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BB7" w:rsidRDefault="00276BB7" w:rsidP="00105EB1">
      <w:pPr>
        <w:pStyle w:val="Title"/>
        <w:tabs>
          <w:tab w:val="right" w:pos="10800"/>
        </w:tabs>
      </w:pPr>
      <w:r>
        <w:t>CSSE 120—Project Rubric</w:t>
      </w:r>
      <w:r>
        <w:tab/>
        <w:t>Team: _____</w:t>
      </w:r>
    </w:p>
    <w:p w:rsidR="00276BB7" w:rsidRDefault="00276BB7" w:rsidP="00BE74D4"/>
    <w:p w:rsidR="00276BB7" w:rsidRPr="000E015B" w:rsidRDefault="00276BB7" w:rsidP="00BE74D4">
      <w:pPr>
        <w:rPr>
          <w:b/>
        </w:rPr>
      </w:pPr>
      <w:r w:rsidRPr="000E015B">
        <w:rPr>
          <w:b/>
        </w:rPr>
        <w:t xml:space="preserve">Functionality: Percentage of text-based tests that passed: </w:t>
      </w:r>
      <w:r>
        <w:rPr>
          <w:b/>
        </w:rPr>
        <w:tab/>
      </w:r>
      <w:r>
        <w:rPr>
          <w:b/>
        </w:rPr>
        <w:tab/>
      </w:r>
      <w:r w:rsidRPr="000E015B">
        <w:rPr>
          <w:b/>
        </w:rPr>
        <w:t xml:space="preserve">____________% = _____________/600 pts </w:t>
      </w:r>
    </w:p>
    <w:p w:rsidR="00276BB7" w:rsidRPr="000E015B" w:rsidRDefault="00276BB7" w:rsidP="00BE74D4">
      <w:pPr>
        <w:rPr>
          <w:b/>
        </w:rPr>
      </w:pPr>
      <w:r w:rsidRPr="000E015B">
        <w:rPr>
          <w:b/>
        </w:rPr>
        <w:t xml:space="preserve">Enhancements: </w:t>
      </w:r>
      <w:r>
        <w:rPr>
          <w:b/>
        </w:rPr>
        <w:t>B</w:t>
      </w:r>
      <w:r w:rsidRPr="000E015B">
        <w:rPr>
          <w:b/>
        </w:rPr>
        <w:t xml:space="preserve">ased on the number of enhancements and their complexity: </w:t>
      </w:r>
      <w:r>
        <w:rPr>
          <w:b/>
        </w:rPr>
        <w:tab/>
      </w:r>
      <w:r>
        <w:rPr>
          <w:b/>
        </w:rPr>
        <w:tab/>
        <w:t xml:space="preserve">      ___</w:t>
      </w:r>
      <w:r w:rsidRPr="000E015B">
        <w:rPr>
          <w:b/>
        </w:rPr>
        <w:t>__________/300 pts</w:t>
      </w:r>
    </w:p>
    <w:p w:rsidR="00276BB7" w:rsidRDefault="00276BB7" w:rsidP="00BE74D4">
      <w:r>
        <w:t xml:space="preserve">List of enhancements demo’ed: </w:t>
      </w:r>
    </w:p>
    <w:p w:rsidR="00276BB7" w:rsidRDefault="00276BB7" w:rsidP="00BE74D4"/>
    <w:p w:rsidR="00276BB7" w:rsidRDefault="00276BB7" w:rsidP="00BE74D4"/>
    <w:p w:rsidR="00276BB7" w:rsidRDefault="00276BB7" w:rsidP="00BE74D4"/>
    <w:p w:rsidR="00276BB7" w:rsidRDefault="00276BB7" w:rsidP="00BE74D4">
      <w:r>
        <w:t xml:space="preserve"> 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985"/>
        <w:gridCol w:w="1247"/>
        <w:gridCol w:w="1247"/>
        <w:gridCol w:w="1247"/>
        <w:gridCol w:w="1247"/>
        <w:gridCol w:w="1247"/>
        <w:gridCol w:w="1248"/>
        <w:gridCol w:w="1440"/>
      </w:tblGrid>
      <w:tr w:rsidR="00276BB7" w:rsidRPr="00D2745F" w:rsidTr="00D2745F">
        <w:tc>
          <w:tcPr>
            <w:tcW w:w="1985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Style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(weight)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248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No magic numbers 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Appropriate comments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Sensible names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 xml:space="preserve">Sensible decomposition into </w:t>
            </w:r>
            <w:r>
              <w:rPr>
                <w:b/>
                <w:bCs/>
              </w:rPr>
              <w:t>functions, classes, methods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</w:t>
            </w:r>
            <w:r>
              <w:rPr>
                <w:b/>
                <w:bCs/>
              </w:rPr>
              <w:t>ensible SVN commit messages</w:t>
            </w: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</w:tbl>
    <w:p w:rsidR="00276BB7" w:rsidRDefault="00276BB7" w:rsidP="00E438C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>Total style</w:t>
      </w:r>
      <w:r>
        <w:rPr>
          <w:b/>
        </w:rPr>
        <w:t xml:space="preserve"> (= sum of 5 style criteria * 4)</w:t>
      </w:r>
      <w:r w:rsidRPr="000E015B">
        <w:rPr>
          <w:b/>
        </w:rPr>
        <w:t>: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>
        <w:rPr>
          <w:b/>
        </w:rPr>
        <w:t xml:space="preserve">     </w:t>
      </w:r>
      <w:r w:rsidRPr="000E015B">
        <w:rPr>
          <w:b/>
        </w:rPr>
        <w:t>_____________/ 100 pts</w:t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 xml:space="preserve">Total: 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  <w:t xml:space="preserve">     _____________/1000 pts</w:t>
      </w:r>
    </w:p>
    <w:p w:rsidR="00276BB7" w:rsidRDefault="00276BB7" w:rsidP="00E438CC">
      <w:r>
        <w:t>Note: The Angel gradebook includes entries in the Project Category for your UML diagram (50 pts), team evaluation survey (15 pts), and your in-class demo (15 pts)</w:t>
      </w:r>
    </w:p>
    <w:p w:rsidR="00276BB7" w:rsidRPr="000E015B" w:rsidRDefault="00276BB7" w:rsidP="000E015B">
      <w:pPr>
        <w:rPr>
          <w:b/>
        </w:rPr>
      </w:pPr>
      <w:r w:rsidRPr="000E015B">
        <w:rPr>
          <w:b/>
        </w:rPr>
        <w:t>Other Instructor Comments:</w:t>
      </w:r>
    </w:p>
    <w:p w:rsidR="00276BB7" w:rsidRPr="00CA143A" w:rsidRDefault="00276BB7" w:rsidP="00CA143A"/>
    <w:sectPr w:rsidR="00276BB7" w:rsidRPr="00CA143A" w:rsidSect="00F161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6BB7" w:rsidRDefault="00276BB7" w:rsidP="008E2028">
      <w:pPr>
        <w:spacing w:after="0" w:line="240" w:lineRule="auto"/>
      </w:pPr>
      <w:r>
        <w:separator/>
      </w:r>
    </w:p>
  </w:endnote>
  <w:endnote w:type="continuationSeparator" w:id="1">
    <w:p w:rsidR="00276BB7" w:rsidRDefault="00276BB7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6BB7" w:rsidRDefault="00276BB7" w:rsidP="008E2028">
      <w:pPr>
        <w:spacing w:after="0" w:line="240" w:lineRule="auto"/>
      </w:pPr>
      <w:r>
        <w:separator/>
      </w:r>
    </w:p>
  </w:footnote>
  <w:footnote w:type="continuationSeparator" w:id="1">
    <w:p w:rsidR="00276BB7" w:rsidRDefault="00276BB7" w:rsidP="008E20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38CC"/>
    <w:rsid w:val="000E015B"/>
    <w:rsid w:val="00105EB1"/>
    <w:rsid w:val="00133691"/>
    <w:rsid w:val="001F112C"/>
    <w:rsid w:val="00276BB7"/>
    <w:rsid w:val="00307F1F"/>
    <w:rsid w:val="00331503"/>
    <w:rsid w:val="003D5256"/>
    <w:rsid w:val="004367CB"/>
    <w:rsid w:val="00555FDE"/>
    <w:rsid w:val="00585529"/>
    <w:rsid w:val="005970DD"/>
    <w:rsid w:val="005A29FF"/>
    <w:rsid w:val="005B3B7B"/>
    <w:rsid w:val="00712218"/>
    <w:rsid w:val="00851648"/>
    <w:rsid w:val="008D23F3"/>
    <w:rsid w:val="008E2028"/>
    <w:rsid w:val="00957FBC"/>
    <w:rsid w:val="00AE237C"/>
    <w:rsid w:val="00AF0CE0"/>
    <w:rsid w:val="00BE74D4"/>
    <w:rsid w:val="00C013E5"/>
    <w:rsid w:val="00CA143A"/>
    <w:rsid w:val="00CD4759"/>
    <w:rsid w:val="00D2745F"/>
    <w:rsid w:val="00E438CC"/>
    <w:rsid w:val="00E80A64"/>
    <w:rsid w:val="00F07C3A"/>
    <w:rsid w:val="00F16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w Cen MT" w:eastAsia="Times New Roman" w:hAnsi="Tw Cen MT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CD4759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38</TotalTime>
  <Pages>1</Pages>
  <Words>130</Words>
  <Characters>745</Characters>
  <Application>Microsoft Office Outlook</Application>
  <DocSecurity>0</DocSecurity>
  <Lines>0</Lines>
  <Paragraphs>0</Paragraphs>
  <ScaleCrop>false</ScaleCrop>
  <Company>Rose-Hulman Institute of Technology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Clifton</dc:creator>
  <cp:keywords/>
  <dc:description/>
  <cp:lastModifiedBy> </cp:lastModifiedBy>
  <cp:revision>19</cp:revision>
  <cp:lastPrinted>2007-10-24T19:53:00Z</cp:lastPrinted>
  <dcterms:created xsi:type="dcterms:W3CDTF">2007-10-24T19:29:00Z</dcterms:created>
  <dcterms:modified xsi:type="dcterms:W3CDTF">2008-02-13T12:44:00Z</dcterms:modified>
</cp:coreProperties>
</file>