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987" w:rsidRDefault="007F4987" w:rsidP="007F4987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7F4987" w:rsidRPr="000D2A56" w:rsidRDefault="007F4987" w:rsidP="007F4987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>Make additional note</w:t>
      </w:r>
      <w:bookmarkStart w:id="0" w:name="_GoBack"/>
      <w:bookmarkEnd w:id="0"/>
      <w:r w:rsidRPr="000F4548">
        <w:rPr>
          <w:rFonts w:ascii="Candara" w:hAnsi="Candara"/>
          <w:sz w:val="24"/>
          <w:szCs w:val="24"/>
        </w:rPr>
        <w:t xml:space="preserve">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0D2A56">
        <w:rPr>
          <w:rFonts w:ascii="Candara" w:hAnsi="Candara"/>
          <w:b/>
          <w:i/>
          <w:color w:val="FF0000"/>
          <w:sz w:val="24"/>
          <w:szCs w:val="24"/>
        </w:rPr>
        <w:t xml:space="preserve">Turn this in via the Session </w:t>
      </w:r>
      <w:r>
        <w:rPr>
          <w:rFonts w:ascii="Candara" w:hAnsi="Candara"/>
          <w:b/>
          <w:i/>
          <w:color w:val="FF0000"/>
          <w:sz w:val="24"/>
          <w:szCs w:val="24"/>
        </w:rPr>
        <w:t>11</w:t>
      </w:r>
      <w:r w:rsidRPr="000D2A56">
        <w:rPr>
          <w:rFonts w:ascii="Candara" w:hAnsi="Candara"/>
          <w:b/>
          <w:i/>
          <w:color w:val="FF0000"/>
          <w:sz w:val="24"/>
          <w:szCs w:val="24"/>
        </w:rPr>
        <w:t xml:space="preserve"> Dropbox on our Moodle site.</w:t>
      </w:r>
    </w:p>
    <w:p w:rsidR="007F4987" w:rsidRDefault="007F4987" w:rsidP="007F4987">
      <w:pPr>
        <w:spacing w:before="120" w:after="0" w:line="240" w:lineRule="auto"/>
        <w:outlineLvl w:val="0"/>
        <w:rPr>
          <w:rFonts w:ascii="Candara" w:hAnsi="Candara"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AD735F" w:rsidRDefault="00FC0C2A" w:rsidP="006566D9">
      <w:pPr>
        <w:spacing w:before="360" w:after="0" w:line="240" w:lineRule="auto"/>
        <w:outlineLvl w:val="0"/>
        <w:rPr>
          <w:rFonts w:ascii="Candara" w:hAnsi="Candara"/>
          <w:sz w:val="24"/>
          <w:szCs w:val="24"/>
        </w:rPr>
      </w:pPr>
      <w:r w:rsidRPr="00FC0C2A">
        <w:rPr>
          <w:rFonts w:ascii="Candara" w:hAnsi="Candara"/>
          <w:b/>
          <w:sz w:val="24"/>
          <w:szCs w:val="24"/>
          <w:u w:val="single"/>
        </w:rPr>
        <w:t>Online reading</w:t>
      </w:r>
      <w:r w:rsidR="00AD735F">
        <w:rPr>
          <w:rFonts w:ascii="Candara" w:hAnsi="Candara"/>
          <w:sz w:val="24"/>
          <w:szCs w:val="24"/>
        </w:rPr>
        <w:t xml:space="preserve">:  </w:t>
      </w:r>
      <w:r w:rsidR="0049068F">
        <w:rPr>
          <w:rFonts w:ascii="Candara" w:hAnsi="Candara"/>
          <w:b/>
          <w:i/>
          <w:sz w:val="24"/>
          <w:szCs w:val="24"/>
        </w:rPr>
        <w:t>Overloading the Plus Operator</w:t>
      </w:r>
    </w:p>
    <w:p w:rsidR="00515F80" w:rsidRDefault="0049068F" w:rsidP="00515F8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Fill in the blanks:</w:t>
      </w:r>
    </w:p>
    <w:p w:rsidR="00515F80" w:rsidRDefault="0049068F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C00000"/>
          <w:sz w:val="24"/>
          <w:szCs w:val="24"/>
        </w:rPr>
        <w:t xml:space="preserve">11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49068F">
        <w:rPr>
          <w:rFonts w:ascii="Consolas" w:hAnsi="Consolas" w:cs="Consolas"/>
          <w:b/>
          <w:color w:val="C00000"/>
          <w:sz w:val="24"/>
          <w:szCs w:val="24"/>
        </w:rPr>
        <w:t>22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49068F" w:rsidRDefault="0049068F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49068F">
        <w:rPr>
          <w:rFonts w:ascii="Consolas" w:hAnsi="Consolas" w:cs="Consolas"/>
          <w:b/>
          <w:color w:val="00B050"/>
          <w:sz w:val="24"/>
          <w:szCs w:val="24"/>
        </w:rPr>
        <w:t>'22'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645E88" w:rsidRDefault="00645E88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proofErr w:type="spellStart"/>
      <w:proofErr w:type="gramStart"/>
      <w:r>
        <w:rPr>
          <w:rFonts w:ascii="Consolas" w:hAnsi="Consolas" w:cs="Consolas"/>
          <w:b/>
          <w:color w:val="0070C0"/>
          <w:sz w:val="24"/>
          <w:szCs w:val="24"/>
        </w:rPr>
        <w:t>str</w:t>
      </w:r>
      <w:proofErr w:type="spellEnd"/>
      <w:r>
        <w:rPr>
          <w:rFonts w:ascii="Consolas" w:hAnsi="Consolas" w:cs="Consolas"/>
          <w:b/>
          <w:color w:val="0070C0"/>
          <w:sz w:val="24"/>
          <w:szCs w:val="24"/>
        </w:rPr>
        <w:t>(</w:t>
      </w:r>
      <w:proofErr w:type="gramEnd"/>
      <w:r>
        <w:rPr>
          <w:rFonts w:ascii="Consolas" w:hAnsi="Consolas" w:cs="Consolas"/>
          <w:b/>
          <w:color w:val="C00000"/>
          <w:sz w:val="24"/>
          <w:szCs w:val="24"/>
        </w:rPr>
        <w:t>3</w:t>
      </w:r>
      <w:r>
        <w:rPr>
          <w:rFonts w:ascii="Consolas" w:hAnsi="Consolas" w:cs="Consolas"/>
          <w:b/>
          <w:color w:val="0070C0"/>
          <w:sz w:val="24"/>
          <w:szCs w:val="24"/>
        </w:rPr>
        <w:t xml:space="preserve"> + </w:t>
      </w:r>
      <w:r>
        <w:rPr>
          <w:rFonts w:ascii="Consolas" w:hAnsi="Consolas" w:cs="Consolas"/>
          <w:b/>
          <w:color w:val="C00000"/>
          <w:sz w:val="24"/>
          <w:szCs w:val="24"/>
        </w:rPr>
        <w:t>3</w:t>
      </w:r>
      <w:r>
        <w:rPr>
          <w:rFonts w:ascii="Consolas" w:hAnsi="Consolas" w:cs="Consolas"/>
          <w:b/>
          <w:color w:val="0070C0"/>
          <w:sz w:val="24"/>
          <w:szCs w:val="24"/>
        </w:rPr>
        <w:t xml:space="preserve">) + </w:t>
      </w:r>
      <w:r w:rsidRPr="0049068F">
        <w:rPr>
          <w:rFonts w:ascii="Consolas" w:hAnsi="Consolas" w:cs="Consolas"/>
          <w:b/>
          <w:color w:val="00B050"/>
          <w:sz w:val="24"/>
          <w:szCs w:val="24"/>
        </w:rPr>
        <w:t>'22'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645E88" w:rsidRDefault="00645E88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645E88">
        <w:rPr>
          <w:rFonts w:ascii="Consolas" w:hAnsi="Consolas" w:cs="Consolas"/>
          <w:b/>
          <w:color w:val="C00000"/>
          <w:sz w:val="24"/>
          <w:szCs w:val="24"/>
        </w:rPr>
        <w:t>33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</w:t>
      </w:r>
      <w:r>
        <w:rPr>
          <w:rFonts w:ascii="Candara" w:hAnsi="Candara" w:cs="Courier New"/>
          <w:sz w:val="24"/>
          <w:szCs w:val="24"/>
        </w:rPr>
        <w:t>luates to ___________________ (this one is a trick question)</w:t>
      </w:r>
    </w:p>
    <w:p w:rsidR="00542C2A" w:rsidRDefault="00542C2A" w:rsidP="00542C2A">
      <w:pPr>
        <w:pStyle w:val="ListParagraph"/>
        <w:spacing w:before="240" w:after="0" w:line="240" w:lineRule="auto"/>
        <w:ind w:left="360" w:right="43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552B3923" wp14:editId="763BD1D2">
                <wp:simplePos x="0" y="0"/>
                <wp:positionH relativeFrom="column">
                  <wp:posOffset>1476375</wp:posOffset>
                </wp:positionH>
                <wp:positionV relativeFrom="paragraph">
                  <wp:posOffset>123825</wp:posOffset>
                </wp:positionV>
                <wp:extent cx="3028950" cy="2026285"/>
                <wp:effectExtent l="0" t="0" r="19050" b="12065"/>
                <wp:wrapTight wrapText="bothSides">
                  <wp:wrapPolygon edited="0">
                    <wp:start x="0" y="0"/>
                    <wp:lineTo x="0" y="21526"/>
                    <wp:lineTo x="21600" y="21526"/>
                    <wp:lineTo x="21600" y="0"/>
                    <wp:lineTo x="0" y="0"/>
                  </wp:wrapPolygon>
                </wp:wrapTight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8950" cy="20262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4CBE" w:rsidRPr="00D54CBE" w:rsidRDefault="00D54CBE" w:rsidP="0079663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 = 1</w:t>
                            </w:r>
                          </w:p>
                          <w:p w:rsidR="00D54CBE" w:rsidRPr="00D54CBE" w:rsidRDefault="00D54CBE" w:rsidP="0079663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y = 2</w:t>
                            </w:r>
                          </w:p>
                          <w:p w:rsidR="00D54CBE" w:rsidRPr="00D54CBE" w:rsidRDefault="00D54CBE" w:rsidP="0079663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 = 3</w:t>
                            </w:r>
                          </w:p>
                          <w:p w:rsidR="00D54CBE" w:rsidRDefault="00D54CBE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x, y, z)</w:t>
                            </w:r>
                          </w:p>
                          <w:p w:rsidR="00D54CBE" w:rsidRPr="00D54CBE" w:rsidRDefault="00D54CBE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spellStart"/>
                            <w:proofErr w:type="gramEnd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str</w:t>
                            </w:r>
                            <w:proofErr w:type="spellEnd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(x) + </w:t>
                            </w:r>
                            <w:proofErr w:type="spellStart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str</w:t>
                            </w:r>
                            <w:proofErr w:type="spellEnd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(y) + </w:t>
                            </w:r>
                            <w:proofErr w:type="spellStart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str</w:t>
                            </w:r>
                            <w:proofErr w:type="spellEnd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(z))</w:t>
                            </w:r>
                          </w:p>
                          <w:p w:rsidR="00D54CBE" w:rsidRPr="00D54CBE" w:rsidRDefault="00D54CBE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 + y + z)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116.25pt;margin-top:9.75pt;width:238.5pt;height:159.55pt;z-index:-25165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" fillcolor="#bfbfbf [2412]" strokecolor="black [3213]" strokeweight="2pt">
                <v:textbox inset="14.4pt,7.2pt,,7.2pt">
                  <w:txbxContent>
                    <w:p w:rsidR="00D54CBE" w:rsidRPr="00D54CBE" w:rsidRDefault="00D54CBE" w:rsidP="0079663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 = 1</w:t>
                      </w:r>
                    </w:p>
                    <w:p w:rsidR="00D54CBE" w:rsidRPr="00D54CBE" w:rsidRDefault="00D54CBE" w:rsidP="0079663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y = 2</w:t>
                      </w:r>
                    </w:p>
                    <w:p w:rsidR="00D54CBE" w:rsidRPr="00D54CBE" w:rsidRDefault="00D54CBE" w:rsidP="0079663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z = 3</w:t>
                      </w:r>
                    </w:p>
                    <w:p w:rsidR="00D54CBE" w:rsidRDefault="00D54CBE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x, y, z)</w:t>
                      </w:r>
                    </w:p>
                    <w:p w:rsidR="00D54CBE" w:rsidRPr="00D54CBE" w:rsidRDefault="00D54CBE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str(x) + str(y) + str(z))</w:t>
                      </w:r>
                    </w:p>
                    <w:p w:rsidR="00D54CBE" w:rsidRPr="00D54CBE" w:rsidRDefault="00D54CBE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 + y + z)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B71F09" w:rsidRDefault="00B71F09" w:rsidP="00331EDF">
      <w:pPr>
        <w:pStyle w:val="ListParagraph"/>
        <w:numPr>
          <w:ilvl w:val="0"/>
          <w:numId w:val="26"/>
        </w:numPr>
        <w:spacing w:before="240" w:after="0" w:line="240" w:lineRule="auto"/>
        <w:ind w:left="360" w:right="43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D045595" wp14:editId="0A540AB3">
                <wp:simplePos x="0" y="0"/>
                <wp:positionH relativeFrom="column">
                  <wp:posOffset>4591050</wp:posOffset>
                </wp:positionH>
                <wp:positionV relativeFrom="paragraph">
                  <wp:posOffset>347345</wp:posOffset>
                </wp:positionV>
                <wp:extent cx="2000250" cy="1789430"/>
                <wp:effectExtent l="0" t="0" r="19050" b="22860"/>
                <wp:wrapTight wrapText="bothSides">
                  <wp:wrapPolygon edited="0">
                    <wp:start x="0" y="0"/>
                    <wp:lineTo x="0" y="21656"/>
                    <wp:lineTo x="21600" y="21656"/>
                    <wp:lineTo x="21600" y="0"/>
                    <wp:lineTo x="0" y="0"/>
                  </wp:wrapPolygon>
                </wp:wrapTight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7894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4CBE" w:rsidRPr="00D54CBE" w:rsidRDefault="00D54CBE" w:rsidP="00D54CBE">
                            <w:pPr>
                              <w:spacing w:before="12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Output (</w:t>
                            </w:r>
                            <w:r w:rsidRPr="00D54CBE">
                              <w:rPr>
                                <w:rFonts w:cs="Consolas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fill in the blanks</w:t>
                            </w: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54CBE" w:rsidRDefault="00B71F09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</w:t>
                            </w:r>
                          </w:p>
                          <w:p w:rsidR="00D54CBE" w:rsidRDefault="00B71F09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</w:t>
                            </w:r>
                          </w:p>
                          <w:p w:rsidR="00D54CBE" w:rsidRPr="00D54CBE" w:rsidRDefault="00B71F09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" o:spid="_x0000_s1027" style="position:absolute;left:0;text-align:left;margin-left:361.5pt;margin-top:27.35pt;width:157.5pt;height:140.9pt;z-index:-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" fillcolor="#bfbfbf [2412]" strokecolor="black [3213]" strokeweight="2pt">
                <v:textbox style="mso-fit-shape-to-text:t" inset="14.4pt,7.2pt,,7.2pt">
                  <w:txbxContent>
                    <w:p w:rsidR="00D54CBE" w:rsidRPr="00D54CBE" w:rsidRDefault="00D54CBE" w:rsidP="00D54CBE">
                      <w:pPr>
                        <w:spacing w:before="12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Output (</w:t>
                      </w:r>
                      <w:r w:rsidRPr="00D54CBE">
                        <w:rPr>
                          <w:rFonts w:cs="Consolas"/>
                          <w:b/>
                          <w:i/>
                          <w:color w:val="000000" w:themeColor="text1"/>
                          <w:sz w:val="24"/>
                          <w:szCs w:val="24"/>
                        </w:rPr>
                        <w:t>fill in the blanks</w:t>
                      </w: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D54CBE" w:rsidRDefault="00B71F09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___________________</w:t>
                      </w:r>
                    </w:p>
                    <w:p w:rsidR="00D54CBE" w:rsidRDefault="00B71F09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___________________</w:t>
                      </w:r>
                    </w:p>
                    <w:p w:rsidR="00D54CBE" w:rsidRPr="00D54CBE" w:rsidRDefault="00B71F09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___________________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D20BFB">
        <w:rPr>
          <w:rFonts w:ascii="Candara" w:hAnsi="Candara" w:cs="Courier New"/>
          <w:sz w:val="24"/>
          <w:szCs w:val="24"/>
        </w:rPr>
        <w:t xml:space="preserve">When the code snippet </w:t>
      </w:r>
      <w:r>
        <w:rPr>
          <w:rFonts w:ascii="Candara" w:hAnsi="Candara" w:cs="Courier New"/>
          <w:sz w:val="24"/>
          <w:szCs w:val="24"/>
        </w:rPr>
        <w:t xml:space="preserve">to the right </w:t>
      </w:r>
      <w:r w:rsidR="00D54CBE">
        <w:rPr>
          <w:rFonts w:ascii="Candara" w:hAnsi="Candara" w:cs="Courier New"/>
          <w:sz w:val="24"/>
          <w:szCs w:val="24"/>
        </w:rPr>
        <w:t>is executed, what gets printed?</w:t>
      </w:r>
    </w:p>
    <w:p w:rsidR="00331EDF" w:rsidRDefault="00331EDF" w:rsidP="00331EDF">
      <w:pPr>
        <w:pStyle w:val="ListParagraph"/>
        <w:spacing w:before="240" w:after="0" w:line="240" w:lineRule="auto"/>
        <w:ind w:left="360" w:right="4320"/>
        <w:contextualSpacing w:val="0"/>
        <w:rPr>
          <w:rFonts w:ascii="Candara" w:hAnsi="Candara" w:cs="Courier New"/>
          <w:sz w:val="24"/>
          <w:szCs w:val="24"/>
        </w:rPr>
      </w:pPr>
    </w:p>
    <w:p w:rsidR="00331EDF" w:rsidRPr="00331EDF" w:rsidRDefault="00331EDF" w:rsidP="00331EDF">
      <w:pPr>
        <w:pStyle w:val="ListParagraph"/>
        <w:spacing w:before="240" w:after="0" w:line="240" w:lineRule="auto"/>
        <w:ind w:left="360" w:right="4320"/>
        <w:contextualSpacing w:val="0"/>
        <w:rPr>
          <w:rFonts w:ascii="Candara" w:hAnsi="Candara" w:cs="Courier New"/>
          <w:sz w:val="24"/>
          <w:szCs w:val="24"/>
        </w:rPr>
      </w:pPr>
    </w:p>
    <w:p w:rsidR="00331EDF" w:rsidRDefault="00D54CBE" w:rsidP="00331ED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</w:t>
      </w:r>
      <w:r w:rsidR="00542C2A">
        <w:rPr>
          <w:rFonts w:ascii="Candara" w:hAnsi="Candara" w:cs="Courier New"/>
          <w:sz w:val="24"/>
          <w:szCs w:val="24"/>
        </w:rPr>
        <w:t xml:space="preserve">, </w:t>
      </w:r>
      <w:r w:rsidR="003D6234">
        <w:rPr>
          <w:rFonts w:ascii="Candara" w:hAnsi="Candara" w:cs="Courier New"/>
          <w:sz w:val="24"/>
          <w:szCs w:val="24"/>
        </w:rPr>
        <w:t>in</w:t>
      </w:r>
      <w:r w:rsidR="00542C2A">
        <w:rPr>
          <w:rFonts w:ascii="Candara" w:hAnsi="Candara" w:cs="Courier New"/>
          <w:sz w:val="24"/>
          <w:szCs w:val="24"/>
        </w:rPr>
        <w:t xml:space="preserve"> the supplied box</w:t>
      </w:r>
      <w:r>
        <w:rPr>
          <w:rFonts w:ascii="Candara" w:hAnsi="Candara" w:cs="Courier New"/>
          <w:sz w:val="24"/>
          <w:szCs w:val="24"/>
        </w:rPr>
        <w:t xml:space="preserve">) the following function, per its specification.  In doing so, </w:t>
      </w:r>
      <w:r w:rsidR="00FC0C2A">
        <w:rPr>
          <w:rFonts w:ascii="Candara" w:hAnsi="Candara" w:cs="Courier New"/>
          <w:sz w:val="24"/>
          <w:szCs w:val="24"/>
        </w:rPr>
        <w:t>you should use the concept</w:t>
      </w:r>
      <w:r w:rsidR="0032770A">
        <w:rPr>
          <w:rFonts w:ascii="Candara" w:hAnsi="Candara" w:cs="Courier New"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of </w:t>
      </w:r>
      <w:r w:rsidR="00FC0C2A">
        <w:rPr>
          <w:rFonts w:ascii="Candara" w:hAnsi="Candara" w:cs="Courier New"/>
          <w:sz w:val="24"/>
          <w:szCs w:val="24"/>
        </w:rPr>
        <w:t>string concatenation</w:t>
      </w:r>
      <w:r w:rsidR="0032770A">
        <w:rPr>
          <w:rFonts w:ascii="Candara" w:hAnsi="Candara" w:cs="Courier New"/>
          <w:sz w:val="24"/>
          <w:szCs w:val="24"/>
        </w:rPr>
        <w:t xml:space="preserve"> and the </w:t>
      </w:r>
      <w:proofErr w:type="spellStart"/>
      <w:proofErr w:type="gramStart"/>
      <w:r w:rsidR="0032770A" w:rsidRPr="0032770A">
        <w:rPr>
          <w:rFonts w:ascii="Consolas" w:hAnsi="Consolas" w:cs="Consolas"/>
          <w:b/>
          <w:i/>
          <w:sz w:val="24"/>
          <w:szCs w:val="24"/>
        </w:rPr>
        <w:t>str</w:t>
      </w:r>
      <w:proofErr w:type="spellEnd"/>
      <w:proofErr w:type="gramEnd"/>
      <w:r w:rsidR="0032770A">
        <w:rPr>
          <w:rFonts w:ascii="Candara" w:hAnsi="Candara" w:cs="Courier New"/>
          <w:sz w:val="24"/>
          <w:szCs w:val="24"/>
        </w:rPr>
        <w:t xml:space="preserve"> function (per </w:t>
      </w:r>
      <w:r>
        <w:rPr>
          <w:rFonts w:ascii="Candara" w:hAnsi="Candara" w:cs="Courier New"/>
          <w:sz w:val="24"/>
          <w:szCs w:val="24"/>
        </w:rPr>
        <w:t>the</w:t>
      </w:r>
      <w:r w:rsidR="0032770A">
        <w:rPr>
          <w:rFonts w:ascii="Candara" w:hAnsi="Candara" w:cs="Courier New"/>
          <w:sz w:val="24"/>
          <w:szCs w:val="24"/>
        </w:rPr>
        <w:t xml:space="preserve"> </w:t>
      </w:r>
      <w:r w:rsidR="00FC0C2A">
        <w:rPr>
          <w:rFonts w:ascii="Candara" w:hAnsi="Candara" w:cs="Courier New"/>
          <w:sz w:val="24"/>
          <w:szCs w:val="24"/>
        </w:rPr>
        <w:t>online reading and the previous problem</w:t>
      </w:r>
      <w:r>
        <w:rPr>
          <w:rFonts w:ascii="Candara" w:hAnsi="Candara" w:cs="Courier New"/>
          <w:sz w:val="24"/>
          <w:szCs w:val="24"/>
        </w:rPr>
        <w:t>s</w:t>
      </w:r>
      <w:r w:rsidR="00FC0C2A">
        <w:rPr>
          <w:rFonts w:ascii="Candara" w:hAnsi="Candara" w:cs="Courier New"/>
          <w:sz w:val="24"/>
          <w:szCs w:val="24"/>
        </w:rPr>
        <w:t>).</w:t>
      </w:r>
    </w:p>
    <w:p w:rsidR="0032770A" w:rsidRPr="00331EDF" w:rsidRDefault="00331EDF" w:rsidP="00331EDF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2AF4211B" wp14:editId="72A6C619">
                <wp:extent cx="6362700" cy="2250980"/>
                <wp:effectExtent l="0" t="0" r="19050" b="14605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22509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print_equation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(x, y):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Prints an equation for the sum of x and y, with no spaces.</w:t>
                            </w:r>
                            <w:proofErr w:type="gramEnd"/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For example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 x is 65 and y is 11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, then this function prints: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65+11=76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-- I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 x is 305 and y is 41, then this function prints: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305+41=346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 The arguments are numbers.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P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1" o:spid="_x0000_s1028" style="width:501pt;height:17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" filled="f" strokecolor="black [3213]" strokeweight="2pt">
                <v:textbox style="mso-fit-shape-to-text:t" inset="14.4pt,7.2pt,,7.2pt">
                  <w:txbxContent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print_equation(x, y):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Prints an equation for the sum of x and y, with no spaces.</w:t>
                      </w:r>
                      <w:proofErr w:type="gramEnd"/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For example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: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 x is 65 and y is 11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, then this function prints: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65+11=76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-- I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 x is 305 and y is 41, then this function prints: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305+41=346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Precondition:  The arguments are numbers.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P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F75B6B" w:rsidRPr="00F75B6B" w:rsidRDefault="00FC0C2A" w:rsidP="006566D9">
      <w:pPr>
        <w:spacing w:before="360" w:after="0" w:line="240" w:lineRule="auto"/>
        <w:outlineLvl w:val="0"/>
        <w:rPr>
          <w:rFonts w:ascii="Candara" w:hAnsi="Candara"/>
          <w:sz w:val="24"/>
          <w:szCs w:val="24"/>
        </w:rPr>
      </w:pPr>
      <w:r w:rsidRPr="00FC0C2A">
        <w:rPr>
          <w:rFonts w:ascii="Candara" w:hAnsi="Candara"/>
          <w:b/>
          <w:sz w:val="24"/>
          <w:szCs w:val="24"/>
          <w:u w:val="single"/>
        </w:rPr>
        <w:lastRenderedPageBreak/>
        <w:t>Online reading</w:t>
      </w:r>
      <w:r w:rsidR="00F75B6B">
        <w:rPr>
          <w:rFonts w:ascii="Candara" w:hAnsi="Candara"/>
          <w:sz w:val="24"/>
          <w:szCs w:val="24"/>
        </w:rPr>
        <w:t xml:space="preserve">:  </w:t>
      </w:r>
      <w:r w:rsidR="00F75B6B">
        <w:rPr>
          <w:rFonts w:ascii="Candara" w:hAnsi="Candara"/>
          <w:b/>
          <w:i/>
          <w:sz w:val="24"/>
          <w:szCs w:val="24"/>
        </w:rPr>
        <w:t>Accumulating Sequences</w:t>
      </w:r>
    </w:p>
    <w:p w:rsidR="00124CC4" w:rsidRPr="00124CC4" w:rsidRDefault="005C702D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B73F91" w:rsidRDefault="00124CC4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4B33A69D" wp14:editId="178BB53F">
                <wp:extent cx="6315075" cy="2845435"/>
                <wp:effectExtent l="0" t="0" r="28575" b="13970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28454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list_of_numbers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(n):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523778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list   [1, 2, 3, </w:t>
                            </w:r>
                            <w:proofErr w:type="gramStart"/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4, ...</w:t>
                            </w:r>
                            <w:proofErr w:type="gramEnd"/>
                            <w:r w:rsidR="0052377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n</w:t>
                            </w:r>
                            <w:r w:rsidR="0072308F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124CC4" w:rsidRDefault="00523778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124CC4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124CC4"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where</w:t>
                            </w:r>
                            <w:proofErr w:type="gramEnd"/>
                            <w:r w:rsidR="00124CC4"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n is the given argument</w:t>
                            </w:r>
                            <w:r w:rsidR="00124CC4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.  For example: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5, this function returns: [1, 2, 3, 4,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5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2, this function returns: [1, 2]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0, this function returns: [] (the empty list)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a non-negative integer.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" o:spid="_x0000_s1029" style="width:497.25pt;height:224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" filled="f" strokecolor="black [3213]" strokeweight="2pt">
                <v:textbox style="mso-fit-shape-to-text:t" inset="14.4pt,7.2pt,,7.2pt">
                  <w:txbxContent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list_of_numbers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(n):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523778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list   [1, 2, 3, </w:t>
                      </w:r>
                      <w:proofErr w:type="gramStart"/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4, ...</w:t>
                      </w:r>
                      <w:proofErr w:type="gramEnd"/>
                      <w:r w:rsidR="0052377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n</w:t>
                      </w:r>
                      <w:r w:rsidR="0072308F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</w:t>
                      </w:r>
                    </w:p>
                    <w:p w:rsidR="00124CC4" w:rsidRDefault="00523778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</w:t>
                      </w:r>
                      <w:r w:rsidR="00124CC4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="00124CC4"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where</w:t>
                      </w:r>
                      <w:proofErr w:type="gramEnd"/>
                      <w:r w:rsidR="00124CC4"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n is the given argument</w:t>
                      </w:r>
                      <w:r w:rsidR="00124CC4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.  For example: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5, this function returns: [1, 2, 3, 4,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5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2, this function returns: [1, 2]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0, this function returns: [] (the empty list)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a non-negative integer.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6566D9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331EDF" w:rsidRPr="00331EDF" w:rsidRDefault="005C702D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B73F91" w:rsidRPr="00331EDF" w:rsidRDefault="00331EDF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2A0BCFDE" wp14:editId="22323C82">
                <wp:extent cx="6315075" cy="3456791"/>
                <wp:effectExtent l="0" t="0" r="28575" b="15875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345679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string_of_numbers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(n):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string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'12345678910111213 ...' w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here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the last number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in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the string is the given integer. For example: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6, this function returns: '123456'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25, this function returns: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      '12345678910111213141516171819202122232425'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0, this function returns: ''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a non-negative integer.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6566D9" w:rsidRDefault="006566D9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6566D9" w:rsidRPr="005C702D" w:rsidRDefault="006566D9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2" o:spid="_x0000_s1030" style="width:497.25pt;height:272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" filled="f" strokecolor="black [3213]" strokeweight="2pt">
                <v:textbox style="mso-fit-shape-to-text:t" inset="14.4pt,7.2pt,,7.2pt">
                  <w:txbxContent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string_of_numbers(n):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string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'12345678910111213 ...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w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here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the last number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in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the string is the given integer. For example: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6, this function returns: '123456'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25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, this function returns: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'1234567891011121314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1516171819202122232425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0, this function returns: ''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a non-negative integer.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6566D9" w:rsidRDefault="006566D9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6566D9" w:rsidRPr="005C702D" w:rsidRDefault="006566D9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07AED" w:rsidRDefault="00C07AED" w:rsidP="006566D9">
      <w:pPr>
        <w:spacing w:before="360" w:after="0" w:line="240" w:lineRule="auto"/>
        <w:rPr>
          <w:rFonts w:ascii="Candara" w:hAnsi="Candara"/>
          <w:sz w:val="24"/>
          <w:szCs w:val="24"/>
        </w:rPr>
      </w:pPr>
      <w:r w:rsidRPr="00B73F91">
        <w:rPr>
          <w:rFonts w:ascii="Candara" w:hAnsi="Candara"/>
          <w:sz w:val="24"/>
          <w:szCs w:val="24"/>
        </w:rPr>
        <w:lastRenderedPageBreak/>
        <w:t xml:space="preserve">Video:  </w:t>
      </w:r>
      <w:r w:rsidR="00032506" w:rsidRPr="00B73F91">
        <w:rPr>
          <w:rFonts w:ascii="Candara" w:hAnsi="Candara"/>
          <w:b/>
          <w:i/>
          <w:sz w:val="24"/>
          <w:szCs w:val="24"/>
        </w:rPr>
        <w:t xml:space="preserve">Patterns for Iterating </w:t>
      </w:r>
      <w:proofErr w:type="gramStart"/>
      <w:r w:rsidR="00032506" w:rsidRPr="00B73F91">
        <w:rPr>
          <w:rFonts w:ascii="Candara" w:hAnsi="Candara"/>
          <w:b/>
          <w:i/>
          <w:sz w:val="24"/>
          <w:szCs w:val="24"/>
        </w:rPr>
        <w:t>Through</w:t>
      </w:r>
      <w:proofErr w:type="gramEnd"/>
      <w:r w:rsidR="00032506" w:rsidRPr="00B73F91">
        <w:rPr>
          <w:rFonts w:ascii="Candara" w:hAnsi="Candara"/>
          <w:b/>
          <w:i/>
          <w:sz w:val="24"/>
          <w:szCs w:val="24"/>
        </w:rPr>
        <w:t xml:space="preserve"> Sequences</w:t>
      </w:r>
      <w:r w:rsidR="00D40E91" w:rsidRPr="00B73F91">
        <w:rPr>
          <w:rFonts w:ascii="Candara" w:hAnsi="Candara"/>
          <w:sz w:val="24"/>
          <w:szCs w:val="24"/>
        </w:rPr>
        <w:t xml:space="preserve"> [</w:t>
      </w:r>
      <w:r w:rsidR="00032506" w:rsidRPr="00B73F91">
        <w:rPr>
          <w:rFonts w:ascii="Candara" w:hAnsi="Candara"/>
          <w:sz w:val="24"/>
          <w:szCs w:val="24"/>
        </w:rPr>
        <w:t>15</w:t>
      </w:r>
      <w:r w:rsidR="00743CF5" w:rsidRPr="00B73F91">
        <w:rPr>
          <w:rFonts w:ascii="Candara" w:hAnsi="Candara"/>
          <w:sz w:val="24"/>
          <w:szCs w:val="24"/>
        </w:rPr>
        <w:t>:21</w:t>
      </w:r>
      <w:r w:rsidRPr="00B73F91">
        <w:rPr>
          <w:rFonts w:ascii="Candara" w:hAnsi="Candara"/>
          <w:sz w:val="24"/>
          <w:szCs w:val="24"/>
        </w:rPr>
        <w:t xml:space="preserve"> minutes]</w:t>
      </w:r>
    </w:p>
    <w:p w:rsidR="007D0552" w:rsidRPr="00331EDF" w:rsidRDefault="007D0552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7D0552" w:rsidRDefault="007D0552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6209030" cy="3924300"/>
                <wp:effectExtent l="0" t="0" r="20320" b="15875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9030" cy="392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index_of_first_negative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(sequence):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7D0552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index of the first negative number in the </w:t>
                            </w:r>
                            <w:r w:rsidR="007D0552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given</w:t>
                            </w:r>
                          </w:p>
                          <w:p w:rsidR="007D0552" w:rsidRDefault="007D0552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Sequence </w:t>
                            </w:r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of numbers.</w:t>
                            </w:r>
                            <w:proofErr w:type="gramEnd"/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Returns </w:t>
                            </w:r>
                            <w:proofErr w:type="gramStart"/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None</w:t>
                            </w:r>
                            <w:proofErr w:type="gramEnd"/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if the sequence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contains</w:t>
                            </w:r>
                          </w:p>
                          <w:p w:rsidR="008457FE" w:rsidRDefault="007D0552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no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negative numbers.  </w:t>
                            </w:r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For example, if the argument is:</w:t>
                            </w:r>
                            <w:r w:rsidR="008457FE"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[4, 30, -19, 8, -3, -50,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100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], this function returns 2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[-8, 44, 33], this function returns 0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[1, 29, 22,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8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], this function returns None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sequence.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9" o:spid="_x0000_s1031" style="width:488.9pt;height:30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" filled="f" strokecolor="black [3213]" strokeweight="2pt">
                <v:textbox style="mso-fit-shape-to-text:t" inset="14.4pt,7.2pt,,7.2pt">
                  <w:txbxContent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index_of_first_negative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sequence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7D0552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index of the first negative number in the </w:t>
                      </w:r>
                      <w:r w:rsidR="007D0552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given</w:t>
                      </w:r>
                    </w:p>
                    <w:p w:rsidR="007D0552" w:rsidRDefault="007D0552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Sequence </w:t>
                      </w:r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of numbers.</w:t>
                      </w:r>
                      <w:proofErr w:type="gramEnd"/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Returns </w:t>
                      </w:r>
                      <w:proofErr w:type="gramStart"/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None</w:t>
                      </w:r>
                      <w:proofErr w:type="gramEnd"/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if the sequence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contains</w:t>
                      </w:r>
                    </w:p>
                    <w:p w:rsidR="008457FE" w:rsidRDefault="007D0552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no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negative numbers.  </w:t>
                      </w:r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For example, if the argument is:</w:t>
                      </w:r>
                      <w:r w:rsidR="008457FE"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[4, 30, -19, 8, -3, -50,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100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], this function returns 2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[-8, 44, 33], this function returns 0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[1, 29, 22,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8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], this function returns None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sequence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.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6566D9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6566D9" w:rsidRDefault="008457FE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8457FE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5945A401" wp14:editId="5FB1AE34">
                <wp:extent cx="6209030" cy="3756540"/>
                <wp:effectExtent l="0" t="0" r="20320" b="24765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9030" cy="3756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566D9" w:rsidRPr="005C702D" w:rsidRDefault="006566D9" w:rsidP="009C76B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6C177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number_of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_stutter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</w:t>
                            </w:r>
                            <w:proofErr w:type="spellEnd"/>
                            <w:r w:rsidR="009C76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(string):</w:t>
                            </w:r>
                          </w:p>
                          <w:p w:rsidR="00E035C8" w:rsidRDefault="006566D9" w:rsidP="009C76B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 of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"stutter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 in the given string,</w:t>
                            </w:r>
                            <w:r w:rsid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w</w:t>
                            </w:r>
                            <w:r w:rsid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here</w:t>
                            </w:r>
                          </w:p>
                          <w:p w:rsidR="00E035C8" w:rsidRDefault="00E035C8" w:rsidP="009C76B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3C7BCA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"stutter" is a character repeated twice in a row.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For example: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stutters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xhhbrrs</w:t>
                            </w:r>
                            <w:proofErr w:type="spell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)        returns 2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stutters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zzzz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)           returns 3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stutters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'xxx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yyy</w:t>
                            </w:r>
                            <w:proofErr w:type="spell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xxxx</w:t>
                            </w:r>
                            <w:proofErr w:type="spell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)   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returns 7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stutters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proofErr w:type="spell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xxxyyyxxxx</w:t>
                            </w:r>
                            <w:proofErr w:type="spell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)     returns 7</w:t>
                            </w:r>
                          </w:p>
                          <w:p w:rsidR="006566D9" w:rsidRPr="005C702D" w:rsidRDefault="006566D9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</w:t>
                            </w:r>
                            <w:r w:rsid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string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6566D9" w:rsidRDefault="006566D9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09286C" w:rsidRDefault="006566D9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9286C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Pr="005C702D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4" o:spid="_x0000_s1032" style="width:488.9pt;height:295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" filled="f" strokecolor="black [3213]" strokeweight="2pt">
                <v:textbox style="mso-fit-shape-to-text:t" inset="14.4pt,7.2pt,,7.2pt">
                  <w:txbxContent>
                    <w:p w:rsidR="006566D9" w:rsidRPr="005C702D" w:rsidRDefault="006566D9" w:rsidP="009C76B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 w:rsidR="006C177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number_of</w:t>
                      </w:r>
                      <w:r w:rsidR="009C76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_stutter</w:t>
                      </w:r>
                      <w:r w:rsidR="006C177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</w:t>
                      </w:r>
                      <w:r w:rsidR="009C76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(string):</w:t>
                      </w:r>
                    </w:p>
                    <w:p w:rsidR="00E035C8" w:rsidRDefault="006566D9" w:rsidP="009C76B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 of</w:t>
                      </w:r>
                      <w:r w:rsidR="009C76B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"stutter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</w:t>
                      </w:r>
                      <w:r w:rsidR="009C76B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 in the given string,</w:t>
                      </w:r>
                      <w:r w:rsid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w</w:t>
                      </w:r>
                      <w:r w:rsid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here</w:t>
                      </w:r>
                    </w:p>
                    <w:p w:rsidR="00E035C8" w:rsidRDefault="00E035C8" w:rsidP="009C76B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3C7BCA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a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"stutter" is a character repeated twice in a row.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For example: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stutters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'xhhbrrs'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)        returns 2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--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stutters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zzzz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3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stutters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'xxx yyy xxxx'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 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returns 7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--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stutters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'xxxyyyxxxx'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7</w:t>
                      </w:r>
                    </w:p>
                    <w:p w:rsidR="006566D9" w:rsidRPr="005C702D" w:rsidRDefault="006566D9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</w:t>
                      </w:r>
                      <w:r w:rsid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string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.</w:t>
                      </w:r>
                    </w:p>
                    <w:p w:rsidR="006566D9" w:rsidRDefault="006566D9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09286C" w:rsidRDefault="006566D9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9286C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Pr="005C702D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6566D9" w:rsidRDefault="006566D9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(here, on paper, in the supplied box) the following function, per its specification.</w:t>
      </w:r>
    </w:p>
    <w:p w:rsidR="0009286C" w:rsidRDefault="0009286C" w:rsidP="0009286C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5957D7A2" wp14:editId="19F844FC">
                <wp:extent cx="5943600" cy="2028410"/>
                <wp:effectExtent l="0" t="0" r="19050" b="26670"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0284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9286C" w:rsidRPr="005C702D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(sequence, m):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largest number in the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first  m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numbers of the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given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sequence of numbers, where  m  is the second argument.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For example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, if sequence X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is [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7, 4, 15, 20, 13, 40, </w:t>
                            </w:r>
                            <w:proofErr w:type="gramStart"/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10</w:t>
                            </w:r>
                            <w:proofErr w:type="gramEnd"/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], then: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X, 1) returns 7</w:t>
                            </w:r>
                          </w:p>
                          <w:p w:rsidR="006C177B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2) returns 7</w:t>
                            </w:r>
                          </w:p>
                          <w:p w:rsidR="006C177B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3) returns 15</w:t>
                            </w:r>
                          </w:p>
                          <w:p w:rsidR="006C177B" w:rsidRDefault="006C177B" w:rsidP="006C177B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4) returns 20</w:t>
                            </w:r>
                          </w:p>
                          <w:p w:rsidR="006C177B" w:rsidRDefault="006C177B" w:rsidP="006C177B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5) returns 20</w:t>
                            </w:r>
                          </w:p>
                          <w:p w:rsidR="006C177B" w:rsidRDefault="006C177B" w:rsidP="006C177B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6) returns 40</w:t>
                            </w:r>
                          </w:p>
                          <w:p w:rsidR="0009286C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(X, 7) returns 40</w:t>
                            </w:r>
                          </w:p>
                          <w:p w:rsidR="006C177B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first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argument is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a non-empty sequence</w:t>
                            </w:r>
                          </w:p>
                          <w:p w:rsidR="006C177B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and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the second argument is a positive integer</w:t>
                            </w:r>
                          </w:p>
                          <w:p w:rsidR="0009286C" w:rsidRPr="005C702D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no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larger than the length of the given sequence.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09286C" w:rsidRPr="005C702D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C7BCA" w:rsidRPr="005C702D" w:rsidRDefault="003C7BCA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5" o:spid="_x0000_s1033" style="width:468pt;height:159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" filled="f" strokecolor="black [3213]" strokeweight="2pt">
                <v:textbox style="mso-fit-shape-to-text:t" inset="14.4pt,7.2pt,,7.2pt">
                  <w:txbxContent>
                    <w:p w:rsidR="0009286C" w:rsidRPr="005C702D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largest_number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sequence, m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largest number in the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first  m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numbers of the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given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sequence of numbers, where  m  is the second argument.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For example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, if sequence X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is [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7, 4, 15, 20, 13, 40, </w:t>
                      </w:r>
                      <w:proofErr w:type="gramStart"/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10</w:t>
                      </w:r>
                      <w:proofErr w:type="gramEnd"/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], then: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--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largest_number(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X, 1) returns 7</w:t>
                      </w:r>
                    </w:p>
                    <w:p w:rsidR="006C177B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2) returns 7</w:t>
                      </w:r>
                    </w:p>
                    <w:p w:rsidR="006C177B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-- largest_number(X,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15</w:t>
                      </w:r>
                    </w:p>
                    <w:p w:rsidR="006C177B" w:rsidRDefault="006C177B" w:rsidP="006C177B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20</w:t>
                      </w:r>
                    </w:p>
                    <w:p w:rsidR="006C177B" w:rsidRDefault="006C177B" w:rsidP="006C177B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2</w:t>
                      </w:r>
                      <w:bookmarkStart w:id="1" w:name="_GoBack"/>
                      <w:bookmarkEnd w:id="1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0</w:t>
                      </w:r>
                    </w:p>
                    <w:p w:rsidR="006C177B" w:rsidRDefault="006C177B" w:rsidP="006C177B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6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40</w:t>
                      </w:r>
                    </w:p>
                    <w:p w:rsidR="0009286C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7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40</w:t>
                      </w:r>
                    </w:p>
                    <w:p w:rsidR="006C177B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first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argument is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a non-empty sequence</w:t>
                      </w:r>
                    </w:p>
                    <w:p w:rsidR="006C177B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    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and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the second argument is a positive integer</w:t>
                      </w:r>
                    </w:p>
                    <w:p w:rsidR="0009286C" w:rsidRPr="005C702D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    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no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larger than the length of the given sequence.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09286C" w:rsidRPr="005C702D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C7BCA" w:rsidRPr="005C702D" w:rsidRDefault="003C7BCA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09286C" w:rsidRDefault="0009286C" w:rsidP="0009286C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E035C8" w:rsidRPr="00B433E6" w:rsidRDefault="00CF3141" w:rsidP="00E035C8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</w:p>
    <w:p w:rsidR="00B433E6" w:rsidRPr="00B433E6" w:rsidRDefault="00B433E6" w:rsidP="00B433E6">
      <w:pPr>
        <w:spacing w:after="0" w:line="240" w:lineRule="auto"/>
        <w:rPr>
          <w:rFonts w:ascii="Consolas" w:hAnsi="Consolas" w:cs="Consolas"/>
          <w:sz w:val="24"/>
          <w:szCs w:val="24"/>
        </w:rPr>
      </w:pPr>
    </w:p>
    <w:sectPr w:rsidR="00B433E6" w:rsidRPr="00B433E6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47E" w:rsidRDefault="00CA347E" w:rsidP="00117AA5">
      <w:pPr>
        <w:spacing w:after="0" w:line="240" w:lineRule="auto"/>
      </w:pPr>
      <w:r>
        <w:separator/>
      </w:r>
    </w:p>
  </w:endnote>
  <w:endnote w:type="continuationSeparator" w:id="0">
    <w:p w:rsidR="00CA347E" w:rsidRDefault="00CA347E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47E" w:rsidRDefault="00CA347E" w:rsidP="00117AA5">
      <w:pPr>
        <w:spacing w:after="0" w:line="240" w:lineRule="auto"/>
      </w:pPr>
      <w:r>
        <w:separator/>
      </w:r>
    </w:p>
  </w:footnote>
  <w:footnote w:type="continuationSeparator" w:id="0">
    <w:p w:rsidR="00CA347E" w:rsidRDefault="00CA347E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11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CA347E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F4987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F4987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34" style="position:absolute;margin-left:0;margin-top:-3.3pt;width:506.9pt;height:24pt;z-index:251663360;mso-position-horizontal-relative:text;mso-position-vertical-relative:text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5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11</w:t>
                      </w:r>
                    </w:p>
                  </w:txbxContent>
                </v:textbox>
              </v:shape>
              <v:shape id="Text Box 5" o:spid="_x0000_s1036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CA347E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F4987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F4987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46D8B"/>
    <w:rsid w:val="00055F3A"/>
    <w:rsid w:val="000609F8"/>
    <w:rsid w:val="0006701A"/>
    <w:rsid w:val="000746B4"/>
    <w:rsid w:val="00082200"/>
    <w:rsid w:val="0009286C"/>
    <w:rsid w:val="000C29AC"/>
    <w:rsid w:val="000C6085"/>
    <w:rsid w:val="000D6E47"/>
    <w:rsid w:val="0010127A"/>
    <w:rsid w:val="001027A0"/>
    <w:rsid w:val="00104512"/>
    <w:rsid w:val="001105F2"/>
    <w:rsid w:val="0011133B"/>
    <w:rsid w:val="00116BD4"/>
    <w:rsid w:val="00117AA5"/>
    <w:rsid w:val="001214BC"/>
    <w:rsid w:val="00124CC4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A1920"/>
    <w:rsid w:val="001B471C"/>
    <w:rsid w:val="001C7B8B"/>
    <w:rsid w:val="001D2FC1"/>
    <w:rsid w:val="001D39EE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C1E8F"/>
    <w:rsid w:val="002D651A"/>
    <w:rsid w:val="002D6863"/>
    <w:rsid w:val="002E77BC"/>
    <w:rsid w:val="002F54C2"/>
    <w:rsid w:val="00300E1A"/>
    <w:rsid w:val="00300EE5"/>
    <w:rsid w:val="00302D45"/>
    <w:rsid w:val="003142AA"/>
    <w:rsid w:val="00322C25"/>
    <w:rsid w:val="0032770A"/>
    <w:rsid w:val="00331EDF"/>
    <w:rsid w:val="00333287"/>
    <w:rsid w:val="003375F9"/>
    <w:rsid w:val="00342AD9"/>
    <w:rsid w:val="00346AFD"/>
    <w:rsid w:val="003575A6"/>
    <w:rsid w:val="00376A15"/>
    <w:rsid w:val="003773DF"/>
    <w:rsid w:val="003B0082"/>
    <w:rsid w:val="003B18DC"/>
    <w:rsid w:val="003C7BCA"/>
    <w:rsid w:val="003D6234"/>
    <w:rsid w:val="003D689B"/>
    <w:rsid w:val="003F43E1"/>
    <w:rsid w:val="004032D9"/>
    <w:rsid w:val="0043644F"/>
    <w:rsid w:val="00445E71"/>
    <w:rsid w:val="004548FE"/>
    <w:rsid w:val="00465A36"/>
    <w:rsid w:val="00477F07"/>
    <w:rsid w:val="00480CD8"/>
    <w:rsid w:val="004876BD"/>
    <w:rsid w:val="0049068F"/>
    <w:rsid w:val="00492489"/>
    <w:rsid w:val="004A4EC4"/>
    <w:rsid w:val="004A55A6"/>
    <w:rsid w:val="004B4C0A"/>
    <w:rsid w:val="004C490E"/>
    <w:rsid w:val="004E7083"/>
    <w:rsid w:val="004F3A9A"/>
    <w:rsid w:val="004F7F69"/>
    <w:rsid w:val="00503056"/>
    <w:rsid w:val="00515F80"/>
    <w:rsid w:val="00523778"/>
    <w:rsid w:val="0052643B"/>
    <w:rsid w:val="0053285D"/>
    <w:rsid w:val="00541175"/>
    <w:rsid w:val="00542C2A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C702D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5E88"/>
    <w:rsid w:val="00646237"/>
    <w:rsid w:val="006566D9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C177B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08F"/>
    <w:rsid w:val="007239F9"/>
    <w:rsid w:val="00726AB6"/>
    <w:rsid w:val="00743275"/>
    <w:rsid w:val="00743CF5"/>
    <w:rsid w:val="00752A93"/>
    <w:rsid w:val="00753A57"/>
    <w:rsid w:val="007625E1"/>
    <w:rsid w:val="00776417"/>
    <w:rsid w:val="007849E6"/>
    <w:rsid w:val="00784E51"/>
    <w:rsid w:val="00785216"/>
    <w:rsid w:val="007911E9"/>
    <w:rsid w:val="0079163F"/>
    <w:rsid w:val="00796637"/>
    <w:rsid w:val="00796E60"/>
    <w:rsid w:val="007A1C70"/>
    <w:rsid w:val="007A26B9"/>
    <w:rsid w:val="007B25C2"/>
    <w:rsid w:val="007B2FE8"/>
    <w:rsid w:val="007D0552"/>
    <w:rsid w:val="007E15F8"/>
    <w:rsid w:val="007E3CE3"/>
    <w:rsid w:val="007F0621"/>
    <w:rsid w:val="007F4987"/>
    <w:rsid w:val="007F7256"/>
    <w:rsid w:val="008015B5"/>
    <w:rsid w:val="00805EC4"/>
    <w:rsid w:val="00811781"/>
    <w:rsid w:val="008120ED"/>
    <w:rsid w:val="00814069"/>
    <w:rsid w:val="00815CD5"/>
    <w:rsid w:val="00826D9A"/>
    <w:rsid w:val="00843199"/>
    <w:rsid w:val="008457FE"/>
    <w:rsid w:val="00870E98"/>
    <w:rsid w:val="00873084"/>
    <w:rsid w:val="00873F99"/>
    <w:rsid w:val="008845DC"/>
    <w:rsid w:val="00890F3C"/>
    <w:rsid w:val="00890FB4"/>
    <w:rsid w:val="008933A3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412D5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C76BE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093E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1DBE"/>
    <w:rsid w:val="00B433E6"/>
    <w:rsid w:val="00B43E78"/>
    <w:rsid w:val="00B55AB2"/>
    <w:rsid w:val="00B56C12"/>
    <w:rsid w:val="00B6430A"/>
    <w:rsid w:val="00B66EE9"/>
    <w:rsid w:val="00B67E10"/>
    <w:rsid w:val="00B70A3C"/>
    <w:rsid w:val="00B71F09"/>
    <w:rsid w:val="00B73F91"/>
    <w:rsid w:val="00B76B51"/>
    <w:rsid w:val="00B77938"/>
    <w:rsid w:val="00B84657"/>
    <w:rsid w:val="00B8633F"/>
    <w:rsid w:val="00B9640B"/>
    <w:rsid w:val="00BA5485"/>
    <w:rsid w:val="00BC00D9"/>
    <w:rsid w:val="00BD2BAF"/>
    <w:rsid w:val="00BD4597"/>
    <w:rsid w:val="00BE1544"/>
    <w:rsid w:val="00BF5C75"/>
    <w:rsid w:val="00C07AED"/>
    <w:rsid w:val="00C34D49"/>
    <w:rsid w:val="00C421C7"/>
    <w:rsid w:val="00C57130"/>
    <w:rsid w:val="00C60979"/>
    <w:rsid w:val="00C71685"/>
    <w:rsid w:val="00C9705E"/>
    <w:rsid w:val="00CA0A85"/>
    <w:rsid w:val="00CA0C1F"/>
    <w:rsid w:val="00CA347E"/>
    <w:rsid w:val="00CA490C"/>
    <w:rsid w:val="00CC2484"/>
    <w:rsid w:val="00CC25A1"/>
    <w:rsid w:val="00CD4997"/>
    <w:rsid w:val="00CE5A4F"/>
    <w:rsid w:val="00CF3141"/>
    <w:rsid w:val="00D0548E"/>
    <w:rsid w:val="00D14B50"/>
    <w:rsid w:val="00D14B62"/>
    <w:rsid w:val="00D15A28"/>
    <w:rsid w:val="00D20BFB"/>
    <w:rsid w:val="00D330DE"/>
    <w:rsid w:val="00D363BB"/>
    <w:rsid w:val="00D40E91"/>
    <w:rsid w:val="00D54CBE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D5559"/>
    <w:rsid w:val="00DE3228"/>
    <w:rsid w:val="00DF1FD9"/>
    <w:rsid w:val="00DF48DC"/>
    <w:rsid w:val="00E00D70"/>
    <w:rsid w:val="00E035C8"/>
    <w:rsid w:val="00E07777"/>
    <w:rsid w:val="00E12A87"/>
    <w:rsid w:val="00E16162"/>
    <w:rsid w:val="00E25215"/>
    <w:rsid w:val="00E338CB"/>
    <w:rsid w:val="00E54229"/>
    <w:rsid w:val="00E61C27"/>
    <w:rsid w:val="00E62C65"/>
    <w:rsid w:val="00E73644"/>
    <w:rsid w:val="00E808F7"/>
    <w:rsid w:val="00E83A6F"/>
    <w:rsid w:val="00E86595"/>
    <w:rsid w:val="00EA6CDE"/>
    <w:rsid w:val="00EC0CC3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C0C2A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3293</TotalTime>
  <Pages>4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75</cp:revision>
  <cp:lastPrinted>2013-09-27T15:13:00Z</cp:lastPrinted>
  <dcterms:created xsi:type="dcterms:W3CDTF">2012-03-20T15:48:00Z</dcterms:created>
  <dcterms:modified xsi:type="dcterms:W3CDTF">2014-07-18T17:15:00Z</dcterms:modified>
</cp:coreProperties>
</file>