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1CE6E" w14:textId="7253EB3E" w:rsidR="00041F20" w:rsidRDefault="00041F20" w:rsidP="009542F3">
      <w:pPr>
        <w:spacing w:after="0" w:line="240" w:lineRule="auto"/>
        <w:outlineLvl w:val="0"/>
      </w:pPr>
      <w:proofErr w:type="gramStart"/>
      <w:r w:rsidRPr="003C723A">
        <w:t>Name:_</w:t>
      </w:r>
      <w:proofErr w:type="gramEnd"/>
      <w:r w:rsidRPr="003C723A">
        <w:t>_________________________________</w:t>
      </w:r>
      <w:r w:rsidR="00117AA5" w:rsidRPr="003C723A">
        <w:t>____</w:t>
      </w:r>
      <w:r w:rsidR="00B42D36">
        <w:tab/>
      </w:r>
      <w:r w:rsidR="00AE7819">
        <w:tab/>
      </w:r>
      <w:r w:rsidR="00AE7819">
        <w:tab/>
      </w:r>
      <w:r w:rsidR="00AE7819">
        <w:tab/>
      </w:r>
      <w:r w:rsidR="00117AA5" w:rsidRPr="003C723A">
        <w:t>Grade:_____</w:t>
      </w:r>
      <w:r w:rsidR="00000815">
        <w:t>/10</w:t>
      </w:r>
    </w:p>
    <w:p w14:paraId="60791D69" w14:textId="77777777" w:rsidR="009542F3" w:rsidRDefault="009542F3" w:rsidP="009542F3">
      <w:pPr>
        <w:spacing w:after="0" w:line="240" w:lineRule="auto"/>
      </w:pPr>
    </w:p>
    <w:p w14:paraId="216A41FA" w14:textId="77777777" w:rsidR="005616A3" w:rsidRDefault="005616A3" w:rsidP="00230A34">
      <w:pPr>
        <w:pStyle w:val="ListParagraph"/>
        <w:numPr>
          <w:ilvl w:val="0"/>
          <w:numId w:val="25"/>
        </w:numPr>
        <w:spacing w:after="0" w:line="240" w:lineRule="auto"/>
      </w:pPr>
      <w:r>
        <w:t xml:space="preserve">The nearest neighbor classifier just computes the Euclidean _____________ between a test point and each of the training point and assigns the class corresponding to the class of the ___________ training point. </w:t>
      </w:r>
    </w:p>
    <w:p w14:paraId="0471DED4" w14:textId="77777777" w:rsidR="005616A3" w:rsidRDefault="005616A3" w:rsidP="005616A3">
      <w:pPr>
        <w:pStyle w:val="ListParagraph"/>
        <w:spacing w:after="0" w:line="240" w:lineRule="auto"/>
        <w:ind w:left="360"/>
      </w:pPr>
    </w:p>
    <w:p w14:paraId="1F7E17AD" w14:textId="77777777" w:rsidR="009542F3" w:rsidRDefault="00230A34" w:rsidP="00230A34">
      <w:pPr>
        <w:pStyle w:val="ListParagraph"/>
        <w:numPr>
          <w:ilvl w:val="0"/>
          <w:numId w:val="25"/>
        </w:numPr>
        <w:spacing w:after="0" w:line="240" w:lineRule="auto"/>
      </w:pPr>
      <w:r>
        <w:t xml:space="preserve">Draw the decision boundary created by a nearest neighbor classifier trained on these points </w:t>
      </w:r>
      <w:r>
        <w:br/>
        <w:t>(X and O are the two classes):</w:t>
      </w:r>
    </w:p>
    <w:p w14:paraId="435F0537" w14:textId="77777777" w:rsidR="00230A34" w:rsidRDefault="00230A34" w:rsidP="00230A34">
      <w:pPr>
        <w:spacing w:after="0" w:line="240" w:lineRule="auto"/>
        <w:ind w:left="1440"/>
      </w:pPr>
      <w:r>
        <w:t>O</w:t>
      </w:r>
      <w:r>
        <w:tab/>
      </w:r>
      <w:r>
        <w:tab/>
      </w:r>
    </w:p>
    <w:p w14:paraId="2F57DFC1" w14:textId="77777777" w:rsidR="00230A34" w:rsidRDefault="00230A34" w:rsidP="00230A34">
      <w:pPr>
        <w:spacing w:after="0" w:line="240" w:lineRule="auto"/>
      </w:pPr>
    </w:p>
    <w:p w14:paraId="592FC19C" w14:textId="77777777" w:rsidR="00230A34" w:rsidRDefault="00230A34" w:rsidP="00230A34">
      <w:pPr>
        <w:spacing w:after="0" w:line="240" w:lineRule="auto"/>
      </w:pPr>
      <w:r>
        <w:tab/>
      </w:r>
      <w:r>
        <w:tab/>
      </w:r>
      <w:r>
        <w:tab/>
        <w:t>O</w:t>
      </w:r>
      <w:r>
        <w:tab/>
      </w:r>
      <w:r>
        <w:tab/>
      </w:r>
      <w:r>
        <w:tab/>
      </w:r>
    </w:p>
    <w:p w14:paraId="182356FD" w14:textId="77777777" w:rsidR="00230A34" w:rsidRDefault="00230A34" w:rsidP="00230A34">
      <w:pPr>
        <w:spacing w:after="0" w:line="240" w:lineRule="auto"/>
      </w:pPr>
      <w:r>
        <w:tab/>
        <w:t>X</w:t>
      </w:r>
    </w:p>
    <w:p w14:paraId="1ECCEF2B" w14:textId="77777777" w:rsidR="00230A34" w:rsidRDefault="00AE6D90" w:rsidP="00230A34">
      <w:pPr>
        <w:pStyle w:val="ListParagraph"/>
        <w:spacing w:after="0" w:line="240" w:lineRule="auto"/>
        <w:ind w:left="360"/>
      </w:pPr>
      <w:r>
        <w:tab/>
      </w:r>
      <w:r>
        <w:tab/>
      </w:r>
      <w:r>
        <w:tab/>
      </w:r>
      <w:r>
        <w:tab/>
        <w:t>X</w:t>
      </w:r>
    </w:p>
    <w:p w14:paraId="3700147F" w14:textId="3C7DC3C4" w:rsidR="009542F3" w:rsidRDefault="008B765B" w:rsidP="008B765B">
      <w:pPr>
        <w:tabs>
          <w:tab w:val="left" w:pos="2778"/>
        </w:tabs>
        <w:spacing w:after="0" w:line="240" w:lineRule="auto"/>
      </w:pPr>
      <w:r>
        <w:tab/>
      </w:r>
    </w:p>
    <w:p w14:paraId="15CBBEDC" w14:textId="4465C388" w:rsidR="0096286B" w:rsidRDefault="0096286B" w:rsidP="009542F3">
      <w:pPr>
        <w:spacing w:after="0" w:line="240" w:lineRule="auto"/>
      </w:pPr>
    </w:p>
    <w:p w14:paraId="0F0B086F" w14:textId="77777777" w:rsidR="0096286B" w:rsidRDefault="0096286B" w:rsidP="009542F3">
      <w:pPr>
        <w:spacing w:after="0" w:line="240" w:lineRule="auto"/>
      </w:pPr>
    </w:p>
    <w:p w14:paraId="191F17BE" w14:textId="77777777" w:rsidR="00AE6D90" w:rsidRDefault="00AE6D90" w:rsidP="009542F3">
      <w:pPr>
        <w:spacing w:after="0" w:line="240" w:lineRule="auto"/>
      </w:pPr>
    </w:p>
    <w:p w14:paraId="58DE9210" w14:textId="77777777" w:rsidR="009542F3" w:rsidRDefault="009542F3" w:rsidP="009542F3">
      <w:pPr>
        <w:pStyle w:val="ListParagraph"/>
        <w:numPr>
          <w:ilvl w:val="0"/>
          <w:numId w:val="25"/>
        </w:numPr>
        <w:spacing w:after="0" w:line="240" w:lineRule="auto"/>
      </w:pPr>
      <w:r>
        <w:t xml:space="preserve">Consider the following statistics gathered from a car detector. </w:t>
      </w:r>
    </w:p>
    <w:p w14:paraId="6D9658EF" w14:textId="77777777" w:rsidR="009542F3" w:rsidRDefault="009542F3" w:rsidP="009542F3">
      <w:pPr>
        <w:pStyle w:val="ListParagraph"/>
        <w:spacing w:after="0" w:line="240" w:lineRule="auto"/>
        <w:ind w:left="360"/>
      </w:pPr>
    </w:p>
    <w:tbl>
      <w:tblPr>
        <w:tblStyle w:val="TableGrid"/>
        <w:tblW w:w="0" w:type="auto"/>
        <w:tblLook w:val="01E0" w:firstRow="1" w:lastRow="1" w:firstColumn="1" w:lastColumn="1" w:noHBand="0" w:noVBand="0"/>
      </w:tblPr>
      <w:tblGrid>
        <w:gridCol w:w="2088"/>
        <w:gridCol w:w="1080"/>
        <w:gridCol w:w="1008"/>
      </w:tblGrid>
      <w:tr w:rsidR="009542F3" w14:paraId="5E3279AB" w14:textId="77777777" w:rsidTr="009743BF">
        <w:tc>
          <w:tcPr>
            <w:tcW w:w="2088" w:type="dxa"/>
          </w:tcPr>
          <w:p w14:paraId="3BDEC2F5" w14:textId="77777777" w:rsidR="009542F3" w:rsidRDefault="009542F3" w:rsidP="009542F3">
            <w:r>
              <w:t xml:space="preserve">             Detected</w:t>
            </w:r>
            <w:r>
              <w:sym w:font="Wingdings" w:char="F0E0"/>
            </w:r>
          </w:p>
          <w:p w14:paraId="6BEA0DD6" w14:textId="77777777" w:rsidR="009542F3" w:rsidRDefault="009542F3" w:rsidP="009542F3">
            <w:r>
              <w:t>True</w:t>
            </w:r>
          </w:p>
        </w:tc>
        <w:tc>
          <w:tcPr>
            <w:tcW w:w="1080" w:type="dxa"/>
          </w:tcPr>
          <w:p w14:paraId="0D21CCF9" w14:textId="77777777" w:rsidR="009542F3" w:rsidRDefault="009542F3" w:rsidP="009542F3">
            <w:r>
              <w:t>Car</w:t>
            </w:r>
          </w:p>
        </w:tc>
        <w:tc>
          <w:tcPr>
            <w:tcW w:w="1008" w:type="dxa"/>
          </w:tcPr>
          <w:p w14:paraId="64C1143E" w14:textId="77777777" w:rsidR="009542F3" w:rsidRDefault="009542F3" w:rsidP="009542F3">
            <w:r>
              <w:t>Not car</w:t>
            </w:r>
          </w:p>
        </w:tc>
      </w:tr>
      <w:tr w:rsidR="009542F3" w14:paraId="3CBB43DD" w14:textId="77777777" w:rsidTr="009743BF">
        <w:tc>
          <w:tcPr>
            <w:tcW w:w="2088" w:type="dxa"/>
          </w:tcPr>
          <w:p w14:paraId="51728B95" w14:textId="77777777" w:rsidR="009542F3" w:rsidRDefault="009542F3" w:rsidP="009542F3">
            <w:r>
              <w:t>Car</w:t>
            </w:r>
          </w:p>
        </w:tc>
        <w:tc>
          <w:tcPr>
            <w:tcW w:w="1080" w:type="dxa"/>
          </w:tcPr>
          <w:p w14:paraId="3261B3A3" w14:textId="77777777" w:rsidR="009542F3" w:rsidRDefault="009542F3" w:rsidP="009542F3">
            <w:r>
              <w:t>60</w:t>
            </w:r>
          </w:p>
        </w:tc>
        <w:tc>
          <w:tcPr>
            <w:tcW w:w="1008" w:type="dxa"/>
          </w:tcPr>
          <w:p w14:paraId="69354C41" w14:textId="77777777" w:rsidR="009542F3" w:rsidRDefault="009542F3" w:rsidP="009542F3">
            <w:r>
              <w:t>30</w:t>
            </w:r>
          </w:p>
        </w:tc>
      </w:tr>
      <w:tr w:rsidR="009542F3" w14:paraId="3AF53A36" w14:textId="77777777" w:rsidTr="009743BF">
        <w:tc>
          <w:tcPr>
            <w:tcW w:w="2088" w:type="dxa"/>
          </w:tcPr>
          <w:p w14:paraId="77273E7D" w14:textId="77777777" w:rsidR="009542F3" w:rsidRDefault="009542F3" w:rsidP="009542F3">
            <w:r>
              <w:t>Not car</w:t>
            </w:r>
          </w:p>
        </w:tc>
        <w:tc>
          <w:tcPr>
            <w:tcW w:w="1080" w:type="dxa"/>
          </w:tcPr>
          <w:p w14:paraId="37952D02" w14:textId="77777777" w:rsidR="009542F3" w:rsidRDefault="009542F3" w:rsidP="009542F3">
            <w:r>
              <w:t>10</w:t>
            </w:r>
          </w:p>
        </w:tc>
        <w:tc>
          <w:tcPr>
            <w:tcW w:w="1008" w:type="dxa"/>
          </w:tcPr>
          <w:p w14:paraId="70EC7945" w14:textId="77777777" w:rsidR="009542F3" w:rsidRDefault="009542F3" w:rsidP="009542F3">
            <w:r>
              <w:t>490</w:t>
            </w:r>
          </w:p>
        </w:tc>
      </w:tr>
    </w:tbl>
    <w:p w14:paraId="6CC7040E" w14:textId="77777777" w:rsidR="009542F3" w:rsidRDefault="009542F3" w:rsidP="009542F3">
      <w:pPr>
        <w:spacing w:after="0" w:line="240" w:lineRule="auto"/>
      </w:pPr>
    </w:p>
    <w:p w14:paraId="29F37025" w14:textId="77777777" w:rsidR="005616A3" w:rsidRDefault="005616A3" w:rsidP="005616A3">
      <w:pPr>
        <w:pStyle w:val="ListParagraph"/>
        <w:numPr>
          <w:ilvl w:val="0"/>
          <w:numId w:val="28"/>
        </w:numPr>
        <w:spacing w:after="0" w:line="240" w:lineRule="auto"/>
      </w:pPr>
      <w:r>
        <w:t>From the table above, we see that 30 cars aren’t detected as cars; these are called ________ ________. The 10 non-cars detected as cars are called ________ ___________.</w:t>
      </w:r>
    </w:p>
    <w:p w14:paraId="7B21F402" w14:textId="77777777" w:rsidR="005616A3" w:rsidRDefault="005616A3" w:rsidP="009542F3">
      <w:pPr>
        <w:spacing w:after="0" w:line="240" w:lineRule="auto"/>
      </w:pPr>
    </w:p>
    <w:p w14:paraId="609AF63F" w14:textId="77777777" w:rsidR="009542F3" w:rsidRDefault="009542F3" w:rsidP="009542F3">
      <w:pPr>
        <w:spacing w:after="0" w:line="240" w:lineRule="auto"/>
      </w:pPr>
      <w:r>
        <w:t xml:space="preserve">For each, write out the </w:t>
      </w:r>
      <w:r w:rsidR="005616A3">
        <w:rPr>
          <w:b/>
        </w:rPr>
        <w:t xml:space="preserve">formula </w:t>
      </w:r>
      <w:r w:rsidR="005616A3">
        <w:t xml:space="preserve">for </w:t>
      </w:r>
      <w:r>
        <w:t xml:space="preserve">the term </w:t>
      </w:r>
      <w:r w:rsidRPr="009542F3">
        <w:rPr>
          <w:b/>
        </w:rPr>
        <w:t>and</w:t>
      </w:r>
      <w:r>
        <w:t xml:space="preserve"> calculate the </w:t>
      </w:r>
      <w:r w:rsidRPr="00797AE4">
        <w:rPr>
          <w:b/>
        </w:rPr>
        <w:t>numerical value</w:t>
      </w:r>
      <w:r>
        <w:t xml:space="preserve"> in the car example (final answers as reduced fractions, decimals, or </w:t>
      </w:r>
      <w:proofErr w:type="spellStart"/>
      <w:r>
        <w:t>percents</w:t>
      </w:r>
      <w:proofErr w:type="spellEnd"/>
      <w:r>
        <w:t xml:space="preserve"> OK)</w:t>
      </w:r>
    </w:p>
    <w:p w14:paraId="33E5C31A" w14:textId="77777777" w:rsidR="009542F3" w:rsidRDefault="009542F3" w:rsidP="009542F3">
      <w:pPr>
        <w:spacing w:after="0" w:line="240" w:lineRule="auto"/>
      </w:pPr>
    </w:p>
    <w:p w14:paraId="107A8BB9" w14:textId="77777777" w:rsidR="009542F3" w:rsidRDefault="005616A3" w:rsidP="009542F3">
      <w:pPr>
        <w:spacing w:after="0" w:line="240" w:lineRule="auto"/>
      </w:pPr>
      <w:r>
        <w:t>b</w:t>
      </w:r>
      <w:r w:rsidR="009542F3">
        <w:t xml:space="preserve">. accuracy: </w:t>
      </w:r>
    </w:p>
    <w:p w14:paraId="484EF26D" w14:textId="77777777" w:rsidR="009542F3" w:rsidRDefault="009542F3" w:rsidP="009542F3">
      <w:pPr>
        <w:spacing w:after="0" w:line="240" w:lineRule="auto"/>
      </w:pPr>
    </w:p>
    <w:p w14:paraId="17B71E9C" w14:textId="77777777" w:rsidR="009542F3" w:rsidRDefault="009542F3" w:rsidP="009542F3">
      <w:pPr>
        <w:spacing w:after="0" w:line="240" w:lineRule="auto"/>
      </w:pPr>
    </w:p>
    <w:p w14:paraId="671E066F" w14:textId="77777777" w:rsidR="009542F3" w:rsidRDefault="009542F3" w:rsidP="009542F3">
      <w:pPr>
        <w:spacing w:after="0" w:line="240" w:lineRule="auto"/>
      </w:pPr>
    </w:p>
    <w:p w14:paraId="05E9C045" w14:textId="77777777" w:rsidR="009542F3" w:rsidRDefault="005616A3" w:rsidP="009542F3">
      <w:pPr>
        <w:spacing w:after="0" w:line="240" w:lineRule="auto"/>
      </w:pPr>
      <w:r>
        <w:t>c</w:t>
      </w:r>
      <w:r w:rsidR="009542F3">
        <w:t xml:space="preserve">. </w:t>
      </w:r>
      <w:r>
        <w:t xml:space="preserve">true pos. </w:t>
      </w:r>
      <w:proofErr w:type="gramStart"/>
      <w:r>
        <w:t>rate  (</w:t>
      </w:r>
      <w:proofErr w:type="gramEnd"/>
      <w:r>
        <w:t xml:space="preserve">aka </w:t>
      </w:r>
      <w:r w:rsidR="009542F3">
        <w:t>recal</w:t>
      </w:r>
      <w:r>
        <w:t>l</w:t>
      </w:r>
      <w:r w:rsidR="009542F3">
        <w:t>):</w:t>
      </w:r>
    </w:p>
    <w:p w14:paraId="7381D8C7" w14:textId="77777777" w:rsidR="009542F3" w:rsidRDefault="009542F3" w:rsidP="009542F3">
      <w:pPr>
        <w:spacing w:after="0" w:line="240" w:lineRule="auto"/>
      </w:pPr>
    </w:p>
    <w:p w14:paraId="57662F98" w14:textId="77777777" w:rsidR="009542F3" w:rsidRDefault="009542F3" w:rsidP="009542F3">
      <w:pPr>
        <w:spacing w:after="0" w:line="240" w:lineRule="auto"/>
      </w:pPr>
    </w:p>
    <w:p w14:paraId="063CCA3E" w14:textId="77777777" w:rsidR="009542F3" w:rsidRDefault="009542F3" w:rsidP="009542F3">
      <w:pPr>
        <w:spacing w:after="0" w:line="240" w:lineRule="auto"/>
      </w:pPr>
    </w:p>
    <w:p w14:paraId="65274ED7" w14:textId="77777777" w:rsidR="009542F3" w:rsidRDefault="005616A3" w:rsidP="009542F3">
      <w:pPr>
        <w:spacing w:after="0" w:line="240" w:lineRule="auto"/>
      </w:pPr>
      <w:r>
        <w:t>d</w:t>
      </w:r>
      <w:r w:rsidR="009542F3">
        <w:t xml:space="preserve">. </w:t>
      </w:r>
      <w:r>
        <w:t>false positive rate:</w:t>
      </w:r>
    </w:p>
    <w:p w14:paraId="30086F4A" w14:textId="77777777" w:rsidR="009542F3" w:rsidRDefault="009542F3" w:rsidP="009542F3">
      <w:pPr>
        <w:spacing w:after="0" w:line="240" w:lineRule="auto"/>
      </w:pPr>
    </w:p>
    <w:p w14:paraId="4EA233E9" w14:textId="77777777" w:rsidR="009542F3" w:rsidRDefault="009542F3" w:rsidP="009542F3">
      <w:pPr>
        <w:spacing w:after="0" w:line="240" w:lineRule="auto"/>
      </w:pPr>
    </w:p>
    <w:p w14:paraId="3FAE5D2B" w14:textId="77777777" w:rsidR="009542F3" w:rsidRDefault="005616A3" w:rsidP="009542F3">
      <w:pPr>
        <w:spacing w:after="0" w:line="240" w:lineRule="auto"/>
      </w:pPr>
      <w:r>
        <w:t>e</w:t>
      </w:r>
      <w:r w:rsidR="009542F3">
        <w:t xml:space="preserve">. </w:t>
      </w:r>
      <w:r>
        <w:t>precision</w:t>
      </w:r>
      <w:r w:rsidR="009542F3">
        <w:t>:</w:t>
      </w:r>
    </w:p>
    <w:p w14:paraId="1F390733" w14:textId="77777777" w:rsidR="009542F3" w:rsidRDefault="009542F3" w:rsidP="009542F3">
      <w:pPr>
        <w:spacing w:after="0" w:line="240" w:lineRule="auto"/>
      </w:pPr>
    </w:p>
    <w:p w14:paraId="69D5FB6D" w14:textId="77777777" w:rsidR="009542F3" w:rsidRDefault="009542F3" w:rsidP="009542F3">
      <w:pPr>
        <w:spacing w:after="0" w:line="240" w:lineRule="auto"/>
      </w:pPr>
    </w:p>
    <w:p w14:paraId="511B84E0" w14:textId="77777777" w:rsidR="009542F3" w:rsidRDefault="009542F3" w:rsidP="009542F3">
      <w:pPr>
        <w:spacing w:after="0" w:line="240" w:lineRule="auto"/>
      </w:pPr>
    </w:p>
    <w:p w14:paraId="27C55E04" w14:textId="77777777" w:rsidR="009542F3" w:rsidRDefault="009542F3" w:rsidP="009542F3">
      <w:pPr>
        <w:spacing w:after="0" w:line="240" w:lineRule="auto"/>
      </w:pPr>
    </w:p>
    <w:p w14:paraId="59B494B8" w14:textId="77777777" w:rsidR="009542F3" w:rsidRDefault="005616A3" w:rsidP="009542F3">
      <w:pPr>
        <w:pStyle w:val="ListParagraph"/>
        <w:spacing w:after="0" w:line="240" w:lineRule="auto"/>
        <w:ind w:left="0"/>
      </w:pPr>
      <w:r>
        <w:t>f</w:t>
      </w:r>
      <w:r w:rsidR="009542F3">
        <w:t>.</w:t>
      </w:r>
      <w:r w:rsidR="009542F3" w:rsidRPr="009542F3">
        <w:t xml:space="preserve"> </w:t>
      </w:r>
      <w:r w:rsidR="009542F3">
        <w:t xml:space="preserve">Assume the system has a threshold that can be used to change its sensitivity to cars. In what other form could this data be presented to </w:t>
      </w:r>
      <w:proofErr w:type="gramStart"/>
      <w:r w:rsidR="009542F3">
        <w:t>tell</w:t>
      </w:r>
      <w:proofErr w:type="gramEnd"/>
      <w:r w:rsidR="009542F3">
        <w:t xml:space="preserve"> more about the system?</w:t>
      </w:r>
    </w:p>
    <w:p w14:paraId="7FBA4BCE" w14:textId="77777777" w:rsidR="009542F3" w:rsidRDefault="009542F3" w:rsidP="009542F3">
      <w:pPr>
        <w:spacing w:after="0" w:line="240" w:lineRule="auto"/>
      </w:pPr>
    </w:p>
    <w:p w14:paraId="4218B5B2" w14:textId="77777777" w:rsidR="009542F3" w:rsidRDefault="009542F3">
      <w:r>
        <w:br w:type="page"/>
      </w:r>
    </w:p>
    <w:p w14:paraId="48FF506B" w14:textId="77777777" w:rsidR="005616A3" w:rsidRDefault="00FA66F5" w:rsidP="00FA66F5">
      <w:pPr>
        <w:pStyle w:val="ListParagraph"/>
        <w:numPr>
          <w:ilvl w:val="0"/>
          <w:numId w:val="25"/>
        </w:numPr>
        <w:spacing w:after="0" w:line="240" w:lineRule="auto"/>
      </w:pPr>
      <w:r w:rsidRPr="00FA66F5">
        <w:rPr>
          <w:noProof/>
        </w:rPr>
        <w:lastRenderedPageBreak/>
        <mc:AlternateContent>
          <mc:Choice Requires="wps">
            <w:drawing>
              <wp:anchor distT="0" distB="0" distL="114300" distR="114300" simplePos="0" relativeHeight="251660288" behindDoc="0" locked="0" layoutInCell="1" allowOverlap="1" wp14:anchorId="5941789C" wp14:editId="3FBCDB47">
                <wp:simplePos x="0" y="0"/>
                <wp:positionH relativeFrom="column">
                  <wp:posOffset>0</wp:posOffset>
                </wp:positionH>
                <wp:positionV relativeFrom="paragraph">
                  <wp:posOffset>654846</wp:posOffset>
                </wp:positionV>
                <wp:extent cx="6042025" cy="402405"/>
                <wp:effectExtent l="0" t="0" r="0" b="0"/>
                <wp:wrapNone/>
                <wp:docPr id="7" name="TextBox 9">
                  <a:extLst xmlns:a="http://schemas.openxmlformats.org/drawingml/2006/main">
                    <a:ext uri="{FF2B5EF4-FFF2-40B4-BE49-F238E27FC236}">
                      <a16:creationId xmlns:a16="http://schemas.microsoft.com/office/drawing/2014/main" id="{B3A12CAD-4158-194B-9193-960F6464E13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2025" cy="402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955DB" w14:textId="77777777" w:rsidR="00FA66F5" w:rsidRDefault="00FA66F5" w:rsidP="00FA66F5">
                            <w:pPr>
                              <w:rPr>
                                <w:sz w:val="24"/>
                                <w:szCs w:val="24"/>
                              </w:rPr>
                            </w:pPr>
                            <w:r>
                              <w:rPr>
                                <w:rFonts w:ascii="Lucida Sans Typewriter" w:eastAsia="Arial" w:hAnsi="Lucida Sans Typewriter" w:cs="Arial"/>
                                <w:color w:val="000000"/>
                                <w:sz w:val="36"/>
                                <w:szCs w:val="36"/>
                              </w:rPr>
                              <w:t xml:space="preserve">- - - +  - +- -  +  - ++  - ++  ++ +++ </w:t>
                            </w:r>
                          </w:p>
                        </w:txbxContent>
                      </wps:txbx>
                      <wps:bodyPr wrap="none">
                        <a:noAutofit/>
                      </wps:bodyPr>
                    </wps:wsp>
                  </a:graphicData>
                </a:graphic>
                <wp14:sizeRelV relativeFrom="margin">
                  <wp14:pctHeight>0</wp14:pctHeight>
                </wp14:sizeRelV>
              </wp:anchor>
            </w:drawing>
          </mc:Choice>
          <mc:Fallback xmlns="">
            <w:pict>
              <v:shapetype w14:anchorId="26DA8012" id="_x0000_t202" coordsize="21600,21600" o:spt="202" path="m,l,21600r21600,l21600,xe">
                <v:stroke joinstyle="miter"/>
                <v:path gradientshapeok="t" o:connecttype="rect"/>
              </v:shapetype>
              <v:shape id="TextBox 9" o:spid="_x0000_s1026" type="#_x0000_t202" style="position:absolute;left:0;text-align:left;margin-left:0;margin-top:51.55pt;width:475.75pt;height:31.7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" filled="f" stroked="f">
                <v:textbox>
                  <w:txbxContent>
                    <w:p w:rsidR="00FA66F5" w:rsidRDefault="00FA66F5" w:rsidP="00FA66F5">
                      <w:pPr>
                        <w:rPr>
                          <w:sz w:val="24"/>
                          <w:szCs w:val="24"/>
                        </w:rPr>
                      </w:pPr>
                      <w:r>
                        <w:rPr>
                          <w:rFonts w:ascii="Lucida Sans Typewriter" w:eastAsia="Arial" w:hAnsi="Lucida Sans Typewriter" w:cs="Arial"/>
                          <w:color w:val="000000"/>
                          <w:sz w:val="36"/>
                          <w:szCs w:val="36"/>
                        </w:rPr>
                        <w:t xml:space="preserve">- - - +  - +- -  +  - ++  - ++  ++ +++ </w:t>
                      </w:r>
                    </w:p>
                  </w:txbxContent>
                </v:textbox>
              </v:shape>
            </w:pict>
          </mc:Fallback>
        </mc:AlternateContent>
      </w:r>
      <w:r>
        <w:t>Consider the following data set of 20 points: 12 labeled as positive, 8 as negative. The value of a feature for each is shown by the point’s position on the axis. The first negative point has a feature value of -3.1, for example. Calculate the (TPR, FPR) pairs for the given thresholds and plot them in an ROC curve to the right. The box shows the range [0,1]</w:t>
      </w:r>
      <w:proofErr w:type="gramStart"/>
      <w:r>
        <w:t>x[</w:t>
      </w:r>
      <w:proofErr w:type="gramEnd"/>
      <w:r>
        <w:t>0,1]:</w:t>
      </w:r>
      <w:r w:rsidRPr="00FA66F5">
        <w:rPr>
          <w:noProof/>
        </w:rPr>
        <w:t xml:space="preserve"> </w:t>
      </w:r>
    </w:p>
    <w:p w14:paraId="05BD0226" w14:textId="77777777" w:rsidR="005616A3" w:rsidRDefault="005616A3" w:rsidP="005616A3">
      <w:pPr>
        <w:pStyle w:val="ListParagraph"/>
        <w:spacing w:after="0" w:line="240" w:lineRule="auto"/>
        <w:ind w:left="360"/>
      </w:pPr>
    </w:p>
    <w:p w14:paraId="3F082726"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2336" behindDoc="0" locked="0" layoutInCell="1" allowOverlap="1" wp14:anchorId="4B350E21" wp14:editId="4D6BF1F0">
                <wp:simplePos x="0" y="0"/>
                <wp:positionH relativeFrom="column">
                  <wp:posOffset>-90346</wp:posOffset>
                </wp:positionH>
                <wp:positionV relativeFrom="paragraph">
                  <wp:posOffset>157062</wp:posOffset>
                </wp:positionV>
                <wp:extent cx="6288590" cy="45719"/>
                <wp:effectExtent l="25400" t="114300" r="48895" b="107315"/>
                <wp:wrapNone/>
                <wp:docPr id="5" name="Straight Arrow Connector 7">
                  <a:extLst xmlns:a="http://schemas.openxmlformats.org/drawingml/2006/main">
                    <a:ext uri="{FF2B5EF4-FFF2-40B4-BE49-F238E27FC236}">
                      <a16:creationId xmlns:a16="http://schemas.microsoft.com/office/drawing/2014/main" id="{CDC37DAD-9FBC-7F42-B20E-024C739B699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590" cy="45719"/>
                        </a:xfrm>
                        <a:prstGeom prst="straightConnector1">
                          <a:avLst/>
                        </a:prstGeom>
                        <a:noFill/>
                        <a:ln w="38100">
                          <a:solidFill>
                            <a:schemeClr val="tx1"/>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
            <w:pict>
              <v:shapetype w14:anchorId="53FCA041" id="_x0000_t32" coordsize="21600,21600" o:spt="32" o:oned="t" path="m,l21600,21600e" filled="f">
                <v:path arrowok="t" fillok="f" o:connecttype="none"/>
                <o:lock v:ext="edit" shapetype="t"/>
              </v:shapetype>
              <v:shape id="Straight Arrow Connector 7" o:spid="_x0000_s1026" type="#_x0000_t32" style="position:absolute;margin-left:-7.1pt;margin-top:12.35pt;width:495.1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" strokecolor="black [3213]" strokeweight="3pt">
                <v:stroke startarrow="open" endarrow="open"/>
              </v:shape>
            </w:pict>
          </mc:Fallback>
        </mc:AlternateContent>
      </w:r>
    </w:p>
    <w:p w14:paraId="36D2B140"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4384" behindDoc="0" locked="0" layoutInCell="1" allowOverlap="1" wp14:anchorId="412D57E2" wp14:editId="03914ED3">
                <wp:simplePos x="0" y="0"/>
                <wp:positionH relativeFrom="column">
                  <wp:posOffset>0</wp:posOffset>
                </wp:positionH>
                <wp:positionV relativeFrom="paragraph">
                  <wp:posOffset>103441</wp:posOffset>
                </wp:positionV>
                <wp:extent cx="5874152" cy="369887"/>
                <wp:effectExtent l="0" t="0" r="0" b="0"/>
                <wp:wrapNone/>
                <wp:docPr id="6" name="TextBox 8">
                  <a:extLst xmlns:a="http://schemas.openxmlformats.org/drawingml/2006/main">
                    <a:ext uri="{FF2B5EF4-FFF2-40B4-BE49-F238E27FC236}">
                      <a16:creationId xmlns:a16="http://schemas.microsoft.com/office/drawing/2014/main" id="{8FD84965-21E0-4F40-8A38-1D4D1E06674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4152" cy="369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8B5B4F" w14:textId="77777777" w:rsidR="00FA66F5" w:rsidRPr="00FA66F5" w:rsidRDefault="00FA66F5" w:rsidP="00FA66F5">
                            <w:pPr>
                              <w:rPr>
                                <w:sz w:val="13"/>
                                <w:szCs w:val="13"/>
                              </w:rPr>
                            </w:pP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-3</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0</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3</w:t>
                            </w:r>
                          </w:p>
                        </w:txbxContent>
                      </wps:txbx>
                      <wps:bodyPr wrap="square">
                        <a:spAutoFit/>
                      </wps:bodyPr>
                    </wps:wsp>
                  </a:graphicData>
                </a:graphic>
                <wp14:sizeRelH relativeFrom="margin">
                  <wp14:pctWidth>0</wp14:pctWidth>
                </wp14:sizeRelH>
              </wp:anchor>
            </w:drawing>
          </mc:Choice>
          <mc:Fallback xmlns="">
            <w:pict>
              <v:shape w14:anchorId="47062DD6" id="TextBox 8" o:spid="_x0000_s1027" type="#_x0000_t202" style="position:absolute;left:0;text-align:left;margin-left:0;margin-top:8.15pt;width:462.55pt;height:29.1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" filled="f" stroked="f">
                <v:textbox style="mso-fit-shape-to-text:t">
                  <w:txbxContent>
                    <w:p w:rsidR="00FA66F5" w:rsidRPr="00FA66F5" w:rsidRDefault="00FA66F5" w:rsidP="00FA66F5">
                      <w:pPr>
                        <w:rPr>
                          <w:sz w:val="13"/>
                          <w:szCs w:val="13"/>
                        </w:rPr>
                      </w:pP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-3</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0</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3</w:t>
                      </w:r>
                    </w:p>
                  </w:txbxContent>
                </v:textbox>
              </v:shape>
            </w:pict>
          </mc:Fallback>
        </mc:AlternateContent>
      </w:r>
    </w:p>
    <w:p w14:paraId="4BE6B2ED" w14:textId="77777777" w:rsidR="005616A3" w:rsidRDefault="005616A3" w:rsidP="005616A3">
      <w:pPr>
        <w:pStyle w:val="ListParagraph"/>
        <w:spacing w:after="0" w:line="240" w:lineRule="auto"/>
        <w:ind w:left="360"/>
      </w:pPr>
    </w:p>
    <w:p w14:paraId="6C6AFD4B"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7456" behindDoc="0" locked="0" layoutInCell="1" allowOverlap="1" wp14:anchorId="7889A055" wp14:editId="52D8D91C">
                <wp:simplePos x="0" y="0"/>
                <wp:positionH relativeFrom="column">
                  <wp:posOffset>4554638</wp:posOffset>
                </wp:positionH>
                <wp:positionV relativeFrom="paragraph">
                  <wp:posOffset>1843083</wp:posOffset>
                </wp:positionV>
                <wp:extent cx="1504411" cy="248285"/>
                <wp:effectExtent l="0" t="0" r="0" b="0"/>
                <wp:wrapNone/>
                <wp:docPr id="11" name="TextBox 10">
                  <a:extLst xmlns:a="http://schemas.openxmlformats.org/drawingml/2006/main">
                    <a:ext uri="{FF2B5EF4-FFF2-40B4-BE49-F238E27FC236}">
                      <a16:creationId xmlns:a16="http://schemas.microsoft.com/office/drawing/2014/main" id="{F5237588-3B81-8C4F-8AEF-4E0E278EC4B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411" cy="248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0F14A7" w14:textId="77777777" w:rsidR="00FA66F5" w:rsidRPr="00FA66F5" w:rsidRDefault="00FA66F5" w:rsidP="00FA66F5">
                            <w:pPr>
                              <w:rPr>
                                <w:sz w:val="20"/>
                                <w:szCs w:val="20"/>
                              </w:rPr>
                            </w:pPr>
                            <w:r w:rsidRPr="00FA66F5">
                              <w:rPr>
                                <w:rFonts w:ascii="Arial" w:eastAsia="Arial" w:hAnsi="Arial" w:cs="Arial"/>
                                <w:color w:val="000000"/>
                                <w:sz w:val="24"/>
                                <w:szCs w:val="24"/>
                              </w:rPr>
                              <w:t>False Pos Rate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
            <w:pict>
              <v:shape w14:anchorId="45839155" id="TextBox 10" o:spid="_x0000_s1028" type="#_x0000_t202" style="position:absolute;left:0;text-align:left;margin-left:358.65pt;margin-top:145.1pt;width:118.45pt;height:19.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" filled="f" stroked="f">
                <v:textbox>
                  <w:txbxContent>
                    <w:p w:rsidR="00FA66F5" w:rsidRPr="00FA66F5" w:rsidRDefault="00FA66F5" w:rsidP="00FA66F5">
                      <w:pPr>
                        <w:rPr>
                          <w:sz w:val="20"/>
                          <w:szCs w:val="20"/>
                        </w:rPr>
                      </w:pPr>
                      <w:r w:rsidRPr="00FA66F5">
                        <w:rPr>
                          <w:rFonts w:ascii="Arial" w:eastAsia="Arial" w:hAnsi="Arial" w:cs="Arial"/>
                          <w:color w:val="000000"/>
                          <w:sz w:val="24"/>
                          <w:szCs w:val="24"/>
                        </w:rPr>
                        <w:t>False Pos Rate</w:t>
                      </w:r>
                    </w:p>
                  </w:txbxContent>
                </v:textbox>
              </v:shape>
            </w:pict>
          </mc:Fallback>
        </mc:AlternateContent>
      </w:r>
      <w:r w:rsidRPr="00FA66F5">
        <w:rPr>
          <w:noProof/>
        </w:rPr>
        <mc:AlternateContent>
          <mc:Choice Requires="wps">
            <w:drawing>
              <wp:anchor distT="0" distB="0" distL="114300" distR="114300" simplePos="0" relativeHeight="251668480" behindDoc="0" locked="0" layoutInCell="1" allowOverlap="1" wp14:anchorId="640DE74E" wp14:editId="046F76E7">
                <wp:simplePos x="0" y="0"/>
                <wp:positionH relativeFrom="column">
                  <wp:posOffset>3347140</wp:posOffset>
                </wp:positionH>
                <wp:positionV relativeFrom="paragraph">
                  <wp:posOffset>741846</wp:posOffset>
                </wp:positionV>
                <wp:extent cx="1706209" cy="332644"/>
                <wp:effectExtent l="0" t="622300" r="0" b="620395"/>
                <wp:wrapNone/>
                <wp:docPr id="12" name="TextBox 11">
                  <a:extLst xmlns:a="http://schemas.openxmlformats.org/drawingml/2006/main">
                    <a:ext uri="{FF2B5EF4-FFF2-40B4-BE49-F238E27FC236}">
                      <a16:creationId xmlns:a16="http://schemas.microsoft.com/office/drawing/2014/main" id="{72F07C08-7FEA-1B44-B2BD-753916FBACA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06209" cy="332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5A97E" w14:textId="77777777" w:rsidR="00FA66F5" w:rsidRPr="00FA66F5" w:rsidRDefault="00FA66F5" w:rsidP="00FA66F5">
                            <w:pPr>
                              <w:rPr>
                                <w:sz w:val="20"/>
                                <w:szCs w:val="20"/>
                              </w:rPr>
                            </w:pPr>
                            <w:r w:rsidRPr="00FA66F5">
                              <w:rPr>
                                <w:rFonts w:ascii="Arial" w:eastAsia="Arial" w:hAnsi="Arial" w:cs="Arial"/>
                                <w:color w:val="000000"/>
                                <w:sz w:val="24"/>
                                <w:szCs w:val="24"/>
                              </w:rPr>
                              <w:t>True Pos Rate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
            <w:pict>
              <v:shape w14:anchorId="6B4A211D" id="TextBox 11" o:spid="_x0000_s1029" type="#_x0000_t202" style="position:absolute;left:0;text-align:left;margin-left:263.55pt;margin-top:58.4pt;width:134.35pt;height:26.2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" filled="f" stroked="f">
                <v:textbox>
                  <w:txbxContent>
                    <w:p w:rsidR="00FA66F5" w:rsidRPr="00FA66F5" w:rsidRDefault="00FA66F5" w:rsidP="00FA66F5">
                      <w:pPr>
                        <w:rPr>
                          <w:sz w:val="20"/>
                          <w:szCs w:val="20"/>
                        </w:rPr>
                      </w:pPr>
                      <w:r w:rsidRPr="00FA66F5">
                        <w:rPr>
                          <w:rFonts w:ascii="Arial" w:eastAsia="Arial" w:hAnsi="Arial" w:cs="Arial"/>
                          <w:color w:val="000000"/>
                          <w:sz w:val="24"/>
                          <w:szCs w:val="24"/>
                        </w:rPr>
                        <w:t>True Pos Rate</w:t>
                      </w:r>
                    </w:p>
                  </w:txbxContent>
                </v:textbox>
              </v:shape>
            </w:pict>
          </mc:Fallback>
        </mc:AlternateContent>
      </w:r>
      <w:r w:rsidRPr="00FA66F5">
        <w:rPr>
          <w:noProof/>
        </w:rPr>
        <mc:AlternateContent>
          <mc:Choice Requires="wps">
            <w:drawing>
              <wp:anchor distT="0" distB="0" distL="114300" distR="114300" simplePos="0" relativeHeight="251666432" behindDoc="0" locked="0" layoutInCell="1" allowOverlap="1" wp14:anchorId="43312E0C" wp14:editId="50C049B1">
                <wp:simplePos x="0" y="0"/>
                <wp:positionH relativeFrom="column">
                  <wp:posOffset>4409954</wp:posOffset>
                </wp:positionH>
                <wp:positionV relativeFrom="paragraph">
                  <wp:posOffset>55096</wp:posOffset>
                </wp:positionV>
                <wp:extent cx="1649103" cy="1705614"/>
                <wp:effectExtent l="0" t="0" r="1905" b="0"/>
                <wp:wrapNone/>
                <wp:docPr id="10" name="Rectangle 9">
                  <a:extLst xmlns:a="http://schemas.openxmlformats.org/drawingml/2006/main">
                    <a:ext uri="{FF2B5EF4-FFF2-40B4-BE49-F238E27FC236}">
                      <a16:creationId xmlns:a16="http://schemas.microsoft.com/office/drawing/2014/main" id="{9B4450BE-2C53-7F43-99C5-F4FA804DBF0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9103" cy="1705614"/>
                        </a:xfrm>
                        <a:prstGeom prst="rect">
                          <a:avLst/>
                        </a:prstGeom>
                        <a:noFill/>
                        <a:ln w="9525">
                          <a:solidFill>
                            <a:schemeClr val="tx1"/>
                          </a:solidFill>
                          <a:round/>
                          <a:headEnd/>
                          <a:tailEnd/>
                        </a:ln>
                      </wps:spPr>
                      <wps:bodyPr/>
                    </wps:wsp>
                  </a:graphicData>
                </a:graphic>
                <wp14:sizeRelH relativeFrom="margin">
                  <wp14:pctWidth>0</wp14:pctWidth>
                </wp14:sizeRelH>
                <wp14:sizeRelV relativeFrom="margin">
                  <wp14:pctHeight>0</wp14:pctHeight>
                </wp14:sizeRelV>
              </wp:anchor>
            </w:drawing>
          </mc:Choice>
          <mc:Fallback xmlns="">
            <w:pict>
              <v:rect w14:anchorId="2456DDC2" id="Rectangle 9" o:spid="_x0000_s1026" style="position:absolute;margin-left:347.25pt;margin-top:4.35pt;width:129.85pt;height:134.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" filled="f" strokecolor="black [3213]">
                <v:stroke joinstyle="round"/>
              </v:rect>
            </w:pict>
          </mc:Fallback>
        </mc:AlternateContent>
      </w:r>
    </w:p>
    <w:tbl>
      <w:tblPr>
        <w:tblStyle w:val="TableGrid"/>
        <w:tblW w:w="0" w:type="auto"/>
        <w:tblInd w:w="360" w:type="dxa"/>
        <w:tblLook w:val="04A0" w:firstRow="1" w:lastRow="0" w:firstColumn="1" w:lastColumn="0" w:noHBand="0" w:noVBand="1"/>
      </w:tblPr>
      <w:tblGrid>
        <w:gridCol w:w="1028"/>
        <w:gridCol w:w="1511"/>
        <w:gridCol w:w="1440"/>
      </w:tblGrid>
      <w:tr w:rsidR="00FA66F5" w14:paraId="7CAFE362" w14:textId="77777777" w:rsidTr="00FA66F5">
        <w:tc>
          <w:tcPr>
            <w:tcW w:w="1027" w:type="dxa"/>
          </w:tcPr>
          <w:p w14:paraId="5F842639"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Threshold</w:t>
            </w:r>
          </w:p>
        </w:tc>
        <w:tc>
          <w:tcPr>
            <w:tcW w:w="1511" w:type="dxa"/>
          </w:tcPr>
          <w:p w14:paraId="6BBB3BD6"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TPR</w:t>
            </w:r>
          </w:p>
        </w:tc>
        <w:tc>
          <w:tcPr>
            <w:tcW w:w="1440" w:type="dxa"/>
          </w:tcPr>
          <w:p w14:paraId="08F36680"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FPR</w:t>
            </w:r>
          </w:p>
        </w:tc>
      </w:tr>
      <w:tr w:rsidR="00FA66F5" w14:paraId="24C46498" w14:textId="77777777" w:rsidTr="00FA66F5">
        <w:tc>
          <w:tcPr>
            <w:tcW w:w="1027" w:type="dxa"/>
          </w:tcPr>
          <w:p w14:paraId="02B33139"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-4</w:t>
            </w:r>
          </w:p>
        </w:tc>
        <w:tc>
          <w:tcPr>
            <w:tcW w:w="1511" w:type="dxa"/>
          </w:tcPr>
          <w:p w14:paraId="2F740CAF"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1217592A" w14:textId="77777777" w:rsidR="00FA66F5" w:rsidRPr="0096286B" w:rsidRDefault="00FA66F5" w:rsidP="00FA66F5">
            <w:pPr>
              <w:pStyle w:val="ListParagraph"/>
              <w:spacing w:line="480" w:lineRule="auto"/>
              <w:ind w:left="0"/>
              <w:rPr>
                <w:rFonts w:asciiTheme="minorHAnsi" w:hAnsiTheme="minorHAnsi"/>
              </w:rPr>
            </w:pPr>
          </w:p>
        </w:tc>
      </w:tr>
      <w:tr w:rsidR="00FA66F5" w14:paraId="6B2A9934" w14:textId="77777777" w:rsidTr="00FA66F5">
        <w:tc>
          <w:tcPr>
            <w:tcW w:w="1027" w:type="dxa"/>
          </w:tcPr>
          <w:p w14:paraId="1D53E7DF"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-3</w:t>
            </w:r>
          </w:p>
        </w:tc>
        <w:tc>
          <w:tcPr>
            <w:tcW w:w="1511" w:type="dxa"/>
          </w:tcPr>
          <w:p w14:paraId="36F328E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29743BE5" w14:textId="77777777" w:rsidR="00FA66F5" w:rsidRPr="0096286B" w:rsidRDefault="00FA66F5" w:rsidP="00FA66F5">
            <w:pPr>
              <w:pStyle w:val="ListParagraph"/>
              <w:spacing w:line="480" w:lineRule="auto"/>
              <w:ind w:left="0"/>
              <w:rPr>
                <w:rFonts w:asciiTheme="minorHAnsi" w:hAnsiTheme="minorHAnsi"/>
              </w:rPr>
            </w:pPr>
          </w:p>
        </w:tc>
      </w:tr>
      <w:tr w:rsidR="00FA66F5" w14:paraId="6C72700F" w14:textId="77777777" w:rsidTr="00FA66F5">
        <w:tc>
          <w:tcPr>
            <w:tcW w:w="1027" w:type="dxa"/>
          </w:tcPr>
          <w:p w14:paraId="5C445800"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-2</w:t>
            </w:r>
          </w:p>
        </w:tc>
        <w:tc>
          <w:tcPr>
            <w:tcW w:w="1511" w:type="dxa"/>
          </w:tcPr>
          <w:p w14:paraId="44F0D86F"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66ABEB65" w14:textId="77777777" w:rsidR="00FA66F5" w:rsidRPr="0096286B" w:rsidRDefault="00FA66F5" w:rsidP="00FA66F5">
            <w:pPr>
              <w:pStyle w:val="ListParagraph"/>
              <w:spacing w:line="480" w:lineRule="auto"/>
              <w:ind w:left="0"/>
              <w:rPr>
                <w:rFonts w:asciiTheme="minorHAnsi" w:hAnsiTheme="minorHAnsi"/>
              </w:rPr>
            </w:pPr>
          </w:p>
        </w:tc>
      </w:tr>
      <w:tr w:rsidR="00FA66F5" w14:paraId="39AE23B5" w14:textId="77777777" w:rsidTr="00FA66F5">
        <w:tc>
          <w:tcPr>
            <w:tcW w:w="1027" w:type="dxa"/>
          </w:tcPr>
          <w:p w14:paraId="7D41DEA4"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-1</w:t>
            </w:r>
          </w:p>
        </w:tc>
        <w:tc>
          <w:tcPr>
            <w:tcW w:w="1511" w:type="dxa"/>
          </w:tcPr>
          <w:p w14:paraId="630728B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24B11CE4" w14:textId="77777777" w:rsidR="00FA66F5" w:rsidRPr="0096286B" w:rsidRDefault="00FA66F5" w:rsidP="00FA66F5">
            <w:pPr>
              <w:pStyle w:val="ListParagraph"/>
              <w:spacing w:line="480" w:lineRule="auto"/>
              <w:ind w:left="0"/>
              <w:rPr>
                <w:rFonts w:asciiTheme="minorHAnsi" w:hAnsiTheme="minorHAnsi"/>
              </w:rPr>
            </w:pPr>
          </w:p>
        </w:tc>
      </w:tr>
      <w:tr w:rsidR="00FA66F5" w14:paraId="454D4C78" w14:textId="77777777" w:rsidTr="00FA66F5">
        <w:tc>
          <w:tcPr>
            <w:tcW w:w="1027" w:type="dxa"/>
          </w:tcPr>
          <w:p w14:paraId="689C982A"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0</w:t>
            </w:r>
          </w:p>
        </w:tc>
        <w:tc>
          <w:tcPr>
            <w:tcW w:w="1511" w:type="dxa"/>
          </w:tcPr>
          <w:p w14:paraId="5A86730D"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72F893DC" w14:textId="77777777" w:rsidR="00FA66F5" w:rsidRPr="0096286B" w:rsidRDefault="00FA66F5" w:rsidP="00FA66F5">
            <w:pPr>
              <w:pStyle w:val="ListParagraph"/>
              <w:spacing w:line="480" w:lineRule="auto"/>
              <w:ind w:left="0"/>
              <w:rPr>
                <w:rFonts w:asciiTheme="minorHAnsi" w:hAnsiTheme="minorHAnsi"/>
              </w:rPr>
            </w:pPr>
          </w:p>
        </w:tc>
      </w:tr>
      <w:tr w:rsidR="00FA66F5" w14:paraId="5DEBFD59" w14:textId="77777777" w:rsidTr="00FA66F5">
        <w:tc>
          <w:tcPr>
            <w:tcW w:w="1027" w:type="dxa"/>
          </w:tcPr>
          <w:p w14:paraId="417B60A6"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1</w:t>
            </w:r>
          </w:p>
        </w:tc>
        <w:tc>
          <w:tcPr>
            <w:tcW w:w="1511" w:type="dxa"/>
          </w:tcPr>
          <w:p w14:paraId="35379DF7"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31B3E885" w14:textId="77777777" w:rsidR="00FA66F5" w:rsidRPr="0096286B" w:rsidRDefault="00FA66F5" w:rsidP="00FA66F5">
            <w:pPr>
              <w:pStyle w:val="ListParagraph"/>
              <w:spacing w:line="480" w:lineRule="auto"/>
              <w:ind w:left="0"/>
              <w:rPr>
                <w:rFonts w:asciiTheme="minorHAnsi" w:hAnsiTheme="minorHAnsi"/>
              </w:rPr>
            </w:pPr>
          </w:p>
        </w:tc>
      </w:tr>
      <w:tr w:rsidR="00FA66F5" w14:paraId="21DA6DBD" w14:textId="77777777" w:rsidTr="00FA66F5">
        <w:tc>
          <w:tcPr>
            <w:tcW w:w="1027" w:type="dxa"/>
          </w:tcPr>
          <w:p w14:paraId="416320AA"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2</w:t>
            </w:r>
          </w:p>
        </w:tc>
        <w:tc>
          <w:tcPr>
            <w:tcW w:w="1511" w:type="dxa"/>
          </w:tcPr>
          <w:p w14:paraId="12E8F1BA"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0D8E297E" w14:textId="77777777" w:rsidR="00FA66F5" w:rsidRPr="0096286B" w:rsidRDefault="00FA66F5" w:rsidP="00FA66F5">
            <w:pPr>
              <w:pStyle w:val="ListParagraph"/>
              <w:spacing w:line="480" w:lineRule="auto"/>
              <w:ind w:left="0"/>
              <w:rPr>
                <w:rFonts w:asciiTheme="minorHAnsi" w:hAnsiTheme="minorHAnsi"/>
              </w:rPr>
            </w:pPr>
          </w:p>
        </w:tc>
      </w:tr>
      <w:tr w:rsidR="00FA66F5" w14:paraId="3FF55E53" w14:textId="77777777" w:rsidTr="00FA66F5">
        <w:tc>
          <w:tcPr>
            <w:tcW w:w="1027" w:type="dxa"/>
          </w:tcPr>
          <w:p w14:paraId="53B0B085"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3</w:t>
            </w:r>
          </w:p>
        </w:tc>
        <w:tc>
          <w:tcPr>
            <w:tcW w:w="1511" w:type="dxa"/>
          </w:tcPr>
          <w:p w14:paraId="3C70B56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4AEB4CFD" w14:textId="77777777" w:rsidR="00FA66F5" w:rsidRPr="0096286B" w:rsidRDefault="00FA66F5" w:rsidP="00FA66F5">
            <w:pPr>
              <w:pStyle w:val="ListParagraph"/>
              <w:spacing w:line="480" w:lineRule="auto"/>
              <w:ind w:left="0"/>
              <w:rPr>
                <w:rFonts w:asciiTheme="minorHAnsi" w:hAnsiTheme="minorHAnsi"/>
              </w:rPr>
            </w:pPr>
          </w:p>
        </w:tc>
      </w:tr>
    </w:tbl>
    <w:p w14:paraId="43307CE1" w14:textId="77777777" w:rsidR="00FA66F5" w:rsidRDefault="00FA66F5" w:rsidP="00FA66F5">
      <w:pPr>
        <w:spacing w:after="0" w:line="240" w:lineRule="auto"/>
      </w:pPr>
    </w:p>
    <w:p w14:paraId="36339EB4" w14:textId="77777777" w:rsidR="00FA66F5" w:rsidRDefault="00FA66F5" w:rsidP="00FA66F5">
      <w:pPr>
        <w:spacing w:after="0" w:line="240" w:lineRule="auto"/>
      </w:pPr>
    </w:p>
    <w:p w14:paraId="755C267F" w14:textId="77777777" w:rsidR="009542F3" w:rsidRDefault="009542F3" w:rsidP="009542F3">
      <w:pPr>
        <w:pStyle w:val="ListParagraph"/>
        <w:numPr>
          <w:ilvl w:val="0"/>
          <w:numId w:val="25"/>
        </w:numPr>
        <w:spacing w:after="0" w:line="240" w:lineRule="auto"/>
      </w:pPr>
      <w:r>
        <w:t>What would the confusion matrix for a perfect detector look like?</w:t>
      </w:r>
    </w:p>
    <w:p w14:paraId="6B3DBE6F" w14:textId="77777777" w:rsidR="009542F3" w:rsidRDefault="009542F3" w:rsidP="009542F3">
      <w:pPr>
        <w:pStyle w:val="ListParagraph"/>
        <w:spacing w:after="0" w:line="240" w:lineRule="auto"/>
      </w:pPr>
    </w:p>
    <w:p w14:paraId="3ABFA288" w14:textId="77777777" w:rsidR="009542F3" w:rsidRDefault="009542F3" w:rsidP="009542F3">
      <w:pPr>
        <w:spacing w:after="0" w:line="240" w:lineRule="auto"/>
      </w:pPr>
    </w:p>
    <w:p w14:paraId="64CB1F22" w14:textId="77777777" w:rsidR="009542F3" w:rsidRPr="003C723A" w:rsidRDefault="009542F3" w:rsidP="009542F3">
      <w:pPr>
        <w:pStyle w:val="PlainText"/>
        <w:ind w:left="360"/>
        <w:rPr>
          <w:rFonts w:asciiTheme="minorHAnsi" w:hAnsiTheme="minorHAnsi" w:cs="Courier New"/>
          <w:sz w:val="22"/>
          <w:szCs w:val="22"/>
        </w:rPr>
      </w:pPr>
    </w:p>
    <w:p w14:paraId="2F794515" w14:textId="3F845DC8" w:rsidR="003215E5" w:rsidRPr="003C723A" w:rsidRDefault="003215E5" w:rsidP="003215E5">
      <w:pPr>
        <w:pStyle w:val="PlainText"/>
        <w:numPr>
          <w:ilvl w:val="0"/>
          <w:numId w:val="25"/>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5F76527C" w14:textId="408E55AB" w:rsidR="0067483A" w:rsidRPr="003C723A" w:rsidRDefault="0067483A" w:rsidP="0067483A">
      <w:pPr>
        <w:pStyle w:val="PlainText"/>
        <w:rPr>
          <w:rFonts w:asciiTheme="minorHAnsi" w:hAnsiTheme="minorHAnsi" w:cs="Courier New"/>
          <w:sz w:val="22"/>
          <w:szCs w:val="22"/>
        </w:rPr>
      </w:pPr>
    </w:p>
    <w:p w14:paraId="594757E8" w14:textId="77777777" w:rsidR="009542F3" w:rsidRDefault="009542F3" w:rsidP="009542F3">
      <w:pPr>
        <w:pStyle w:val="PlainText"/>
        <w:rPr>
          <w:rFonts w:asciiTheme="minorHAnsi" w:hAnsiTheme="minorHAnsi" w:cs="Courier New"/>
          <w:sz w:val="22"/>
          <w:szCs w:val="22"/>
        </w:rPr>
      </w:pPr>
    </w:p>
    <w:p w14:paraId="21043899" w14:textId="77777777" w:rsidR="009542F3" w:rsidRDefault="009542F3" w:rsidP="009542F3">
      <w:pPr>
        <w:spacing w:after="0" w:line="240" w:lineRule="auto"/>
      </w:pPr>
    </w:p>
    <w:p w14:paraId="39FC0CD7" w14:textId="77777777" w:rsidR="009542F3" w:rsidRDefault="009542F3" w:rsidP="009542F3">
      <w:pPr>
        <w:spacing w:after="0" w:line="240" w:lineRule="auto"/>
      </w:pPr>
    </w:p>
    <w:p w14:paraId="158563FB" w14:textId="6F5E83C2" w:rsidR="0067483A" w:rsidRDefault="0067483A" w:rsidP="00FA66F5">
      <w:pPr>
        <w:spacing w:after="0" w:line="240" w:lineRule="auto"/>
      </w:pPr>
      <w:r>
        <w:t>Likewise, if online, you’ll do these last ones</w:t>
      </w:r>
      <w:r w:rsidR="00CD3942">
        <w:t xml:space="preserve"> in the LMS</w:t>
      </w:r>
      <w:r>
        <w:t xml:space="preserve">. </w:t>
      </w:r>
    </w:p>
    <w:p w14:paraId="39595FC9" w14:textId="77777777" w:rsidR="009542F3" w:rsidRDefault="009542F3" w:rsidP="00FA66F5">
      <w:pPr>
        <w:pStyle w:val="ListParagraph"/>
        <w:numPr>
          <w:ilvl w:val="1"/>
          <w:numId w:val="25"/>
        </w:numPr>
        <w:spacing w:after="0" w:line="240" w:lineRule="auto"/>
      </w:pPr>
      <w:r>
        <w:t>How is the pace of the class so far for you?</w:t>
      </w:r>
    </w:p>
    <w:p w14:paraId="34BC866D" w14:textId="77777777" w:rsidR="009542F3" w:rsidRDefault="009542F3" w:rsidP="009542F3">
      <w:pPr>
        <w:spacing w:after="0" w:line="240" w:lineRule="auto"/>
      </w:pPr>
    </w:p>
    <w:p w14:paraId="3F7DC65C" w14:textId="77777777" w:rsidR="009542F3" w:rsidRDefault="00BA1915" w:rsidP="009542F3">
      <w:pPr>
        <w:spacing w:after="0" w:line="240" w:lineRule="auto"/>
      </w:pPr>
      <w:r>
        <w:rPr>
          <w:noProof/>
        </w:rPr>
        <w:pict w14:anchorId="7BD7E224">
          <v:group id="_x0000_s2050" editas="canvas" alt="" style="position:absolute;margin-left:62.25pt;margin-top:11.25pt;width:387pt;height:36pt;z-index:-251646976" coordorigin="2977,6936" coordsize="6450,61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alt="" style="position:absolute;left:2977;top:6936;width:6450;height:618" o:preferrelative="f">
              <v:fill o:detectmouseclick="t"/>
              <v:path o:extrusionok="t" o:connecttype="none"/>
              <o:lock v:ext="edit" text="t"/>
            </v:shape>
            <v:line id="_x0000_s2052" alt="" style="position:absolute" from="2977,7091" to="9277,7092">
              <v:stroke startarrow="block" endarrow="block"/>
            </v:line>
            <v:line id="_x0000_s2053" alt="" style="position:absolute" from="2977,7399" to="9277,7400">
              <v:stroke startarrow="block" endarrow="block"/>
            </v:line>
          </v:group>
        </w:pict>
      </w:r>
      <w:r w:rsidR="009542F3">
        <w:tab/>
      </w:r>
      <w:r w:rsidR="009542F3">
        <w:tab/>
        <w:t>Way too slow</w:t>
      </w:r>
      <w:r w:rsidR="009542F3">
        <w:tab/>
        <w:t xml:space="preserve">     Slightly slow</w:t>
      </w:r>
      <w:r w:rsidR="009542F3">
        <w:tab/>
        <w:t>OK</w:t>
      </w:r>
      <w:proofErr w:type="gramStart"/>
      <w:r w:rsidR="009542F3">
        <w:tab/>
        <w:t xml:space="preserve">  Slightly</w:t>
      </w:r>
      <w:proofErr w:type="gramEnd"/>
      <w:r w:rsidR="009542F3">
        <w:t xml:space="preserve"> fast</w:t>
      </w:r>
      <w:r w:rsidR="009542F3">
        <w:tab/>
        <w:t xml:space="preserve">     Way too fast</w:t>
      </w:r>
    </w:p>
    <w:p w14:paraId="572F8B31" w14:textId="77777777" w:rsidR="009542F3" w:rsidRDefault="009542F3" w:rsidP="009542F3">
      <w:pPr>
        <w:spacing w:after="0" w:line="240" w:lineRule="auto"/>
      </w:pPr>
      <w:r>
        <w:t>lecture</w:t>
      </w:r>
    </w:p>
    <w:p w14:paraId="55FBB37C" w14:textId="77777777" w:rsidR="009542F3" w:rsidRDefault="009542F3" w:rsidP="009542F3">
      <w:pPr>
        <w:spacing w:after="0" w:line="240" w:lineRule="auto"/>
      </w:pPr>
      <w:r>
        <w:t>assignments</w:t>
      </w:r>
    </w:p>
    <w:p w14:paraId="34219056" w14:textId="77777777" w:rsidR="009542F3" w:rsidRDefault="009542F3" w:rsidP="009542F3">
      <w:pPr>
        <w:pStyle w:val="ListParagraph"/>
        <w:spacing w:after="0" w:line="240" w:lineRule="auto"/>
        <w:ind w:left="360"/>
      </w:pPr>
    </w:p>
    <w:p w14:paraId="06AB097D" w14:textId="77777777" w:rsidR="009542F3" w:rsidRDefault="009542F3" w:rsidP="0067483A">
      <w:pPr>
        <w:pStyle w:val="ListParagraph"/>
        <w:numPr>
          <w:ilvl w:val="1"/>
          <w:numId w:val="25"/>
        </w:numPr>
        <w:spacing w:after="0" w:line="240" w:lineRule="auto"/>
      </w:pPr>
      <w:r>
        <w:t>Additional comments? (Plus/delta)</w:t>
      </w:r>
    </w:p>
    <w:p w14:paraId="6A97B682" w14:textId="77777777" w:rsidR="009542F3" w:rsidRDefault="009542F3" w:rsidP="009542F3">
      <w:pPr>
        <w:spacing w:after="0" w:line="240" w:lineRule="auto"/>
      </w:pPr>
    </w:p>
    <w:sectPr w:rsidR="009542F3" w:rsidSect="00041F20">
      <w:headerReference w:type="even" r:id="rId9"/>
      <w:headerReference w:type="default" r:id="rId10"/>
      <w:footerReference w:type="default" r:id="rId11"/>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A168A" w14:textId="77777777" w:rsidR="00BA1915" w:rsidRDefault="00BA1915" w:rsidP="00117AA5">
      <w:pPr>
        <w:spacing w:after="0" w:line="240" w:lineRule="auto"/>
      </w:pPr>
      <w:r>
        <w:separator/>
      </w:r>
    </w:p>
  </w:endnote>
  <w:endnote w:type="continuationSeparator" w:id="0">
    <w:p w14:paraId="30F64272" w14:textId="77777777" w:rsidR="00BA1915" w:rsidRDefault="00BA1915"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Wingdings">
    <w:panose1 w:val="05000000000000000000"/>
    <w:charset w:val="4D"/>
    <w:family w:val="decorative"/>
    <w:pitch w:val="variable"/>
    <w:sig w:usb0="00000003" w:usb1="10000000" w:usb2="00000000" w:usb3="00000000" w:csb0="80000001" w:csb1="00000000"/>
  </w:font>
  <w:font w:name="Lucida Sans Typewriter">
    <w:panose1 w:val="020B0509030504030204"/>
    <w:charset w:val="4D"/>
    <w:family w:val="moder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690DD174" w14:textId="77777777" w:rsidR="0049011A" w:rsidRDefault="0049011A">
            <w:pPr>
              <w:pStyle w:val="Footer"/>
              <w:jc w:val="right"/>
            </w:pPr>
            <w:r w:rsidRPr="00CE5A4F">
              <w:rPr>
                <w:color w:val="595959" w:themeColor="text1" w:themeTint="A6"/>
              </w:rPr>
              <w:t xml:space="preserve">Page </w:t>
            </w:r>
            <w:r w:rsidR="000F3DE6" w:rsidRPr="00CE5A4F">
              <w:rPr>
                <w:b/>
                <w:color w:val="595959" w:themeColor="text1" w:themeTint="A6"/>
                <w:sz w:val="24"/>
                <w:szCs w:val="24"/>
              </w:rPr>
              <w:fldChar w:fldCharType="begin"/>
            </w:r>
            <w:r w:rsidRPr="00CE5A4F">
              <w:rPr>
                <w:b/>
                <w:color w:val="595959" w:themeColor="text1" w:themeTint="A6"/>
              </w:rPr>
              <w:instrText xml:space="preserve"> PAGE </w:instrText>
            </w:r>
            <w:r w:rsidR="000F3DE6" w:rsidRPr="00CE5A4F">
              <w:rPr>
                <w:b/>
                <w:color w:val="595959" w:themeColor="text1" w:themeTint="A6"/>
                <w:sz w:val="24"/>
                <w:szCs w:val="24"/>
              </w:rPr>
              <w:fldChar w:fldCharType="separate"/>
            </w:r>
            <w:r w:rsidR="00422119">
              <w:rPr>
                <w:b/>
                <w:noProof/>
                <w:color w:val="595959" w:themeColor="text1" w:themeTint="A6"/>
              </w:rPr>
              <w:t>1</w:t>
            </w:r>
            <w:r w:rsidR="000F3DE6" w:rsidRPr="00CE5A4F">
              <w:rPr>
                <w:b/>
                <w:color w:val="595959" w:themeColor="text1" w:themeTint="A6"/>
                <w:sz w:val="24"/>
                <w:szCs w:val="24"/>
              </w:rPr>
              <w:fldChar w:fldCharType="end"/>
            </w:r>
            <w:r w:rsidRPr="00CE5A4F">
              <w:rPr>
                <w:color w:val="595959" w:themeColor="text1" w:themeTint="A6"/>
              </w:rPr>
              <w:t xml:space="preserve"> of </w:t>
            </w:r>
            <w:r w:rsidR="000F3DE6" w:rsidRPr="00CE5A4F">
              <w:rPr>
                <w:b/>
                <w:color w:val="595959" w:themeColor="text1" w:themeTint="A6"/>
                <w:sz w:val="24"/>
                <w:szCs w:val="24"/>
              </w:rPr>
              <w:fldChar w:fldCharType="begin"/>
            </w:r>
            <w:r w:rsidRPr="00CE5A4F">
              <w:rPr>
                <w:b/>
                <w:color w:val="595959" w:themeColor="text1" w:themeTint="A6"/>
              </w:rPr>
              <w:instrText xml:space="preserve"> NUMPAGES  </w:instrText>
            </w:r>
            <w:r w:rsidR="000F3DE6" w:rsidRPr="00CE5A4F">
              <w:rPr>
                <w:b/>
                <w:color w:val="595959" w:themeColor="text1" w:themeTint="A6"/>
                <w:sz w:val="24"/>
                <w:szCs w:val="24"/>
              </w:rPr>
              <w:fldChar w:fldCharType="separate"/>
            </w:r>
            <w:r w:rsidR="00422119">
              <w:rPr>
                <w:b/>
                <w:noProof/>
                <w:color w:val="595959" w:themeColor="text1" w:themeTint="A6"/>
              </w:rPr>
              <w:t>2</w:t>
            </w:r>
            <w:r w:rsidR="000F3DE6" w:rsidRPr="00CE5A4F">
              <w:rPr>
                <w:b/>
                <w:color w:val="595959" w:themeColor="text1" w:themeTint="A6"/>
                <w:sz w:val="24"/>
                <w:szCs w:val="24"/>
              </w:rPr>
              <w:fldChar w:fldCharType="end"/>
            </w:r>
          </w:p>
        </w:sdtContent>
      </w:sdt>
    </w:sdtContent>
  </w:sdt>
  <w:p w14:paraId="52293A36"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5BEA6" w14:textId="77777777" w:rsidR="00BA1915" w:rsidRDefault="00BA1915" w:rsidP="00117AA5">
      <w:pPr>
        <w:spacing w:after="0" w:line="240" w:lineRule="auto"/>
      </w:pPr>
      <w:r>
        <w:separator/>
      </w:r>
    </w:p>
  </w:footnote>
  <w:footnote w:type="continuationSeparator" w:id="0">
    <w:p w14:paraId="55DBB885" w14:textId="77777777" w:rsidR="00BA1915" w:rsidRDefault="00BA1915"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FC71C" w14:textId="77777777" w:rsidR="0049011A" w:rsidRDefault="0049011A">
    <w:pPr>
      <w:pStyle w:val="Header"/>
    </w:pPr>
  </w:p>
  <w:p w14:paraId="4B764840"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998C6" w14:textId="77777777" w:rsidR="0049011A" w:rsidRDefault="00BA1915">
    <w:r>
      <w:rPr>
        <w:noProof/>
      </w:rPr>
      <w:pict w14:anchorId="1A702F24">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0F32B09F" w14:textId="522E6331"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 xml:space="preserve">CSSE </w:t>
                  </w:r>
                  <w:r w:rsidR="003215E5">
                    <w:rPr>
                      <w:rFonts w:asciiTheme="majorHAnsi" w:hAnsiTheme="majorHAnsi"/>
                      <w:color w:val="595959" w:themeColor="text1" w:themeTint="A6"/>
                    </w:rPr>
                    <w:t>4</w:t>
                  </w:r>
                  <w:r w:rsidR="00AA2459">
                    <w:rPr>
                      <w:rFonts w:asciiTheme="majorHAnsi" w:hAnsiTheme="majorHAnsi"/>
                      <w:color w:val="595959" w:themeColor="text1" w:themeTint="A6"/>
                    </w:rPr>
                    <w:t>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108E14E7" w14:textId="77777777" w:rsidR="0049011A" w:rsidRDefault="009542F3"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7483A">
                    <w:rPr>
                      <w:rFonts w:asciiTheme="majorHAnsi" w:hAnsiTheme="majorHAnsi"/>
                      <w:color w:val="595959" w:themeColor="text1" w:themeTint="A6"/>
                    </w:rPr>
                    <w:t>05a</w:t>
                  </w:r>
                </w:p>
                <w:p w14:paraId="35C48D27" w14:textId="77777777" w:rsidR="0067483A" w:rsidRPr="00CE5A4F" w:rsidRDefault="0067483A"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4"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9"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D629AB"/>
    <w:multiLevelType w:val="hybridMultilevel"/>
    <w:tmpl w:val="C2827B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7"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3"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0025507">
    <w:abstractNumId w:val="26"/>
  </w:num>
  <w:num w:numId="2" w16cid:durableId="1605530532">
    <w:abstractNumId w:val="6"/>
  </w:num>
  <w:num w:numId="3" w16cid:durableId="194661093">
    <w:abstractNumId w:val="18"/>
  </w:num>
  <w:num w:numId="4" w16cid:durableId="1804493688">
    <w:abstractNumId w:val="19"/>
  </w:num>
  <w:num w:numId="5" w16cid:durableId="2140565216">
    <w:abstractNumId w:val="14"/>
  </w:num>
  <w:num w:numId="6" w16cid:durableId="2048871404">
    <w:abstractNumId w:val="17"/>
  </w:num>
  <w:num w:numId="7" w16cid:durableId="594436280">
    <w:abstractNumId w:val="21"/>
  </w:num>
  <w:num w:numId="8" w16cid:durableId="1943148977">
    <w:abstractNumId w:val="16"/>
  </w:num>
  <w:num w:numId="9" w16cid:durableId="1874078627">
    <w:abstractNumId w:val="20"/>
  </w:num>
  <w:num w:numId="10" w16cid:durableId="2031375228">
    <w:abstractNumId w:val="8"/>
  </w:num>
  <w:num w:numId="11" w16cid:durableId="280690930">
    <w:abstractNumId w:val="3"/>
  </w:num>
  <w:num w:numId="12" w16cid:durableId="1362903760">
    <w:abstractNumId w:val="22"/>
  </w:num>
  <w:num w:numId="13" w16cid:durableId="994336662">
    <w:abstractNumId w:val="24"/>
  </w:num>
  <w:num w:numId="14" w16cid:durableId="831945625">
    <w:abstractNumId w:val="4"/>
  </w:num>
  <w:num w:numId="15" w16cid:durableId="490366809">
    <w:abstractNumId w:val="15"/>
  </w:num>
  <w:num w:numId="16" w16cid:durableId="320275994">
    <w:abstractNumId w:val="7"/>
  </w:num>
  <w:num w:numId="17" w16cid:durableId="41944151">
    <w:abstractNumId w:val="12"/>
  </w:num>
  <w:num w:numId="18" w16cid:durableId="1708800952">
    <w:abstractNumId w:val="25"/>
  </w:num>
  <w:num w:numId="19" w16cid:durableId="944733800">
    <w:abstractNumId w:val="27"/>
  </w:num>
  <w:num w:numId="20" w16cid:durableId="1032220504">
    <w:abstractNumId w:val="2"/>
  </w:num>
  <w:num w:numId="21" w16cid:durableId="1812480902">
    <w:abstractNumId w:val="23"/>
  </w:num>
  <w:num w:numId="22" w16cid:durableId="756052314">
    <w:abstractNumId w:val="9"/>
  </w:num>
  <w:num w:numId="23" w16cid:durableId="728303666">
    <w:abstractNumId w:val="13"/>
  </w:num>
  <w:num w:numId="24" w16cid:durableId="9913862">
    <w:abstractNumId w:val="0"/>
  </w:num>
  <w:num w:numId="25" w16cid:durableId="1440494532">
    <w:abstractNumId w:val="5"/>
  </w:num>
  <w:num w:numId="26" w16cid:durableId="1593473195">
    <w:abstractNumId w:val="11"/>
  </w:num>
  <w:num w:numId="27" w16cid:durableId="706878681">
    <w:abstractNumId w:val="1"/>
  </w:num>
  <w:num w:numId="28" w16cid:durableId="5369408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4"/>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0815"/>
    <w:rsid w:val="00016987"/>
    <w:rsid w:val="000175D0"/>
    <w:rsid w:val="00031A80"/>
    <w:rsid w:val="00041492"/>
    <w:rsid w:val="00041F20"/>
    <w:rsid w:val="000F3DE6"/>
    <w:rsid w:val="00117AA5"/>
    <w:rsid w:val="00163828"/>
    <w:rsid w:val="001B6F98"/>
    <w:rsid w:val="00230A34"/>
    <w:rsid w:val="002675E9"/>
    <w:rsid w:val="0028393E"/>
    <w:rsid w:val="00292C13"/>
    <w:rsid w:val="002A75F2"/>
    <w:rsid w:val="002B7A27"/>
    <w:rsid w:val="002C1758"/>
    <w:rsid w:val="002D6D1D"/>
    <w:rsid w:val="003015DB"/>
    <w:rsid w:val="00301C2B"/>
    <w:rsid w:val="003215E5"/>
    <w:rsid w:val="00374794"/>
    <w:rsid w:val="003C723A"/>
    <w:rsid w:val="003D50F6"/>
    <w:rsid w:val="00400947"/>
    <w:rsid w:val="00422119"/>
    <w:rsid w:val="00424BAB"/>
    <w:rsid w:val="004548FE"/>
    <w:rsid w:val="00465F46"/>
    <w:rsid w:val="00466050"/>
    <w:rsid w:val="00480E26"/>
    <w:rsid w:val="00484780"/>
    <w:rsid w:val="0049011A"/>
    <w:rsid w:val="004A5B84"/>
    <w:rsid w:val="004C795B"/>
    <w:rsid w:val="004F1738"/>
    <w:rsid w:val="00510267"/>
    <w:rsid w:val="00520D09"/>
    <w:rsid w:val="00531E08"/>
    <w:rsid w:val="005616A3"/>
    <w:rsid w:val="00563322"/>
    <w:rsid w:val="0056458C"/>
    <w:rsid w:val="005716D8"/>
    <w:rsid w:val="005738AE"/>
    <w:rsid w:val="005814AE"/>
    <w:rsid w:val="005A35A5"/>
    <w:rsid w:val="005B78FB"/>
    <w:rsid w:val="005D01F1"/>
    <w:rsid w:val="005E573B"/>
    <w:rsid w:val="005E7B7B"/>
    <w:rsid w:val="00644963"/>
    <w:rsid w:val="006565AA"/>
    <w:rsid w:val="00665E55"/>
    <w:rsid w:val="0067483A"/>
    <w:rsid w:val="006C0279"/>
    <w:rsid w:val="006D6390"/>
    <w:rsid w:val="006E7094"/>
    <w:rsid w:val="00707F8B"/>
    <w:rsid w:val="00721A44"/>
    <w:rsid w:val="00752A93"/>
    <w:rsid w:val="00796E60"/>
    <w:rsid w:val="007A59D6"/>
    <w:rsid w:val="007F55D7"/>
    <w:rsid w:val="00807A50"/>
    <w:rsid w:val="00814069"/>
    <w:rsid w:val="00820928"/>
    <w:rsid w:val="00821FDA"/>
    <w:rsid w:val="008460E2"/>
    <w:rsid w:val="008624BA"/>
    <w:rsid w:val="00867EF6"/>
    <w:rsid w:val="00880825"/>
    <w:rsid w:val="00890F3C"/>
    <w:rsid w:val="008A5F1C"/>
    <w:rsid w:val="008B765B"/>
    <w:rsid w:val="008D1BF6"/>
    <w:rsid w:val="008D316F"/>
    <w:rsid w:val="00920497"/>
    <w:rsid w:val="009542F3"/>
    <w:rsid w:val="00960717"/>
    <w:rsid w:val="0096286B"/>
    <w:rsid w:val="009740DC"/>
    <w:rsid w:val="00982A7C"/>
    <w:rsid w:val="009E0AE0"/>
    <w:rsid w:val="009F2685"/>
    <w:rsid w:val="00A003DB"/>
    <w:rsid w:val="00A4337A"/>
    <w:rsid w:val="00AA2459"/>
    <w:rsid w:val="00AC444D"/>
    <w:rsid w:val="00AE06F5"/>
    <w:rsid w:val="00AE6D90"/>
    <w:rsid w:val="00AE7819"/>
    <w:rsid w:val="00B037D8"/>
    <w:rsid w:val="00B360C0"/>
    <w:rsid w:val="00B42D36"/>
    <w:rsid w:val="00B4698B"/>
    <w:rsid w:val="00BA1915"/>
    <w:rsid w:val="00BC17EA"/>
    <w:rsid w:val="00C1254A"/>
    <w:rsid w:val="00C431CF"/>
    <w:rsid w:val="00C5717B"/>
    <w:rsid w:val="00C64835"/>
    <w:rsid w:val="00C71685"/>
    <w:rsid w:val="00C733BF"/>
    <w:rsid w:val="00C9705E"/>
    <w:rsid w:val="00CC2DA5"/>
    <w:rsid w:val="00CD3942"/>
    <w:rsid w:val="00CE5A4F"/>
    <w:rsid w:val="00D40998"/>
    <w:rsid w:val="00D4323D"/>
    <w:rsid w:val="00D50ED2"/>
    <w:rsid w:val="00D6065C"/>
    <w:rsid w:val="00D60F44"/>
    <w:rsid w:val="00D90D1E"/>
    <w:rsid w:val="00D97932"/>
    <w:rsid w:val="00DD12A7"/>
    <w:rsid w:val="00DF1FD9"/>
    <w:rsid w:val="00DF3DE8"/>
    <w:rsid w:val="00DF4D7F"/>
    <w:rsid w:val="00E00F13"/>
    <w:rsid w:val="00E35981"/>
    <w:rsid w:val="00E7664C"/>
    <w:rsid w:val="00E82F41"/>
    <w:rsid w:val="00EA6A4B"/>
    <w:rsid w:val="00EB224E"/>
    <w:rsid w:val="00EB27B9"/>
    <w:rsid w:val="00EB7D05"/>
    <w:rsid w:val="00ED04C6"/>
    <w:rsid w:val="00EF62AD"/>
    <w:rsid w:val="00F64AD9"/>
    <w:rsid w:val="00F7310F"/>
    <w:rsid w:val="00FA66F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BF15E91"/>
  <w15:docId w15:val="{820B1676-2671-48F4-B394-D93CDFFEA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977820-8DCC-4370-B73D-FEB6F44DF527}">
  <ds:schemaRefs>
    <ds:schemaRef ds:uri="http://schemas.microsoft.com/sharepoint/v3/contenttype/forms"/>
  </ds:schemaRefs>
</ds:datastoreItem>
</file>

<file path=customXml/itemProps2.xml><?xml version="1.0" encoding="utf-8"?>
<ds:datastoreItem xmlns:ds="http://schemas.openxmlformats.org/officeDocument/2006/customXml" ds:itemID="{E17C9F39-A7D5-4EEA-8DBA-EC0C0383FD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166</TotalTime>
  <Pages>2</Pages>
  <Words>343</Words>
  <Characters>1959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37</cp:revision>
  <cp:lastPrinted>2023-02-01T21:04:00Z</cp:lastPrinted>
  <dcterms:created xsi:type="dcterms:W3CDTF">2008-12-08T15:58:00Z</dcterms:created>
  <dcterms:modified xsi:type="dcterms:W3CDTF">2023-06-06T18:26:00Z</dcterms:modified>
</cp:coreProperties>
</file>