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9C007D" w14:textId="5048D74B" w:rsidR="008C0DDC" w:rsidRPr="005A377F" w:rsidRDefault="00041F20" w:rsidP="005A377F">
      <w:pPr>
        <w:spacing w:line="240" w:lineRule="auto"/>
        <w:outlineLvl w:val="0"/>
      </w:pPr>
      <w:r w:rsidRPr="003C723A">
        <w:t>Name:__________________________________</w:t>
      </w:r>
      <w:r w:rsidR="007C6D79">
        <w:tab/>
      </w:r>
      <w:r w:rsidR="007C6D79">
        <w:tab/>
      </w:r>
      <w:r w:rsidR="00B709A5">
        <w:tab/>
      </w:r>
      <w:r w:rsidR="00B709A5">
        <w:tab/>
      </w:r>
      <w:r w:rsidR="00F84537">
        <w:tab/>
      </w:r>
      <w:r w:rsidR="00117AA5" w:rsidRPr="003C723A">
        <w:t>Grade:_____</w:t>
      </w:r>
      <w:r w:rsidR="008C0DDC">
        <w:t>/10</w:t>
      </w:r>
    </w:p>
    <w:p w14:paraId="6C7A9ACD" w14:textId="40DBEE11" w:rsidR="005A377F" w:rsidRDefault="006750A2" w:rsidP="005A377F">
      <w:pPr>
        <w:pStyle w:val="ListParagraph"/>
        <w:numPr>
          <w:ilvl w:val="0"/>
          <w:numId w:val="25"/>
        </w:numPr>
      </w:pPr>
      <w:r>
        <w:t xml:space="preserve">(review) </w:t>
      </w:r>
      <w:r w:rsidR="005A377F">
        <w:t xml:space="preserve">(a) </w:t>
      </w:r>
      <w:r w:rsidR="00D33A84">
        <w:t>Give</w:t>
      </w:r>
      <w:r w:rsidR="005A377F">
        <w:t xml:space="preserve">n a mask with a single region (1’s </w:t>
      </w:r>
      <w:r w:rsidR="00D33A84">
        <w:t xml:space="preserve"> </w:t>
      </w:r>
      <w:r w:rsidR="005A377F">
        <w:t xml:space="preserve">in foreground, 0’s in background), give a MATLAB </w:t>
      </w:r>
      <w:r w:rsidR="00D33A84">
        <w:t>formula</w:t>
      </w:r>
      <w:r w:rsidR="005A377F">
        <w:t xml:space="preserve"> to calculate the </w:t>
      </w:r>
      <w:r w:rsidR="005A377F" w:rsidRPr="005A377F">
        <w:rPr>
          <w:i/>
          <w:iCs/>
        </w:rPr>
        <w:t>area</w:t>
      </w:r>
      <w:r w:rsidR="005A377F">
        <w:t xml:space="preserve"> of the region: </w:t>
      </w:r>
      <w:r w:rsidR="005A377F" w:rsidRPr="005A377F">
        <w:rPr>
          <w:rFonts w:ascii="Consolas" w:hAnsi="Consolas" w:cs="Consolas"/>
        </w:rPr>
        <w:t>area=</w:t>
      </w:r>
      <w:r w:rsidR="005A377F">
        <w:t xml:space="preserve"> _______________________________</w:t>
      </w:r>
      <w:r w:rsidR="005A377F">
        <w:br/>
        <w:t xml:space="preserve">(b) If instead we had connected components, like </w:t>
      </w:r>
      <w:r w:rsidR="005A377F" w:rsidRPr="005A377F">
        <w:rPr>
          <w:rFonts w:ascii="Consolas" w:hAnsi="Consolas" w:cs="Consolas"/>
        </w:rPr>
        <w:t xml:space="preserve">cc = </w:t>
      </w:r>
      <w:proofErr w:type="spellStart"/>
      <w:r w:rsidR="005A377F" w:rsidRPr="005A377F">
        <w:rPr>
          <w:rFonts w:ascii="Consolas" w:hAnsi="Consolas" w:cs="Consolas"/>
        </w:rPr>
        <w:t>bwlabel</w:t>
      </w:r>
      <w:proofErr w:type="spellEnd"/>
      <w:r w:rsidR="005A377F" w:rsidRPr="005A377F">
        <w:rPr>
          <w:rFonts w:ascii="Consolas" w:hAnsi="Consolas" w:cs="Consolas"/>
        </w:rPr>
        <w:t>(</w:t>
      </w:r>
      <w:proofErr w:type="spellStart"/>
      <w:r w:rsidR="005A377F" w:rsidRPr="005A377F">
        <w:rPr>
          <w:rFonts w:ascii="Consolas" w:hAnsi="Consolas" w:cs="Consolas"/>
        </w:rPr>
        <w:t>img</w:t>
      </w:r>
      <w:proofErr w:type="spellEnd"/>
      <w:r w:rsidR="005A377F" w:rsidRPr="005A377F">
        <w:rPr>
          <w:rFonts w:ascii="Consolas" w:hAnsi="Consolas" w:cs="Consolas"/>
        </w:rPr>
        <w:t>, 8);</w:t>
      </w:r>
      <w:r w:rsidR="005A377F">
        <w:t xml:space="preserve"> complete the code below to calculate the area of </w:t>
      </w:r>
      <w:r w:rsidR="005A377F" w:rsidRPr="005A377F">
        <w:rPr>
          <w:b/>
          <w:bCs/>
        </w:rPr>
        <w:t>each</w:t>
      </w:r>
      <w:r w:rsidR="005A377F">
        <w:t xml:space="preserve"> region of the image, using the loop. </w:t>
      </w:r>
      <w:r w:rsidR="005A377F">
        <w:br/>
      </w:r>
      <w:r w:rsidR="005A377F" w:rsidRPr="005A377F">
        <w:rPr>
          <w:rFonts w:ascii="Consolas" w:hAnsi="Consolas" w:cs="Consolas"/>
        </w:rPr>
        <w:t>for k = 1:max(max(cc)):</w:t>
      </w:r>
      <w:r w:rsidR="005A377F" w:rsidRPr="005A377F">
        <w:rPr>
          <w:rFonts w:ascii="Consolas" w:hAnsi="Consolas" w:cs="Consolas"/>
        </w:rPr>
        <w:br/>
        <w:t xml:space="preserve">     area =</w:t>
      </w:r>
      <w:r w:rsidR="005A377F">
        <w:t xml:space="preserve"> ___________________________</w:t>
      </w:r>
    </w:p>
    <w:p w14:paraId="43ED1933" w14:textId="77777777" w:rsidR="00762B54" w:rsidRDefault="00762B54" w:rsidP="00762B54">
      <w:pPr>
        <w:pStyle w:val="ListParagraph"/>
        <w:numPr>
          <w:ilvl w:val="0"/>
          <w:numId w:val="25"/>
        </w:numPr>
      </w:pPr>
      <w:proofErr w:type="spellStart"/>
      <w:r>
        <w:t>Regionprops</w:t>
      </w:r>
      <w:proofErr w:type="spellEnd"/>
      <w:r>
        <w:t xml:space="preserve"> has a </w:t>
      </w:r>
      <w:proofErr w:type="spellStart"/>
      <w:r>
        <w:t>FilledImage</w:t>
      </w:r>
      <w:proofErr w:type="spellEnd"/>
      <w:r>
        <w:t xml:space="preserve"> property that fills holes without using dilation. We presented a technique to overwrite the bounding box of the region we want to fill with the pixels of the filled image’s bounding box. </w:t>
      </w:r>
    </w:p>
    <w:p w14:paraId="79EC9B3B" w14:textId="77777777" w:rsidR="00762B54" w:rsidRDefault="00762B54" w:rsidP="00762B54">
      <w:pPr>
        <w:pStyle w:val="ListParagraph"/>
      </w:pPr>
    </w:p>
    <w:p w14:paraId="65747AF0" w14:textId="04369D88" w:rsidR="00762B54" w:rsidRDefault="00762B54" w:rsidP="00762B54">
      <w:pPr>
        <w:pStyle w:val="ListParagraph"/>
        <w:numPr>
          <w:ilvl w:val="1"/>
          <w:numId w:val="25"/>
        </w:numPr>
      </w:pPr>
      <w:r>
        <w:t xml:space="preserve">Note that this doesn’t always </w:t>
      </w:r>
      <w:proofErr w:type="gramStart"/>
      <w:r>
        <w:t>work:</w:t>
      </w:r>
      <w:proofErr w:type="gramEnd"/>
      <w:r>
        <w:t xml:space="preserve"> draw two regions with overlapping bounding boxes. Can you see how this could cause errors?</w:t>
      </w:r>
    </w:p>
    <w:p w14:paraId="1687B2DB" w14:textId="3E461FFB" w:rsidR="00D33A84" w:rsidRDefault="00D33A84" w:rsidP="00D33A84"/>
    <w:p w14:paraId="2345B528" w14:textId="48130B18" w:rsidR="00762B54" w:rsidRDefault="00762B54" w:rsidP="00762B54">
      <w:pPr>
        <w:pStyle w:val="ListParagraph"/>
        <w:numPr>
          <w:ilvl w:val="1"/>
          <w:numId w:val="25"/>
        </w:numPr>
      </w:pPr>
      <w:r>
        <w:t xml:space="preserve">There is another function that doesn’t have this problem. Name it: ___________ </w:t>
      </w:r>
    </w:p>
    <w:p w14:paraId="0DA310FB" w14:textId="77777777" w:rsidR="00762B54" w:rsidRDefault="00762B54" w:rsidP="00762B54">
      <w:pPr>
        <w:pStyle w:val="ListParagraph"/>
      </w:pPr>
    </w:p>
    <w:p w14:paraId="0E60C13D" w14:textId="09BB4F06" w:rsidR="00762B54" w:rsidRDefault="00762B54" w:rsidP="00762B54">
      <w:pPr>
        <w:pStyle w:val="ListParagraph"/>
        <w:numPr>
          <w:ilvl w:val="0"/>
          <w:numId w:val="25"/>
        </w:numPr>
      </w:pPr>
      <w:r>
        <w:t xml:space="preserve">Give the Euler numbers of the </w:t>
      </w:r>
      <w:r w:rsidR="00B71146">
        <w:t xml:space="preserve">lowercase </w:t>
      </w:r>
      <w:r>
        <w:t xml:space="preserve">letter </w:t>
      </w:r>
      <w:proofErr w:type="spellStart"/>
      <w:r>
        <w:t>i</w:t>
      </w:r>
      <w:proofErr w:type="spellEnd"/>
      <w:r>
        <w:t xml:space="preserve">: _______, of most English letters: _______, </w:t>
      </w:r>
      <w:r w:rsidR="00B71146">
        <w:br/>
        <w:t xml:space="preserve">and </w:t>
      </w:r>
      <w:r>
        <w:t>of the image given in the slides: _______.</w:t>
      </w:r>
      <w:r w:rsidR="005A377F">
        <w:br/>
      </w:r>
    </w:p>
    <w:p w14:paraId="6EE536D3" w14:textId="0EC18279" w:rsidR="00D33A84" w:rsidRPr="005726F7" w:rsidRDefault="005726F7" w:rsidP="005726F7">
      <w:pPr>
        <w:pStyle w:val="ListParagraph"/>
        <w:numPr>
          <w:ilvl w:val="0"/>
          <w:numId w:val="25"/>
        </w:numPr>
        <w:rPr>
          <w:sz w:val="21"/>
          <w:szCs w:val="21"/>
        </w:rPr>
      </w:pPr>
      <w:r>
        <w:t xml:space="preserve">Find these properties for the regions using the formulas given in class. Assume 1-based subscripts for the centroids. Give bounding boxes in the form: </w:t>
      </w:r>
      <w:r w:rsidRPr="008C50E3">
        <w:t>(</w:t>
      </w:r>
      <w:r>
        <w:t>x, y, width, height</w:t>
      </w:r>
      <w:r w:rsidRPr="008C50E3">
        <w:t xml:space="preserve">) </w:t>
      </w:r>
      <w:r>
        <w:t xml:space="preserve">For circularity, use </w:t>
      </w:r>
      <m:oMath>
        <m:f>
          <m:fPr>
            <m:ctrlPr>
              <w:rPr>
                <w:rFonts w:ascii="Cambria Math" w:hAnsi="Cambria Math"/>
                <w:i/>
              </w:rPr>
            </m:ctrlPr>
          </m:fPr>
          <m:num>
            <m:r>
              <w:rPr>
                <w:rFonts w:ascii="Cambria Math" w:hAnsi="Cambria Math"/>
              </w:rPr>
              <m:t>4πA</m:t>
            </m:r>
          </m:num>
          <m:den>
            <m:sSup>
              <m:sSupPr>
                <m:ctrlPr>
                  <w:rPr>
                    <w:rFonts w:ascii="Cambria Math" w:hAnsi="Cambria Math"/>
                    <w:i/>
                  </w:rPr>
                </m:ctrlPr>
              </m:sSupPr>
              <m:e>
                <m:r>
                  <w:rPr>
                    <w:rFonts w:ascii="Cambria Math" w:hAnsi="Cambria Math"/>
                  </w:rPr>
                  <m:t>P</m:t>
                </m:r>
              </m:e>
              <m:sup>
                <m:r>
                  <w:rPr>
                    <w:rFonts w:ascii="Cambria Math" w:hAnsi="Cambria Math"/>
                  </w:rPr>
                  <m:t>2</m:t>
                </m:r>
              </m:sup>
            </m:sSup>
          </m:den>
        </m:f>
      </m:oMath>
      <w:r>
        <w:t xml:space="preserve"> , recognizing that for small shapes, values may be &gt; 1</w:t>
      </w:r>
      <w:r>
        <w:rPr>
          <w:noProof/>
        </w:rPr>
        <w:t xml:space="preserve">. </w:t>
      </w:r>
      <w:r w:rsidRPr="0018727F">
        <w:rPr>
          <w:sz w:val="21"/>
          <w:szCs w:val="21"/>
        </w:rPr>
        <w:t>You need not show work for simple calculations</w:t>
      </w:r>
      <w:r w:rsidR="00D33A84">
        <w:t>.</w:t>
      </w:r>
    </w:p>
    <w:p w14:paraId="6A75307D" w14:textId="77777777" w:rsidR="00C440BE" w:rsidRDefault="00C440BE" w:rsidP="00C440BE">
      <w:pPr>
        <w:pStyle w:val="ListParagraph"/>
        <w:ind w:left="360"/>
        <w:sectPr w:rsidR="00C440BE" w:rsidSect="008C0DDC">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450" w:left="1440" w:header="720" w:footer="720" w:gutter="0"/>
          <w:cols w:space="720"/>
          <w:docGrid w:linePitch="360"/>
        </w:sectPr>
      </w:pPr>
    </w:p>
    <w:p w14:paraId="2CD224B8" w14:textId="77777777" w:rsidR="00EA0BB3" w:rsidRDefault="00C440BE" w:rsidP="00D33A84">
      <w:pPr>
        <w:rPr>
          <w:sz w:val="16"/>
          <w:szCs w:val="16"/>
        </w:rPr>
      </w:pPr>
      <w:r>
        <w:rPr>
          <w:sz w:val="16"/>
          <w:szCs w:val="16"/>
        </w:rPr>
        <w:t>(</w:t>
      </w:r>
      <w:r w:rsidR="00EA0BB3">
        <w:rPr>
          <w:sz w:val="16"/>
          <w:szCs w:val="16"/>
        </w:rPr>
        <w:t>7x7 diamond)</w:t>
      </w:r>
    </w:p>
    <w:p w14:paraId="14D7839C" w14:textId="77777777" w:rsidR="00D33A84" w:rsidRPr="00FB2661" w:rsidRDefault="00D33A84" w:rsidP="00B71146">
      <w:pPr>
        <w:spacing w:after="120"/>
        <w:rPr>
          <w:sz w:val="16"/>
          <w:szCs w:val="16"/>
        </w:rPr>
      </w:pPr>
      <w:r w:rsidRPr="00FB2661">
        <w:rPr>
          <w:sz w:val="16"/>
          <w:szCs w:val="16"/>
        </w:rPr>
        <w:t xml:space="preserve">    </w:t>
      </w:r>
      <w:r w:rsidR="00F037BF" w:rsidRPr="00FB2661">
        <w:rPr>
          <w:sz w:val="16"/>
          <w:szCs w:val="16"/>
        </w:rPr>
        <w:t xml:space="preserve">0     </w:t>
      </w:r>
      <w:r w:rsidRPr="00FB2661">
        <w:rPr>
          <w:sz w:val="16"/>
          <w:szCs w:val="16"/>
        </w:rPr>
        <w:t xml:space="preserve"> 0     0     0     0     0     0     0     0     0</w:t>
      </w:r>
    </w:p>
    <w:p w14:paraId="2AE0A634" w14:textId="77777777" w:rsidR="00D33A84" w:rsidRPr="00FB2661" w:rsidRDefault="00F037BF" w:rsidP="00B71146">
      <w:pPr>
        <w:spacing w:after="120"/>
        <w:rPr>
          <w:sz w:val="16"/>
          <w:szCs w:val="16"/>
        </w:rPr>
      </w:pPr>
      <w:r>
        <w:rPr>
          <w:sz w:val="16"/>
          <w:szCs w:val="16"/>
        </w:rPr>
        <w:t xml:space="preserve">    </w:t>
      </w:r>
      <w:r w:rsidRPr="00FB2661">
        <w:rPr>
          <w:sz w:val="16"/>
          <w:szCs w:val="16"/>
        </w:rPr>
        <w:t xml:space="preserve">0     </w:t>
      </w:r>
      <w:r>
        <w:rPr>
          <w:sz w:val="16"/>
          <w:szCs w:val="16"/>
        </w:rPr>
        <w:t xml:space="preserve"> </w:t>
      </w:r>
      <w:r w:rsidR="00D33A84" w:rsidRPr="00FB2661">
        <w:rPr>
          <w:sz w:val="16"/>
          <w:szCs w:val="16"/>
        </w:rPr>
        <w:t>0     0     0     0     1     0     0     0     0</w:t>
      </w:r>
    </w:p>
    <w:p w14:paraId="0754EB04" w14:textId="77777777" w:rsidR="00D33A84" w:rsidRPr="00FB2661" w:rsidRDefault="00D33A84" w:rsidP="00B71146">
      <w:pPr>
        <w:spacing w:after="120"/>
        <w:rPr>
          <w:sz w:val="16"/>
          <w:szCs w:val="16"/>
        </w:rPr>
      </w:pPr>
      <w:r w:rsidRPr="00FB2661">
        <w:rPr>
          <w:sz w:val="16"/>
          <w:szCs w:val="16"/>
        </w:rPr>
        <w:t xml:space="preserve">    </w:t>
      </w:r>
      <w:r w:rsidR="00F037BF" w:rsidRPr="00FB2661">
        <w:rPr>
          <w:sz w:val="16"/>
          <w:szCs w:val="16"/>
        </w:rPr>
        <w:t xml:space="preserve">0     </w:t>
      </w:r>
      <w:r w:rsidRPr="00FB2661">
        <w:rPr>
          <w:sz w:val="16"/>
          <w:szCs w:val="16"/>
        </w:rPr>
        <w:t xml:space="preserve"> 0     0     0     1     1     1     0     0     0</w:t>
      </w:r>
    </w:p>
    <w:p w14:paraId="5FC8AEED" w14:textId="77777777" w:rsidR="00D33A84" w:rsidRPr="00FB2661" w:rsidRDefault="00D33A84" w:rsidP="00B71146">
      <w:pPr>
        <w:spacing w:after="120"/>
        <w:rPr>
          <w:sz w:val="16"/>
          <w:szCs w:val="16"/>
        </w:rPr>
      </w:pPr>
      <w:r w:rsidRPr="00FB2661">
        <w:rPr>
          <w:sz w:val="16"/>
          <w:szCs w:val="16"/>
        </w:rPr>
        <w:t xml:space="preserve">    </w:t>
      </w:r>
      <w:r w:rsidR="00F037BF" w:rsidRPr="00FB2661">
        <w:rPr>
          <w:sz w:val="16"/>
          <w:szCs w:val="16"/>
        </w:rPr>
        <w:t xml:space="preserve">0    </w:t>
      </w:r>
      <w:r w:rsidR="00F037BF">
        <w:rPr>
          <w:sz w:val="16"/>
          <w:szCs w:val="16"/>
        </w:rPr>
        <w:t xml:space="preserve"> </w:t>
      </w:r>
      <w:r w:rsidR="00F037BF" w:rsidRPr="00FB2661">
        <w:rPr>
          <w:sz w:val="16"/>
          <w:szCs w:val="16"/>
        </w:rPr>
        <w:t xml:space="preserve"> </w:t>
      </w:r>
      <w:r w:rsidRPr="00FB2661">
        <w:rPr>
          <w:sz w:val="16"/>
          <w:szCs w:val="16"/>
        </w:rPr>
        <w:t>0     0     1     1     1     1     1     0     0</w:t>
      </w:r>
    </w:p>
    <w:p w14:paraId="30EB95F6" w14:textId="77777777" w:rsidR="00D33A84" w:rsidRPr="00FB2661" w:rsidRDefault="00D33A84" w:rsidP="00B71146">
      <w:pPr>
        <w:spacing w:after="120"/>
        <w:rPr>
          <w:sz w:val="16"/>
          <w:szCs w:val="16"/>
        </w:rPr>
      </w:pPr>
      <w:r w:rsidRPr="00FB2661">
        <w:rPr>
          <w:sz w:val="16"/>
          <w:szCs w:val="16"/>
        </w:rPr>
        <w:t xml:space="preserve">    </w:t>
      </w:r>
      <w:r w:rsidR="00F037BF" w:rsidRPr="00FB2661">
        <w:rPr>
          <w:sz w:val="16"/>
          <w:szCs w:val="16"/>
        </w:rPr>
        <w:t xml:space="preserve">0     </w:t>
      </w:r>
      <w:r w:rsidR="00F037BF">
        <w:rPr>
          <w:sz w:val="16"/>
          <w:szCs w:val="16"/>
        </w:rPr>
        <w:t xml:space="preserve"> </w:t>
      </w:r>
      <w:r w:rsidRPr="00FB2661">
        <w:rPr>
          <w:sz w:val="16"/>
          <w:szCs w:val="16"/>
        </w:rPr>
        <w:t>0     1     1     1     1     1     1     1     0</w:t>
      </w:r>
    </w:p>
    <w:p w14:paraId="58E4CC5E" w14:textId="77777777" w:rsidR="00D33A84" w:rsidRPr="00FB2661" w:rsidRDefault="00D33A84" w:rsidP="00B71146">
      <w:pPr>
        <w:spacing w:after="120"/>
        <w:rPr>
          <w:sz w:val="16"/>
          <w:szCs w:val="16"/>
        </w:rPr>
      </w:pPr>
      <w:r w:rsidRPr="00FB2661">
        <w:rPr>
          <w:sz w:val="16"/>
          <w:szCs w:val="16"/>
        </w:rPr>
        <w:t xml:space="preserve">    </w:t>
      </w:r>
      <w:r w:rsidR="00F037BF" w:rsidRPr="00FB2661">
        <w:rPr>
          <w:sz w:val="16"/>
          <w:szCs w:val="16"/>
        </w:rPr>
        <w:t xml:space="preserve">0     </w:t>
      </w:r>
      <w:r w:rsidR="00F037BF">
        <w:rPr>
          <w:sz w:val="16"/>
          <w:szCs w:val="16"/>
        </w:rPr>
        <w:t xml:space="preserve"> </w:t>
      </w:r>
      <w:r w:rsidRPr="00FB2661">
        <w:rPr>
          <w:sz w:val="16"/>
          <w:szCs w:val="16"/>
        </w:rPr>
        <w:t>0     0     1     1     1     1     1     0     0</w:t>
      </w:r>
    </w:p>
    <w:p w14:paraId="5C810F5C" w14:textId="77777777" w:rsidR="00D33A84" w:rsidRPr="00FB2661" w:rsidRDefault="00F037BF" w:rsidP="00B71146">
      <w:pPr>
        <w:spacing w:after="120"/>
        <w:rPr>
          <w:sz w:val="16"/>
          <w:szCs w:val="16"/>
        </w:rPr>
      </w:pPr>
      <w:r>
        <w:rPr>
          <w:sz w:val="16"/>
          <w:szCs w:val="16"/>
        </w:rPr>
        <w:t xml:space="preserve"> </w:t>
      </w:r>
      <w:r w:rsidR="00D33A84" w:rsidRPr="00FB2661">
        <w:rPr>
          <w:sz w:val="16"/>
          <w:szCs w:val="16"/>
        </w:rPr>
        <w:t xml:space="preserve">   </w:t>
      </w:r>
      <w:r w:rsidRPr="00FB2661">
        <w:rPr>
          <w:sz w:val="16"/>
          <w:szCs w:val="16"/>
        </w:rPr>
        <w:t xml:space="preserve">0     </w:t>
      </w:r>
      <w:r w:rsidR="00D33A84" w:rsidRPr="00FB2661">
        <w:rPr>
          <w:sz w:val="16"/>
          <w:szCs w:val="16"/>
        </w:rPr>
        <w:t xml:space="preserve"> 0     0     0     1     1     1     0     0     0</w:t>
      </w:r>
    </w:p>
    <w:p w14:paraId="5E3714C3" w14:textId="77777777" w:rsidR="00D33A84" w:rsidRPr="00FB2661" w:rsidRDefault="00D33A84" w:rsidP="00B71146">
      <w:pPr>
        <w:spacing w:after="120"/>
        <w:rPr>
          <w:sz w:val="16"/>
          <w:szCs w:val="16"/>
        </w:rPr>
      </w:pPr>
      <w:r w:rsidRPr="00FB2661">
        <w:rPr>
          <w:sz w:val="16"/>
          <w:szCs w:val="16"/>
        </w:rPr>
        <w:t xml:space="preserve"> </w:t>
      </w:r>
      <w:r w:rsidR="00F037BF">
        <w:rPr>
          <w:sz w:val="16"/>
          <w:szCs w:val="16"/>
        </w:rPr>
        <w:t xml:space="preserve"> </w:t>
      </w:r>
      <w:r w:rsidRPr="00FB2661">
        <w:rPr>
          <w:sz w:val="16"/>
          <w:szCs w:val="16"/>
        </w:rPr>
        <w:t xml:space="preserve">  </w:t>
      </w:r>
      <w:r w:rsidR="00F037BF" w:rsidRPr="00FB2661">
        <w:rPr>
          <w:sz w:val="16"/>
          <w:szCs w:val="16"/>
        </w:rPr>
        <w:t xml:space="preserve">0     </w:t>
      </w:r>
      <w:r w:rsidRPr="00FB2661">
        <w:rPr>
          <w:sz w:val="16"/>
          <w:szCs w:val="16"/>
        </w:rPr>
        <w:t xml:space="preserve"> 0     0     0     0     1     0     0     0     0</w:t>
      </w:r>
    </w:p>
    <w:p w14:paraId="02245C9A" w14:textId="77777777" w:rsidR="00D33A84" w:rsidRDefault="00D33A84" w:rsidP="00B71146">
      <w:pPr>
        <w:spacing w:after="120"/>
        <w:rPr>
          <w:sz w:val="16"/>
          <w:szCs w:val="16"/>
        </w:rPr>
      </w:pPr>
      <w:r w:rsidRPr="00FB2661">
        <w:rPr>
          <w:sz w:val="16"/>
          <w:szCs w:val="16"/>
        </w:rPr>
        <w:t xml:space="preserve">  </w:t>
      </w:r>
      <w:r w:rsidR="00F037BF">
        <w:rPr>
          <w:sz w:val="16"/>
          <w:szCs w:val="16"/>
        </w:rPr>
        <w:t xml:space="preserve"> </w:t>
      </w:r>
      <w:r w:rsidRPr="00FB2661">
        <w:rPr>
          <w:sz w:val="16"/>
          <w:szCs w:val="16"/>
        </w:rPr>
        <w:t xml:space="preserve"> </w:t>
      </w:r>
      <w:r w:rsidR="00F037BF" w:rsidRPr="00FB2661">
        <w:rPr>
          <w:sz w:val="16"/>
          <w:szCs w:val="16"/>
        </w:rPr>
        <w:t xml:space="preserve">0     </w:t>
      </w:r>
      <w:r w:rsidRPr="00FB2661">
        <w:rPr>
          <w:sz w:val="16"/>
          <w:szCs w:val="16"/>
        </w:rPr>
        <w:t xml:space="preserve"> 0     0     0     0     0     0     0     0     0</w:t>
      </w:r>
    </w:p>
    <w:p w14:paraId="480138AA" w14:textId="77777777" w:rsidR="00D33A84" w:rsidRDefault="00D33A84" w:rsidP="00B71146">
      <w:pPr>
        <w:spacing w:after="120"/>
        <w:rPr>
          <w:sz w:val="16"/>
          <w:szCs w:val="16"/>
        </w:rPr>
      </w:pPr>
      <w:r>
        <w:rPr>
          <w:sz w:val="16"/>
          <w:szCs w:val="16"/>
        </w:rPr>
        <w:t>(5x5 rectangle</w:t>
      </w:r>
      <w:r w:rsidR="000F668D">
        <w:rPr>
          <w:sz w:val="16"/>
          <w:szCs w:val="16"/>
        </w:rPr>
        <w:t>, with one pixel missing</w:t>
      </w:r>
      <w:r>
        <w:rPr>
          <w:sz w:val="16"/>
          <w:szCs w:val="16"/>
        </w:rPr>
        <w:t>)</w:t>
      </w:r>
    </w:p>
    <w:p w14:paraId="71E7BEDA" w14:textId="77777777" w:rsidR="00F037BF" w:rsidRPr="00B022FF" w:rsidRDefault="00F037BF" w:rsidP="00B71146">
      <w:pPr>
        <w:spacing w:after="120"/>
        <w:rPr>
          <w:sz w:val="16"/>
          <w:szCs w:val="16"/>
        </w:rPr>
      </w:pPr>
      <w:r w:rsidRPr="00B022FF">
        <w:rPr>
          <w:sz w:val="16"/>
          <w:szCs w:val="16"/>
        </w:rPr>
        <w:t xml:space="preserve">     0     0     0     0     0     0     0</w:t>
      </w:r>
    </w:p>
    <w:p w14:paraId="6291B405" w14:textId="77777777" w:rsidR="00F037BF" w:rsidRPr="00B022FF" w:rsidRDefault="00F037BF" w:rsidP="00B71146">
      <w:pPr>
        <w:spacing w:after="120"/>
        <w:rPr>
          <w:sz w:val="16"/>
          <w:szCs w:val="16"/>
        </w:rPr>
      </w:pPr>
      <w:r w:rsidRPr="00B022FF">
        <w:rPr>
          <w:sz w:val="16"/>
          <w:szCs w:val="16"/>
        </w:rPr>
        <w:t xml:space="preserve">     0     0     0     0     0     0     0</w:t>
      </w:r>
    </w:p>
    <w:p w14:paraId="0AB4035B" w14:textId="77777777" w:rsidR="00D33A84" w:rsidRPr="00B022FF" w:rsidRDefault="00D33A84" w:rsidP="00B71146">
      <w:pPr>
        <w:spacing w:after="120"/>
        <w:rPr>
          <w:sz w:val="16"/>
          <w:szCs w:val="16"/>
        </w:rPr>
      </w:pPr>
      <w:r w:rsidRPr="00B022FF">
        <w:rPr>
          <w:sz w:val="16"/>
          <w:szCs w:val="16"/>
        </w:rPr>
        <w:t xml:space="preserve">    </w:t>
      </w:r>
      <w:r w:rsidR="00E61808">
        <w:rPr>
          <w:sz w:val="16"/>
          <w:szCs w:val="16"/>
        </w:rPr>
        <w:t xml:space="preserve"> 0     1     1     1     1     </w:t>
      </w:r>
      <w:r w:rsidR="00C72A15">
        <w:rPr>
          <w:sz w:val="16"/>
          <w:szCs w:val="16"/>
        </w:rPr>
        <w:t>0</w:t>
      </w:r>
      <w:r w:rsidRPr="00B022FF">
        <w:rPr>
          <w:sz w:val="16"/>
          <w:szCs w:val="16"/>
        </w:rPr>
        <w:t xml:space="preserve">     0</w:t>
      </w:r>
    </w:p>
    <w:p w14:paraId="36F15DE0" w14:textId="77777777" w:rsidR="00D33A84" w:rsidRPr="00B022FF" w:rsidRDefault="00D33A84" w:rsidP="00B71146">
      <w:pPr>
        <w:spacing w:after="120"/>
        <w:rPr>
          <w:sz w:val="16"/>
          <w:szCs w:val="16"/>
        </w:rPr>
      </w:pPr>
      <w:r w:rsidRPr="00B022FF">
        <w:rPr>
          <w:sz w:val="16"/>
          <w:szCs w:val="16"/>
        </w:rPr>
        <w:t xml:space="preserve">     0     1     1     1     1     1     0</w:t>
      </w:r>
    </w:p>
    <w:p w14:paraId="64AB2D78" w14:textId="77777777" w:rsidR="00D33A84" w:rsidRPr="00B022FF" w:rsidRDefault="00D33A84" w:rsidP="00B71146">
      <w:pPr>
        <w:spacing w:after="120"/>
        <w:rPr>
          <w:sz w:val="16"/>
          <w:szCs w:val="16"/>
        </w:rPr>
      </w:pPr>
      <w:r w:rsidRPr="00B022FF">
        <w:rPr>
          <w:sz w:val="16"/>
          <w:szCs w:val="16"/>
        </w:rPr>
        <w:t xml:space="preserve">     0     1     1     1     1     1     0</w:t>
      </w:r>
    </w:p>
    <w:p w14:paraId="15FC3F4B" w14:textId="77777777" w:rsidR="00D33A84" w:rsidRPr="00B022FF" w:rsidRDefault="00D33A84" w:rsidP="00B71146">
      <w:pPr>
        <w:spacing w:after="120"/>
        <w:rPr>
          <w:sz w:val="16"/>
          <w:szCs w:val="16"/>
        </w:rPr>
      </w:pPr>
      <w:r w:rsidRPr="00B022FF">
        <w:rPr>
          <w:sz w:val="16"/>
          <w:szCs w:val="16"/>
        </w:rPr>
        <w:t xml:space="preserve">     0     1     1     1     1     1     0</w:t>
      </w:r>
    </w:p>
    <w:p w14:paraId="0914ECE7" w14:textId="77777777" w:rsidR="00D33A84" w:rsidRPr="00B022FF" w:rsidRDefault="00D33A84" w:rsidP="00B71146">
      <w:pPr>
        <w:spacing w:after="120"/>
        <w:rPr>
          <w:sz w:val="16"/>
          <w:szCs w:val="16"/>
        </w:rPr>
      </w:pPr>
      <w:r w:rsidRPr="00B022FF">
        <w:rPr>
          <w:sz w:val="16"/>
          <w:szCs w:val="16"/>
        </w:rPr>
        <w:t xml:space="preserve">     0     1     1     1     1     1     0</w:t>
      </w:r>
    </w:p>
    <w:p w14:paraId="44B4EF2C" w14:textId="77777777" w:rsidR="00C440BE" w:rsidRDefault="00D33A84" w:rsidP="00B71146">
      <w:pPr>
        <w:spacing w:after="120"/>
        <w:rPr>
          <w:sz w:val="16"/>
          <w:szCs w:val="16"/>
        </w:rPr>
      </w:pPr>
      <w:r w:rsidRPr="00B022FF">
        <w:rPr>
          <w:sz w:val="16"/>
          <w:szCs w:val="16"/>
        </w:rPr>
        <w:t xml:space="preserve">     0     0     0     0     0     0     0</w:t>
      </w:r>
    </w:p>
    <w:p w14:paraId="6D0F5C2E" w14:textId="77777777" w:rsidR="00B709A5" w:rsidRDefault="00B709A5" w:rsidP="00B71146">
      <w:pPr>
        <w:spacing w:after="120"/>
        <w:rPr>
          <w:sz w:val="16"/>
          <w:szCs w:val="16"/>
        </w:rPr>
      </w:pPr>
    </w:p>
    <w:p w14:paraId="4AA22A58" w14:textId="29F66863" w:rsidR="00B10937" w:rsidRPr="00B71146" w:rsidRDefault="00B10937" w:rsidP="00B71146">
      <w:pPr>
        <w:spacing w:after="120"/>
        <w:rPr>
          <w:sz w:val="16"/>
          <w:szCs w:val="16"/>
        </w:rPr>
        <w:sectPr w:rsidR="00B10937" w:rsidRPr="00B71146" w:rsidSect="00C440BE">
          <w:type w:val="continuous"/>
          <w:pgSz w:w="12240" w:h="15840"/>
          <w:pgMar w:top="1152" w:right="1440" w:bottom="450" w:left="1440" w:header="720" w:footer="720" w:gutter="0"/>
          <w:cols w:num="2" w:space="720"/>
          <w:docGrid w:linePitch="360"/>
        </w:sectPr>
      </w:pPr>
    </w:p>
    <w:p w14:paraId="7B881C22" w14:textId="77777777" w:rsidR="00D33A84" w:rsidRDefault="00D33A84" w:rsidP="00B71146">
      <w:pPr>
        <w:spacing w:after="0"/>
      </w:pPr>
      <w:r>
        <w:t>a) Area: _____</w:t>
      </w:r>
      <w:r>
        <w:tab/>
      </w:r>
      <w:r>
        <w:tab/>
      </w:r>
      <w:r>
        <w:tab/>
      </w:r>
      <w:r>
        <w:tab/>
      </w:r>
      <w:r>
        <w:tab/>
        <w:t>Area: _____</w:t>
      </w:r>
      <w:r>
        <w:tab/>
      </w:r>
      <w:r>
        <w:tab/>
      </w:r>
      <w:r>
        <w:tab/>
      </w:r>
      <w:r>
        <w:tab/>
      </w:r>
      <w:r>
        <w:tab/>
      </w:r>
    </w:p>
    <w:p w14:paraId="7C92C6FE" w14:textId="702007EF" w:rsidR="001640A0" w:rsidRDefault="00B71146" w:rsidP="00B71146">
      <w:pPr>
        <w:spacing w:after="0"/>
        <w:rPr>
          <w:lang w:val="fr-FR"/>
        </w:rPr>
      </w:pPr>
      <w:r>
        <w:rPr>
          <w:lang w:val="fr-FR"/>
        </w:rPr>
        <w:t>b</w:t>
      </w:r>
      <w:r w:rsidR="001640A0">
        <w:rPr>
          <w:lang w:val="fr-FR"/>
        </w:rPr>
        <w:t>) B. Box : ____________________</w:t>
      </w:r>
      <w:r w:rsidR="001640A0">
        <w:rPr>
          <w:lang w:val="fr-FR"/>
        </w:rPr>
        <w:tab/>
      </w:r>
      <w:r w:rsidR="001640A0">
        <w:rPr>
          <w:lang w:val="fr-FR"/>
        </w:rPr>
        <w:tab/>
        <w:t>B. Box : ____________________</w:t>
      </w:r>
    </w:p>
    <w:p w14:paraId="25E8E620" w14:textId="7D618956" w:rsidR="00A74E9A" w:rsidRDefault="00B71146" w:rsidP="00B71146">
      <w:pPr>
        <w:spacing w:after="0"/>
        <w:rPr>
          <w:lang w:val="fr-FR"/>
        </w:rPr>
      </w:pPr>
      <w:r>
        <w:rPr>
          <w:lang w:val="fr-FR"/>
        </w:rPr>
        <w:t>c</w:t>
      </w:r>
      <w:r w:rsidR="00A74E9A">
        <w:rPr>
          <w:lang w:val="fr-FR"/>
        </w:rPr>
        <w:t xml:space="preserve">) </w:t>
      </w:r>
      <w:proofErr w:type="spellStart"/>
      <w:r w:rsidR="00A74E9A">
        <w:rPr>
          <w:lang w:val="fr-FR"/>
        </w:rPr>
        <w:t>Extent</w:t>
      </w:r>
      <w:proofErr w:type="spellEnd"/>
      <w:r w:rsidR="00A74E9A">
        <w:rPr>
          <w:lang w:val="fr-FR"/>
        </w:rPr>
        <w:t> : ____________________</w:t>
      </w:r>
      <w:r w:rsidR="00A74E9A">
        <w:rPr>
          <w:lang w:val="fr-FR"/>
        </w:rPr>
        <w:tab/>
      </w:r>
      <w:r w:rsidR="00A74E9A">
        <w:rPr>
          <w:lang w:val="fr-FR"/>
        </w:rPr>
        <w:tab/>
      </w:r>
      <w:proofErr w:type="spellStart"/>
      <w:r w:rsidR="00A74E9A">
        <w:rPr>
          <w:lang w:val="fr-FR"/>
        </w:rPr>
        <w:t>Extent</w:t>
      </w:r>
      <w:proofErr w:type="spellEnd"/>
      <w:r w:rsidR="00A74E9A">
        <w:rPr>
          <w:lang w:val="fr-FR"/>
        </w:rPr>
        <w:t> : ______________</w:t>
      </w:r>
    </w:p>
    <w:p w14:paraId="72D12A2C" w14:textId="72B80B47" w:rsidR="00870556" w:rsidRDefault="00B71146" w:rsidP="00B71146">
      <w:pPr>
        <w:spacing w:after="0"/>
      </w:pPr>
      <w:r>
        <w:t>d</w:t>
      </w:r>
      <w:r w:rsidR="00870556">
        <w:t xml:space="preserve">) </w:t>
      </w:r>
      <w:r w:rsidR="0019699F">
        <w:t>C</w:t>
      </w:r>
      <w:r w:rsidR="00870556">
        <w:t>ircle each perimeter pixel (P</w:t>
      </w:r>
      <w:r w:rsidR="00870556" w:rsidRPr="001B4308">
        <w:rPr>
          <w:vertAlign w:val="subscript"/>
        </w:rPr>
        <w:t>8</w:t>
      </w:r>
      <w:r w:rsidR="00870556">
        <w:t>): in each figure</w:t>
      </w:r>
    </w:p>
    <w:p w14:paraId="5D4BBDF0" w14:textId="1B3F121C" w:rsidR="00D33A84" w:rsidRPr="00613FD7" w:rsidRDefault="00B71146" w:rsidP="00B71146">
      <w:pPr>
        <w:spacing w:after="0"/>
        <w:rPr>
          <w:lang w:val="fr-FR"/>
        </w:rPr>
      </w:pPr>
      <w:r>
        <w:rPr>
          <w:lang w:val="fr-FR"/>
        </w:rPr>
        <w:t>e</w:t>
      </w:r>
      <w:r w:rsidR="00D33A84" w:rsidRPr="00613FD7">
        <w:rPr>
          <w:lang w:val="fr-FR"/>
        </w:rPr>
        <w:t>) |P</w:t>
      </w:r>
      <w:r w:rsidR="00D33A84" w:rsidRPr="00613FD7">
        <w:rPr>
          <w:vertAlign w:val="subscript"/>
          <w:lang w:val="fr-FR"/>
        </w:rPr>
        <w:t>8</w:t>
      </w:r>
      <w:proofErr w:type="gramStart"/>
      <w:r w:rsidR="00D33A84" w:rsidRPr="00613FD7">
        <w:rPr>
          <w:lang w:val="fr-FR"/>
        </w:rPr>
        <w:t>|:</w:t>
      </w:r>
      <w:proofErr w:type="gramEnd"/>
      <w:r w:rsidR="00D33A84" w:rsidRPr="00613FD7">
        <w:rPr>
          <w:lang w:val="fr-FR"/>
        </w:rPr>
        <w:t xml:space="preserve"> ____________</w:t>
      </w:r>
      <w:r w:rsidR="00D33A84" w:rsidRPr="00613FD7">
        <w:rPr>
          <w:lang w:val="fr-FR"/>
        </w:rPr>
        <w:tab/>
      </w:r>
      <w:r w:rsidR="00D33A84" w:rsidRPr="00613FD7">
        <w:rPr>
          <w:lang w:val="fr-FR"/>
        </w:rPr>
        <w:tab/>
      </w:r>
      <w:r w:rsidR="00D33A84" w:rsidRPr="00613FD7">
        <w:rPr>
          <w:lang w:val="fr-FR"/>
        </w:rPr>
        <w:tab/>
      </w:r>
      <w:r w:rsidR="00D33A84" w:rsidRPr="00613FD7">
        <w:rPr>
          <w:lang w:val="fr-FR"/>
        </w:rPr>
        <w:tab/>
        <w:t>|P</w:t>
      </w:r>
      <w:r w:rsidR="00D33A84" w:rsidRPr="00613FD7">
        <w:rPr>
          <w:vertAlign w:val="subscript"/>
          <w:lang w:val="fr-FR"/>
        </w:rPr>
        <w:t>8</w:t>
      </w:r>
      <w:r w:rsidR="00D33A84" w:rsidRPr="00613FD7">
        <w:rPr>
          <w:lang w:val="fr-FR"/>
        </w:rPr>
        <w:t>|: ____________</w:t>
      </w:r>
    </w:p>
    <w:p w14:paraId="3DC28604" w14:textId="125AFA39" w:rsidR="00D33A84" w:rsidRDefault="00B71146" w:rsidP="00B71146">
      <w:pPr>
        <w:spacing w:after="0"/>
      </w:pPr>
      <w:r>
        <w:t>f</w:t>
      </w:r>
      <w:r w:rsidR="00D33A84">
        <w:t>) Circularity</w:t>
      </w:r>
      <w:r w:rsidR="005A377F">
        <w:t xml:space="preserve"> using P</w:t>
      </w:r>
      <w:r w:rsidR="005A377F" w:rsidRPr="005267C8">
        <w:rPr>
          <w:vertAlign w:val="subscript"/>
        </w:rPr>
        <w:t>8</w:t>
      </w:r>
      <w:r w:rsidR="00D33A84">
        <w:t>: _____________</w:t>
      </w:r>
      <w:r w:rsidR="00D33A84">
        <w:tab/>
      </w:r>
      <w:r w:rsidR="00D33A84">
        <w:tab/>
        <w:t>Circularity</w:t>
      </w:r>
      <w:r w:rsidR="005A377F">
        <w:t xml:space="preserve"> using P</w:t>
      </w:r>
      <w:r w:rsidR="005A377F" w:rsidRPr="005267C8">
        <w:rPr>
          <w:vertAlign w:val="subscript"/>
        </w:rPr>
        <w:t>8</w:t>
      </w:r>
      <w:r w:rsidR="00D33A84">
        <w:t>: _____________</w:t>
      </w:r>
    </w:p>
    <w:p w14:paraId="7867F78C" w14:textId="181210EE" w:rsidR="005726F7" w:rsidRDefault="005726F7" w:rsidP="005726F7">
      <w:pPr>
        <w:spacing w:after="0"/>
      </w:pPr>
      <w:r>
        <w:t xml:space="preserve">g) </w:t>
      </w:r>
      <w:r w:rsidRPr="00613FD7">
        <w:rPr>
          <w:lang w:val="fr-FR"/>
        </w:rPr>
        <w:t>|P</w:t>
      </w:r>
      <w:r>
        <w:rPr>
          <w:vertAlign w:val="subscript"/>
          <w:lang w:val="fr-FR"/>
        </w:rPr>
        <w:t>4</w:t>
      </w:r>
      <w:r w:rsidRPr="00613FD7">
        <w:rPr>
          <w:lang w:val="fr-FR"/>
        </w:rPr>
        <w:t>|:</w:t>
      </w:r>
      <w:r>
        <w:rPr>
          <w:lang w:val="fr-FR"/>
        </w:rPr>
        <w:t xml:space="preserve"> ________</w:t>
      </w:r>
      <w:r>
        <w:rPr>
          <w:lang w:val="fr-FR"/>
        </w:rPr>
        <w:tab/>
      </w:r>
      <w:r>
        <w:rPr>
          <w:lang w:val="fr-FR"/>
        </w:rPr>
        <w:tab/>
      </w:r>
      <w:r>
        <w:rPr>
          <w:lang w:val="fr-FR"/>
        </w:rPr>
        <w:tab/>
      </w:r>
      <w:r>
        <w:rPr>
          <w:lang w:val="fr-FR"/>
        </w:rPr>
        <w:tab/>
      </w:r>
      <w:r w:rsidRPr="00613FD7">
        <w:rPr>
          <w:lang w:val="fr-FR"/>
        </w:rPr>
        <w:t>|P</w:t>
      </w:r>
      <w:r>
        <w:rPr>
          <w:vertAlign w:val="subscript"/>
          <w:lang w:val="fr-FR"/>
        </w:rPr>
        <w:t>4</w:t>
      </w:r>
      <w:r w:rsidRPr="00613FD7">
        <w:rPr>
          <w:lang w:val="fr-FR"/>
        </w:rPr>
        <w:t>|:</w:t>
      </w:r>
      <w:r>
        <w:rPr>
          <w:lang w:val="fr-FR"/>
        </w:rPr>
        <w:t xml:space="preserve"> __________</w:t>
      </w:r>
    </w:p>
    <w:p w14:paraId="6A9C1B85" w14:textId="77777777" w:rsidR="006444F3" w:rsidRDefault="006444F3"/>
    <w:p w14:paraId="01D8B5E1" w14:textId="09ED67E4" w:rsidR="00D33A84" w:rsidRDefault="00D33A84" w:rsidP="006444F3">
      <w:pPr>
        <w:pStyle w:val="ListParagraph"/>
        <w:numPr>
          <w:ilvl w:val="0"/>
          <w:numId w:val="25"/>
        </w:numPr>
      </w:pPr>
      <w:r>
        <w:lastRenderedPageBreak/>
        <w:t>Why is |P</w:t>
      </w:r>
      <w:r w:rsidRPr="006444F3">
        <w:rPr>
          <w:vertAlign w:val="subscript"/>
        </w:rPr>
        <w:t>8</w:t>
      </w:r>
      <w:r>
        <w:t xml:space="preserve">| </w:t>
      </w:r>
      <w:r w:rsidR="00BE475B">
        <w:t>≤</w:t>
      </w:r>
      <w:r>
        <w:t xml:space="preserve"> |P</w:t>
      </w:r>
      <w:r w:rsidRPr="006444F3">
        <w:rPr>
          <w:vertAlign w:val="subscript"/>
        </w:rPr>
        <w:t>4</w:t>
      </w:r>
      <w:r>
        <w:t>|</w:t>
      </w:r>
      <w:r w:rsidR="006444F3">
        <w:t>?</w:t>
      </w:r>
    </w:p>
    <w:p w14:paraId="71C6362D" w14:textId="77777777" w:rsidR="006444F3" w:rsidRDefault="006444F3" w:rsidP="006444F3">
      <w:pPr>
        <w:pStyle w:val="ListParagraph"/>
        <w:ind w:left="360"/>
      </w:pPr>
    </w:p>
    <w:p w14:paraId="061A34E6" w14:textId="08204BB0" w:rsidR="00FA7D96" w:rsidRDefault="00FA7D96" w:rsidP="00B71146">
      <w:pPr>
        <w:pStyle w:val="PlainText"/>
        <w:rPr>
          <w:rFonts w:asciiTheme="minorHAnsi" w:hAnsiTheme="minorHAnsi" w:cs="Courier New"/>
          <w:sz w:val="22"/>
          <w:szCs w:val="22"/>
        </w:rPr>
      </w:pPr>
    </w:p>
    <w:p w14:paraId="5A044E84" w14:textId="77777777" w:rsidR="005726F7" w:rsidRDefault="005726F7" w:rsidP="00B71146">
      <w:pPr>
        <w:pStyle w:val="PlainText"/>
        <w:rPr>
          <w:rFonts w:asciiTheme="minorHAnsi" w:hAnsiTheme="minorHAnsi" w:cs="Courier New"/>
          <w:sz w:val="22"/>
          <w:szCs w:val="22"/>
        </w:rPr>
      </w:pPr>
    </w:p>
    <w:p w14:paraId="366BFED9" w14:textId="77777777" w:rsidR="00FA7D96" w:rsidRDefault="00FA7D96" w:rsidP="00B71146">
      <w:pPr>
        <w:pStyle w:val="PlainText"/>
        <w:rPr>
          <w:rFonts w:asciiTheme="minorHAnsi" w:hAnsiTheme="minorHAnsi" w:cs="Courier New"/>
          <w:sz w:val="22"/>
          <w:szCs w:val="22"/>
        </w:rPr>
      </w:pPr>
    </w:p>
    <w:p w14:paraId="2B53E9C6" w14:textId="77777777" w:rsidR="00904A16" w:rsidRDefault="00904A16" w:rsidP="00721A44">
      <w:pPr>
        <w:pStyle w:val="PlainText"/>
        <w:ind w:left="360"/>
        <w:rPr>
          <w:rFonts w:asciiTheme="minorHAnsi" w:hAnsiTheme="minorHAnsi" w:cs="Courier New"/>
          <w:sz w:val="22"/>
          <w:szCs w:val="22"/>
        </w:rPr>
      </w:pPr>
    </w:p>
    <w:p w14:paraId="4D3C1AF5" w14:textId="77777777" w:rsidR="008C0DDC" w:rsidRPr="003C723A" w:rsidRDefault="008C0DDC" w:rsidP="00721A44">
      <w:pPr>
        <w:pStyle w:val="PlainText"/>
        <w:ind w:left="360"/>
        <w:rPr>
          <w:rFonts w:asciiTheme="minorHAnsi" w:hAnsiTheme="minorHAnsi" w:cs="Courier New"/>
          <w:sz w:val="22"/>
          <w:szCs w:val="22"/>
        </w:rPr>
      </w:pPr>
    </w:p>
    <w:p w14:paraId="6EE98978" w14:textId="77777777" w:rsidR="00610033" w:rsidRPr="003C723A" w:rsidRDefault="00610033" w:rsidP="00610033">
      <w:pPr>
        <w:pStyle w:val="PlainText"/>
        <w:numPr>
          <w:ilvl w:val="0"/>
          <w:numId w:val="25"/>
        </w:numPr>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73B4DFBA" w14:textId="5EB8B44B" w:rsidR="00C85182" w:rsidRPr="003C723A" w:rsidRDefault="00C85182" w:rsidP="00610033">
      <w:pPr>
        <w:pStyle w:val="PlainText"/>
        <w:ind w:left="360"/>
        <w:rPr>
          <w:rFonts w:asciiTheme="minorHAnsi" w:hAnsiTheme="minorHAnsi" w:cs="Courier New"/>
          <w:sz w:val="22"/>
          <w:szCs w:val="22"/>
        </w:rPr>
      </w:pPr>
      <w:r w:rsidRPr="003C723A">
        <w:rPr>
          <w:rFonts w:asciiTheme="minorHAnsi" w:hAnsiTheme="minorHAnsi" w:cs="Courier New"/>
          <w:sz w:val="22"/>
          <w:szCs w:val="22"/>
        </w:rPr>
        <w:t xml:space="preserve"> </w:t>
      </w:r>
    </w:p>
    <w:p w14:paraId="43974B9F" w14:textId="77777777" w:rsidR="002C1758" w:rsidRPr="003C723A" w:rsidRDefault="002C1758" w:rsidP="00C85182">
      <w:pPr>
        <w:pStyle w:val="PlainText"/>
        <w:ind w:left="360"/>
        <w:rPr>
          <w:rFonts w:asciiTheme="minorHAnsi" w:hAnsiTheme="minorHAnsi" w:cs="Courier New"/>
          <w:sz w:val="22"/>
          <w:szCs w:val="22"/>
        </w:rPr>
      </w:pPr>
    </w:p>
    <w:sectPr w:rsidR="002C1758" w:rsidRPr="003C723A" w:rsidSect="00C440BE">
      <w:type w:val="continuous"/>
      <w:pgSz w:w="12240" w:h="15840"/>
      <w:pgMar w:top="1152" w:right="1440" w:bottom="4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2A626D" w14:textId="77777777" w:rsidR="00D0463B" w:rsidRDefault="00D0463B" w:rsidP="00117AA5">
      <w:pPr>
        <w:spacing w:after="0" w:line="240" w:lineRule="auto"/>
      </w:pPr>
      <w:r>
        <w:separator/>
      </w:r>
    </w:p>
  </w:endnote>
  <w:endnote w:type="continuationSeparator" w:id="0">
    <w:p w14:paraId="6C4EE603" w14:textId="77777777" w:rsidR="00D0463B" w:rsidRDefault="00D0463B"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461D6" w14:textId="77777777" w:rsidR="001269CD" w:rsidRDefault="001269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378807"/>
      <w:docPartObj>
        <w:docPartGallery w:val="Page Numbers (Bottom of Page)"/>
        <w:docPartUnique/>
      </w:docPartObj>
    </w:sdtPr>
    <w:sdtContent>
      <w:sdt>
        <w:sdtPr>
          <w:id w:val="565050523"/>
          <w:docPartObj>
            <w:docPartGallery w:val="Page Numbers (Top of Page)"/>
            <w:docPartUnique/>
          </w:docPartObj>
        </w:sdtPr>
        <w:sdtContent>
          <w:p w14:paraId="4DAEE982" w14:textId="77777777" w:rsidR="00484780" w:rsidRDefault="00484780">
            <w:pPr>
              <w:pStyle w:val="Footer"/>
              <w:jc w:val="right"/>
            </w:pPr>
            <w:r w:rsidRPr="00CE5A4F">
              <w:rPr>
                <w:color w:val="595959" w:themeColor="text1" w:themeTint="A6"/>
              </w:rPr>
              <w:t xml:space="preserve">Page </w:t>
            </w:r>
            <w:r w:rsidR="00862AAF" w:rsidRPr="00CE5A4F">
              <w:rPr>
                <w:b/>
                <w:color w:val="595959" w:themeColor="text1" w:themeTint="A6"/>
                <w:sz w:val="24"/>
                <w:szCs w:val="24"/>
              </w:rPr>
              <w:fldChar w:fldCharType="begin"/>
            </w:r>
            <w:r w:rsidRPr="00CE5A4F">
              <w:rPr>
                <w:b/>
                <w:color w:val="595959" w:themeColor="text1" w:themeTint="A6"/>
              </w:rPr>
              <w:instrText xml:space="preserve"> PAGE </w:instrText>
            </w:r>
            <w:r w:rsidR="00862AAF" w:rsidRPr="00CE5A4F">
              <w:rPr>
                <w:b/>
                <w:color w:val="595959" w:themeColor="text1" w:themeTint="A6"/>
                <w:sz w:val="24"/>
                <w:szCs w:val="24"/>
              </w:rPr>
              <w:fldChar w:fldCharType="separate"/>
            </w:r>
            <w:r w:rsidR="00336906">
              <w:rPr>
                <w:b/>
                <w:noProof/>
                <w:color w:val="595959" w:themeColor="text1" w:themeTint="A6"/>
              </w:rPr>
              <w:t>1</w:t>
            </w:r>
            <w:r w:rsidR="00862AAF" w:rsidRPr="00CE5A4F">
              <w:rPr>
                <w:b/>
                <w:color w:val="595959" w:themeColor="text1" w:themeTint="A6"/>
                <w:sz w:val="24"/>
                <w:szCs w:val="24"/>
              </w:rPr>
              <w:fldChar w:fldCharType="end"/>
            </w:r>
            <w:r w:rsidRPr="00CE5A4F">
              <w:rPr>
                <w:color w:val="595959" w:themeColor="text1" w:themeTint="A6"/>
              </w:rPr>
              <w:t xml:space="preserve"> of </w:t>
            </w:r>
            <w:r w:rsidR="00862AAF" w:rsidRPr="00CE5A4F">
              <w:rPr>
                <w:b/>
                <w:color w:val="595959" w:themeColor="text1" w:themeTint="A6"/>
                <w:sz w:val="24"/>
                <w:szCs w:val="24"/>
              </w:rPr>
              <w:fldChar w:fldCharType="begin"/>
            </w:r>
            <w:r w:rsidRPr="00CE5A4F">
              <w:rPr>
                <w:b/>
                <w:color w:val="595959" w:themeColor="text1" w:themeTint="A6"/>
              </w:rPr>
              <w:instrText xml:space="preserve"> NUMPAGES  </w:instrText>
            </w:r>
            <w:r w:rsidR="00862AAF" w:rsidRPr="00CE5A4F">
              <w:rPr>
                <w:b/>
                <w:color w:val="595959" w:themeColor="text1" w:themeTint="A6"/>
                <w:sz w:val="24"/>
                <w:szCs w:val="24"/>
              </w:rPr>
              <w:fldChar w:fldCharType="separate"/>
            </w:r>
            <w:r w:rsidR="00336906">
              <w:rPr>
                <w:b/>
                <w:noProof/>
                <w:color w:val="595959" w:themeColor="text1" w:themeTint="A6"/>
              </w:rPr>
              <w:t>2</w:t>
            </w:r>
            <w:r w:rsidR="00862AAF" w:rsidRPr="00CE5A4F">
              <w:rPr>
                <w:b/>
                <w:color w:val="595959" w:themeColor="text1" w:themeTint="A6"/>
                <w:sz w:val="24"/>
                <w:szCs w:val="24"/>
              </w:rPr>
              <w:fldChar w:fldCharType="end"/>
            </w:r>
          </w:p>
        </w:sdtContent>
      </w:sdt>
    </w:sdtContent>
  </w:sdt>
  <w:p w14:paraId="4A40F439" w14:textId="77777777" w:rsidR="00484780" w:rsidRDefault="0048478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C7019" w14:textId="77777777" w:rsidR="001269CD" w:rsidRDefault="001269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67768" w14:textId="77777777" w:rsidR="00D0463B" w:rsidRDefault="00D0463B" w:rsidP="00117AA5">
      <w:pPr>
        <w:spacing w:after="0" w:line="240" w:lineRule="auto"/>
      </w:pPr>
      <w:r>
        <w:separator/>
      </w:r>
    </w:p>
  </w:footnote>
  <w:footnote w:type="continuationSeparator" w:id="0">
    <w:p w14:paraId="53B1EB4C" w14:textId="77777777" w:rsidR="00D0463B" w:rsidRDefault="00D0463B"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470836" w14:textId="77777777" w:rsidR="00DD12A7" w:rsidRDefault="00DD12A7">
    <w:pPr>
      <w:pStyle w:val="Header"/>
    </w:pPr>
  </w:p>
  <w:p w14:paraId="3A12C4A0" w14:textId="77777777" w:rsidR="008460E2" w:rsidRDefault="00DD12A7">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00AD23" w14:textId="77777777" w:rsidR="00484780" w:rsidRDefault="00D0463B">
    <w:r>
      <w:rPr>
        <w:noProof/>
      </w:rPr>
      <w:pict w14:anchorId="7391F61D">
        <v:group id="_x0000_s1025" alt="" style="position:absolute;margin-left:0;margin-top:-4.55pt;width:467.95pt;height:19.5pt;z-index:251663360" coordorigin="1440,630" coordsize="9359,390">
          <v:shapetype id="_x0000_t202" coordsize="21600,21600" o:spt="202" path="m,l,21600r21600,l21600,xe">
            <v:stroke joinstyle="miter"/>
            <v:path gradientshapeok="t" o:connecttype="rect"/>
          </v:shapetype>
          <v:shape id="_x0000_s1026" type="#_x0000_t202" alt="" style="position:absolute;left:1440;top:645;width:4725;height:375;mso-wrap-style:square;mso-position-horizontal-relative:margin;v-text-anchor:top" stroked="f" strokecolor="#548dd4 [1951]">
            <v:textbox style="mso-next-textbox:#_x0000_s1026" inset="0,,0">
              <w:txbxContent>
                <w:p w14:paraId="419BAECC" w14:textId="579CB111" w:rsidR="00484780" w:rsidRPr="00CE5A4F" w:rsidRDefault="001269CD">
                  <w:pPr>
                    <w:rPr>
                      <w:rFonts w:asciiTheme="majorHAnsi" w:hAnsiTheme="majorHAnsi"/>
                      <w:color w:val="595959" w:themeColor="text1" w:themeTint="A6"/>
                    </w:rPr>
                  </w:pPr>
                  <w:r>
                    <w:rPr>
                      <w:rFonts w:asciiTheme="majorHAnsi" w:hAnsiTheme="majorHAnsi"/>
                      <w:color w:val="595959" w:themeColor="text1" w:themeTint="A6"/>
                    </w:rPr>
                    <w:t>CSSE463</w:t>
                  </w:r>
                  <w:r w:rsidR="00484780" w:rsidRPr="00CE5A4F">
                    <w:rPr>
                      <w:rFonts w:asciiTheme="majorHAnsi" w:hAnsiTheme="majorHAnsi"/>
                      <w:color w:val="595959" w:themeColor="text1" w:themeTint="A6"/>
                    </w:rPr>
                    <w:t xml:space="preserve"> – I</w:t>
                  </w:r>
                  <w:r w:rsidR="00484780">
                    <w:rPr>
                      <w:rFonts w:asciiTheme="majorHAnsi" w:hAnsiTheme="majorHAnsi"/>
                      <w:color w:val="595959" w:themeColor="text1" w:themeTint="A6"/>
                    </w:rPr>
                    <w:t>mage Recognition</w:t>
                  </w:r>
                  <w:r w:rsidR="00484780" w:rsidRPr="00CE5A4F">
                    <w:rPr>
                      <w:rFonts w:asciiTheme="majorHAnsi" w:hAnsiTheme="majorHAnsi"/>
                      <w:color w:val="595959" w:themeColor="text1" w:themeTint="A6"/>
                    </w:rPr>
                    <w:t xml:space="preserve"> </w:t>
                  </w:r>
                </w:p>
              </w:txbxContent>
            </v:textbox>
          </v:shape>
          <v:shape id="_x0000_s1027" type="#_x0000_t202" alt="" style="position:absolute;left:9060;top:630;width:1739;height:390;mso-wrap-style:square;mso-position-horizontal:right;mso-position-horizontal-relative:margin;v-text-anchor:top" stroked="f">
            <v:textbox style="mso-next-textbox:#_x0000_s1027" inset="0,,0">
              <w:txbxContent>
                <w:p w14:paraId="2DDE97BB" w14:textId="0680FB0B" w:rsidR="00484780" w:rsidRPr="00CE5A4F" w:rsidRDefault="00484780"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762B54">
                    <w:rPr>
                      <w:rFonts w:asciiTheme="majorHAnsi" w:hAnsiTheme="majorHAnsi"/>
                      <w:color w:val="595959" w:themeColor="text1" w:themeTint="A6"/>
                    </w:rPr>
                    <w:t>04a</w:t>
                  </w:r>
                </w:p>
              </w:txbxContent>
            </v:textbox>
          </v:shape>
        </v:group>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F48133" w14:textId="77777777" w:rsidR="001269CD" w:rsidRDefault="001269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366"/>
    <w:multiLevelType w:val="hybridMultilevel"/>
    <w:tmpl w:val="1BF6085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3"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7"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3"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3900DB1"/>
    <w:multiLevelType w:val="hybridMultilevel"/>
    <w:tmpl w:val="CC64C7D0"/>
    <w:lvl w:ilvl="0" w:tplc="E938C2BA">
      <w:start w:val="1"/>
      <w:numFmt w:val="bullet"/>
      <w:lvlText w:val=""/>
      <w:lvlJc w:val="left"/>
      <w:pPr>
        <w:tabs>
          <w:tab w:val="num" w:pos="720"/>
        </w:tabs>
        <w:ind w:left="720" w:hanging="360"/>
      </w:pPr>
      <w:rPr>
        <w:rFonts w:ascii="Wingdings" w:hAnsi="Wingdings" w:hint="default"/>
      </w:rPr>
    </w:lvl>
    <w:lvl w:ilvl="1" w:tplc="F6D625BC" w:tentative="1">
      <w:start w:val="1"/>
      <w:numFmt w:val="bullet"/>
      <w:lvlText w:val=""/>
      <w:lvlJc w:val="left"/>
      <w:pPr>
        <w:tabs>
          <w:tab w:val="num" w:pos="1440"/>
        </w:tabs>
        <w:ind w:left="1440" w:hanging="360"/>
      </w:pPr>
      <w:rPr>
        <w:rFonts w:ascii="Wingdings" w:hAnsi="Wingdings" w:hint="default"/>
      </w:rPr>
    </w:lvl>
    <w:lvl w:ilvl="2" w:tplc="F746D902" w:tentative="1">
      <w:start w:val="1"/>
      <w:numFmt w:val="bullet"/>
      <w:lvlText w:val=""/>
      <w:lvlJc w:val="left"/>
      <w:pPr>
        <w:tabs>
          <w:tab w:val="num" w:pos="2160"/>
        </w:tabs>
        <w:ind w:left="2160" w:hanging="360"/>
      </w:pPr>
      <w:rPr>
        <w:rFonts w:ascii="Wingdings" w:hAnsi="Wingdings" w:hint="default"/>
      </w:rPr>
    </w:lvl>
    <w:lvl w:ilvl="3" w:tplc="C6D68E24" w:tentative="1">
      <w:start w:val="1"/>
      <w:numFmt w:val="bullet"/>
      <w:lvlText w:val=""/>
      <w:lvlJc w:val="left"/>
      <w:pPr>
        <w:tabs>
          <w:tab w:val="num" w:pos="2880"/>
        </w:tabs>
        <w:ind w:left="2880" w:hanging="360"/>
      </w:pPr>
      <w:rPr>
        <w:rFonts w:ascii="Wingdings" w:hAnsi="Wingdings" w:hint="default"/>
      </w:rPr>
    </w:lvl>
    <w:lvl w:ilvl="4" w:tplc="A1221024" w:tentative="1">
      <w:start w:val="1"/>
      <w:numFmt w:val="bullet"/>
      <w:lvlText w:val=""/>
      <w:lvlJc w:val="left"/>
      <w:pPr>
        <w:tabs>
          <w:tab w:val="num" w:pos="3600"/>
        </w:tabs>
        <w:ind w:left="3600" w:hanging="360"/>
      </w:pPr>
      <w:rPr>
        <w:rFonts w:ascii="Wingdings" w:hAnsi="Wingdings" w:hint="default"/>
      </w:rPr>
    </w:lvl>
    <w:lvl w:ilvl="5" w:tplc="78F84CB8" w:tentative="1">
      <w:start w:val="1"/>
      <w:numFmt w:val="bullet"/>
      <w:lvlText w:val=""/>
      <w:lvlJc w:val="left"/>
      <w:pPr>
        <w:tabs>
          <w:tab w:val="num" w:pos="4320"/>
        </w:tabs>
        <w:ind w:left="4320" w:hanging="360"/>
      </w:pPr>
      <w:rPr>
        <w:rFonts w:ascii="Wingdings" w:hAnsi="Wingdings" w:hint="default"/>
      </w:rPr>
    </w:lvl>
    <w:lvl w:ilvl="6" w:tplc="9B00ECEE" w:tentative="1">
      <w:start w:val="1"/>
      <w:numFmt w:val="bullet"/>
      <w:lvlText w:val=""/>
      <w:lvlJc w:val="left"/>
      <w:pPr>
        <w:tabs>
          <w:tab w:val="num" w:pos="5040"/>
        </w:tabs>
        <w:ind w:left="5040" w:hanging="360"/>
      </w:pPr>
      <w:rPr>
        <w:rFonts w:ascii="Wingdings" w:hAnsi="Wingdings" w:hint="default"/>
      </w:rPr>
    </w:lvl>
    <w:lvl w:ilvl="7" w:tplc="FBBAA420" w:tentative="1">
      <w:start w:val="1"/>
      <w:numFmt w:val="bullet"/>
      <w:lvlText w:val=""/>
      <w:lvlJc w:val="left"/>
      <w:pPr>
        <w:tabs>
          <w:tab w:val="num" w:pos="5760"/>
        </w:tabs>
        <w:ind w:left="5760" w:hanging="360"/>
      </w:pPr>
      <w:rPr>
        <w:rFonts w:ascii="Wingdings" w:hAnsi="Wingdings" w:hint="default"/>
      </w:rPr>
    </w:lvl>
    <w:lvl w:ilvl="8" w:tplc="E1CABA3A"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8"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20"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5634167">
    <w:abstractNumId w:val="23"/>
  </w:num>
  <w:num w:numId="2" w16cid:durableId="505052967">
    <w:abstractNumId w:val="4"/>
  </w:num>
  <w:num w:numId="3" w16cid:durableId="706226286">
    <w:abstractNumId w:val="14"/>
  </w:num>
  <w:num w:numId="4" w16cid:durableId="1660617922">
    <w:abstractNumId w:val="16"/>
  </w:num>
  <w:num w:numId="5" w16cid:durableId="1773889702">
    <w:abstractNumId w:val="10"/>
  </w:num>
  <w:num w:numId="6" w16cid:durableId="775908697">
    <w:abstractNumId w:val="13"/>
  </w:num>
  <w:num w:numId="7" w16cid:durableId="1333994867">
    <w:abstractNumId w:val="18"/>
  </w:num>
  <w:num w:numId="8" w16cid:durableId="677345536">
    <w:abstractNumId w:val="12"/>
  </w:num>
  <w:num w:numId="9" w16cid:durableId="185826206">
    <w:abstractNumId w:val="17"/>
  </w:num>
  <w:num w:numId="10" w16cid:durableId="392310241">
    <w:abstractNumId w:val="6"/>
  </w:num>
  <w:num w:numId="11" w16cid:durableId="848520386">
    <w:abstractNumId w:val="2"/>
  </w:num>
  <w:num w:numId="12" w16cid:durableId="375399625">
    <w:abstractNumId w:val="19"/>
  </w:num>
  <w:num w:numId="13" w16cid:durableId="1265843127">
    <w:abstractNumId w:val="21"/>
  </w:num>
  <w:num w:numId="14" w16cid:durableId="1548956453">
    <w:abstractNumId w:val="3"/>
  </w:num>
  <w:num w:numId="15" w16cid:durableId="346179672">
    <w:abstractNumId w:val="11"/>
  </w:num>
  <w:num w:numId="16" w16cid:durableId="752049293">
    <w:abstractNumId w:val="5"/>
  </w:num>
  <w:num w:numId="17" w16cid:durableId="1403675842">
    <w:abstractNumId w:val="8"/>
  </w:num>
  <w:num w:numId="18" w16cid:durableId="1379822740">
    <w:abstractNumId w:val="22"/>
  </w:num>
  <w:num w:numId="19" w16cid:durableId="913005792">
    <w:abstractNumId w:val="24"/>
  </w:num>
  <w:num w:numId="20" w16cid:durableId="771626739">
    <w:abstractNumId w:val="1"/>
  </w:num>
  <w:num w:numId="21" w16cid:durableId="1277711601">
    <w:abstractNumId w:val="20"/>
  </w:num>
  <w:num w:numId="22" w16cid:durableId="1180580280">
    <w:abstractNumId w:val="7"/>
  </w:num>
  <w:num w:numId="23" w16cid:durableId="1891107193">
    <w:abstractNumId w:val="9"/>
  </w:num>
  <w:num w:numId="24" w16cid:durableId="66347710">
    <w:abstractNumId w:val="15"/>
  </w:num>
  <w:num w:numId="25" w16cid:durableId="1938903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16987"/>
    <w:rsid w:val="00017899"/>
    <w:rsid w:val="00031A80"/>
    <w:rsid w:val="00041F20"/>
    <w:rsid w:val="00093087"/>
    <w:rsid w:val="000F668D"/>
    <w:rsid w:val="00117AA5"/>
    <w:rsid w:val="001269CD"/>
    <w:rsid w:val="00131C9E"/>
    <w:rsid w:val="0013471B"/>
    <w:rsid w:val="00163828"/>
    <w:rsid w:val="001640A0"/>
    <w:rsid w:val="001658E1"/>
    <w:rsid w:val="0019699F"/>
    <w:rsid w:val="001A6FD9"/>
    <w:rsid w:val="001A7E0C"/>
    <w:rsid w:val="001B6F98"/>
    <w:rsid w:val="001C1D1F"/>
    <w:rsid w:val="001E2D74"/>
    <w:rsid w:val="001F568D"/>
    <w:rsid w:val="002675E9"/>
    <w:rsid w:val="0028393E"/>
    <w:rsid w:val="002839CE"/>
    <w:rsid w:val="00292C13"/>
    <w:rsid w:val="002B7A27"/>
    <w:rsid w:val="002C1758"/>
    <w:rsid w:val="003015DB"/>
    <w:rsid w:val="00336906"/>
    <w:rsid w:val="00342B26"/>
    <w:rsid w:val="00374794"/>
    <w:rsid w:val="003A707E"/>
    <w:rsid w:val="003C723A"/>
    <w:rsid w:val="003D50F6"/>
    <w:rsid w:val="003E721D"/>
    <w:rsid w:val="00424BAB"/>
    <w:rsid w:val="00434E70"/>
    <w:rsid w:val="00437115"/>
    <w:rsid w:val="004548FE"/>
    <w:rsid w:val="00466050"/>
    <w:rsid w:val="00480E26"/>
    <w:rsid w:val="00484780"/>
    <w:rsid w:val="004870C3"/>
    <w:rsid w:val="004A5B84"/>
    <w:rsid w:val="004B1672"/>
    <w:rsid w:val="004F1738"/>
    <w:rsid w:val="00507367"/>
    <w:rsid w:val="00510267"/>
    <w:rsid w:val="00520D09"/>
    <w:rsid w:val="00543ED1"/>
    <w:rsid w:val="00563322"/>
    <w:rsid w:val="0056458C"/>
    <w:rsid w:val="005716D8"/>
    <w:rsid w:val="005726F7"/>
    <w:rsid w:val="005738AE"/>
    <w:rsid w:val="005814AE"/>
    <w:rsid w:val="005827A0"/>
    <w:rsid w:val="005A35A5"/>
    <w:rsid w:val="005A377F"/>
    <w:rsid w:val="005D01F1"/>
    <w:rsid w:val="005F0685"/>
    <w:rsid w:val="00610033"/>
    <w:rsid w:val="00630884"/>
    <w:rsid w:val="00631F8F"/>
    <w:rsid w:val="006444F3"/>
    <w:rsid w:val="00644963"/>
    <w:rsid w:val="006565AA"/>
    <w:rsid w:val="00665E55"/>
    <w:rsid w:val="006750A2"/>
    <w:rsid w:val="006C0279"/>
    <w:rsid w:val="006D6390"/>
    <w:rsid w:val="006E455B"/>
    <w:rsid w:val="006E7094"/>
    <w:rsid w:val="006F4C6F"/>
    <w:rsid w:val="00721A44"/>
    <w:rsid w:val="00752A93"/>
    <w:rsid w:val="00755CC5"/>
    <w:rsid w:val="00760EE4"/>
    <w:rsid w:val="00762B54"/>
    <w:rsid w:val="00796E60"/>
    <w:rsid w:val="007A59D6"/>
    <w:rsid w:val="007C5602"/>
    <w:rsid w:val="007C6D79"/>
    <w:rsid w:val="0080245F"/>
    <w:rsid w:val="00814069"/>
    <w:rsid w:val="00821FDA"/>
    <w:rsid w:val="00842748"/>
    <w:rsid w:val="008460E2"/>
    <w:rsid w:val="008624BA"/>
    <w:rsid w:val="00862AAF"/>
    <w:rsid w:val="00867EF6"/>
    <w:rsid w:val="00870556"/>
    <w:rsid w:val="00890F3C"/>
    <w:rsid w:val="008A5F1C"/>
    <w:rsid w:val="008C0DDC"/>
    <w:rsid w:val="008C50E3"/>
    <w:rsid w:val="008D10EC"/>
    <w:rsid w:val="008D1BF6"/>
    <w:rsid w:val="008F7B28"/>
    <w:rsid w:val="00904A16"/>
    <w:rsid w:val="00920497"/>
    <w:rsid w:val="00960717"/>
    <w:rsid w:val="009740DC"/>
    <w:rsid w:val="00997F09"/>
    <w:rsid w:val="009E0AE0"/>
    <w:rsid w:val="009E1E3B"/>
    <w:rsid w:val="009F2685"/>
    <w:rsid w:val="00A003DB"/>
    <w:rsid w:val="00A23A9C"/>
    <w:rsid w:val="00A74E9A"/>
    <w:rsid w:val="00AC444D"/>
    <w:rsid w:val="00AE06F5"/>
    <w:rsid w:val="00B037D8"/>
    <w:rsid w:val="00B05B4D"/>
    <w:rsid w:val="00B10937"/>
    <w:rsid w:val="00B360C0"/>
    <w:rsid w:val="00B52FB3"/>
    <w:rsid w:val="00B709A5"/>
    <w:rsid w:val="00B71146"/>
    <w:rsid w:val="00B932BC"/>
    <w:rsid w:val="00BE475B"/>
    <w:rsid w:val="00C24614"/>
    <w:rsid w:val="00C431CF"/>
    <w:rsid w:val="00C440BE"/>
    <w:rsid w:val="00C5717B"/>
    <w:rsid w:val="00C71685"/>
    <w:rsid w:val="00C72A15"/>
    <w:rsid w:val="00C85182"/>
    <w:rsid w:val="00C9705E"/>
    <w:rsid w:val="00CA265A"/>
    <w:rsid w:val="00CE5A4F"/>
    <w:rsid w:val="00D0463B"/>
    <w:rsid w:val="00D33A84"/>
    <w:rsid w:val="00D40998"/>
    <w:rsid w:val="00D4323D"/>
    <w:rsid w:val="00D6065C"/>
    <w:rsid w:val="00DD12A7"/>
    <w:rsid w:val="00DF1FD9"/>
    <w:rsid w:val="00DF3DE8"/>
    <w:rsid w:val="00DF4D7F"/>
    <w:rsid w:val="00E00F13"/>
    <w:rsid w:val="00E03AED"/>
    <w:rsid w:val="00E35981"/>
    <w:rsid w:val="00E5660F"/>
    <w:rsid w:val="00E61808"/>
    <w:rsid w:val="00E82F41"/>
    <w:rsid w:val="00EA0BB3"/>
    <w:rsid w:val="00EA6A4B"/>
    <w:rsid w:val="00EB27B9"/>
    <w:rsid w:val="00EF62AD"/>
    <w:rsid w:val="00F037BF"/>
    <w:rsid w:val="00F25EC8"/>
    <w:rsid w:val="00F84537"/>
    <w:rsid w:val="00F93835"/>
    <w:rsid w:val="00FA7D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81233C"/>
  <w15:docId w15:val="{0ECBABC0-3E60-4792-9DAB-25DC2942A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62B5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247335">
      <w:bodyDiv w:val="1"/>
      <w:marLeft w:val="0"/>
      <w:marRight w:val="0"/>
      <w:marTop w:val="0"/>
      <w:marBottom w:val="0"/>
      <w:divBdr>
        <w:top w:val="none" w:sz="0" w:space="0" w:color="auto"/>
        <w:left w:val="none" w:sz="0" w:space="0" w:color="auto"/>
        <w:bottom w:val="none" w:sz="0" w:space="0" w:color="auto"/>
        <w:right w:val="none" w:sz="0" w:space="0" w:color="auto"/>
      </w:divBdr>
      <w:divsChild>
        <w:div w:id="1598058931">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28ABCD-C5E6-4B33-AE84-ED2BECC18A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C03463-DE2D-4357-837D-CFD42C2196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271</TotalTime>
  <Pages>2</Pages>
  <Words>461</Words>
  <Characters>2631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39</cp:revision>
  <cp:lastPrinted>2019-03-11T15:57:00Z</cp:lastPrinted>
  <dcterms:created xsi:type="dcterms:W3CDTF">2008-12-08T15:58:00Z</dcterms:created>
  <dcterms:modified xsi:type="dcterms:W3CDTF">2023-06-06T18:27:00Z</dcterms:modified>
</cp:coreProperties>
</file>