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426906" w14:textId="5DEAC09E" w:rsidR="00041F20" w:rsidRPr="003C723A" w:rsidRDefault="00041F20" w:rsidP="00117AA5">
      <w:pPr>
        <w:spacing w:line="240" w:lineRule="auto"/>
        <w:outlineLvl w:val="0"/>
      </w:pPr>
      <w:r w:rsidRPr="003C723A">
        <w:t>Name:__</w:t>
      </w:r>
      <w:r w:rsidR="00181AB8">
        <w:t>_____________________________________</w:t>
      </w:r>
      <w:r w:rsidR="00181AB8">
        <w:tab/>
      </w:r>
      <w:r w:rsidR="007D4491">
        <w:tab/>
      </w:r>
      <w:r w:rsidR="007D4491">
        <w:tab/>
      </w:r>
      <w:r w:rsidR="00117AA5" w:rsidRPr="003C723A">
        <w:t>Grade:___</w:t>
      </w:r>
      <w:r w:rsidR="00B86070">
        <w:t>/10</w:t>
      </w:r>
      <w:r w:rsidR="00117AA5" w:rsidRPr="003C723A">
        <w:t xml:space="preserve">&lt;-- </w:t>
      </w:r>
      <w:r w:rsidRPr="003C723A">
        <w:t>instructor use</w:t>
      </w:r>
    </w:p>
    <w:p w14:paraId="78C3FF8A" w14:textId="6842187B" w:rsidR="002F571D" w:rsidRDefault="002F571D" w:rsidP="002F571D">
      <w:pPr>
        <w:pStyle w:val="ListParagraph"/>
        <w:numPr>
          <w:ilvl w:val="0"/>
          <w:numId w:val="17"/>
        </w:numPr>
      </w:pPr>
      <w:r>
        <w:t xml:space="preserve">Answer any </w:t>
      </w:r>
      <w:r w:rsidRPr="00721A44">
        <w:rPr>
          <w:b/>
        </w:rPr>
        <w:t>one</w:t>
      </w:r>
      <w:r>
        <w:t xml:space="preserve"> of the following questions about the </w:t>
      </w:r>
      <w:r w:rsidR="00186F26">
        <w:t xml:space="preserve">ICME </w:t>
      </w:r>
      <w:r>
        <w:t>Sunset Detection paper:</w:t>
      </w:r>
    </w:p>
    <w:p w14:paraId="122F54C9" w14:textId="77777777" w:rsidR="002F571D" w:rsidRDefault="002F571D" w:rsidP="002F571D">
      <w:pPr>
        <w:ind w:firstLine="360"/>
      </w:pPr>
      <w:r>
        <w:t>Describe the features extracted from the image in the baseline detector</w:t>
      </w:r>
    </w:p>
    <w:p w14:paraId="39DBCE3D" w14:textId="77777777" w:rsidR="002F571D" w:rsidRDefault="002F571D" w:rsidP="002F571D"/>
    <w:p w14:paraId="1A5A46B1" w14:textId="188B279E" w:rsidR="002F571D" w:rsidRDefault="002F571D" w:rsidP="00281C4E">
      <w:pPr>
        <w:ind w:firstLine="360"/>
      </w:pPr>
      <w:r>
        <w:t>What was the main improvement made to the baseline detector by the authors?</w:t>
      </w:r>
    </w:p>
    <w:p w14:paraId="4142C181" w14:textId="39065631" w:rsidR="00281C4E" w:rsidRDefault="00281C4E" w:rsidP="00281C4E">
      <w:pPr>
        <w:ind w:firstLine="360"/>
      </w:pPr>
      <w:r>
        <w:br/>
      </w:r>
    </w:p>
    <w:p w14:paraId="1456A3A9" w14:textId="77777777" w:rsidR="002F571D" w:rsidRDefault="002F571D" w:rsidP="002F571D">
      <w:pPr>
        <w:ind w:firstLine="360"/>
      </w:pPr>
      <w:r>
        <w:t>Describe one type of image that fooled the detector</w:t>
      </w:r>
    </w:p>
    <w:p w14:paraId="5AD13614" w14:textId="77777777" w:rsidR="002F571D" w:rsidRDefault="002F571D" w:rsidP="002F571D"/>
    <w:p w14:paraId="27147323" w14:textId="77777777" w:rsidR="002F571D" w:rsidRDefault="002F571D" w:rsidP="002F571D"/>
    <w:p w14:paraId="5691BF55" w14:textId="7EDD88E7" w:rsidR="002F571D" w:rsidRDefault="002F571D" w:rsidP="002F571D">
      <w:pPr>
        <w:pStyle w:val="ListParagraph"/>
        <w:numPr>
          <w:ilvl w:val="0"/>
          <w:numId w:val="17"/>
        </w:numPr>
      </w:pPr>
      <w:r>
        <w:t>Give one specific question you still have about the Sunset Detection paper</w:t>
      </w:r>
      <w:r w:rsidR="00E1502F">
        <w:t>.</w:t>
      </w:r>
    </w:p>
    <w:p w14:paraId="57150C61" w14:textId="77777777" w:rsidR="002F571D" w:rsidRDefault="002F571D" w:rsidP="00281C4E">
      <w:pPr>
        <w:pStyle w:val="PlainText"/>
        <w:rPr>
          <w:rFonts w:asciiTheme="minorHAnsi" w:hAnsiTheme="minorHAnsi" w:cs="Courier New"/>
          <w:sz w:val="22"/>
          <w:szCs w:val="22"/>
        </w:rPr>
      </w:pPr>
    </w:p>
    <w:p w14:paraId="5D88D22F" w14:textId="77777777" w:rsidR="002F571D" w:rsidRPr="003C723A" w:rsidRDefault="002F571D" w:rsidP="002F571D">
      <w:pPr>
        <w:pStyle w:val="PlainText"/>
        <w:ind w:left="360"/>
        <w:rPr>
          <w:rFonts w:asciiTheme="minorHAnsi" w:hAnsiTheme="minorHAnsi" w:cs="Courier New"/>
          <w:sz w:val="22"/>
          <w:szCs w:val="22"/>
        </w:rPr>
      </w:pPr>
    </w:p>
    <w:p w14:paraId="64F432F5" w14:textId="77777777" w:rsidR="002F571D" w:rsidRPr="003C723A" w:rsidRDefault="002F571D" w:rsidP="002F571D">
      <w:pPr>
        <w:pStyle w:val="PlainText"/>
        <w:ind w:left="360"/>
        <w:rPr>
          <w:rFonts w:asciiTheme="minorHAnsi" w:hAnsiTheme="minorHAnsi" w:cs="Courier New"/>
          <w:sz w:val="22"/>
          <w:szCs w:val="22"/>
        </w:rPr>
      </w:pPr>
    </w:p>
    <w:p w14:paraId="51281D7B" w14:textId="49E10CB6" w:rsidR="00E92FB1" w:rsidRDefault="00721A44" w:rsidP="00721A44">
      <w:pPr>
        <w:pStyle w:val="ListParagraph"/>
        <w:numPr>
          <w:ilvl w:val="0"/>
          <w:numId w:val="17"/>
        </w:numPr>
      </w:pPr>
      <w:r>
        <w:t xml:space="preserve">Each pixel value in a </w:t>
      </w:r>
      <w:r w:rsidR="00281C4E">
        <w:t xml:space="preserve">uint8 </w:t>
      </w:r>
      <w:r>
        <w:t>grayscale image falls in the range [_______, ______].</w:t>
      </w:r>
      <w:r w:rsidR="00E1502F">
        <w:t xml:space="preserve"> Explain why:</w:t>
      </w:r>
    </w:p>
    <w:p w14:paraId="00A79CED" w14:textId="59B18EE9" w:rsidR="00E1502F" w:rsidRDefault="00E1502F" w:rsidP="00E1502F">
      <w:pPr>
        <w:pStyle w:val="ListParagraph"/>
        <w:ind w:left="360"/>
      </w:pPr>
    </w:p>
    <w:p w14:paraId="0BC476F6" w14:textId="77777777" w:rsidR="00E1502F" w:rsidRDefault="00E1502F" w:rsidP="00E1502F">
      <w:pPr>
        <w:pStyle w:val="ListParagraph"/>
        <w:ind w:left="360"/>
      </w:pPr>
    </w:p>
    <w:p w14:paraId="379590F7" w14:textId="77777777" w:rsidR="00E92FB1" w:rsidRDefault="00E92FB1" w:rsidP="00E92FB1">
      <w:pPr>
        <w:pStyle w:val="ListParagraph"/>
        <w:ind w:left="360"/>
      </w:pPr>
    </w:p>
    <w:p w14:paraId="4B61C9E4" w14:textId="01E79C27" w:rsidR="00E92FB1" w:rsidRDefault="00E92FB1" w:rsidP="00625826">
      <w:pPr>
        <w:pStyle w:val="ListParagraph"/>
        <w:numPr>
          <w:ilvl w:val="0"/>
          <w:numId w:val="17"/>
        </w:numPr>
      </w:pPr>
      <w:r>
        <w:t xml:space="preserve">Describe the RGB color space representation. </w:t>
      </w:r>
      <w:r w:rsidR="00E1502F">
        <w:t xml:space="preserve">You may find a picture to be helpful. </w:t>
      </w:r>
      <w:r w:rsidR="00625826">
        <w:t xml:space="preserve">Which color is a mix of red and green? </w:t>
      </w:r>
      <w:r w:rsidR="00281C4E">
        <w:t xml:space="preserve">Is it intuitive to describe all colors? Which diagonal is easiest to describe? </w:t>
      </w:r>
    </w:p>
    <w:p w14:paraId="4ECDAD7B" w14:textId="14321921" w:rsidR="00E92FB1" w:rsidRDefault="00E92FB1" w:rsidP="00721A44"/>
    <w:p w14:paraId="60FACDF2" w14:textId="77777777" w:rsidR="00625826" w:rsidRDefault="00625826" w:rsidP="00721A44"/>
    <w:p w14:paraId="66D99E00" w14:textId="77777777" w:rsidR="00E92FB1" w:rsidRDefault="00E92FB1" w:rsidP="00721A44"/>
    <w:p w14:paraId="3E6436D9" w14:textId="46D1F640" w:rsidR="00721A44" w:rsidRDefault="00721A44" w:rsidP="00721A44">
      <w:pPr>
        <w:pStyle w:val="ListParagraph"/>
        <w:numPr>
          <w:ilvl w:val="0"/>
          <w:numId w:val="17"/>
        </w:numPr>
      </w:pPr>
      <w:r>
        <w:t>Describe the HSV color space representation. You may find a picture to be helpful. What does each term mean?</w:t>
      </w:r>
    </w:p>
    <w:p w14:paraId="2598FAE0" w14:textId="77777777" w:rsidR="00721A44" w:rsidRDefault="00721A44" w:rsidP="00721A44"/>
    <w:p w14:paraId="78DD2742" w14:textId="77777777" w:rsidR="00721A44" w:rsidRDefault="00721A44" w:rsidP="00721A44"/>
    <w:p w14:paraId="5737FE8B" w14:textId="77777777" w:rsidR="00721A44" w:rsidRDefault="00721A44" w:rsidP="00721A44"/>
    <w:p w14:paraId="1A2D062C" w14:textId="77777777" w:rsidR="00721A44" w:rsidRDefault="00721A44" w:rsidP="00721A44"/>
    <w:p w14:paraId="4C527A22" w14:textId="77777777" w:rsidR="00721A44" w:rsidRDefault="00721A44" w:rsidP="00721A44"/>
    <w:p w14:paraId="13245461" w14:textId="77777777" w:rsidR="00721A44" w:rsidRDefault="00721A44" w:rsidP="00721A44"/>
    <w:p w14:paraId="5E94577C" w14:textId="77777777" w:rsidR="00436B98" w:rsidRDefault="00436B98" w:rsidP="00436B98">
      <w:pPr>
        <w:pStyle w:val="ListParagraph"/>
        <w:numPr>
          <w:ilvl w:val="0"/>
          <w:numId w:val="17"/>
        </w:numPr>
      </w:pPr>
      <w:r>
        <w:t>Describe the LST color space, specifically how L, S, and T are calculated. LST is friendlier to ML algorithms than HSV for what reasons? (For one, what problem of HSV does LST solve?)</w:t>
      </w:r>
    </w:p>
    <w:p w14:paraId="06DFF00E" w14:textId="2DD4FA55" w:rsidR="00721A44" w:rsidRDefault="00721A44" w:rsidP="00436B98">
      <w:pPr>
        <w:pStyle w:val="ListParagraph"/>
        <w:ind w:left="360"/>
      </w:pPr>
    </w:p>
    <w:p w14:paraId="50FE0DF2" w14:textId="4145B6C4" w:rsidR="00E92FB1" w:rsidRDefault="00E92FB1" w:rsidP="00E92FB1"/>
    <w:p w14:paraId="2A815F96" w14:textId="0CA9F184" w:rsidR="00281C4E" w:rsidRDefault="00281C4E" w:rsidP="00E92FB1"/>
    <w:p w14:paraId="6EA30EDF" w14:textId="71EF4673" w:rsidR="00281C4E" w:rsidRDefault="00281C4E" w:rsidP="00E92FB1"/>
    <w:p w14:paraId="036E8F03" w14:textId="1F546F9B" w:rsidR="00281C4E" w:rsidRDefault="00573E3C" w:rsidP="00573E3C">
      <w:pPr>
        <w:pStyle w:val="ListParagraph"/>
        <w:numPr>
          <w:ilvl w:val="0"/>
          <w:numId w:val="17"/>
        </w:numPr>
      </w:pPr>
      <w:r>
        <w:t>Which band in HSV corresponds to L in LST? _______ Is the S in HSV the same as the S in LST? _____</w:t>
      </w:r>
    </w:p>
    <w:p w14:paraId="4071B3E5" w14:textId="77777777" w:rsidR="00281C4E" w:rsidRDefault="00281C4E" w:rsidP="00E92FB1"/>
    <w:p w14:paraId="3D69DBD9" w14:textId="55CEB14F" w:rsidR="00E92FB1" w:rsidRDefault="00E92FB1" w:rsidP="00E92FB1">
      <w:pPr>
        <w:pStyle w:val="ListParagraph"/>
        <w:numPr>
          <w:ilvl w:val="0"/>
          <w:numId w:val="17"/>
        </w:numPr>
      </w:pPr>
      <w:r>
        <w:t xml:space="preserve">Name two </w:t>
      </w:r>
      <w:r w:rsidRPr="00721A44">
        <w:rPr>
          <w:i/>
        </w:rPr>
        <w:t>types</w:t>
      </w:r>
      <w:r>
        <w:t xml:space="preserve"> of features that can be extracted from color</w:t>
      </w:r>
      <w:r w:rsidR="00436B98">
        <w:t>:</w:t>
      </w:r>
    </w:p>
    <w:p w14:paraId="2FA8C587" w14:textId="77777777" w:rsidR="00281C4E" w:rsidRDefault="00281C4E" w:rsidP="00281C4E"/>
    <w:p w14:paraId="25654752" w14:textId="1BCEDA60" w:rsidR="00E92FB1" w:rsidRDefault="00E92FB1" w:rsidP="00E92FB1">
      <w:pPr>
        <w:pStyle w:val="ListParagraph"/>
        <w:numPr>
          <w:ilvl w:val="0"/>
          <w:numId w:val="17"/>
        </w:numPr>
      </w:pPr>
      <w:r>
        <w:t xml:space="preserve">What are the more common names for the </w:t>
      </w:r>
      <w:r w:rsidR="00436B98">
        <w:tab/>
      </w:r>
      <w:r w:rsidR="00436B98">
        <w:tab/>
      </w:r>
      <w:r w:rsidR="00436B98">
        <w:tab/>
      </w:r>
      <w:r w:rsidR="00436B98">
        <w:tab/>
      </w:r>
    </w:p>
    <w:p w14:paraId="7038E034" w14:textId="2172A9FD" w:rsidR="00E92FB1" w:rsidRDefault="00E92FB1" w:rsidP="00721A44">
      <w:r>
        <w:t>1</w:t>
      </w:r>
      <w:r w:rsidRPr="000C6B94">
        <w:rPr>
          <w:vertAlign w:val="superscript"/>
        </w:rPr>
        <w:t>st</w:t>
      </w:r>
      <w:r>
        <w:t xml:space="preserve"> moment______________ </w:t>
      </w:r>
      <w:r w:rsidR="00281C4E">
        <w:tab/>
      </w:r>
      <w:r>
        <w:t>2</w:t>
      </w:r>
      <w:r w:rsidRPr="000C6B94">
        <w:rPr>
          <w:vertAlign w:val="superscript"/>
        </w:rPr>
        <w:t>nd</w:t>
      </w:r>
      <w:r>
        <w:t xml:space="preserve"> moment? ______________</w:t>
      </w:r>
      <w:r w:rsidR="00A775C3">
        <w:t>_</w:t>
      </w:r>
      <w:r w:rsidR="00436B98">
        <w:tab/>
      </w:r>
      <w:r w:rsidR="00436B98">
        <w:tab/>
      </w:r>
      <w:r w:rsidR="004B7C5C">
        <w:rPr>
          <w:noProof/>
        </w:rPr>
        <w:object w:dxaOrig="3800" w:dyaOrig="1380" w14:anchorId="45675E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8pt;height:28.2pt;mso-width-percent:0;mso-height-percent:0;mso-width-percent:0;mso-height-percent:0" o:ole="">
            <v:imagedata r:id="rId9" o:title=""/>
          </v:shape>
          <o:OLEObject Type="Embed" ProgID="Unknown" ShapeID="_x0000_i1025" DrawAspect="Content" ObjectID="_1747566583" r:id="rId10"/>
        </w:object>
      </w:r>
      <w:proofErr w:type="spellStart"/>
      <w:r w:rsidR="00436B98">
        <w:t>for d</w:t>
      </w:r>
      <w:proofErr w:type="spellEnd"/>
      <w:r w:rsidR="00436B98">
        <w:t xml:space="preserve"> &gt; 1.</w:t>
      </w:r>
    </w:p>
    <w:p w14:paraId="5808F298" w14:textId="60508685" w:rsidR="00721A44" w:rsidRDefault="00721A44" w:rsidP="00721A44">
      <w:pPr>
        <w:pStyle w:val="ListParagraph"/>
        <w:numPr>
          <w:ilvl w:val="0"/>
          <w:numId w:val="17"/>
        </w:numPr>
      </w:pPr>
      <w:r>
        <w:t>Please give some of the benefits and limitations of image regions vs. regular grid blocks in encoding the spatial distribution of color in an image.</w:t>
      </w:r>
    </w:p>
    <w:p w14:paraId="6A4FA32F" w14:textId="77777777" w:rsidR="00721A44" w:rsidRDefault="00721A44" w:rsidP="00721A44"/>
    <w:p w14:paraId="05B88C30" w14:textId="69CA82C8" w:rsidR="00721A44" w:rsidRDefault="00721A44" w:rsidP="00721A44"/>
    <w:p w14:paraId="19081BC9" w14:textId="671E9B6D" w:rsidR="00A775C3" w:rsidRDefault="00A775C3" w:rsidP="00721A44"/>
    <w:p w14:paraId="1C3D8149" w14:textId="77777777" w:rsidR="00A775C3" w:rsidRDefault="00A775C3" w:rsidP="00721A44"/>
    <w:p w14:paraId="13E6C3C3" w14:textId="77777777" w:rsidR="00721A44" w:rsidRDefault="00721A44" w:rsidP="00721A44"/>
    <w:p w14:paraId="16F0DDC5" w14:textId="2ABBAA04" w:rsidR="003C723A" w:rsidRDefault="003C723A" w:rsidP="00721A44">
      <w:pPr>
        <w:pStyle w:val="PlainText"/>
        <w:ind w:left="360"/>
        <w:rPr>
          <w:rFonts w:asciiTheme="minorHAnsi" w:hAnsiTheme="minorHAnsi" w:cs="Courier New"/>
          <w:sz w:val="22"/>
          <w:szCs w:val="22"/>
        </w:rPr>
      </w:pPr>
    </w:p>
    <w:p w14:paraId="7C76275A" w14:textId="77777777" w:rsidR="00B4379D" w:rsidRPr="003C723A" w:rsidRDefault="00B4379D" w:rsidP="00721A44">
      <w:pPr>
        <w:pStyle w:val="PlainText"/>
        <w:ind w:left="360"/>
        <w:rPr>
          <w:rFonts w:asciiTheme="minorHAnsi" w:hAnsiTheme="minorHAnsi" w:cs="Courier New"/>
          <w:sz w:val="22"/>
          <w:szCs w:val="22"/>
        </w:rPr>
      </w:pPr>
    </w:p>
    <w:p w14:paraId="12103BA4" w14:textId="639E8309" w:rsidR="00A775C3" w:rsidRPr="003C723A" w:rsidRDefault="00A775C3" w:rsidP="00A775C3">
      <w:pPr>
        <w:pStyle w:val="PlainText"/>
        <w:numPr>
          <w:ilvl w:val="0"/>
          <w:numId w:val="17"/>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10C364D7" w14:textId="650F2956" w:rsidR="003C723A" w:rsidRPr="003C723A" w:rsidRDefault="003C723A" w:rsidP="003C723A"/>
    <w:sectPr w:rsidR="003C723A" w:rsidRPr="003C723A" w:rsidSect="00041F20">
      <w:headerReference w:type="default" r:id="rId11"/>
      <w:footerReference w:type="default" r:id="rId12"/>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38AA8" w14:textId="77777777" w:rsidR="004B7C5C" w:rsidRDefault="004B7C5C" w:rsidP="00117AA5">
      <w:pPr>
        <w:spacing w:after="0" w:line="240" w:lineRule="auto"/>
      </w:pPr>
      <w:r>
        <w:separator/>
      </w:r>
    </w:p>
  </w:endnote>
  <w:endnote w:type="continuationSeparator" w:id="0">
    <w:p w14:paraId="56140906" w14:textId="77777777" w:rsidR="004B7C5C" w:rsidRDefault="004B7C5C"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6F248B5C" w14:textId="77777777" w:rsidR="004821D4" w:rsidRDefault="004821D4">
            <w:pPr>
              <w:pStyle w:val="Footer"/>
              <w:jc w:val="right"/>
            </w:pPr>
            <w:r w:rsidRPr="00CE5A4F">
              <w:rPr>
                <w:color w:val="595959" w:themeColor="text1" w:themeTint="A6"/>
              </w:rPr>
              <w:t xml:space="preserve">Page </w:t>
            </w:r>
            <w:r w:rsidR="004E07A0" w:rsidRPr="00CE5A4F">
              <w:rPr>
                <w:b/>
                <w:color w:val="595959" w:themeColor="text1" w:themeTint="A6"/>
                <w:sz w:val="24"/>
                <w:szCs w:val="24"/>
              </w:rPr>
              <w:fldChar w:fldCharType="begin"/>
            </w:r>
            <w:r w:rsidRPr="00CE5A4F">
              <w:rPr>
                <w:b/>
                <w:color w:val="595959" w:themeColor="text1" w:themeTint="A6"/>
              </w:rPr>
              <w:instrText xml:space="preserve"> PAGE </w:instrText>
            </w:r>
            <w:r w:rsidR="004E07A0" w:rsidRPr="00CE5A4F">
              <w:rPr>
                <w:b/>
                <w:color w:val="595959" w:themeColor="text1" w:themeTint="A6"/>
                <w:sz w:val="24"/>
                <w:szCs w:val="24"/>
              </w:rPr>
              <w:fldChar w:fldCharType="separate"/>
            </w:r>
            <w:r w:rsidR="00B86070">
              <w:rPr>
                <w:b/>
                <w:noProof/>
                <w:color w:val="595959" w:themeColor="text1" w:themeTint="A6"/>
              </w:rPr>
              <w:t>1</w:t>
            </w:r>
            <w:r w:rsidR="004E07A0" w:rsidRPr="00CE5A4F">
              <w:rPr>
                <w:b/>
                <w:color w:val="595959" w:themeColor="text1" w:themeTint="A6"/>
                <w:sz w:val="24"/>
                <w:szCs w:val="24"/>
              </w:rPr>
              <w:fldChar w:fldCharType="end"/>
            </w:r>
            <w:r w:rsidRPr="00CE5A4F">
              <w:rPr>
                <w:color w:val="595959" w:themeColor="text1" w:themeTint="A6"/>
              </w:rPr>
              <w:t xml:space="preserve"> of </w:t>
            </w:r>
            <w:r w:rsidR="004E07A0" w:rsidRPr="00CE5A4F">
              <w:rPr>
                <w:b/>
                <w:color w:val="595959" w:themeColor="text1" w:themeTint="A6"/>
                <w:sz w:val="24"/>
                <w:szCs w:val="24"/>
              </w:rPr>
              <w:fldChar w:fldCharType="begin"/>
            </w:r>
            <w:r w:rsidRPr="00CE5A4F">
              <w:rPr>
                <w:b/>
                <w:color w:val="595959" w:themeColor="text1" w:themeTint="A6"/>
              </w:rPr>
              <w:instrText xml:space="preserve"> NUMPAGES  </w:instrText>
            </w:r>
            <w:r w:rsidR="004E07A0" w:rsidRPr="00CE5A4F">
              <w:rPr>
                <w:b/>
                <w:color w:val="595959" w:themeColor="text1" w:themeTint="A6"/>
                <w:sz w:val="24"/>
                <w:szCs w:val="24"/>
              </w:rPr>
              <w:fldChar w:fldCharType="separate"/>
            </w:r>
            <w:r w:rsidR="00B86070">
              <w:rPr>
                <w:b/>
                <w:noProof/>
                <w:color w:val="595959" w:themeColor="text1" w:themeTint="A6"/>
              </w:rPr>
              <w:t>2</w:t>
            </w:r>
            <w:r w:rsidR="004E07A0" w:rsidRPr="00CE5A4F">
              <w:rPr>
                <w:b/>
                <w:color w:val="595959" w:themeColor="text1" w:themeTint="A6"/>
                <w:sz w:val="24"/>
                <w:szCs w:val="24"/>
              </w:rPr>
              <w:fldChar w:fldCharType="end"/>
            </w:r>
          </w:p>
        </w:sdtContent>
      </w:sdt>
    </w:sdtContent>
  </w:sdt>
  <w:p w14:paraId="68034C38" w14:textId="77777777" w:rsidR="004821D4" w:rsidRDefault="00482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D5902" w14:textId="77777777" w:rsidR="004B7C5C" w:rsidRDefault="004B7C5C" w:rsidP="00117AA5">
      <w:pPr>
        <w:spacing w:after="0" w:line="240" w:lineRule="auto"/>
      </w:pPr>
      <w:r>
        <w:separator/>
      </w:r>
    </w:p>
  </w:footnote>
  <w:footnote w:type="continuationSeparator" w:id="0">
    <w:p w14:paraId="7400C266" w14:textId="77777777" w:rsidR="004B7C5C" w:rsidRDefault="004B7C5C"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DB1D8" w14:textId="77777777" w:rsidR="004821D4" w:rsidRDefault="004B7C5C">
    <w:r>
      <w:rPr>
        <w:noProof/>
      </w:rPr>
      <w:pict w14:anchorId="57701A59">
        <v:group id="_x0000_s1025" alt="" style="position:absolute;margin-left:0;margin-top:-4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1CEFAC91" w14:textId="67D50628" w:rsidR="004821D4" w:rsidRPr="00CE5A4F" w:rsidRDefault="00E65906">
                  <w:pPr>
                    <w:rPr>
                      <w:rFonts w:asciiTheme="majorHAnsi" w:hAnsiTheme="majorHAnsi"/>
                      <w:color w:val="595959" w:themeColor="text1" w:themeTint="A6"/>
                    </w:rPr>
                  </w:pPr>
                  <w:r>
                    <w:rPr>
                      <w:rFonts w:asciiTheme="majorHAnsi" w:hAnsiTheme="majorHAnsi"/>
                      <w:color w:val="595959" w:themeColor="text1" w:themeTint="A6"/>
                    </w:rPr>
                    <w:t>CSSE463</w:t>
                  </w:r>
                  <w:r w:rsidR="004821D4" w:rsidRPr="00CE5A4F">
                    <w:rPr>
                      <w:rFonts w:asciiTheme="majorHAnsi" w:hAnsiTheme="majorHAnsi"/>
                      <w:color w:val="595959" w:themeColor="text1" w:themeTint="A6"/>
                    </w:rPr>
                    <w:t xml:space="preserve"> – I</w:t>
                  </w:r>
                  <w:r w:rsidR="004821D4">
                    <w:rPr>
                      <w:rFonts w:asciiTheme="majorHAnsi" w:hAnsiTheme="majorHAnsi"/>
                      <w:color w:val="595959" w:themeColor="text1" w:themeTint="A6"/>
                    </w:rPr>
                    <w:t>mage Recognition</w:t>
                  </w:r>
                  <w:r w:rsidR="004821D4"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14EC9F7C" w14:textId="29DFFAEC" w:rsidR="004821D4" w:rsidRPr="00CE5A4F" w:rsidRDefault="004821D4"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2F7600">
                    <w:rPr>
                      <w:rFonts w:asciiTheme="majorHAnsi" w:hAnsiTheme="majorHAnsi"/>
                      <w:color w:val="595959" w:themeColor="text1" w:themeTint="A6"/>
                    </w:rPr>
                    <w:t>0</w:t>
                  </w:r>
                  <w:r>
                    <w:rPr>
                      <w:rFonts w:asciiTheme="majorHAnsi" w:hAnsiTheme="majorHAnsi"/>
                      <w:color w:val="595959" w:themeColor="text1" w:themeTint="A6"/>
                    </w:rPr>
                    <w:t>2</w:t>
                  </w:r>
                  <w:r w:rsidR="005D36B9">
                    <w:rPr>
                      <w:rFonts w:asciiTheme="majorHAnsi" w:hAnsiTheme="majorHAnsi"/>
                      <w:color w:val="595959" w:themeColor="text1" w:themeTint="A6"/>
                    </w:rPr>
                    <w:t>a</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1"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5"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8"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9"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4B5E17"/>
    <w:multiLevelType w:val="hybridMultilevel"/>
    <w:tmpl w:val="7E922766"/>
    <w:lvl w:ilvl="0" w:tplc="0409000F">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465243">
    <w:abstractNumId w:val="18"/>
  </w:num>
  <w:num w:numId="2" w16cid:durableId="74016932">
    <w:abstractNumId w:val="2"/>
  </w:num>
  <w:num w:numId="3" w16cid:durableId="309557215">
    <w:abstractNumId w:val="10"/>
  </w:num>
  <w:num w:numId="4" w16cid:durableId="1656294730">
    <w:abstractNumId w:val="11"/>
  </w:num>
  <w:num w:numId="5" w16cid:durableId="724375465">
    <w:abstractNumId w:val="6"/>
  </w:num>
  <w:num w:numId="6" w16cid:durableId="349912124">
    <w:abstractNumId w:val="9"/>
  </w:num>
  <w:num w:numId="7" w16cid:durableId="998268579">
    <w:abstractNumId w:val="14"/>
  </w:num>
  <w:num w:numId="8" w16cid:durableId="1237667723">
    <w:abstractNumId w:val="8"/>
  </w:num>
  <w:num w:numId="9" w16cid:durableId="416707750">
    <w:abstractNumId w:val="13"/>
  </w:num>
  <w:num w:numId="10" w16cid:durableId="1663393388">
    <w:abstractNumId w:val="4"/>
  </w:num>
  <w:num w:numId="11" w16cid:durableId="726687512">
    <w:abstractNumId w:val="0"/>
  </w:num>
  <w:num w:numId="12" w16cid:durableId="669721726">
    <w:abstractNumId w:val="15"/>
  </w:num>
  <w:num w:numId="13" w16cid:durableId="486409137">
    <w:abstractNumId w:val="16"/>
  </w:num>
  <w:num w:numId="14" w16cid:durableId="1588417458">
    <w:abstractNumId w:val="1"/>
  </w:num>
  <w:num w:numId="15" w16cid:durableId="1360156427">
    <w:abstractNumId w:val="7"/>
  </w:num>
  <w:num w:numId="16" w16cid:durableId="428698305">
    <w:abstractNumId w:val="3"/>
  </w:num>
  <w:num w:numId="17" w16cid:durableId="1041399025">
    <w:abstractNumId w:val="5"/>
  </w:num>
  <w:num w:numId="18" w16cid:durableId="1254558598">
    <w:abstractNumId w:val="17"/>
  </w:num>
  <w:num w:numId="19" w16cid:durableId="460726818">
    <w:abstractNumId w:val="19"/>
  </w:num>
  <w:num w:numId="20" w16cid:durableId="127686128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41F20"/>
    <w:rsid w:val="00102840"/>
    <w:rsid w:val="00117AA5"/>
    <w:rsid w:val="00120D0D"/>
    <w:rsid w:val="00181AB8"/>
    <w:rsid w:val="00186F26"/>
    <w:rsid w:val="001B6F98"/>
    <w:rsid w:val="001C6F8C"/>
    <w:rsid w:val="002675E9"/>
    <w:rsid w:val="00281C4E"/>
    <w:rsid w:val="00292C13"/>
    <w:rsid w:val="002A478D"/>
    <w:rsid w:val="002B7A27"/>
    <w:rsid w:val="002F571D"/>
    <w:rsid w:val="002F7600"/>
    <w:rsid w:val="003015DB"/>
    <w:rsid w:val="00374794"/>
    <w:rsid w:val="003C723A"/>
    <w:rsid w:val="003D50F6"/>
    <w:rsid w:val="00436B98"/>
    <w:rsid w:val="004548FE"/>
    <w:rsid w:val="00466050"/>
    <w:rsid w:val="00480E26"/>
    <w:rsid w:val="004821D4"/>
    <w:rsid w:val="004A5B84"/>
    <w:rsid w:val="004B386A"/>
    <w:rsid w:val="004B7C5C"/>
    <w:rsid w:val="004C4C39"/>
    <w:rsid w:val="004E07A0"/>
    <w:rsid w:val="00510267"/>
    <w:rsid w:val="00520D09"/>
    <w:rsid w:val="005716D8"/>
    <w:rsid w:val="00573E3C"/>
    <w:rsid w:val="005D36B9"/>
    <w:rsid w:val="005D3F80"/>
    <w:rsid w:val="006116EC"/>
    <w:rsid w:val="00625826"/>
    <w:rsid w:val="00644963"/>
    <w:rsid w:val="006565AA"/>
    <w:rsid w:val="00665E55"/>
    <w:rsid w:val="006C0279"/>
    <w:rsid w:val="006D6390"/>
    <w:rsid w:val="006E7094"/>
    <w:rsid w:val="00721A44"/>
    <w:rsid w:val="00752A93"/>
    <w:rsid w:val="00796E60"/>
    <w:rsid w:val="007D4491"/>
    <w:rsid w:val="007E3EFF"/>
    <w:rsid w:val="007F5FE0"/>
    <w:rsid w:val="00814069"/>
    <w:rsid w:val="00890F3C"/>
    <w:rsid w:val="008A5F1C"/>
    <w:rsid w:val="008D14C2"/>
    <w:rsid w:val="008D1BF6"/>
    <w:rsid w:val="008D3063"/>
    <w:rsid w:val="008D3C58"/>
    <w:rsid w:val="008E14D0"/>
    <w:rsid w:val="00920497"/>
    <w:rsid w:val="00960717"/>
    <w:rsid w:val="009E0AE0"/>
    <w:rsid w:val="00A003DB"/>
    <w:rsid w:val="00A775C3"/>
    <w:rsid w:val="00A81079"/>
    <w:rsid w:val="00AE06F5"/>
    <w:rsid w:val="00B301D5"/>
    <w:rsid w:val="00B360C0"/>
    <w:rsid w:val="00B4379D"/>
    <w:rsid w:val="00B55347"/>
    <w:rsid w:val="00B65897"/>
    <w:rsid w:val="00B81D1F"/>
    <w:rsid w:val="00B86070"/>
    <w:rsid w:val="00C067BA"/>
    <w:rsid w:val="00C34973"/>
    <w:rsid w:val="00C431CF"/>
    <w:rsid w:val="00C71685"/>
    <w:rsid w:val="00C9705E"/>
    <w:rsid w:val="00CE5A4F"/>
    <w:rsid w:val="00D35647"/>
    <w:rsid w:val="00D4323D"/>
    <w:rsid w:val="00D4334C"/>
    <w:rsid w:val="00D6065C"/>
    <w:rsid w:val="00D873EC"/>
    <w:rsid w:val="00D933A9"/>
    <w:rsid w:val="00DF1FD9"/>
    <w:rsid w:val="00E00F13"/>
    <w:rsid w:val="00E1502F"/>
    <w:rsid w:val="00E16019"/>
    <w:rsid w:val="00E1639F"/>
    <w:rsid w:val="00E65906"/>
    <w:rsid w:val="00E82F41"/>
    <w:rsid w:val="00E92FB1"/>
    <w:rsid w:val="00EA6A4B"/>
    <w:rsid w:val="00EB27B9"/>
    <w:rsid w:val="00EF62AD"/>
    <w:rsid w:val="00F64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CE0404"/>
  <w15:docId w15:val="{EA044AFD-7036-42F4-8F7B-E0665E7EF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0A1572-8F3B-4344-9FCA-FA50762DE3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EDF995-2F76-4EB1-BDCC-56200FA949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175</TotalTime>
  <Pages>2</Pages>
  <Words>281</Words>
  <Characters>1606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19</cp:revision>
  <cp:lastPrinted>2020-09-29T13:25:00Z</cp:lastPrinted>
  <dcterms:created xsi:type="dcterms:W3CDTF">2008-12-02T15:44:00Z</dcterms:created>
  <dcterms:modified xsi:type="dcterms:W3CDTF">2023-06-06T18:23:00Z</dcterms:modified>
</cp:coreProperties>
</file>