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8BB0F" w14:textId="654E71D8" w:rsidR="00947A94" w:rsidRPr="003C723A" w:rsidRDefault="00041F20" w:rsidP="00117AA5">
      <w:pPr>
        <w:spacing w:line="240" w:lineRule="auto"/>
        <w:outlineLvl w:val="0"/>
      </w:pPr>
      <w:proofErr w:type="gramStart"/>
      <w:r w:rsidRPr="003C723A">
        <w:t>Name:_</w:t>
      </w:r>
      <w:proofErr w:type="gramEnd"/>
      <w:r w:rsidRPr="003C723A">
        <w:t>_________________________________</w:t>
      </w:r>
      <w:r w:rsidR="00117AA5" w:rsidRPr="003C723A">
        <w:t>_____</w:t>
      </w:r>
      <w:r w:rsidR="00C23E40">
        <w:t xml:space="preserve">  </w:t>
      </w:r>
      <w:r w:rsidR="00C212AA">
        <w:tab/>
      </w:r>
      <w:r w:rsidR="00C212AA">
        <w:tab/>
      </w:r>
      <w:r w:rsidR="00C23E40">
        <w:t xml:space="preserve">   </w:t>
      </w:r>
      <w:r w:rsidR="00416369">
        <w:t xml:space="preserve">Grade:___/10 </w:t>
      </w:r>
      <w:r w:rsidR="00117AA5" w:rsidRPr="003C723A">
        <w:t xml:space="preserve">&lt;-- </w:t>
      </w:r>
      <w:r w:rsidRPr="003C723A">
        <w:t>instructor use</w:t>
      </w:r>
    </w:p>
    <w:p w14:paraId="1CA2D3E4" w14:textId="4908511A" w:rsidR="003B175F" w:rsidRDefault="00EB7BC4" w:rsidP="006218F7">
      <w:r>
        <w:t xml:space="preserve">In an in-person offering of this course, </w:t>
      </w:r>
      <w:r w:rsidR="003B175F">
        <w:t>I will collect quizzes some days for a correctness grade</w:t>
      </w:r>
      <w:r>
        <w:t>. On other days, y</w:t>
      </w:r>
      <w:r w:rsidR="003B175F">
        <w:t xml:space="preserve">ou will keep them for your notes and earn a participation grade, which will normally be 10/10 if you arrive on time and give your best effort on all the questions. </w:t>
      </w:r>
      <w:r w:rsidR="003B175F" w:rsidRPr="003B175F">
        <w:rPr>
          <w:b/>
        </w:rPr>
        <w:t xml:space="preserve">Late </w:t>
      </w:r>
      <w:r w:rsidR="00936522">
        <w:rPr>
          <w:b/>
        </w:rPr>
        <w:t xml:space="preserve">submissions or late </w:t>
      </w:r>
      <w:r w:rsidR="003B175F" w:rsidRPr="003B175F">
        <w:rPr>
          <w:b/>
        </w:rPr>
        <w:t xml:space="preserve">arrivals to class are at least -2 </w:t>
      </w:r>
      <w:r w:rsidR="003B175F">
        <w:rPr>
          <w:b/>
        </w:rPr>
        <w:t xml:space="preserve">for a few minutes late </w:t>
      </w:r>
      <w:r w:rsidR="003B175F" w:rsidRPr="003B175F">
        <w:rPr>
          <w:b/>
        </w:rPr>
        <w:t>up to -10 for an absence</w:t>
      </w:r>
      <w:r w:rsidR="003B175F">
        <w:t xml:space="preserve">. But if you are absent or tardy for an </w:t>
      </w:r>
      <w:r w:rsidR="003B175F" w:rsidRPr="003B175F">
        <w:rPr>
          <w:b/>
        </w:rPr>
        <w:t>excused</w:t>
      </w:r>
      <w:r w:rsidR="003F0B9A">
        <w:t xml:space="preserve"> reason (sickness,</w:t>
      </w:r>
      <w:r w:rsidR="003B175F">
        <w:t xml:space="preserve"> or an</w:t>
      </w:r>
      <w:r w:rsidR="003F0B9A">
        <w:t>other</w:t>
      </w:r>
      <w:r w:rsidR="003B175F">
        <w:t xml:space="preserve"> event that you tell me about ahead of time</w:t>
      </w:r>
      <w:r>
        <w:t>, subject to my approval</w:t>
      </w:r>
      <w:r w:rsidR="003B175F">
        <w:t>), you may print out a quiz from the webpage, do it, and submit it to me within 48 hours of your return for full credit.</w:t>
      </w:r>
      <w:r w:rsidR="00E24EAC">
        <w:t xml:space="preserve"> </w:t>
      </w:r>
    </w:p>
    <w:p w14:paraId="1A3450D5" w14:textId="6AE204F0" w:rsidR="006218F7" w:rsidRPr="006218F7" w:rsidRDefault="003C723A" w:rsidP="006218F7">
      <w:pPr>
        <w:rPr>
          <w:b/>
          <w:bCs/>
        </w:rPr>
      </w:pPr>
      <w:r w:rsidRPr="003C723A">
        <w:t>1</w:t>
      </w:r>
      <w:r w:rsidR="003B175F">
        <w:t>-3</w:t>
      </w:r>
      <w:r w:rsidRPr="003C723A">
        <w:t>.</w:t>
      </w:r>
      <w:r w:rsidR="006218F7">
        <w:t xml:space="preserve"> Take quiz</w:t>
      </w:r>
      <w:r w:rsidR="00264263">
        <w:t xml:space="preserve"> in LMS</w:t>
      </w:r>
      <w:r w:rsidR="00E24EAC">
        <w:t xml:space="preserve"> </w:t>
      </w:r>
      <w:r w:rsidR="00E24EAC">
        <w:t>(Learning Management</w:t>
      </w:r>
      <w:r w:rsidR="00E24EAC">
        <w:t xml:space="preserve"> System, like Moodle or Blackboard)</w:t>
      </w:r>
      <w:r w:rsidR="006218F7">
        <w:t xml:space="preserve">: </w:t>
      </w:r>
      <w:r w:rsidR="006218F7" w:rsidRPr="006218F7">
        <w:rPr>
          <w:b/>
          <w:bCs/>
        </w:rPr>
        <w:t>Course Background Survey</w:t>
      </w:r>
    </w:p>
    <w:p w14:paraId="7EB21A41" w14:textId="3DE64956" w:rsidR="003C723A" w:rsidRPr="003C723A" w:rsidRDefault="003B175F" w:rsidP="003C723A">
      <w:r>
        <w:t>4</w:t>
      </w:r>
      <w:r w:rsidR="003C723A" w:rsidRPr="003C723A">
        <w:t>. What’s the difference between image recognition and image processing?</w:t>
      </w:r>
    </w:p>
    <w:p w14:paraId="11A620D5" w14:textId="77777777" w:rsidR="003C723A" w:rsidRPr="003C723A" w:rsidRDefault="003C723A" w:rsidP="003C723A"/>
    <w:p w14:paraId="2D46508A" w14:textId="77777777" w:rsidR="003C723A" w:rsidRPr="003C723A" w:rsidRDefault="003C723A" w:rsidP="003C723A"/>
    <w:p w14:paraId="7D8C8AB5" w14:textId="77777777" w:rsidR="003C723A" w:rsidRPr="003C723A" w:rsidRDefault="003C723A" w:rsidP="003C723A"/>
    <w:p w14:paraId="50F59049" w14:textId="6D813E8F" w:rsidR="003C723A" w:rsidRPr="003C723A" w:rsidRDefault="00E82F41" w:rsidP="003C723A">
      <w:r>
        <w:t>5. Name the two major steps in many image recognition systems.</w:t>
      </w:r>
    </w:p>
    <w:p w14:paraId="77AD2B97" w14:textId="77777777" w:rsidR="003C723A" w:rsidRPr="003C723A" w:rsidRDefault="003C723A" w:rsidP="003C723A"/>
    <w:p w14:paraId="496E2F59" w14:textId="35075987" w:rsidR="00E82F41" w:rsidRDefault="00E82F41" w:rsidP="003C723A"/>
    <w:p w14:paraId="76026B27" w14:textId="77777777" w:rsidR="00936522" w:rsidRDefault="00936522" w:rsidP="003C723A"/>
    <w:p w14:paraId="231B4DF6" w14:textId="6699BE9B" w:rsidR="00E82F41" w:rsidRDefault="00936522" w:rsidP="003C723A">
      <w:r>
        <w:t xml:space="preserve">6. In this class, labs and projects are typically done with a partner. Look at the class roster. Have you asked someone in the class to be your lab partner yet? _______ If not, please try to reach out to them </w:t>
      </w:r>
      <w:r w:rsidR="00D90646">
        <w:t>in the next day or so</w:t>
      </w:r>
      <w:r>
        <w:t xml:space="preserve">.  </w:t>
      </w:r>
    </w:p>
    <w:p w14:paraId="1A6108A9" w14:textId="246F89A9" w:rsidR="003C723A" w:rsidRPr="003C723A" w:rsidRDefault="00936522" w:rsidP="003C723A">
      <w:r>
        <w:t>7</w:t>
      </w:r>
      <w:r w:rsidR="003C723A" w:rsidRPr="003C723A">
        <w:t xml:space="preserve">. What are the coordinates of the pixel </w:t>
      </w:r>
      <w:r w:rsidR="003C723A" w:rsidRPr="00936522">
        <w:rPr>
          <w:b/>
          <w:bCs/>
        </w:rPr>
        <w:t>south</w:t>
      </w:r>
      <w:r w:rsidR="003C723A" w:rsidRPr="003C723A">
        <w:t xml:space="preserve"> of pixel </w:t>
      </w:r>
      <w:r>
        <w:t>(</w:t>
      </w:r>
      <w:proofErr w:type="spellStart"/>
      <w:proofErr w:type="gramStart"/>
      <w:r>
        <w:t>j,k</w:t>
      </w:r>
      <w:proofErr w:type="spellEnd"/>
      <w:proofErr w:type="gramEnd"/>
      <w:r w:rsidR="003C723A" w:rsidRPr="003C723A">
        <w:t>) in a grayscale image?</w:t>
      </w:r>
    </w:p>
    <w:p w14:paraId="71986DC8" w14:textId="77777777" w:rsidR="003C723A" w:rsidRDefault="003C723A" w:rsidP="003C723A"/>
    <w:p w14:paraId="00579E90" w14:textId="57755B39" w:rsidR="003B175F" w:rsidRDefault="00936522" w:rsidP="003C723A">
      <w:r>
        <w:t xml:space="preserve">8. In a 1000x2000 pixel MATLAB image, what are the coordinates of the bottom-left pixel? </w:t>
      </w:r>
    </w:p>
    <w:p w14:paraId="3C6AA09A" w14:textId="77777777" w:rsidR="003B175F" w:rsidRPr="003C723A" w:rsidRDefault="003B175F" w:rsidP="003C723A"/>
    <w:p w14:paraId="7FB88903" w14:textId="77777777" w:rsidR="003C723A" w:rsidRPr="003C723A" w:rsidRDefault="003C723A" w:rsidP="003C723A"/>
    <w:p w14:paraId="50AADE5D" w14:textId="5332641B" w:rsidR="003C723A" w:rsidRPr="003C723A" w:rsidRDefault="003B175F" w:rsidP="003C723A">
      <w:r>
        <w:t xml:space="preserve">(Continued on reverse; I double-side daily quizzes to give you more room to add your own notes.) </w:t>
      </w:r>
    </w:p>
    <w:p w14:paraId="46216EA6" w14:textId="77777777" w:rsidR="003C723A" w:rsidRPr="003C723A" w:rsidRDefault="003C723A" w:rsidP="003C723A">
      <w:pPr>
        <w:pStyle w:val="PlainText"/>
        <w:ind w:left="720"/>
        <w:rPr>
          <w:rFonts w:asciiTheme="minorHAnsi" w:hAnsiTheme="minorHAnsi" w:cs="Courier New"/>
          <w:sz w:val="22"/>
          <w:szCs w:val="22"/>
        </w:rPr>
      </w:pPr>
    </w:p>
    <w:p w14:paraId="0B9EC07B" w14:textId="77777777" w:rsidR="003C723A" w:rsidRPr="003C723A" w:rsidRDefault="003C723A" w:rsidP="003C723A">
      <w:pPr>
        <w:pStyle w:val="PlainText"/>
        <w:ind w:left="720"/>
        <w:rPr>
          <w:rFonts w:asciiTheme="minorHAnsi" w:hAnsiTheme="minorHAnsi" w:cs="Courier New"/>
          <w:sz w:val="22"/>
          <w:szCs w:val="22"/>
        </w:rPr>
      </w:pPr>
    </w:p>
    <w:p w14:paraId="644AF0EB" w14:textId="77777777" w:rsidR="003C723A" w:rsidRPr="003C723A" w:rsidRDefault="003C723A" w:rsidP="003C723A">
      <w:pPr>
        <w:pStyle w:val="PlainText"/>
        <w:ind w:left="720"/>
        <w:rPr>
          <w:rFonts w:asciiTheme="minorHAnsi" w:hAnsiTheme="minorHAnsi" w:cs="Courier New"/>
          <w:sz w:val="22"/>
          <w:szCs w:val="22"/>
        </w:rPr>
      </w:pPr>
    </w:p>
    <w:p w14:paraId="2A095717" w14:textId="77777777" w:rsidR="003C723A" w:rsidRPr="003C723A" w:rsidRDefault="003C723A" w:rsidP="003C723A">
      <w:pPr>
        <w:pStyle w:val="PlainText"/>
        <w:ind w:left="720"/>
        <w:rPr>
          <w:rFonts w:asciiTheme="minorHAnsi" w:hAnsiTheme="minorHAnsi" w:cs="Courier New"/>
          <w:sz w:val="22"/>
          <w:szCs w:val="22"/>
        </w:rPr>
      </w:pPr>
    </w:p>
    <w:p w14:paraId="435EE087" w14:textId="77777777" w:rsidR="003C723A" w:rsidRPr="003C723A" w:rsidRDefault="003C723A" w:rsidP="003C723A">
      <w:pPr>
        <w:pStyle w:val="PlainText"/>
        <w:ind w:left="720"/>
        <w:rPr>
          <w:rFonts w:asciiTheme="minorHAnsi" w:hAnsiTheme="minorHAnsi" w:cs="Courier New"/>
          <w:sz w:val="22"/>
          <w:szCs w:val="22"/>
        </w:rPr>
      </w:pPr>
    </w:p>
    <w:p w14:paraId="2B3D108C" w14:textId="5984A580" w:rsidR="003B175F" w:rsidRDefault="00936522" w:rsidP="003C723A">
      <w:pPr>
        <w:pStyle w:val="PlainText"/>
        <w:rPr>
          <w:rFonts w:asciiTheme="minorHAnsi" w:hAnsiTheme="minorHAnsi" w:cs="Courier New"/>
          <w:sz w:val="22"/>
          <w:szCs w:val="22"/>
        </w:rPr>
      </w:pPr>
      <w:r>
        <w:rPr>
          <w:rFonts w:asciiTheme="minorHAnsi" w:hAnsiTheme="minorHAnsi" w:cs="Courier New"/>
          <w:sz w:val="22"/>
          <w:szCs w:val="22"/>
        </w:rPr>
        <w:lastRenderedPageBreak/>
        <w:t>9. In an RGB image, the color information for the entire image for R is stored in its own color band or color c___________.</w:t>
      </w:r>
    </w:p>
    <w:p w14:paraId="41F08253" w14:textId="42C47B13" w:rsidR="00936522" w:rsidRDefault="00936522" w:rsidP="003C723A">
      <w:pPr>
        <w:pStyle w:val="PlainText"/>
        <w:rPr>
          <w:rFonts w:asciiTheme="minorHAnsi" w:hAnsiTheme="minorHAnsi" w:cs="Courier New"/>
          <w:sz w:val="22"/>
          <w:szCs w:val="22"/>
        </w:rPr>
      </w:pPr>
    </w:p>
    <w:p w14:paraId="06B26857" w14:textId="05597C52" w:rsidR="00936522" w:rsidRDefault="00936522" w:rsidP="003C723A">
      <w:pPr>
        <w:pStyle w:val="PlainText"/>
        <w:rPr>
          <w:rFonts w:asciiTheme="minorHAnsi" w:hAnsiTheme="minorHAnsi" w:cs="Courier New"/>
          <w:sz w:val="22"/>
          <w:szCs w:val="22"/>
        </w:rPr>
      </w:pPr>
    </w:p>
    <w:p w14:paraId="5502F76E" w14:textId="77777777" w:rsidR="00936522" w:rsidRDefault="00936522" w:rsidP="003C723A">
      <w:pPr>
        <w:pStyle w:val="PlainText"/>
        <w:rPr>
          <w:rFonts w:asciiTheme="minorHAnsi" w:hAnsiTheme="minorHAnsi" w:cs="Courier New"/>
          <w:sz w:val="22"/>
          <w:szCs w:val="22"/>
        </w:rPr>
      </w:pPr>
    </w:p>
    <w:p w14:paraId="6DDB2CDC" w14:textId="77777777" w:rsidR="003C723A" w:rsidRPr="003C723A" w:rsidRDefault="003C723A" w:rsidP="003C723A">
      <w:pPr>
        <w:pStyle w:val="PlainText"/>
        <w:rPr>
          <w:rFonts w:asciiTheme="minorHAnsi" w:hAnsiTheme="minorHAnsi" w:cs="Courier New"/>
          <w:sz w:val="22"/>
          <w:szCs w:val="22"/>
        </w:rPr>
      </w:pPr>
    </w:p>
    <w:p w14:paraId="1872537E" w14:textId="088A9A13" w:rsidR="003C723A" w:rsidRDefault="003C723A" w:rsidP="003C723A"/>
    <w:p w14:paraId="2F72655D" w14:textId="566F17CB" w:rsidR="00232F91" w:rsidRPr="003C723A" w:rsidRDefault="00232F91" w:rsidP="00232F91">
      <w:pPr>
        <w:pStyle w:val="PlainText"/>
        <w:numPr>
          <w:ilvl w:val="0"/>
          <w:numId w:val="18"/>
        </w:numPr>
        <w:rPr>
          <w:rFonts w:asciiTheme="minorHAnsi" w:hAnsiTheme="minorHAnsi" w:cs="Courier New"/>
          <w:sz w:val="22"/>
          <w:szCs w:val="22"/>
        </w:rPr>
      </w:pPr>
      <w:r>
        <w:rPr>
          <w:rFonts w:asciiTheme="minorHAnsi" w:hAnsiTheme="minorHAnsi" w:cs="Courier New"/>
          <w:sz w:val="22"/>
          <w:szCs w:val="22"/>
        </w:rPr>
        <w:t>(Clear/muddy) If online, this question may have special instructions on</w:t>
      </w:r>
      <w:r w:rsidR="008A7708">
        <w:rPr>
          <w:rFonts w:asciiTheme="minorHAnsi" w:hAnsiTheme="minorHAnsi" w:cs="Courier New"/>
          <w:sz w:val="22"/>
          <w:szCs w:val="22"/>
        </w:rPr>
        <w:t xml:space="preserve"> </w:t>
      </w:r>
      <w:r w:rsidR="00672571">
        <w:rPr>
          <w:rFonts w:asciiTheme="minorHAnsi" w:hAnsiTheme="minorHAnsi" w:cs="Courier New"/>
          <w:sz w:val="22"/>
          <w:szCs w:val="22"/>
        </w:rPr>
        <w:t>the LMS</w:t>
      </w:r>
      <w:r>
        <w:rPr>
          <w:rFonts w:asciiTheme="minorHAnsi" w:hAnsiTheme="minorHAnsi" w:cs="Courier New"/>
          <w:sz w:val="22"/>
          <w:szCs w:val="22"/>
        </w:rPr>
        <w:t xml:space="preserve">.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w:t>
      </w:r>
      <w:r w:rsidR="007331B0">
        <w:rPr>
          <w:rFonts w:asciiTheme="minorHAnsi" w:hAnsiTheme="minorHAnsi" w:cs="Courier New"/>
          <w:sz w:val="22"/>
          <w:szCs w:val="22"/>
        </w:rPr>
        <w:t>L</w:t>
      </w:r>
      <w:r>
        <w:rPr>
          <w:rFonts w:asciiTheme="minorHAnsi" w:hAnsiTheme="minorHAnsi" w:cs="Courier New"/>
          <w:sz w:val="22"/>
          <w:szCs w:val="22"/>
        </w:rPr>
        <w:t>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48458E56" w14:textId="77777777" w:rsidR="00232F91" w:rsidRDefault="00232F91" w:rsidP="003C723A"/>
    <w:p w14:paraId="2183591A" w14:textId="46FDF7BD" w:rsidR="00936522" w:rsidRDefault="00936522" w:rsidP="003C723A"/>
    <w:p w14:paraId="1815D778" w14:textId="18F7C6DA" w:rsidR="00936522" w:rsidRDefault="00936522" w:rsidP="003C723A"/>
    <w:p w14:paraId="74944BC5" w14:textId="4FCFE58F" w:rsidR="00936522" w:rsidRDefault="00936522" w:rsidP="003C723A"/>
    <w:p w14:paraId="75A68BD1" w14:textId="77777777" w:rsidR="00936522" w:rsidRDefault="00936522" w:rsidP="003C723A"/>
    <w:p w14:paraId="3FE6C562" w14:textId="132F1858" w:rsidR="00936522" w:rsidRDefault="00936522" w:rsidP="003C723A"/>
    <w:p w14:paraId="10C5B659" w14:textId="77777777" w:rsidR="00936522" w:rsidRPr="003C723A" w:rsidRDefault="00936522" w:rsidP="003C723A"/>
    <w:p w14:paraId="4A4C71C2" w14:textId="744521A2" w:rsidR="003B175F" w:rsidRDefault="003C723A" w:rsidP="003C723A">
      <w:r w:rsidRPr="003C723A">
        <w:sym w:font="Wingdings" w:char="F0E0"/>
      </w:r>
      <w:r w:rsidRPr="003C723A">
        <w:t xml:space="preserve"> </w:t>
      </w:r>
      <w:r w:rsidR="00936522">
        <w:t>If in class, p</w:t>
      </w:r>
      <w:r w:rsidRPr="003C723A">
        <w:t>lease turn this in as you leave at the end of class</w:t>
      </w:r>
      <w:r w:rsidR="003B175F">
        <w:t xml:space="preserve"> today</w:t>
      </w:r>
      <w:r w:rsidRPr="003C723A">
        <w:t>.</w:t>
      </w:r>
      <w:r w:rsidR="003B175F">
        <w:t xml:space="preserve"> </w:t>
      </w:r>
      <w:r w:rsidR="00936522">
        <w:t xml:space="preserve">If online, follow the directions </w:t>
      </w:r>
      <w:r w:rsidR="007331B0">
        <w:t>in</w:t>
      </w:r>
      <w:r w:rsidR="00264263">
        <w:t xml:space="preserve"> the LMS</w:t>
      </w:r>
      <w:r w:rsidR="00936522">
        <w:t>.</w:t>
      </w:r>
    </w:p>
    <w:sectPr w:rsidR="003B175F" w:rsidSect="00041F20">
      <w:headerReference w:type="default" r:id="rId10"/>
      <w:footerReference w:type="default" r:id="rId11"/>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C1E18C" w14:textId="77777777" w:rsidR="00317DA5" w:rsidRDefault="00317DA5" w:rsidP="00117AA5">
      <w:pPr>
        <w:spacing w:after="0" w:line="240" w:lineRule="auto"/>
      </w:pPr>
      <w:r>
        <w:separator/>
      </w:r>
    </w:p>
  </w:endnote>
  <w:endnote w:type="continuationSeparator" w:id="0">
    <w:p w14:paraId="46AAD86D" w14:textId="77777777" w:rsidR="00317DA5" w:rsidRDefault="00317DA5"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378807"/>
      <w:docPartObj>
        <w:docPartGallery w:val="Page Numbers (Bottom of Page)"/>
        <w:docPartUnique/>
      </w:docPartObj>
    </w:sdtPr>
    <w:sdtContent>
      <w:sdt>
        <w:sdtPr>
          <w:id w:val="565050523"/>
          <w:docPartObj>
            <w:docPartGallery w:val="Page Numbers (Top of Page)"/>
            <w:docPartUnique/>
          </w:docPartObj>
        </w:sdtPr>
        <w:sdtContent>
          <w:p w14:paraId="57705E89" w14:textId="77777777" w:rsidR="00DF1FD9" w:rsidRDefault="00DF1FD9">
            <w:pPr>
              <w:pStyle w:val="Footer"/>
              <w:jc w:val="right"/>
            </w:pPr>
            <w:r w:rsidRPr="00CE5A4F">
              <w:rPr>
                <w:color w:val="595959" w:themeColor="text1" w:themeTint="A6"/>
              </w:rPr>
              <w:t xml:space="preserve">Page </w:t>
            </w:r>
            <w:r w:rsidR="00026FEA" w:rsidRPr="00CE5A4F">
              <w:rPr>
                <w:b/>
                <w:color w:val="595959" w:themeColor="text1" w:themeTint="A6"/>
                <w:sz w:val="24"/>
                <w:szCs w:val="24"/>
              </w:rPr>
              <w:fldChar w:fldCharType="begin"/>
            </w:r>
            <w:r w:rsidRPr="00CE5A4F">
              <w:rPr>
                <w:b/>
                <w:color w:val="595959" w:themeColor="text1" w:themeTint="A6"/>
              </w:rPr>
              <w:instrText xml:space="preserve"> PAGE </w:instrText>
            </w:r>
            <w:r w:rsidR="00026FEA" w:rsidRPr="00CE5A4F">
              <w:rPr>
                <w:b/>
                <w:color w:val="595959" w:themeColor="text1" w:themeTint="A6"/>
                <w:sz w:val="24"/>
                <w:szCs w:val="24"/>
              </w:rPr>
              <w:fldChar w:fldCharType="separate"/>
            </w:r>
            <w:r w:rsidR="00B77315">
              <w:rPr>
                <w:b/>
                <w:noProof/>
                <w:color w:val="595959" w:themeColor="text1" w:themeTint="A6"/>
              </w:rPr>
              <w:t>1</w:t>
            </w:r>
            <w:r w:rsidR="00026FEA" w:rsidRPr="00CE5A4F">
              <w:rPr>
                <w:b/>
                <w:color w:val="595959" w:themeColor="text1" w:themeTint="A6"/>
                <w:sz w:val="24"/>
                <w:szCs w:val="24"/>
              </w:rPr>
              <w:fldChar w:fldCharType="end"/>
            </w:r>
            <w:r w:rsidRPr="00CE5A4F">
              <w:rPr>
                <w:color w:val="595959" w:themeColor="text1" w:themeTint="A6"/>
              </w:rPr>
              <w:t xml:space="preserve"> of </w:t>
            </w:r>
            <w:r w:rsidR="00026FEA" w:rsidRPr="00CE5A4F">
              <w:rPr>
                <w:b/>
                <w:color w:val="595959" w:themeColor="text1" w:themeTint="A6"/>
                <w:sz w:val="24"/>
                <w:szCs w:val="24"/>
              </w:rPr>
              <w:fldChar w:fldCharType="begin"/>
            </w:r>
            <w:r w:rsidRPr="00CE5A4F">
              <w:rPr>
                <w:b/>
                <w:color w:val="595959" w:themeColor="text1" w:themeTint="A6"/>
              </w:rPr>
              <w:instrText xml:space="preserve"> NUMPAGES  </w:instrText>
            </w:r>
            <w:r w:rsidR="00026FEA" w:rsidRPr="00CE5A4F">
              <w:rPr>
                <w:b/>
                <w:color w:val="595959" w:themeColor="text1" w:themeTint="A6"/>
                <w:sz w:val="24"/>
                <w:szCs w:val="24"/>
              </w:rPr>
              <w:fldChar w:fldCharType="separate"/>
            </w:r>
            <w:r w:rsidR="00B77315">
              <w:rPr>
                <w:b/>
                <w:noProof/>
                <w:color w:val="595959" w:themeColor="text1" w:themeTint="A6"/>
              </w:rPr>
              <w:t>2</w:t>
            </w:r>
            <w:r w:rsidR="00026FEA" w:rsidRPr="00CE5A4F">
              <w:rPr>
                <w:b/>
                <w:color w:val="595959" w:themeColor="text1" w:themeTint="A6"/>
                <w:sz w:val="24"/>
                <w:szCs w:val="24"/>
              </w:rPr>
              <w:fldChar w:fldCharType="end"/>
            </w:r>
          </w:p>
        </w:sdtContent>
      </w:sdt>
    </w:sdtContent>
  </w:sdt>
  <w:p w14:paraId="0CE79E77" w14:textId="77777777" w:rsidR="00DF1FD9" w:rsidRDefault="00DF1F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709110" w14:textId="77777777" w:rsidR="00317DA5" w:rsidRDefault="00317DA5" w:rsidP="00117AA5">
      <w:pPr>
        <w:spacing w:after="0" w:line="240" w:lineRule="auto"/>
      </w:pPr>
      <w:r>
        <w:separator/>
      </w:r>
    </w:p>
  </w:footnote>
  <w:footnote w:type="continuationSeparator" w:id="0">
    <w:p w14:paraId="12C17FDF" w14:textId="77777777" w:rsidR="00317DA5" w:rsidRDefault="00317DA5" w:rsidP="00117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FA1555" w14:textId="77777777" w:rsidR="009E0AE0" w:rsidRDefault="00317DA5">
    <w:r>
      <w:rPr>
        <w:noProof/>
      </w:rPr>
      <w:pict w14:anchorId="7C244F7D">
        <v:group id="_x0000_s1025" alt="" style="position:absolute;margin-left:-1pt;margin-top:-4pt;width:468.95pt;height:20.5pt;z-index:251663360" coordorigin="1440,630" coordsize="9359,390">
          <v:shapetype id="_x0000_t202" coordsize="21600,21600" o:spt="202" path="m,l,21600r21600,l21600,xe">
            <v:stroke joinstyle="miter"/>
            <v:path gradientshapeok="t" o:connecttype="rect"/>
          </v:shapetype>
          <v:shape id="_x0000_s1026" type="#_x0000_t202" alt="" style="position:absolute;left:1440;top:645;width:4725;height:375;mso-wrap-style:square;mso-position-horizontal-relative:margin;v-text-anchor:top" stroked="f" strokecolor="#548dd4 [1951]">
            <v:textbox style="mso-next-textbox:#_x0000_s1026" inset="0,,0">
              <w:txbxContent>
                <w:p w14:paraId="180A609B" w14:textId="4D456337" w:rsidR="009E0AE0" w:rsidRPr="00CE5A4F" w:rsidRDefault="003C723A">
                  <w:pPr>
                    <w:rPr>
                      <w:rFonts w:asciiTheme="majorHAnsi" w:hAnsiTheme="majorHAnsi"/>
                      <w:color w:val="595959" w:themeColor="text1" w:themeTint="A6"/>
                    </w:rPr>
                  </w:pPr>
                  <w:r>
                    <w:rPr>
                      <w:rFonts w:asciiTheme="majorHAnsi" w:hAnsiTheme="majorHAnsi"/>
                      <w:color w:val="595959" w:themeColor="text1" w:themeTint="A6"/>
                    </w:rPr>
                    <w:t>C</w:t>
                  </w:r>
                  <w:r w:rsidR="00AB76C9">
                    <w:rPr>
                      <w:rFonts w:asciiTheme="majorHAnsi" w:hAnsiTheme="majorHAnsi"/>
                      <w:color w:val="595959" w:themeColor="text1" w:themeTint="A6"/>
                    </w:rPr>
                    <w:t>S</w:t>
                  </w:r>
                  <w:r w:rsidR="00264263">
                    <w:rPr>
                      <w:rFonts w:asciiTheme="majorHAnsi" w:hAnsiTheme="majorHAnsi"/>
                      <w:color w:val="595959" w:themeColor="text1" w:themeTint="A6"/>
                    </w:rPr>
                    <w:t>SE463</w:t>
                  </w:r>
                  <w:r w:rsidR="009E0AE0" w:rsidRPr="00CE5A4F">
                    <w:rPr>
                      <w:rFonts w:asciiTheme="majorHAnsi" w:hAnsiTheme="majorHAnsi"/>
                      <w:color w:val="595959" w:themeColor="text1" w:themeTint="A6"/>
                    </w:rPr>
                    <w:t xml:space="preserve"> – I</w:t>
                  </w:r>
                  <w:r>
                    <w:rPr>
                      <w:rFonts w:asciiTheme="majorHAnsi" w:hAnsiTheme="majorHAnsi"/>
                      <w:color w:val="595959" w:themeColor="text1" w:themeTint="A6"/>
                    </w:rPr>
                    <w:t>mage Recognition</w:t>
                  </w:r>
                </w:p>
              </w:txbxContent>
            </v:textbox>
          </v:shape>
          <v:shape id="_x0000_s1027" type="#_x0000_t202" alt="" style="position:absolute;left:9060;top:630;width:1739;height:390;mso-wrap-style:square;mso-position-horizontal:right;mso-position-horizontal-relative:margin;v-text-anchor:top" stroked="f">
            <v:textbox style="mso-next-textbox:#_x0000_s1027" inset="0,,0">
              <w:txbxContent>
                <w:p w14:paraId="0445FFD1" w14:textId="715F140B" w:rsidR="009B3C87" w:rsidRDefault="00374794"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9B3C87">
                    <w:rPr>
                      <w:rFonts w:asciiTheme="majorHAnsi" w:hAnsiTheme="majorHAnsi"/>
                      <w:color w:val="595959" w:themeColor="text1" w:themeTint="A6"/>
                    </w:rPr>
                    <w:t>01</w:t>
                  </w:r>
                  <w:r w:rsidR="00F64A0D">
                    <w:rPr>
                      <w:rFonts w:asciiTheme="majorHAnsi" w:hAnsiTheme="majorHAnsi"/>
                      <w:color w:val="595959" w:themeColor="text1" w:themeTint="A6"/>
                    </w:rPr>
                    <w:t>a</w:t>
                  </w:r>
                </w:p>
                <w:p w14:paraId="77D84DC1" w14:textId="0C73A9C1" w:rsidR="009E0AE0" w:rsidRPr="00CE5A4F" w:rsidRDefault="009B3C87" w:rsidP="00CE5A4F">
                  <w:pPr>
                    <w:jc w:val="right"/>
                    <w:rPr>
                      <w:rFonts w:asciiTheme="majorHAnsi" w:hAnsiTheme="majorHAnsi"/>
                      <w:color w:val="595959" w:themeColor="text1" w:themeTint="A6"/>
                    </w:rPr>
                  </w:pPr>
                  <w:r>
                    <w:rPr>
                      <w:rFonts w:asciiTheme="majorHAnsi" w:hAnsiTheme="majorHAnsi"/>
                      <w:color w:val="595959" w:themeColor="text1" w:themeTint="A6"/>
                    </w:rPr>
                    <w:t>1</w:t>
                  </w:r>
                  <w:r w:rsidR="003C723A">
                    <w:rPr>
                      <w:rFonts w:asciiTheme="majorHAnsi" w:hAnsiTheme="majorHAnsi"/>
                      <w:color w:val="595959" w:themeColor="text1" w:themeTint="A6"/>
                    </w:rPr>
                    <w:t>1</w:t>
                  </w:r>
                </w:p>
              </w:txbxContent>
            </v:textbox>
          </v:shape>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D1B31"/>
    <w:multiLevelType w:val="multilevel"/>
    <w:tmpl w:val="9458895A"/>
    <w:lvl w:ilvl="0">
      <w:start w:val="1"/>
      <w:numFmt w:val="lowerLetter"/>
      <w:lvlText w:val="(%1)"/>
      <w:lvlJc w:val="left"/>
      <w:pPr>
        <w:ind w:left="390" w:hanging="360"/>
      </w:pPr>
      <w:rPr>
        <w:rFonts w:hint="default"/>
      </w:rPr>
    </w:lvl>
    <w:lvl w:ilvl="1" w:tentative="1">
      <w:start w:val="1"/>
      <w:numFmt w:val="lowerLetter"/>
      <w:lvlText w:val="%2."/>
      <w:lvlJc w:val="left"/>
      <w:pPr>
        <w:ind w:left="1110" w:hanging="360"/>
      </w:pPr>
    </w:lvl>
    <w:lvl w:ilvl="2" w:tentative="1">
      <w:start w:val="1"/>
      <w:numFmt w:val="lowerRoman"/>
      <w:lvlText w:val="%3."/>
      <w:lvlJc w:val="right"/>
      <w:pPr>
        <w:ind w:left="1830" w:hanging="180"/>
      </w:pPr>
    </w:lvl>
    <w:lvl w:ilvl="3" w:tentative="1">
      <w:start w:val="1"/>
      <w:numFmt w:val="decimal"/>
      <w:lvlText w:val="%4."/>
      <w:lvlJc w:val="left"/>
      <w:pPr>
        <w:ind w:left="2550" w:hanging="360"/>
      </w:pPr>
    </w:lvl>
    <w:lvl w:ilvl="4" w:tentative="1">
      <w:start w:val="1"/>
      <w:numFmt w:val="lowerLetter"/>
      <w:lvlText w:val="%5."/>
      <w:lvlJc w:val="left"/>
      <w:pPr>
        <w:ind w:left="3270" w:hanging="360"/>
      </w:pPr>
    </w:lvl>
    <w:lvl w:ilvl="5" w:tentative="1">
      <w:start w:val="1"/>
      <w:numFmt w:val="lowerRoman"/>
      <w:lvlText w:val="%6."/>
      <w:lvlJc w:val="right"/>
      <w:pPr>
        <w:ind w:left="3990" w:hanging="180"/>
      </w:pPr>
    </w:lvl>
    <w:lvl w:ilvl="6" w:tentative="1">
      <w:start w:val="1"/>
      <w:numFmt w:val="decimal"/>
      <w:lvlText w:val="%7."/>
      <w:lvlJc w:val="left"/>
      <w:pPr>
        <w:ind w:left="4710" w:hanging="360"/>
      </w:pPr>
    </w:lvl>
    <w:lvl w:ilvl="7" w:tentative="1">
      <w:start w:val="1"/>
      <w:numFmt w:val="lowerLetter"/>
      <w:lvlText w:val="%8."/>
      <w:lvlJc w:val="left"/>
      <w:pPr>
        <w:ind w:left="5430" w:hanging="360"/>
      </w:pPr>
    </w:lvl>
    <w:lvl w:ilvl="8" w:tentative="1">
      <w:start w:val="1"/>
      <w:numFmt w:val="lowerRoman"/>
      <w:lvlText w:val="%9."/>
      <w:lvlJc w:val="right"/>
      <w:pPr>
        <w:ind w:left="6150" w:hanging="180"/>
      </w:pPr>
    </w:lvl>
  </w:abstractNum>
  <w:abstractNum w:abstractNumId="1" w15:restartNumberingAfterBreak="0">
    <w:nsid w:val="12033581"/>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D13C38"/>
    <w:multiLevelType w:val="hybridMultilevel"/>
    <w:tmpl w:val="23DCF078"/>
    <w:lvl w:ilvl="0" w:tplc="91747E42">
      <w:start w:val="7"/>
      <w:numFmt w:val="decimal"/>
      <w:lvlText w:val="%1."/>
      <w:lvlJc w:val="left"/>
      <w:pPr>
        <w:ind w:left="360" w:hanging="360"/>
      </w:pPr>
      <w:rPr>
        <w:rFonts w:hint="default"/>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8BC122D"/>
    <w:multiLevelType w:val="hybridMultilevel"/>
    <w:tmpl w:val="9458895A"/>
    <w:lvl w:ilvl="0" w:tplc="774C0ABE">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5"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3CD91E6E"/>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15:restartNumberingAfterBreak="0">
    <w:nsid w:val="403C7B01"/>
    <w:multiLevelType w:val="multilevel"/>
    <w:tmpl w:val="7EF86CC0"/>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8" w15:restartNumberingAfterBreak="0">
    <w:nsid w:val="429A43C7"/>
    <w:multiLevelType w:val="multilevel"/>
    <w:tmpl w:val="1A94195C"/>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9" w15:restartNumberingAfterBreak="0">
    <w:nsid w:val="4AD04C29"/>
    <w:multiLevelType w:val="hybridMultilevel"/>
    <w:tmpl w:val="E3E42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84B5E17"/>
    <w:multiLevelType w:val="hybridMultilevel"/>
    <w:tmpl w:val="7E922766"/>
    <w:lvl w:ilvl="0" w:tplc="0409000F">
      <w:start w:val="10"/>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697B50FD"/>
    <w:multiLevelType w:val="multilevel"/>
    <w:tmpl w:val="1A94195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4" w15:restartNumberingAfterBreak="0">
    <w:nsid w:val="6C2F1F31"/>
    <w:multiLevelType w:val="hybridMultilevel"/>
    <w:tmpl w:val="869A3F28"/>
    <w:lvl w:ilvl="0" w:tplc="A99E7C0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DE65952"/>
    <w:multiLevelType w:val="multilevel"/>
    <w:tmpl w:val="2A3A45B2"/>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ascii="Candara" w:hAnsi="Candara" w:hint="default"/>
        <w:sz w:val="22"/>
        <w:szCs w:val="22"/>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6" w15:restartNumberingAfterBreak="0">
    <w:nsid w:val="76445F23"/>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 w15:restartNumberingAfterBreak="0">
    <w:nsid w:val="7A0147D2"/>
    <w:multiLevelType w:val="hybridMultilevel"/>
    <w:tmpl w:val="BC780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9785653">
    <w:abstractNumId w:val="17"/>
  </w:num>
  <w:num w:numId="2" w16cid:durableId="71972733">
    <w:abstractNumId w:val="2"/>
  </w:num>
  <w:num w:numId="3" w16cid:durableId="1688018864">
    <w:abstractNumId w:val="10"/>
  </w:num>
  <w:num w:numId="4" w16cid:durableId="1791823811">
    <w:abstractNumId w:val="11"/>
  </w:num>
  <w:num w:numId="5" w16cid:durableId="475679910">
    <w:abstractNumId w:val="6"/>
  </w:num>
  <w:num w:numId="6" w16cid:durableId="1764302427">
    <w:abstractNumId w:val="9"/>
  </w:num>
  <w:num w:numId="7" w16cid:durableId="2053268239">
    <w:abstractNumId w:val="14"/>
  </w:num>
  <w:num w:numId="8" w16cid:durableId="937644227">
    <w:abstractNumId w:val="8"/>
  </w:num>
  <w:num w:numId="9" w16cid:durableId="961960552">
    <w:abstractNumId w:val="13"/>
  </w:num>
  <w:num w:numId="10" w16cid:durableId="1685667838">
    <w:abstractNumId w:val="4"/>
  </w:num>
  <w:num w:numId="11" w16cid:durableId="119498055">
    <w:abstractNumId w:val="0"/>
  </w:num>
  <w:num w:numId="12" w16cid:durableId="178860059">
    <w:abstractNumId w:val="15"/>
  </w:num>
  <w:num w:numId="13" w16cid:durableId="681276214">
    <w:abstractNumId w:val="16"/>
  </w:num>
  <w:num w:numId="14" w16cid:durableId="1380134306">
    <w:abstractNumId w:val="1"/>
  </w:num>
  <w:num w:numId="15" w16cid:durableId="678505782">
    <w:abstractNumId w:val="7"/>
  </w:num>
  <w:num w:numId="16" w16cid:durableId="126243490">
    <w:abstractNumId w:val="3"/>
  </w:num>
  <w:num w:numId="17" w16cid:durableId="42141358">
    <w:abstractNumId w:val="5"/>
  </w:num>
  <w:num w:numId="18" w16cid:durableId="49927645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attachedTemplate r:id="rId1"/>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716D8"/>
    <w:rsid w:val="00026FEA"/>
    <w:rsid w:val="00041F20"/>
    <w:rsid w:val="00044C23"/>
    <w:rsid w:val="000A575C"/>
    <w:rsid w:val="000D1A55"/>
    <w:rsid w:val="000F3EEC"/>
    <w:rsid w:val="00106C40"/>
    <w:rsid w:val="00117AA5"/>
    <w:rsid w:val="001246C5"/>
    <w:rsid w:val="00142BE7"/>
    <w:rsid w:val="0015085F"/>
    <w:rsid w:val="001B6F98"/>
    <w:rsid w:val="002052D9"/>
    <w:rsid w:val="00232F91"/>
    <w:rsid w:val="00235D54"/>
    <w:rsid w:val="00246953"/>
    <w:rsid w:val="00264263"/>
    <w:rsid w:val="002675E9"/>
    <w:rsid w:val="00292C13"/>
    <w:rsid w:val="002B7A27"/>
    <w:rsid w:val="002F0AA7"/>
    <w:rsid w:val="003015DB"/>
    <w:rsid w:val="00317DA5"/>
    <w:rsid w:val="00374794"/>
    <w:rsid w:val="003B175F"/>
    <w:rsid w:val="003C723A"/>
    <w:rsid w:val="003D50F6"/>
    <w:rsid w:val="003E0350"/>
    <w:rsid w:val="003F0B9A"/>
    <w:rsid w:val="00416369"/>
    <w:rsid w:val="004548FE"/>
    <w:rsid w:val="004774F9"/>
    <w:rsid w:val="00480E26"/>
    <w:rsid w:val="004A5B84"/>
    <w:rsid w:val="0055693A"/>
    <w:rsid w:val="005716D8"/>
    <w:rsid w:val="005923B4"/>
    <w:rsid w:val="006218F7"/>
    <w:rsid w:val="006565AA"/>
    <w:rsid w:val="00665E55"/>
    <w:rsid w:val="00672571"/>
    <w:rsid w:val="006C0279"/>
    <w:rsid w:val="006D4092"/>
    <w:rsid w:val="006D6390"/>
    <w:rsid w:val="006E7094"/>
    <w:rsid w:val="007331B0"/>
    <w:rsid w:val="00752A93"/>
    <w:rsid w:val="00781A72"/>
    <w:rsid w:val="00796E60"/>
    <w:rsid w:val="007E448F"/>
    <w:rsid w:val="00814069"/>
    <w:rsid w:val="00852D69"/>
    <w:rsid w:val="00854618"/>
    <w:rsid w:val="00890F3C"/>
    <w:rsid w:val="008A5F1C"/>
    <w:rsid w:val="008A7708"/>
    <w:rsid w:val="008D1BF6"/>
    <w:rsid w:val="008D5BA9"/>
    <w:rsid w:val="008E76BB"/>
    <w:rsid w:val="00920497"/>
    <w:rsid w:val="00936522"/>
    <w:rsid w:val="00947A94"/>
    <w:rsid w:val="0095009F"/>
    <w:rsid w:val="00960717"/>
    <w:rsid w:val="009B3C87"/>
    <w:rsid w:val="009E0AE0"/>
    <w:rsid w:val="00A003DB"/>
    <w:rsid w:val="00AB0DD6"/>
    <w:rsid w:val="00AB5E0E"/>
    <w:rsid w:val="00AB76C9"/>
    <w:rsid w:val="00AE06F5"/>
    <w:rsid w:val="00B77315"/>
    <w:rsid w:val="00C12218"/>
    <w:rsid w:val="00C212AA"/>
    <w:rsid w:val="00C23E40"/>
    <w:rsid w:val="00C431CF"/>
    <w:rsid w:val="00C71685"/>
    <w:rsid w:val="00C9705E"/>
    <w:rsid w:val="00CB2FD6"/>
    <w:rsid w:val="00CE5A4F"/>
    <w:rsid w:val="00D6065C"/>
    <w:rsid w:val="00D64EF7"/>
    <w:rsid w:val="00D90646"/>
    <w:rsid w:val="00D96F1E"/>
    <w:rsid w:val="00DF1FD9"/>
    <w:rsid w:val="00E00F13"/>
    <w:rsid w:val="00E04260"/>
    <w:rsid w:val="00E24EAC"/>
    <w:rsid w:val="00E266D9"/>
    <w:rsid w:val="00E279ED"/>
    <w:rsid w:val="00E82F41"/>
    <w:rsid w:val="00EA09FE"/>
    <w:rsid w:val="00EA6A4B"/>
    <w:rsid w:val="00EB27B9"/>
    <w:rsid w:val="00EB7BC4"/>
    <w:rsid w:val="00F64A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6EF1C5"/>
  <w15:docId w15:val="{DA1B3359-17D2-4008-B669-3304E9A54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548FE"/>
  </w:style>
  <w:style w:type="paragraph" w:styleId="Heading2">
    <w:name w:val="heading 2"/>
    <w:basedOn w:val="Normal"/>
    <w:next w:val="Normal"/>
    <w:link w:val="Heading2Char"/>
    <w:uiPriority w:val="9"/>
    <w:semiHidden/>
    <w:unhideWhenUsed/>
    <w:qFormat/>
    <w:rsid w:val="006218F7"/>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unhideWhenUsed/>
    <w:rsid w:val="0037479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74794"/>
    <w:rPr>
      <w:rFonts w:ascii="Consolas" w:hAnsi="Consolas"/>
      <w:sz w:val="21"/>
      <w:szCs w:val="21"/>
    </w:rPr>
  </w:style>
  <w:style w:type="character" w:customStyle="1" w:styleId="Heading2Char">
    <w:name w:val="Heading 2 Char"/>
    <w:basedOn w:val="DefaultParagraphFont"/>
    <w:link w:val="Heading2"/>
    <w:uiPriority w:val="9"/>
    <w:semiHidden/>
    <w:rsid w:val="006218F7"/>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9013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56f87f42-bac6-49e2-b9d5-04744cb514ee" xsi:nil="true"/>
    <lcf76f155ced4ddcb4097134ff3c332f xmlns="fcae3b96-bd14-4ee2-8386-a94084e60018">
      <Terms xmlns="http://schemas.microsoft.com/office/infopath/2007/PartnerControls"/>
    </lcf76f155ced4ddcb4097134ff3c332f>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A7D154A9B6B4745A92074A700A40869" ma:contentTypeVersion="20" ma:contentTypeDescription="Create a new document." ma:contentTypeScope="" ma:versionID="4700412846cc2d92d5bfc09b17f2b596">
  <xsd:schema xmlns:xsd="http://www.w3.org/2001/XMLSchema" xmlns:xs="http://www.w3.org/2001/XMLSchema" xmlns:p="http://schemas.microsoft.com/office/2006/metadata/properties" xmlns:ns1="http://schemas.microsoft.com/sharepoint/v3" xmlns:ns2="fcae3b96-bd14-4ee2-8386-a94084e60018" xmlns:ns3="56f87f42-bac6-49e2-b9d5-04744cb514ee" targetNamespace="http://schemas.microsoft.com/office/2006/metadata/properties" ma:root="true" ma:fieldsID="4dc93edef7d94870cad9d9e451de4eb6" ns1:_="" ns2:_="" ns3:_="">
    <xsd:import namespace="http://schemas.microsoft.com/sharepoint/v3"/>
    <xsd:import namespace="fcae3b96-bd14-4ee2-8386-a94084e60018"/>
    <xsd:import namespace="56f87f42-bac6-49e2-b9d5-04744cb514ee"/>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ae3b96-bd14-4ee2-8386-a94084e600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16a427a-858a-487d-80a3-21f23792e06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6f87f42-bac6-49e2-b9d5-04744cb514e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8e345d7-e916-42f7-ade4-36d8c15b0911}" ma:internalName="TaxCatchAll" ma:showField="CatchAllData" ma:web="56f87f42-bac6-49e2-b9d5-04744cb514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F698E75-B906-41BF-94C6-949278C111CD}">
  <ds:schemaRefs>
    <ds:schemaRef ds:uri="http://schemas.microsoft.com/office/2006/metadata/properties"/>
    <ds:schemaRef ds:uri="http://schemas.microsoft.com/office/infopath/2007/PartnerControls"/>
    <ds:schemaRef ds:uri="http://schemas.microsoft.com/sharepoint/v3"/>
    <ds:schemaRef ds:uri="56f87f42-bac6-49e2-b9d5-04744cb514ee"/>
    <ds:schemaRef ds:uri="fcae3b96-bd14-4ee2-8386-a94084e60018"/>
  </ds:schemaRefs>
</ds:datastoreItem>
</file>

<file path=customXml/itemProps2.xml><?xml version="1.0" encoding="utf-8"?>
<ds:datastoreItem xmlns:ds="http://schemas.openxmlformats.org/officeDocument/2006/customXml" ds:itemID="{909C7D85-3F45-4D6B-8E7B-61FDCB308CDD}">
  <ds:schemaRefs>
    <ds:schemaRef ds:uri="http://schemas.microsoft.com/sharepoint/v3/contenttype/forms"/>
  </ds:schemaRefs>
</ds:datastoreItem>
</file>

<file path=customXml/itemProps3.xml><?xml version="1.0" encoding="utf-8"?>
<ds:datastoreItem xmlns:ds="http://schemas.openxmlformats.org/officeDocument/2006/customXml" ds:itemID="{CF6FE4D1-3130-4900-BFB1-B6E9E6CB60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ae3b96-bd14-4ee2-8386-a94084e60018"/>
    <ds:schemaRef ds:uri="56f87f42-bac6-49e2-b9d5-04744cb514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C:\Documents and Settings\wentztj\My Documents\Courses\TA_CSSE120R\Quizzes\new\quiz2.dotx</Template>
  <TotalTime>6972</TotalTime>
  <Pages>2</Pages>
  <Words>320</Words>
  <Characters>1825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J Wentz</dc:creator>
  <cp:keywords/>
  <dc:description/>
  <cp:lastModifiedBy>Boutell, Matt</cp:lastModifiedBy>
  <cp:revision>23</cp:revision>
  <cp:lastPrinted>2023-01-06T21:01:00Z</cp:lastPrinted>
  <dcterms:created xsi:type="dcterms:W3CDTF">2008-09-10T21:27:00Z</dcterms:created>
  <dcterms:modified xsi:type="dcterms:W3CDTF">2023-06-06T18:23:00Z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0x0101006A7D154A9B6B4745A92074A700A40869</vt:lpwstr>
  </property>
  <property fmtid="{D5CDD505-2E9C-101B-9397-08002B2CF9AE}" pid="3" name="MediaServiceImageTags">
    <vt:lpwstr/>
  </property>
</Properties>
</file>