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C885A" w14:textId="6E79139D" w:rsidR="00413033" w:rsidRDefault="00041F20" w:rsidP="00CB0983">
      <w:pPr>
        <w:spacing w:after="0" w:line="240" w:lineRule="auto"/>
        <w:outlineLvl w:val="0"/>
      </w:pPr>
      <w:r w:rsidRPr="003C723A">
        <w:t>Name:_________________________</w:t>
      </w:r>
      <w:r w:rsidR="00190CE9">
        <w:t>___________</w:t>
      </w:r>
      <w:r w:rsidR="00117AA5" w:rsidRPr="003C723A">
        <w:t>_________________         Grade:_____</w:t>
      </w:r>
      <w:r w:rsidR="003A1BF5">
        <w:t>/10</w:t>
      </w:r>
      <w:r w:rsidR="00271A8B">
        <w:br/>
      </w:r>
    </w:p>
    <w:p w14:paraId="2B483A15" w14:textId="77777777" w:rsidR="00413033" w:rsidRDefault="00413033" w:rsidP="00413033">
      <w:pPr>
        <w:pStyle w:val="ListParagraph"/>
        <w:numPr>
          <w:ilvl w:val="0"/>
          <w:numId w:val="33"/>
        </w:numPr>
      </w:pPr>
      <w:r>
        <w:t>What formula is used to learn the weights of a perceptron?</w:t>
      </w:r>
    </w:p>
    <w:p w14:paraId="43E1F9EE" w14:textId="4F3DEB36" w:rsidR="00413033" w:rsidRDefault="00413033" w:rsidP="00413033">
      <w:pPr>
        <w:pStyle w:val="ListParagraph"/>
        <w:ind w:left="360"/>
      </w:pPr>
    </w:p>
    <w:p w14:paraId="369D78CA" w14:textId="0DCE8CA5" w:rsidR="00353FD1" w:rsidRPr="00002CFF" w:rsidRDefault="00353FD1" w:rsidP="00413033">
      <w:pPr>
        <w:pStyle w:val="ListParagraph"/>
        <w:ind w:left="360"/>
        <w:rPr>
          <w:rFonts w:eastAsiaTheme="minorEastAsia"/>
          <w:b/>
          <w:color w:val="FF0000"/>
        </w:rPr>
      </w:pPr>
    </w:p>
    <w:p w14:paraId="47F65541" w14:textId="08CA0B4C" w:rsidR="00002CFF" w:rsidRDefault="00002CFF" w:rsidP="00413033">
      <w:pPr>
        <w:pStyle w:val="ListParagraph"/>
        <w:ind w:left="360"/>
        <w:rPr>
          <w:rFonts w:eastAsiaTheme="minorEastAsia"/>
        </w:rPr>
      </w:pPr>
    </w:p>
    <w:p w14:paraId="4A200FF1" w14:textId="77777777" w:rsidR="00707EF6" w:rsidRPr="00002CFF" w:rsidRDefault="00707EF6" w:rsidP="00413033">
      <w:pPr>
        <w:pStyle w:val="ListParagraph"/>
        <w:ind w:left="360"/>
        <w:rPr>
          <w:rFonts w:eastAsiaTheme="minorEastAsia"/>
        </w:rPr>
      </w:pPr>
    </w:p>
    <w:p w14:paraId="305764D9" w14:textId="5FF13743" w:rsidR="00413033" w:rsidRPr="00996394" w:rsidRDefault="00413033" w:rsidP="00413033">
      <w:pPr>
        <w:pStyle w:val="ListParagraph"/>
        <w:numPr>
          <w:ilvl w:val="0"/>
          <w:numId w:val="33"/>
        </w:numPr>
      </w:pPr>
      <w:r w:rsidRPr="00413033">
        <w:rPr>
          <w:rFonts w:ascii="Calibri" w:eastAsia="Calibri" w:hAnsi="Calibri" w:cs="Times New Roman"/>
        </w:rPr>
        <w:t>Sketch and label the typical structure of a feedforward neural network</w:t>
      </w:r>
      <w:r>
        <w:t xml:space="preserve"> used for classification</w:t>
      </w:r>
      <w:r w:rsidRPr="00413033">
        <w:rPr>
          <w:rFonts w:ascii="Calibri" w:eastAsia="Calibri" w:hAnsi="Calibri" w:cs="Times New Roman"/>
        </w:rPr>
        <w:t>:</w:t>
      </w:r>
    </w:p>
    <w:p w14:paraId="361D60FB" w14:textId="4B106645" w:rsidR="00521C28" w:rsidRDefault="00521C28" w:rsidP="00413033"/>
    <w:p w14:paraId="4F30371D" w14:textId="07BF2968" w:rsidR="00707EF6" w:rsidRDefault="00707EF6" w:rsidP="00413033"/>
    <w:p w14:paraId="4BA43467" w14:textId="757B210A" w:rsidR="00707EF6" w:rsidRDefault="00707EF6" w:rsidP="00413033"/>
    <w:p w14:paraId="0FAF83BB" w14:textId="77777777" w:rsidR="00707EF6" w:rsidRDefault="00707EF6" w:rsidP="00413033"/>
    <w:p w14:paraId="37A2C2BA" w14:textId="2DECBC1A" w:rsidR="00002CFF" w:rsidRDefault="00002CFF" w:rsidP="00413033"/>
    <w:p w14:paraId="6DF8F208" w14:textId="77777777" w:rsidR="00002CFF" w:rsidRDefault="00002CFF" w:rsidP="00413033"/>
    <w:p w14:paraId="56656CD9" w14:textId="66EC000F" w:rsidR="00413033" w:rsidRDefault="00413033" w:rsidP="00413033">
      <w:pPr>
        <w:pStyle w:val="ListParagraph"/>
        <w:numPr>
          <w:ilvl w:val="0"/>
          <w:numId w:val="33"/>
        </w:numPr>
      </w:pPr>
      <w:r>
        <w:t>What is the basic idea of the backpropagation algorithm?</w:t>
      </w:r>
    </w:p>
    <w:p w14:paraId="04809BB0" w14:textId="026A0CC7" w:rsidR="00413033" w:rsidRDefault="00413033" w:rsidP="00413033">
      <w:pPr>
        <w:spacing w:after="0" w:line="240" w:lineRule="auto"/>
        <w:rPr>
          <w:rFonts w:ascii="Calibri" w:eastAsia="Calibri" w:hAnsi="Calibri" w:cs="Times New Roman"/>
          <w:b/>
          <w:bCs/>
          <w:color w:val="FF0000"/>
        </w:rPr>
      </w:pPr>
    </w:p>
    <w:p w14:paraId="3978E91D" w14:textId="4E9A76A1" w:rsidR="00002CFF" w:rsidRDefault="00002CFF" w:rsidP="00413033">
      <w:pPr>
        <w:spacing w:after="0" w:line="240" w:lineRule="auto"/>
      </w:pPr>
    </w:p>
    <w:p w14:paraId="16C5E824" w14:textId="416764E6" w:rsidR="00002CFF" w:rsidRDefault="00002CFF" w:rsidP="00413033">
      <w:pPr>
        <w:spacing w:after="0" w:line="240" w:lineRule="auto"/>
      </w:pPr>
    </w:p>
    <w:p w14:paraId="3696B1C2" w14:textId="77777777" w:rsidR="00002CFF" w:rsidRDefault="00002CFF" w:rsidP="00413033">
      <w:pPr>
        <w:spacing w:after="0" w:line="240" w:lineRule="auto"/>
      </w:pPr>
    </w:p>
    <w:p w14:paraId="54E16290" w14:textId="77777777" w:rsidR="00413033" w:rsidRDefault="00413033" w:rsidP="00413033">
      <w:pPr>
        <w:spacing w:after="0" w:line="240" w:lineRule="auto"/>
      </w:pPr>
    </w:p>
    <w:p w14:paraId="658F1C4B" w14:textId="77777777" w:rsidR="00413033" w:rsidRDefault="00413033" w:rsidP="00413033">
      <w:pPr>
        <w:spacing w:after="0" w:line="240" w:lineRule="auto"/>
      </w:pPr>
    </w:p>
    <w:p w14:paraId="3E3D451C" w14:textId="343B752E" w:rsidR="00413033" w:rsidRDefault="00413033" w:rsidP="00521C28">
      <w:pPr>
        <w:pStyle w:val="ListParagraph"/>
        <w:numPr>
          <w:ilvl w:val="0"/>
          <w:numId w:val="33"/>
        </w:numPr>
      </w:pPr>
      <w:r>
        <w:t>The complexity of SVM prediction is O</w:t>
      </w:r>
      <w:r w:rsidR="00002CFF">
        <w:t>(_______</w:t>
      </w:r>
      <w:r>
        <w:t xml:space="preserve">), </w:t>
      </w:r>
      <w:r>
        <w:br/>
        <w:t>where s is</w:t>
      </w:r>
      <w:r w:rsidR="00002CFF">
        <w:t xml:space="preserve"> _________________________</w:t>
      </w:r>
      <w:r w:rsidR="00521C28" w:rsidRPr="00521C28">
        <w:rPr>
          <w:u w:val="single"/>
        </w:rPr>
        <w:t xml:space="preserve"> </w:t>
      </w:r>
      <w:r>
        <w:t>and d is</w:t>
      </w:r>
      <w:r w:rsidR="00002CFF">
        <w:t xml:space="preserve"> ____________________________</w:t>
      </w:r>
      <w:r w:rsidR="00521C28">
        <w:t>.</w:t>
      </w:r>
    </w:p>
    <w:p w14:paraId="4F91112C" w14:textId="77777777" w:rsidR="00413033" w:rsidRDefault="00413033" w:rsidP="00413033">
      <w:pPr>
        <w:spacing w:after="0" w:line="240" w:lineRule="auto"/>
      </w:pPr>
    </w:p>
    <w:p w14:paraId="33D4CEB0" w14:textId="60A0A6E4" w:rsidR="00002CFF" w:rsidRDefault="00413033" w:rsidP="00002CFF">
      <w:pPr>
        <w:pStyle w:val="ListParagraph"/>
        <w:numPr>
          <w:ilvl w:val="0"/>
          <w:numId w:val="33"/>
        </w:numPr>
      </w:pPr>
      <w:r>
        <w:t xml:space="preserve">The complexity of neural network prediction with a net with a single hidden layer is </w:t>
      </w:r>
      <w:r w:rsidR="00002CFF">
        <w:t>O(_______)</w:t>
      </w:r>
      <w:r>
        <w:t xml:space="preserve">, </w:t>
      </w:r>
      <w:r>
        <w:br/>
      </w:r>
      <w:r w:rsidR="00002CFF">
        <w:t>where h is _________________________</w:t>
      </w:r>
      <w:r w:rsidR="00002CFF" w:rsidRPr="00521C28">
        <w:rPr>
          <w:u w:val="single"/>
        </w:rPr>
        <w:t xml:space="preserve"> </w:t>
      </w:r>
      <w:r w:rsidR="00002CFF">
        <w:t>and d is ____________________________.</w:t>
      </w:r>
    </w:p>
    <w:p w14:paraId="0CEBDB02" w14:textId="48A212C5" w:rsidR="00413033" w:rsidRPr="00002CFF" w:rsidRDefault="00413033" w:rsidP="00002CFF">
      <w:pPr>
        <w:rPr>
          <w:rFonts w:cs="Courier New"/>
        </w:rPr>
      </w:pPr>
    </w:p>
    <w:p w14:paraId="06865CC2" w14:textId="77777777" w:rsidR="00413033" w:rsidRDefault="00413033" w:rsidP="00666EA5">
      <w:pPr>
        <w:pStyle w:val="PlainText"/>
        <w:rPr>
          <w:rFonts w:asciiTheme="minorHAnsi" w:hAnsiTheme="minorHAnsi" w:cs="Courier New"/>
          <w:sz w:val="22"/>
          <w:szCs w:val="22"/>
        </w:rPr>
      </w:pPr>
    </w:p>
    <w:p w14:paraId="21F9CA5F" w14:textId="4F3D878F" w:rsidR="00666EA5" w:rsidRPr="003C723A" w:rsidRDefault="00666EA5" w:rsidP="00666EA5">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06D5744F" w14:textId="77777777" w:rsidR="009542F3" w:rsidRDefault="009542F3" w:rsidP="009542F3">
      <w:pPr>
        <w:spacing w:after="0" w:line="240" w:lineRule="auto"/>
      </w:pPr>
    </w:p>
    <w:sectPr w:rsidR="009542F3" w:rsidSect="00041F20">
      <w:headerReference w:type="even" r:id="rId7"/>
      <w:headerReference w:type="default" r:id="rId8"/>
      <w:footerReference w:type="default" r:id="rId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0D3C14" w14:textId="77777777" w:rsidR="003C5F83" w:rsidRDefault="003C5F83" w:rsidP="00117AA5">
      <w:pPr>
        <w:spacing w:after="0" w:line="240" w:lineRule="auto"/>
      </w:pPr>
      <w:r>
        <w:separator/>
      </w:r>
    </w:p>
  </w:endnote>
  <w:endnote w:type="continuationSeparator" w:id="0">
    <w:p w14:paraId="226B88FF" w14:textId="77777777" w:rsidR="003C5F83" w:rsidRDefault="003C5F83"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MT"/>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769710C2" w14:textId="77777777" w:rsidR="0049011A" w:rsidRDefault="0049011A">
            <w:pPr>
              <w:pStyle w:val="Footer"/>
              <w:jc w:val="right"/>
            </w:pPr>
            <w:r w:rsidRPr="00CE5A4F">
              <w:rPr>
                <w:color w:val="595959" w:themeColor="text1" w:themeTint="A6"/>
              </w:rPr>
              <w:t xml:space="preserve">Page </w:t>
            </w:r>
            <w:r w:rsidR="003C2A39" w:rsidRPr="00CE5A4F">
              <w:rPr>
                <w:b/>
                <w:color w:val="595959" w:themeColor="text1" w:themeTint="A6"/>
                <w:sz w:val="24"/>
                <w:szCs w:val="24"/>
              </w:rPr>
              <w:fldChar w:fldCharType="begin"/>
            </w:r>
            <w:r w:rsidRPr="00CE5A4F">
              <w:rPr>
                <w:b/>
                <w:color w:val="595959" w:themeColor="text1" w:themeTint="A6"/>
              </w:rPr>
              <w:instrText xml:space="preserve"> PAGE </w:instrText>
            </w:r>
            <w:r w:rsidR="003C2A39" w:rsidRPr="00CE5A4F">
              <w:rPr>
                <w:b/>
                <w:color w:val="595959" w:themeColor="text1" w:themeTint="A6"/>
                <w:sz w:val="24"/>
                <w:szCs w:val="24"/>
              </w:rPr>
              <w:fldChar w:fldCharType="separate"/>
            </w:r>
            <w:r w:rsidR="00D52035">
              <w:rPr>
                <w:b/>
                <w:noProof/>
                <w:color w:val="595959" w:themeColor="text1" w:themeTint="A6"/>
              </w:rPr>
              <w:t>1</w:t>
            </w:r>
            <w:r w:rsidR="003C2A39" w:rsidRPr="00CE5A4F">
              <w:rPr>
                <w:b/>
                <w:color w:val="595959" w:themeColor="text1" w:themeTint="A6"/>
                <w:sz w:val="24"/>
                <w:szCs w:val="24"/>
              </w:rPr>
              <w:fldChar w:fldCharType="end"/>
            </w:r>
            <w:r w:rsidRPr="00CE5A4F">
              <w:rPr>
                <w:color w:val="595959" w:themeColor="text1" w:themeTint="A6"/>
              </w:rPr>
              <w:t xml:space="preserve"> of </w:t>
            </w:r>
            <w:r w:rsidR="003C2A39" w:rsidRPr="00CE5A4F">
              <w:rPr>
                <w:b/>
                <w:color w:val="595959" w:themeColor="text1" w:themeTint="A6"/>
                <w:sz w:val="24"/>
                <w:szCs w:val="24"/>
              </w:rPr>
              <w:fldChar w:fldCharType="begin"/>
            </w:r>
            <w:r w:rsidRPr="00CE5A4F">
              <w:rPr>
                <w:b/>
                <w:color w:val="595959" w:themeColor="text1" w:themeTint="A6"/>
              </w:rPr>
              <w:instrText xml:space="preserve"> NUMPAGES  </w:instrText>
            </w:r>
            <w:r w:rsidR="003C2A39" w:rsidRPr="00CE5A4F">
              <w:rPr>
                <w:b/>
                <w:color w:val="595959" w:themeColor="text1" w:themeTint="A6"/>
                <w:sz w:val="24"/>
                <w:szCs w:val="24"/>
              </w:rPr>
              <w:fldChar w:fldCharType="separate"/>
            </w:r>
            <w:r w:rsidR="00D52035">
              <w:rPr>
                <w:b/>
                <w:noProof/>
                <w:color w:val="595959" w:themeColor="text1" w:themeTint="A6"/>
              </w:rPr>
              <w:t>2</w:t>
            </w:r>
            <w:r w:rsidR="003C2A39" w:rsidRPr="00CE5A4F">
              <w:rPr>
                <w:b/>
                <w:color w:val="595959" w:themeColor="text1" w:themeTint="A6"/>
                <w:sz w:val="24"/>
                <w:szCs w:val="24"/>
              </w:rPr>
              <w:fldChar w:fldCharType="end"/>
            </w:r>
          </w:p>
        </w:sdtContent>
      </w:sdt>
    </w:sdtContent>
  </w:sdt>
  <w:p w14:paraId="1C6ACAEE" w14:textId="77777777" w:rsidR="0049011A" w:rsidRDefault="004901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99FF64" w14:textId="77777777" w:rsidR="003C5F83" w:rsidRDefault="003C5F83" w:rsidP="00117AA5">
      <w:pPr>
        <w:spacing w:after="0" w:line="240" w:lineRule="auto"/>
      </w:pPr>
      <w:r>
        <w:separator/>
      </w:r>
    </w:p>
  </w:footnote>
  <w:footnote w:type="continuationSeparator" w:id="0">
    <w:p w14:paraId="41251E7C" w14:textId="77777777" w:rsidR="003C5F83" w:rsidRDefault="003C5F83"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779853" w14:textId="77777777" w:rsidR="0049011A" w:rsidRDefault="0049011A">
    <w:pPr>
      <w:pStyle w:val="Header"/>
    </w:pPr>
  </w:p>
  <w:p w14:paraId="061B5A22"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41579" w14:textId="77777777" w:rsidR="0049011A" w:rsidRDefault="00B86D48">
    <w:r>
      <w:rPr>
        <w:noProof/>
      </w:rPr>
      <mc:AlternateContent>
        <mc:Choice Requires="wpg">
          <w:drawing>
            <wp:anchor distT="0" distB="0" distL="114300" distR="114300" simplePos="0" relativeHeight="251663360" behindDoc="0" locked="0" layoutInCell="1" allowOverlap="1" wp14:anchorId="29D31C81" wp14:editId="22F95130">
              <wp:simplePos x="0" y="0"/>
              <wp:positionH relativeFrom="column">
                <wp:posOffset>0</wp:posOffset>
              </wp:positionH>
              <wp:positionV relativeFrom="paragraph">
                <wp:posOffset>-57150</wp:posOffset>
              </wp:positionV>
              <wp:extent cx="5942965" cy="247650"/>
              <wp:effectExtent l="0" t="0" r="0" b="0"/>
              <wp:wrapNone/>
              <wp:docPr id="7"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247650"/>
                        <a:chOff x="1440" y="630"/>
                        <a:chExt cx="9359" cy="390"/>
                      </a:xfrm>
                    </wpg:grpSpPr>
                    <wps:wsp>
                      <wps:cNvPr id="8" name="Text Box 2"/>
                      <wps:cNvSpPr txBox="1">
                        <a:spLocks/>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14:paraId="1EAE8CD4"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wps:txbx>
                      <wps:bodyPr rot="0" vert="horz" wrap="square" lIns="0" tIns="45720" rIns="0" bIns="45720" anchor="t" anchorCtr="0" upright="1">
                        <a:noAutofit/>
                      </wps:bodyPr>
                    </wps:wsp>
                    <wps:wsp>
                      <wps:cNvPr id="9" name="Text Box 3"/>
                      <wps:cNvSpPr txBox="1">
                        <a:spLocks/>
                      </wps:cNvSpPr>
                      <wps:spPr bwMode="auto">
                        <a:xfrm>
                          <a:off x="9060" y="630"/>
                          <a:ext cx="1739"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000F1A" w14:textId="111C49E3"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w:t>
                            </w:r>
                            <w:r w:rsidR="00CB0983">
                              <w:rPr>
                                <w:rFonts w:asciiTheme="majorHAnsi" w:hAnsiTheme="majorHAnsi"/>
                                <w:color w:val="595959" w:themeColor="text1" w:themeTint="A6"/>
                              </w:rPr>
                              <w:t>b</w:t>
                            </w:r>
                          </w:p>
                          <w:p w14:paraId="054B414A" w14:textId="77777777" w:rsidR="00CB0983" w:rsidRDefault="00CB0983" w:rsidP="00CE5A4F">
                            <w:pPr>
                              <w:jc w:val="right"/>
                              <w:rPr>
                                <w:rFonts w:asciiTheme="majorHAnsi" w:hAnsiTheme="majorHAnsi"/>
                                <w:color w:val="595959" w:themeColor="text1" w:themeTint="A6"/>
                              </w:rPr>
                            </w:pP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D31C81" id="Group 1" o:spid="_x0000_s1026" style="position:absolute;margin-left:0;margin-top:-4.5pt;width:467.95pt;height:19.5pt;z-index:251663360" coordorigin="1440,630" coordsize="9359,3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">
              <v:shapetype id="_x0000_t202" coordsize="21600,21600" o:spt="202" path="m,l,21600r21600,l21600,xe">
                <v:stroke joinstyle="miter"/>
                <v:path gradientshapeok="t" o:connecttype="rect"/>
              </v:shapetype>
              <v:shape id="Text Box 2" o:spid="_x0000_s1027" type="#_x0000_t202" style="position:absolute;left:1440;top:645;width:4725;height: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" stroked="f" strokecolor="#548dd4 [1951]">
                <v:path arrowok="t"/>
                <v:textbox inset="0,,0">
                  <w:txbxContent>
                    <w:p w14:paraId="1EAE8CD4" w14:textId="77777777" w:rsidR="0049011A" w:rsidRPr="00CE5A4F" w:rsidRDefault="0049011A">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Text Box 3" o:spid="_x0000_s1028" type="#_x0000_t202" style="position:absolute;left:9060;top:630;width:1739;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" stroked="f">
                <v:path arrowok="t"/>
                <v:textbox inset="0,,0">
                  <w:txbxContent>
                    <w:p w14:paraId="00000F1A" w14:textId="111C49E3" w:rsidR="0049011A" w:rsidRDefault="000D3418"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66EA5">
                        <w:rPr>
                          <w:rFonts w:asciiTheme="majorHAnsi" w:hAnsiTheme="majorHAnsi"/>
                          <w:color w:val="595959" w:themeColor="text1" w:themeTint="A6"/>
                        </w:rPr>
                        <w:t>0</w:t>
                      </w:r>
                      <w:r w:rsidR="00413033">
                        <w:rPr>
                          <w:rFonts w:asciiTheme="majorHAnsi" w:hAnsiTheme="majorHAnsi"/>
                          <w:color w:val="595959" w:themeColor="text1" w:themeTint="A6"/>
                        </w:rPr>
                        <w:t>7</w:t>
                      </w:r>
                      <w:r w:rsidR="00CB0983">
                        <w:rPr>
                          <w:rFonts w:asciiTheme="majorHAnsi" w:hAnsiTheme="majorHAnsi"/>
                          <w:color w:val="595959" w:themeColor="text1" w:themeTint="A6"/>
                        </w:rPr>
                        <w:t>b</w:t>
                      </w:r>
                    </w:p>
                    <w:p w14:paraId="054B414A" w14:textId="77777777" w:rsidR="00CB0983" w:rsidRDefault="00CB0983" w:rsidP="00CE5A4F">
                      <w:pPr>
                        <w:jc w:val="right"/>
                        <w:rPr>
                          <w:rFonts w:asciiTheme="majorHAnsi" w:hAnsiTheme="majorHAnsi"/>
                          <w:color w:val="595959" w:themeColor="text1" w:themeTint="A6"/>
                        </w:rPr>
                      </w:pPr>
                    </w:p>
                    <w:p w14:paraId="3F652A9C" w14:textId="77777777" w:rsidR="00413033" w:rsidRDefault="00413033" w:rsidP="00CE5A4F">
                      <w:pPr>
                        <w:jc w:val="right"/>
                        <w:rPr>
                          <w:rFonts w:asciiTheme="majorHAnsi" w:hAnsiTheme="majorHAnsi"/>
                          <w:color w:val="595959" w:themeColor="text1" w:themeTint="A6"/>
                        </w:rPr>
                      </w:pPr>
                    </w:p>
                    <w:p w14:paraId="1D4FF7B1" w14:textId="77777777" w:rsidR="00666EA5" w:rsidRPr="00CE5A4F" w:rsidRDefault="00666EA5"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3C4D2A"/>
    <w:multiLevelType w:val="hybridMultilevel"/>
    <w:tmpl w:val="8CF86E14"/>
    <w:lvl w:ilvl="0" w:tplc="12C44BE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5"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0"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8BC5383"/>
    <w:multiLevelType w:val="hybridMultilevel"/>
    <w:tmpl w:val="F4BC6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7"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087946"/>
    <w:multiLevelType w:val="hybridMultilevel"/>
    <w:tmpl w:val="26E21224"/>
    <w:lvl w:ilvl="0" w:tplc="0409000F">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ADC042A"/>
    <w:multiLevelType w:val="hybridMultilevel"/>
    <w:tmpl w:val="06F689CE"/>
    <w:lvl w:ilvl="0" w:tplc="AA2E3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6"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670929"/>
    <w:multiLevelType w:val="hybridMultilevel"/>
    <w:tmpl w:val="010811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7"/>
  </w:num>
  <w:num w:numId="3">
    <w:abstractNumId w:val="19"/>
  </w:num>
  <w:num w:numId="4">
    <w:abstractNumId w:val="22"/>
  </w:num>
  <w:num w:numId="5">
    <w:abstractNumId w:val="15"/>
  </w:num>
  <w:num w:numId="6">
    <w:abstractNumId w:val="18"/>
  </w:num>
  <w:num w:numId="7">
    <w:abstractNumId w:val="24"/>
  </w:num>
  <w:num w:numId="8">
    <w:abstractNumId w:val="17"/>
  </w:num>
  <w:num w:numId="9">
    <w:abstractNumId w:val="23"/>
  </w:num>
  <w:num w:numId="10">
    <w:abstractNumId w:val="9"/>
  </w:num>
  <w:num w:numId="11">
    <w:abstractNumId w:val="4"/>
  </w:num>
  <w:num w:numId="12">
    <w:abstractNumId w:val="25"/>
  </w:num>
  <w:num w:numId="13">
    <w:abstractNumId w:val="29"/>
  </w:num>
  <w:num w:numId="14">
    <w:abstractNumId w:val="5"/>
  </w:num>
  <w:num w:numId="15">
    <w:abstractNumId w:val="16"/>
  </w:num>
  <w:num w:numId="16">
    <w:abstractNumId w:val="8"/>
  </w:num>
  <w:num w:numId="17">
    <w:abstractNumId w:val="12"/>
  </w:num>
  <w:num w:numId="18">
    <w:abstractNumId w:val="30"/>
  </w:num>
  <w:num w:numId="19">
    <w:abstractNumId w:val="32"/>
  </w:num>
  <w:num w:numId="20">
    <w:abstractNumId w:val="3"/>
  </w:num>
  <w:num w:numId="21">
    <w:abstractNumId w:val="27"/>
  </w:num>
  <w:num w:numId="22">
    <w:abstractNumId w:val="10"/>
  </w:num>
  <w:num w:numId="23">
    <w:abstractNumId w:val="14"/>
  </w:num>
  <w:num w:numId="24">
    <w:abstractNumId w:val="0"/>
  </w:num>
  <w:num w:numId="25">
    <w:abstractNumId w:val="6"/>
  </w:num>
  <w:num w:numId="26">
    <w:abstractNumId w:val="11"/>
  </w:num>
  <w:num w:numId="27">
    <w:abstractNumId w:val="1"/>
  </w:num>
  <w:num w:numId="28">
    <w:abstractNumId w:val="26"/>
  </w:num>
  <w:num w:numId="29">
    <w:abstractNumId w:val="2"/>
  </w:num>
  <w:num w:numId="30">
    <w:abstractNumId w:val="28"/>
  </w:num>
  <w:num w:numId="31">
    <w:abstractNumId w:val="20"/>
  </w:num>
  <w:num w:numId="32">
    <w:abstractNumId w:val="21"/>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D8"/>
    <w:rsid w:val="00002CFF"/>
    <w:rsid w:val="000074C9"/>
    <w:rsid w:val="00016987"/>
    <w:rsid w:val="000175D0"/>
    <w:rsid w:val="00031A80"/>
    <w:rsid w:val="00041492"/>
    <w:rsid w:val="00041F20"/>
    <w:rsid w:val="000D3418"/>
    <w:rsid w:val="000F3DE6"/>
    <w:rsid w:val="00117AA5"/>
    <w:rsid w:val="00163828"/>
    <w:rsid w:val="00190CE9"/>
    <w:rsid w:val="001B6F98"/>
    <w:rsid w:val="001D3863"/>
    <w:rsid w:val="0020239D"/>
    <w:rsid w:val="00211771"/>
    <w:rsid w:val="00224159"/>
    <w:rsid w:val="002544B1"/>
    <w:rsid w:val="002675E9"/>
    <w:rsid w:val="00271A8B"/>
    <w:rsid w:val="0028393E"/>
    <w:rsid w:val="00292C13"/>
    <w:rsid w:val="002A75F2"/>
    <w:rsid w:val="002B7A27"/>
    <w:rsid w:val="002C1758"/>
    <w:rsid w:val="002F324F"/>
    <w:rsid w:val="003015DB"/>
    <w:rsid w:val="00327F0E"/>
    <w:rsid w:val="00353FD1"/>
    <w:rsid w:val="00374794"/>
    <w:rsid w:val="003A1BF5"/>
    <w:rsid w:val="003B157F"/>
    <w:rsid w:val="003C2A39"/>
    <w:rsid w:val="003C5F83"/>
    <w:rsid w:val="003C723A"/>
    <w:rsid w:val="003D50F6"/>
    <w:rsid w:val="00400947"/>
    <w:rsid w:val="00413033"/>
    <w:rsid w:val="00424BAB"/>
    <w:rsid w:val="00426CFB"/>
    <w:rsid w:val="004548FE"/>
    <w:rsid w:val="00465F46"/>
    <w:rsid w:val="00466050"/>
    <w:rsid w:val="00480E26"/>
    <w:rsid w:val="00481B76"/>
    <w:rsid w:val="004831F0"/>
    <w:rsid w:val="00484780"/>
    <w:rsid w:val="0049011A"/>
    <w:rsid w:val="004911D2"/>
    <w:rsid w:val="004A5B84"/>
    <w:rsid w:val="004F1738"/>
    <w:rsid w:val="00510267"/>
    <w:rsid w:val="00520D09"/>
    <w:rsid w:val="00521C28"/>
    <w:rsid w:val="00522CC6"/>
    <w:rsid w:val="00527C88"/>
    <w:rsid w:val="00531E08"/>
    <w:rsid w:val="0053306D"/>
    <w:rsid w:val="00563322"/>
    <w:rsid w:val="0056458C"/>
    <w:rsid w:val="005716D8"/>
    <w:rsid w:val="005738AE"/>
    <w:rsid w:val="005814AE"/>
    <w:rsid w:val="005A35A5"/>
    <w:rsid w:val="005B78FB"/>
    <w:rsid w:val="005D01F1"/>
    <w:rsid w:val="005E573B"/>
    <w:rsid w:val="005E7B7B"/>
    <w:rsid w:val="006448C3"/>
    <w:rsid w:val="00644963"/>
    <w:rsid w:val="006565AA"/>
    <w:rsid w:val="00665E55"/>
    <w:rsid w:val="00666EA5"/>
    <w:rsid w:val="006C0279"/>
    <w:rsid w:val="006D6390"/>
    <w:rsid w:val="006E7094"/>
    <w:rsid w:val="00707EF6"/>
    <w:rsid w:val="00721A44"/>
    <w:rsid w:val="00721AB8"/>
    <w:rsid w:val="00726BDB"/>
    <w:rsid w:val="007468AC"/>
    <w:rsid w:val="00752A93"/>
    <w:rsid w:val="00755FAE"/>
    <w:rsid w:val="00796E60"/>
    <w:rsid w:val="007A59D6"/>
    <w:rsid w:val="007E0C5D"/>
    <w:rsid w:val="00814069"/>
    <w:rsid w:val="00820928"/>
    <w:rsid w:val="00821FDA"/>
    <w:rsid w:val="008460E2"/>
    <w:rsid w:val="008624BA"/>
    <w:rsid w:val="00867EF6"/>
    <w:rsid w:val="00874BA0"/>
    <w:rsid w:val="00884601"/>
    <w:rsid w:val="00890F3C"/>
    <w:rsid w:val="008A5F1C"/>
    <w:rsid w:val="008D1BF6"/>
    <w:rsid w:val="00920497"/>
    <w:rsid w:val="0093657F"/>
    <w:rsid w:val="009542F3"/>
    <w:rsid w:val="00960717"/>
    <w:rsid w:val="009740DC"/>
    <w:rsid w:val="00982A7C"/>
    <w:rsid w:val="009E0AE0"/>
    <w:rsid w:val="009F0044"/>
    <w:rsid w:val="009F2685"/>
    <w:rsid w:val="00A003DB"/>
    <w:rsid w:val="00A4337A"/>
    <w:rsid w:val="00A51CFD"/>
    <w:rsid w:val="00A84FDE"/>
    <w:rsid w:val="00AC444D"/>
    <w:rsid w:val="00AE06F5"/>
    <w:rsid w:val="00B037D8"/>
    <w:rsid w:val="00B2743E"/>
    <w:rsid w:val="00B360C0"/>
    <w:rsid w:val="00B4698B"/>
    <w:rsid w:val="00B5429D"/>
    <w:rsid w:val="00B86D48"/>
    <w:rsid w:val="00BD3D6A"/>
    <w:rsid w:val="00BD699A"/>
    <w:rsid w:val="00BE1D77"/>
    <w:rsid w:val="00C431CF"/>
    <w:rsid w:val="00C5717B"/>
    <w:rsid w:val="00C64835"/>
    <w:rsid w:val="00C71685"/>
    <w:rsid w:val="00C9705E"/>
    <w:rsid w:val="00CB0983"/>
    <w:rsid w:val="00CE5A4F"/>
    <w:rsid w:val="00D4067A"/>
    <w:rsid w:val="00D40998"/>
    <w:rsid w:val="00D4323D"/>
    <w:rsid w:val="00D50ED2"/>
    <w:rsid w:val="00D52035"/>
    <w:rsid w:val="00D6065C"/>
    <w:rsid w:val="00D65DC3"/>
    <w:rsid w:val="00D67D41"/>
    <w:rsid w:val="00D97932"/>
    <w:rsid w:val="00DA3F82"/>
    <w:rsid w:val="00DD12A7"/>
    <w:rsid w:val="00DF1FD9"/>
    <w:rsid w:val="00DF3DE8"/>
    <w:rsid w:val="00DF4D7F"/>
    <w:rsid w:val="00E00F13"/>
    <w:rsid w:val="00E27FC6"/>
    <w:rsid w:val="00E35981"/>
    <w:rsid w:val="00E7664C"/>
    <w:rsid w:val="00E82F41"/>
    <w:rsid w:val="00EA6A4B"/>
    <w:rsid w:val="00EB224E"/>
    <w:rsid w:val="00EB27B9"/>
    <w:rsid w:val="00EB7D05"/>
    <w:rsid w:val="00ED04C6"/>
    <w:rsid w:val="00EF62AD"/>
    <w:rsid w:val="00F478E2"/>
    <w:rsid w:val="00F64AD9"/>
    <w:rsid w:val="00F76775"/>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2F4A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 w:type="character" w:styleId="CommentReference">
    <w:name w:val="annotation reference"/>
    <w:basedOn w:val="DefaultParagraphFont"/>
    <w:semiHidden/>
    <w:rsid w:val="00271A8B"/>
    <w:rPr>
      <w:sz w:val="16"/>
      <w:szCs w:val="16"/>
    </w:rPr>
  </w:style>
  <w:style w:type="paragraph" w:styleId="CommentText">
    <w:name w:val="annotation text"/>
    <w:basedOn w:val="Normal"/>
    <w:link w:val="CommentTextChar"/>
    <w:semiHidden/>
    <w:rsid w:val="00271A8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71A8B"/>
    <w:rPr>
      <w:rFonts w:ascii="Times New Roman" w:eastAsia="Times New Roman" w:hAnsi="Times New Roman" w:cs="Times New Roman"/>
      <w:sz w:val="20"/>
      <w:szCs w:val="20"/>
    </w:rPr>
  </w:style>
  <w:style w:type="paragraph" w:styleId="NormalWeb">
    <w:name w:val="Normal (Web)"/>
    <w:basedOn w:val="Normal"/>
    <w:uiPriority w:val="99"/>
    <w:semiHidden/>
    <w:unhideWhenUsed/>
    <w:rsid w:val="00B86D4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420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232</TotalTime>
  <Pages>1</Pages>
  <Words>151</Words>
  <Characters>863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R Boutell</dc:creator>
  <cp:keywords/>
  <dc:description/>
  <cp:lastModifiedBy>Boutell, Matt</cp:lastModifiedBy>
  <cp:revision>52</cp:revision>
  <cp:lastPrinted>2017-12-19T16:28:00Z</cp:lastPrinted>
  <dcterms:created xsi:type="dcterms:W3CDTF">2008-12-08T15:58:00Z</dcterms:created>
  <dcterms:modified xsi:type="dcterms:W3CDTF">2020-12-15T17:48:00Z</dcterms:modified>
</cp:coreProperties>
</file>