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98C137" w14:textId="617E1C0E" w:rsidR="00041F20" w:rsidRDefault="00041F20" w:rsidP="009542F3">
      <w:pPr>
        <w:spacing w:after="0" w:line="240" w:lineRule="auto"/>
        <w:outlineLvl w:val="0"/>
      </w:pPr>
      <w:r w:rsidRPr="003C723A">
        <w:t>Name:________</w:t>
      </w:r>
      <w:r w:rsidR="00475613">
        <w:t>_____________</w:t>
      </w:r>
      <w:r w:rsidRPr="003C723A">
        <w:t>_______________</w:t>
      </w:r>
      <w:r w:rsidR="00117AA5" w:rsidRPr="003C723A">
        <w:t>_________________         Grade:_____</w:t>
      </w:r>
      <w:r w:rsidR="003A1BF5">
        <w:t>/10</w:t>
      </w:r>
      <w:r w:rsidR="00271A8B">
        <w:br/>
      </w:r>
    </w:p>
    <w:p w14:paraId="469BDEE4" w14:textId="32972778" w:rsidR="00353FD1" w:rsidRDefault="00413033" w:rsidP="00353FD1">
      <w:pPr>
        <w:pStyle w:val="ListParagraph"/>
        <w:numPr>
          <w:ilvl w:val="0"/>
          <w:numId w:val="28"/>
        </w:numPr>
      </w:pPr>
      <w:r>
        <w:t>Sketch and label the general model of a McCulloch-Pitts perceptron.</w:t>
      </w:r>
    </w:p>
    <w:p w14:paraId="440ACBA8" w14:textId="3E07340E" w:rsidR="00353FD1" w:rsidRDefault="00353FD1" w:rsidP="00353FD1">
      <w:pPr>
        <w:pStyle w:val="ListParagraph"/>
        <w:ind w:left="1080" w:firstLine="360"/>
      </w:pPr>
    </w:p>
    <w:p w14:paraId="4E131500" w14:textId="78A4731F" w:rsidR="00353FD1" w:rsidRDefault="00353FD1" w:rsidP="00353FD1">
      <w:pPr>
        <w:ind w:firstLine="360"/>
        <w:rPr>
          <w:b/>
          <w:bCs/>
          <w:color w:val="FF0000"/>
        </w:rPr>
      </w:pPr>
    </w:p>
    <w:p w14:paraId="57E15768" w14:textId="7AE32764" w:rsidR="00475613" w:rsidRDefault="00475613" w:rsidP="00353FD1">
      <w:pPr>
        <w:ind w:firstLine="360"/>
        <w:rPr>
          <w:b/>
          <w:bCs/>
          <w:color w:val="FF0000"/>
        </w:rPr>
      </w:pPr>
    </w:p>
    <w:p w14:paraId="776B15C5" w14:textId="77777777" w:rsidR="00475613" w:rsidRPr="00353FD1" w:rsidRDefault="00475613" w:rsidP="00353FD1">
      <w:pPr>
        <w:ind w:firstLine="360"/>
        <w:rPr>
          <w:b/>
          <w:bCs/>
          <w:color w:val="FF0000"/>
        </w:rPr>
      </w:pPr>
    </w:p>
    <w:p w14:paraId="65EF2B9E" w14:textId="4EE6291C" w:rsidR="00413033" w:rsidRDefault="00413033" w:rsidP="00413033">
      <w:pPr>
        <w:pStyle w:val="ListParagraph"/>
        <w:numPr>
          <w:ilvl w:val="0"/>
          <w:numId w:val="28"/>
        </w:numPr>
      </w:pPr>
      <w:r>
        <w:t xml:space="preserve">Why do we need nonlinearity in multilayer neural networks? </w:t>
      </w:r>
      <w:r w:rsidR="00475613">
        <w:t>(Include the example as well if you like)</w:t>
      </w:r>
    </w:p>
    <w:p w14:paraId="6EC3FE58" w14:textId="77777777" w:rsidR="00475613" w:rsidRDefault="00475613" w:rsidP="00475613">
      <w:pPr>
        <w:pStyle w:val="ListParagraph"/>
        <w:ind w:left="360"/>
      </w:pPr>
    </w:p>
    <w:p w14:paraId="4733DB66" w14:textId="4473B662" w:rsidR="00413033" w:rsidRDefault="00413033" w:rsidP="00413033">
      <w:pPr>
        <w:pStyle w:val="ListParagraph"/>
        <w:ind w:left="360"/>
        <w:rPr>
          <w:b/>
          <w:bCs/>
          <w:color w:val="FF0000"/>
        </w:rPr>
      </w:pPr>
    </w:p>
    <w:p w14:paraId="2628B4DB" w14:textId="2449FDBA" w:rsidR="00475613" w:rsidRDefault="00475613" w:rsidP="00413033">
      <w:pPr>
        <w:pStyle w:val="ListParagraph"/>
        <w:ind w:left="360"/>
        <w:rPr>
          <w:b/>
          <w:bCs/>
          <w:color w:val="FF0000"/>
        </w:rPr>
      </w:pPr>
    </w:p>
    <w:p w14:paraId="45978902" w14:textId="616FF3A8" w:rsidR="00475613" w:rsidRDefault="00475613" w:rsidP="00413033">
      <w:pPr>
        <w:pStyle w:val="ListParagraph"/>
        <w:ind w:left="360"/>
        <w:rPr>
          <w:b/>
          <w:bCs/>
          <w:color w:val="FF0000"/>
        </w:rPr>
      </w:pPr>
    </w:p>
    <w:p w14:paraId="1EE35D62" w14:textId="13823AEB" w:rsidR="00475613" w:rsidRDefault="00475613" w:rsidP="00413033">
      <w:pPr>
        <w:pStyle w:val="ListParagraph"/>
        <w:ind w:left="360"/>
        <w:rPr>
          <w:b/>
          <w:bCs/>
          <w:color w:val="FF0000"/>
        </w:rPr>
      </w:pPr>
    </w:p>
    <w:p w14:paraId="061AF356" w14:textId="77777777" w:rsidR="00475613" w:rsidRDefault="00475613" w:rsidP="00413033">
      <w:pPr>
        <w:pStyle w:val="ListParagraph"/>
        <w:ind w:left="360"/>
        <w:rPr>
          <w:b/>
          <w:bCs/>
          <w:color w:val="FF0000"/>
        </w:rPr>
      </w:pPr>
    </w:p>
    <w:p w14:paraId="0CE97C07" w14:textId="7447DD1A" w:rsidR="00475613" w:rsidRDefault="00475613" w:rsidP="00413033">
      <w:pPr>
        <w:pStyle w:val="ListParagraph"/>
        <w:ind w:left="360"/>
        <w:rPr>
          <w:b/>
          <w:bCs/>
          <w:color w:val="FF0000"/>
        </w:rPr>
      </w:pPr>
    </w:p>
    <w:p w14:paraId="03FA2700" w14:textId="77777777" w:rsidR="00475613" w:rsidRPr="00A84FDE" w:rsidRDefault="00475613" w:rsidP="00413033">
      <w:pPr>
        <w:pStyle w:val="ListParagraph"/>
        <w:ind w:left="360"/>
        <w:rPr>
          <w:b/>
          <w:bCs/>
        </w:rPr>
      </w:pPr>
    </w:p>
    <w:p w14:paraId="2369487B" w14:textId="77777777" w:rsidR="00413033" w:rsidRDefault="00413033" w:rsidP="00413033">
      <w:pPr>
        <w:pStyle w:val="ListParagraph"/>
        <w:ind w:left="360"/>
      </w:pPr>
    </w:p>
    <w:p w14:paraId="190E68BC" w14:textId="16987F0A" w:rsidR="00413033" w:rsidRDefault="00413033" w:rsidP="00413033">
      <w:pPr>
        <w:pStyle w:val="ListParagraph"/>
        <w:numPr>
          <w:ilvl w:val="0"/>
          <w:numId w:val="28"/>
        </w:numPr>
      </w:pPr>
      <w:r>
        <w:t>Describe and sketch two transfer functions used to condition the outputs of a perceptron:</w:t>
      </w:r>
    </w:p>
    <w:p w14:paraId="4ACF8921" w14:textId="70017ABD" w:rsidR="00413033" w:rsidRDefault="00413033" w:rsidP="00413033">
      <w:pPr>
        <w:pStyle w:val="ListParagraph"/>
        <w:ind w:left="360"/>
      </w:pPr>
    </w:p>
    <w:p w14:paraId="03CE9FC5" w14:textId="28D40CD4" w:rsidR="00475613" w:rsidRDefault="00475613" w:rsidP="00413033">
      <w:pPr>
        <w:pStyle w:val="ListParagraph"/>
        <w:ind w:left="360"/>
      </w:pPr>
    </w:p>
    <w:p w14:paraId="69FCE6B2" w14:textId="262B3805" w:rsidR="00475613" w:rsidRDefault="00475613" w:rsidP="00413033">
      <w:pPr>
        <w:pStyle w:val="ListParagraph"/>
        <w:ind w:left="360"/>
      </w:pPr>
    </w:p>
    <w:p w14:paraId="6310ED3C" w14:textId="1B69F356" w:rsidR="00475613" w:rsidRDefault="00475613" w:rsidP="00413033">
      <w:pPr>
        <w:pStyle w:val="ListParagraph"/>
        <w:ind w:left="360"/>
      </w:pPr>
    </w:p>
    <w:p w14:paraId="4AA8EA3B" w14:textId="4D2EB7EB" w:rsidR="00475613" w:rsidRDefault="00475613" w:rsidP="00413033">
      <w:pPr>
        <w:pStyle w:val="ListParagraph"/>
        <w:ind w:left="360"/>
      </w:pPr>
    </w:p>
    <w:p w14:paraId="14528E16" w14:textId="3E21A20E" w:rsidR="00475613" w:rsidRDefault="00475613" w:rsidP="00413033">
      <w:pPr>
        <w:pStyle w:val="ListParagraph"/>
        <w:ind w:left="360"/>
      </w:pPr>
    </w:p>
    <w:p w14:paraId="2B52D88A" w14:textId="77777777" w:rsidR="00475613" w:rsidRDefault="00475613" w:rsidP="00413033">
      <w:pPr>
        <w:pStyle w:val="ListParagraph"/>
        <w:ind w:left="360"/>
      </w:pPr>
    </w:p>
    <w:p w14:paraId="16CC97B9" w14:textId="77777777" w:rsidR="00413033" w:rsidRDefault="00413033" w:rsidP="00413033">
      <w:pPr>
        <w:pStyle w:val="ListParagraph"/>
        <w:numPr>
          <w:ilvl w:val="0"/>
          <w:numId w:val="28"/>
        </w:numPr>
      </w:pPr>
      <w:r>
        <w:rPr>
          <w:rFonts w:ascii="Calibri" w:eastAsia="Calibri" w:hAnsi="Calibri" w:cs="Times New Roman"/>
        </w:rPr>
        <w:t>Give the weights, including w</w:t>
      </w:r>
      <w:r w:rsidRPr="00E05D51">
        <w:rPr>
          <w:rFonts w:ascii="Calibri" w:eastAsia="Calibri" w:hAnsi="Calibri" w:cs="Times New Roman"/>
          <w:vertAlign w:val="subscript"/>
        </w:rPr>
        <w:t>0</w:t>
      </w:r>
      <w:r>
        <w:rPr>
          <w:rFonts w:ascii="Calibri" w:eastAsia="Calibri" w:hAnsi="Calibri" w:cs="Times New Roman"/>
        </w:rPr>
        <w:t>, for a perceptron modeling the specified gate. Then v</w:t>
      </w:r>
      <w:r>
        <w:t>erify that it computes the gate’s relationship correctly using a truth table. If it can’t be done, then explain why not.</w:t>
      </w:r>
    </w:p>
    <w:p w14:paraId="41E55ACA" w14:textId="77777777" w:rsidR="00413033" w:rsidRDefault="00413033" w:rsidP="00413033">
      <w:pPr>
        <w:pStyle w:val="ListParagraph"/>
        <w:ind w:left="360"/>
      </w:pPr>
    </w:p>
    <w:p w14:paraId="16D8D545" w14:textId="60ADC1FF" w:rsidR="00413033" w:rsidRDefault="00413033" w:rsidP="00413033">
      <w:pPr>
        <w:pStyle w:val="ListParagraph"/>
        <w:ind w:left="360"/>
      </w:pPr>
      <w:r>
        <w:t>a. AND</w:t>
      </w:r>
    </w:p>
    <w:p w14:paraId="177A8266" w14:textId="77777777" w:rsidR="00413033" w:rsidRDefault="00413033" w:rsidP="00413033">
      <w:pPr>
        <w:pStyle w:val="ListParagraph"/>
        <w:rPr>
          <w:rFonts w:ascii="Calibri" w:eastAsia="Calibri" w:hAnsi="Calibri" w:cs="Times New Roman"/>
        </w:rPr>
      </w:pPr>
    </w:p>
    <w:p w14:paraId="51E93DB9" w14:textId="77777777" w:rsidR="00413033" w:rsidRDefault="00413033" w:rsidP="00413033">
      <w:pPr>
        <w:rPr>
          <w:rFonts w:ascii="Calibri" w:eastAsia="Calibri" w:hAnsi="Calibri" w:cs="Times New Roman"/>
        </w:rPr>
      </w:pPr>
    </w:p>
    <w:p w14:paraId="7BF1C4A9" w14:textId="72E88BDE" w:rsidR="00413033" w:rsidRDefault="00413033" w:rsidP="00413033">
      <w:pPr>
        <w:rPr>
          <w:rFonts w:ascii="Calibri" w:eastAsia="Calibri" w:hAnsi="Calibri" w:cs="Times New Roman"/>
        </w:rPr>
      </w:pPr>
    </w:p>
    <w:p w14:paraId="5E4AB8FC" w14:textId="77777777" w:rsidR="00353FD1" w:rsidRDefault="00353FD1" w:rsidP="00413033">
      <w:pPr>
        <w:rPr>
          <w:rFonts w:ascii="Calibri" w:eastAsia="Calibri" w:hAnsi="Calibri" w:cs="Times New Roman"/>
        </w:rPr>
      </w:pPr>
    </w:p>
    <w:p w14:paraId="05127B2A" w14:textId="73A786C4" w:rsidR="00353FD1" w:rsidRDefault="00353FD1">
      <w:pPr>
        <w:rPr>
          <w:rFonts w:ascii="Calibri" w:eastAsia="Calibri" w:hAnsi="Calibri" w:cs="Times New Roman"/>
        </w:rPr>
      </w:pPr>
      <w:r>
        <w:rPr>
          <w:rFonts w:ascii="Calibri" w:eastAsia="Calibri" w:hAnsi="Calibri" w:cs="Times New Roman"/>
        </w:rPr>
        <w:br w:type="page"/>
      </w:r>
    </w:p>
    <w:p w14:paraId="7CEA0AA1" w14:textId="77777777" w:rsidR="00413033" w:rsidRDefault="00413033" w:rsidP="00413033">
      <w:pPr>
        <w:rPr>
          <w:rFonts w:ascii="Calibri" w:eastAsia="Calibri" w:hAnsi="Calibri" w:cs="Times New Roman"/>
        </w:rPr>
      </w:pPr>
    </w:p>
    <w:p w14:paraId="25FE2F06" w14:textId="48C83D84" w:rsidR="00413033" w:rsidRDefault="00413033" w:rsidP="00413033">
      <w:pPr>
        <w:pStyle w:val="ListParagraph"/>
        <w:ind w:left="360"/>
        <w:rPr>
          <w:rFonts w:ascii="Calibri" w:eastAsia="Calibri" w:hAnsi="Calibri" w:cs="Times New Roman"/>
        </w:rPr>
      </w:pPr>
      <w:r>
        <w:t xml:space="preserve">b. </w:t>
      </w:r>
      <w:r>
        <w:rPr>
          <w:rFonts w:ascii="Calibri" w:eastAsia="Calibri" w:hAnsi="Calibri" w:cs="Times New Roman"/>
        </w:rPr>
        <w:t xml:space="preserve">NOT </w:t>
      </w:r>
    </w:p>
    <w:p w14:paraId="103D3F75" w14:textId="77777777" w:rsidR="00413033" w:rsidRDefault="00413033" w:rsidP="00413033">
      <w:pPr>
        <w:pStyle w:val="ListParagraph"/>
        <w:ind w:left="1080"/>
      </w:pPr>
    </w:p>
    <w:p w14:paraId="6B1ECE21" w14:textId="77777777" w:rsidR="00413033" w:rsidRDefault="00413033" w:rsidP="00413033">
      <w:pPr>
        <w:pStyle w:val="ListParagraph"/>
        <w:ind w:left="1080"/>
      </w:pPr>
    </w:p>
    <w:p w14:paraId="1C2DFDA4" w14:textId="77777777" w:rsidR="00413033" w:rsidRDefault="00413033"/>
    <w:p w14:paraId="5B1BCBD0" w14:textId="77777777" w:rsidR="00413033" w:rsidRDefault="00413033"/>
    <w:p w14:paraId="5466C42D" w14:textId="676E023F" w:rsidR="00413033" w:rsidRDefault="00413033" w:rsidP="00413033">
      <w:pPr>
        <w:pStyle w:val="ListParagraph"/>
        <w:ind w:left="360"/>
      </w:pPr>
      <w:r>
        <w:t xml:space="preserve">c. </w:t>
      </w:r>
      <w:r>
        <w:rPr>
          <w:rFonts w:ascii="Calibri" w:eastAsia="Calibri" w:hAnsi="Calibri" w:cs="Times New Roman"/>
        </w:rPr>
        <w:t>XOR</w:t>
      </w:r>
    </w:p>
    <w:p w14:paraId="38F8D17C" w14:textId="77777777" w:rsidR="00353FD1" w:rsidRDefault="00353FD1"/>
    <w:p w14:paraId="7E3A9240" w14:textId="4E0E5BC4" w:rsidR="00353FD1" w:rsidRDefault="00353FD1"/>
    <w:p w14:paraId="17E34C64" w14:textId="05F6582C" w:rsidR="00353FD1" w:rsidRDefault="00353FD1"/>
    <w:p w14:paraId="56A13A2B" w14:textId="02416794" w:rsidR="00353FD1" w:rsidRDefault="00353FD1"/>
    <w:p w14:paraId="222F5815" w14:textId="0D52E3C4" w:rsidR="00353FD1" w:rsidRDefault="00353FD1"/>
    <w:p w14:paraId="3FF8A148" w14:textId="40502125" w:rsidR="00353FD1" w:rsidRDefault="00353FD1"/>
    <w:p w14:paraId="5D14680C" w14:textId="77777777" w:rsidR="00353FD1" w:rsidRDefault="00353FD1"/>
    <w:p w14:paraId="2809AD25" w14:textId="77777777" w:rsidR="00353FD1" w:rsidRDefault="00353FD1" w:rsidP="00353FD1">
      <w:pPr>
        <w:pStyle w:val="PlainText"/>
        <w:rPr>
          <w:rFonts w:asciiTheme="minorHAnsi" w:hAnsiTheme="minorHAnsi" w:cs="Courier New"/>
          <w:sz w:val="22"/>
          <w:szCs w:val="22"/>
        </w:rPr>
      </w:pPr>
    </w:p>
    <w:p w14:paraId="16441CB7" w14:textId="77777777" w:rsidR="00353FD1" w:rsidRPr="003C723A" w:rsidRDefault="00353FD1" w:rsidP="00353FD1">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06D5744F" w14:textId="297BFC79" w:rsidR="009542F3" w:rsidRDefault="009542F3" w:rsidP="00475613"/>
    <w:sectPr w:rsidR="009542F3" w:rsidSect="00041F20">
      <w:headerReference w:type="even" r:id="rId7"/>
      <w:headerReference w:type="default" r:id="rId8"/>
      <w:footerReference w:type="default" r:id="rId9"/>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0FA785" w14:textId="77777777" w:rsidR="001F5827" w:rsidRDefault="001F5827" w:rsidP="00117AA5">
      <w:pPr>
        <w:spacing w:after="0" w:line="240" w:lineRule="auto"/>
      </w:pPr>
      <w:r>
        <w:separator/>
      </w:r>
    </w:p>
  </w:endnote>
  <w:endnote w:type="continuationSeparator" w:id="0">
    <w:p w14:paraId="3557962B" w14:textId="77777777" w:rsidR="001F5827" w:rsidRDefault="001F5827"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Times New Roman PSMT"/>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378807"/>
      <w:docPartObj>
        <w:docPartGallery w:val="Page Numbers (Bottom of Page)"/>
        <w:docPartUnique/>
      </w:docPartObj>
    </w:sdtPr>
    <w:sdtEndPr/>
    <w:sdtContent>
      <w:sdt>
        <w:sdtPr>
          <w:id w:val="565050523"/>
          <w:docPartObj>
            <w:docPartGallery w:val="Page Numbers (Top of Page)"/>
            <w:docPartUnique/>
          </w:docPartObj>
        </w:sdtPr>
        <w:sdtEndPr/>
        <w:sdtContent>
          <w:p w14:paraId="769710C2" w14:textId="77777777" w:rsidR="0049011A" w:rsidRDefault="0049011A">
            <w:pPr>
              <w:pStyle w:val="Footer"/>
              <w:jc w:val="right"/>
            </w:pPr>
            <w:r w:rsidRPr="00CE5A4F">
              <w:rPr>
                <w:color w:val="595959" w:themeColor="text1" w:themeTint="A6"/>
              </w:rPr>
              <w:t xml:space="preserve">Page </w:t>
            </w:r>
            <w:r w:rsidR="003C2A39" w:rsidRPr="00CE5A4F">
              <w:rPr>
                <w:b/>
                <w:color w:val="595959" w:themeColor="text1" w:themeTint="A6"/>
                <w:sz w:val="24"/>
                <w:szCs w:val="24"/>
              </w:rPr>
              <w:fldChar w:fldCharType="begin"/>
            </w:r>
            <w:r w:rsidRPr="00CE5A4F">
              <w:rPr>
                <w:b/>
                <w:color w:val="595959" w:themeColor="text1" w:themeTint="A6"/>
              </w:rPr>
              <w:instrText xml:space="preserve"> PAGE </w:instrText>
            </w:r>
            <w:r w:rsidR="003C2A39" w:rsidRPr="00CE5A4F">
              <w:rPr>
                <w:b/>
                <w:color w:val="595959" w:themeColor="text1" w:themeTint="A6"/>
                <w:sz w:val="24"/>
                <w:szCs w:val="24"/>
              </w:rPr>
              <w:fldChar w:fldCharType="separate"/>
            </w:r>
            <w:r w:rsidR="00D52035">
              <w:rPr>
                <w:b/>
                <w:noProof/>
                <w:color w:val="595959" w:themeColor="text1" w:themeTint="A6"/>
              </w:rPr>
              <w:t>1</w:t>
            </w:r>
            <w:r w:rsidR="003C2A39" w:rsidRPr="00CE5A4F">
              <w:rPr>
                <w:b/>
                <w:color w:val="595959" w:themeColor="text1" w:themeTint="A6"/>
                <w:sz w:val="24"/>
                <w:szCs w:val="24"/>
              </w:rPr>
              <w:fldChar w:fldCharType="end"/>
            </w:r>
            <w:r w:rsidRPr="00CE5A4F">
              <w:rPr>
                <w:color w:val="595959" w:themeColor="text1" w:themeTint="A6"/>
              </w:rPr>
              <w:t xml:space="preserve"> of </w:t>
            </w:r>
            <w:r w:rsidR="003C2A39" w:rsidRPr="00CE5A4F">
              <w:rPr>
                <w:b/>
                <w:color w:val="595959" w:themeColor="text1" w:themeTint="A6"/>
                <w:sz w:val="24"/>
                <w:szCs w:val="24"/>
              </w:rPr>
              <w:fldChar w:fldCharType="begin"/>
            </w:r>
            <w:r w:rsidRPr="00CE5A4F">
              <w:rPr>
                <w:b/>
                <w:color w:val="595959" w:themeColor="text1" w:themeTint="A6"/>
              </w:rPr>
              <w:instrText xml:space="preserve"> NUMPAGES  </w:instrText>
            </w:r>
            <w:r w:rsidR="003C2A39" w:rsidRPr="00CE5A4F">
              <w:rPr>
                <w:b/>
                <w:color w:val="595959" w:themeColor="text1" w:themeTint="A6"/>
                <w:sz w:val="24"/>
                <w:szCs w:val="24"/>
              </w:rPr>
              <w:fldChar w:fldCharType="separate"/>
            </w:r>
            <w:r w:rsidR="00D52035">
              <w:rPr>
                <w:b/>
                <w:noProof/>
                <w:color w:val="595959" w:themeColor="text1" w:themeTint="A6"/>
              </w:rPr>
              <w:t>2</w:t>
            </w:r>
            <w:r w:rsidR="003C2A39" w:rsidRPr="00CE5A4F">
              <w:rPr>
                <w:b/>
                <w:color w:val="595959" w:themeColor="text1" w:themeTint="A6"/>
                <w:sz w:val="24"/>
                <w:szCs w:val="24"/>
              </w:rPr>
              <w:fldChar w:fldCharType="end"/>
            </w:r>
          </w:p>
        </w:sdtContent>
      </w:sdt>
    </w:sdtContent>
  </w:sdt>
  <w:p w14:paraId="1C6ACAEE" w14:textId="77777777" w:rsidR="0049011A" w:rsidRDefault="004901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4E324D" w14:textId="77777777" w:rsidR="001F5827" w:rsidRDefault="001F5827" w:rsidP="00117AA5">
      <w:pPr>
        <w:spacing w:after="0" w:line="240" w:lineRule="auto"/>
      </w:pPr>
      <w:r>
        <w:separator/>
      </w:r>
    </w:p>
  </w:footnote>
  <w:footnote w:type="continuationSeparator" w:id="0">
    <w:p w14:paraId="3FA4C645" w14:textId="77777777" w:rsidR="001F5827" w:rsidRDefault="001F5827"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779853" w14:textId="77777777" w:rsidR="0049011A" w:rsidRDefault="0049011A">
    <w:pPr>
      <w:pStyle w:val="Header"/>
    </w:pPr>
  </w:p>
  <w:p w14:paraId="061B5A22" w14:textId="77777777" w:rsidR="0049011A" w:rsidRDefault="0049011A">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941579" w14:textId="77777777" w:rsidR="0049011A" w:rsidRDefault="00B86D48">
    <w:r>
      <w:rPr>
        <w:noProof/>
      </w:rPr>
      <mc:AlternateContent>
        <mc:Choice Requires="wpg">
          <w:drawing>
            <wp:anchor distT="0" distB="0" distL="114300" distR="114300" simplePos="0" relativeHeight="251663360" behindDoc="0" locked="0" layoutInCell="1" allowOverlap="1" wp14:anchorId="29D31C81" wp14:editId="22F95130">
              <wp:simplePos x="0" y="0"/>
              <wp:positionH relativeFrom="column">
                <wp:posOffset>0</wp:posOffset>
              </wp:positionH>
              <wp:positionV relativeFrom="paragraph">
                <wp:posOffset>-57150</wp:posOffset>
              </wp:positionV>
              <wp:extent cx="5942965" cy="247650"/>
              <wp:effectExtent l="0" t="0" r="0" b="0"/>
              <wp:wrapNone/>
              <wp:docPr id="7"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2965" cy="247650"/>
                        <a:chOff x="1440" y="630"/>
                        <a:chExt cx="9359" cy="390"/>
                      </a:xfrm>
                    </wpg:grpSpPr>
                    <wps:wsp>
                      <wps:cNvPr id="8" name="Text Box 2"/>
                      <wps:cNvSpPr txBox="1">
                        <a:spLocks/>
                      </wps:cNvSpPr>
                      <wps:spPr bwMode="auto">
                        <a:xfrm>
                          <a:off x="1440" y="645"/>
                          <a:ext cx="4725" cy="375"/>
                        </a:xfrm>
                        <a:prstGeom prst="rect">
                          <a:avLst/>
                        </a:prstGeom>
                        <a:solidFill>
                          <a:srgbClr val="FFFFFF"/>
                        </a:solidFill>
                        <a:ln>
                          <a:noFill/>
                        </a:ln>
                        <a:extLst>
                          <a:ext uri="{91240B29-F687-4F45-9708-019B960494DF}">
                            <a14:hiddenLine xmlns:a14="http://schemas.microsoft.com/office/drawing/2010/main" w="9525">
                              <a:solidFill>
                                <a:schemeClr val="tx2">
                                  <a:lumMod val="60000"/>
                                  <a:lumOff val="40000"/>
                                </a:schemeClr>
                              </a:solidFill>
                              <a:miter lim="800000"/>
                              <a:headEnd/>
                              <a:tailEnd/>
                            </a14:hiddenLine>
                          </a:ext>
                        </a:extLst>
                      </wps:spPr>
                      <wps:txbx>
                        <w:txbxContent>
                          <w:p w14:paraId="1EAE8CD4" w14:textId="77777777" w:rsidR="0049011A" w:rsidRPr="00CE5A4F" w:rsidRDefault="0049011A">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wps:txbx>
                      <wps:bodyPr rot="0" vert="horz" wrap="square" lIns="0" tIns="45720" rIns="0" bIns="45720" anchor="t" anchorCtr="0" upright="1">
                        <a:noAutofit/>
                      </wps:bodyPr>
                    </wps:wsp>
                    <wps:wsp>
                      <wps:cNvPr id="9" name="Text Box 3"/>
                      <wps:cNvSpPr txBox="1">
                        <a:spLocks/>
                      </wps:cNvSpPr>
                      <wps:spPr bwMode="auto">
                        <a:xfrm>
                          <a:off x="9060" y="630"/>
                          <a:ext cx="1739" cy="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000F1A" w14:textId="30DA3D0F" w:rsidR="0049011A" w:rsidRDefault="000D3418"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666EA5">
                              <w:rPr>
                                <w:rFonts w:asciiTheme="majorHAnsi" w:hAnsiTheme="majorHAnsi"/>
                                <w:color w:val="595959" w:themeColor="text1" w:themeTint="A6"/>
                              </w:rPr>
                              <w:t>0</w:t>
                            </w:r>
                            <w:r w:rsidR="00413033">
                              <w:rPr>
                                <w:rFonts w:asciiTheme="majorHAnsi" w:hAnsiTheme="majorHAnsi"/>
                                <w:color w:val="595959" w:themeColor="text1" w:themeTint="A6"/>
                              </w:rPr>
                              <w:t>7a</w:t>
                            </w:r>
                          </w:p>
                          <w:p w14:paraId="3F652A9C" w14:textId="77777777" w:rsidR="00413033" w:rsidRDefault="00413033" w:rsidP="00CE5A4F">
                            <w:pPr>
                              <w:jc w:val="right"/>
                              <w:rPr>
                                <w:rFonts w:asciiTheme="majorHAnsi" w:hAnsiTheme="majorHAnsi"/>
                                <w:color w:val="595959" w:themeColor="text1" w:themeTint="A6"/>
                              </w:rPr>
                            </w:pPr>
                          </w:p>
                          <w:p w14:paraId="1D4FF7B1" w14:textId="77777777" w:rsidR="00666EA5" w:rsidRPr="00CE5A4F" w:rsidRDefault="00666EA5" w:rsidP="00CE5A4F">
                            <w:pPr>
                              <w:jc w:val="right"/>
                              <w:rPr>
                                <w:rFonts w:asciiTheme="majorHAnsi" w:hAnsiTheme="majorHAnsi"/>
                                <w:color w:val="595959" w:themeColor="text1" w:themeTint="A6"/>
                              </w:rPr>
                            </w:pP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D31C81" id="Group 1" o:spid="_x0000_s1026" style="position:absolute;margin-left:0;margin-top:-4.5pt;width:467.95pt;height:19.5pt;z-index:251663360" coordorigin="1440,630" coordsize="9359,39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">
              <v:shapetype id="_x0000_t202" coordsize="21600,21600" o:spt="202" path="m,l,21600r21600,l21600,xe">
                <v:stroke joinstyle="miter"/>
                <v:path gradientshapeok="t" o:connecttype="rect"/>
              </v:shapetype>
              <v:shape id="Text Box 2" o:spid="_x0000_s1027" type="#_x0000_t202" style="position:absolute;left:1440;top:645;width:4725;height:37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" stroked="f" strokecolor="#548dd4 [1951]">
                <v:path arrowok="t"/>
                <v:textbox inset="0,,0">
                  <w:txbxContent>
                    <w:p w14:paraId="1EAE8CD4" w14:textId="77777777" w:rsidR="0049011A" w:rsidRPr="00CE5A4F" w:rsidRDefault="0049011A">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v:textbox>
              </v:shape>
              <v:shape id="Text Box 3" o:spid="_x0000_s1028" type="#_x0000_t202" style="position:absolute;left:9060;top:630;width:1739;height:3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" stroked="f">
                <v:path arrowok="t"/>
                <v:textbox inset="0,,0">
                  <w:txbxContent>
                    <w:p w14:paraId="00000F1A" w14:textId="30DA3D0F" w:rsidR="0049011A" w:rsidRDefault="000D3418"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666EA5">
                        <w:rPr>
                          <w:rFonts w:asciiTheme="majorHAnsi" w:hAnsiTheme="majorHAnsi"/>
                          <w:color w:val="595959" w:themeColor="text1" w:themeTint="A6"/>
                        </w:rPr>
                        <w:t>0</w:t>
                      </w:r>
                      <w:r w:rsidR="00413033">
                        <w:rPr>
                          <w:rFonts w:asciiTheme="majorHAnsi" w:hAnsiTheme="majorHAnsi"/>
                          <w:color w:val="595959" w:themeColor="text1" w:themeTint="A6"/>
                        </w:rPr>
                        <w:t>7a</w:t>
                      </w:r>
                    </w:p>
                    <w:p w14:paraId="3F652A9C" w14:textId="77777777" w:rsidR="00413033" w:rsidRDefault="00413033" w:rsidP="00CE5A4F">
                      <w:pPr>
                        <w:jc w:val="right"/>
                        <w:rPr>
                          <w:rFonts w:asciiTheme="majorHAnsi" w:hAnsiTheme="majorHAnsi"/>
                          <w:color w:val="595959" w:themeColor="text1" w:themeTint="A6"/>
                        </w:rPr>
                      </w:pPr>
                    </w:p>
                    <w:p w14:paraId="1D4FF7B1" w14:textId="77777777" w:rsidR="00666EA5" w:rsidRPr="00CE5A4F" w:rsidRDefault="00666EA5" w:rsidP="00CE5A4F">
                      <w:pPr>
                        <w:jc w:val="right"/>
                        <w:rPr>
                          <w:rFonts w:asciiTheme="majorHAnsi" w:hAnsiTheme="majorHAnsi"/>
                          <w:color w:val="595959" w:themeColor="text1" w:themeTint="A6"/>
                        </w:rPr>
                      </w:pPr>
                    </w:p>
                  </w:txbxContent>
                </v:textbox>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366"/>
    <w:multiLevelType w:val="hybridMultilevel"/>
    <w:tmpl w:val="8494BD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0B00814"/>
    <w:multiLevelType w:val="hybridMultilevel"/>
    <w:tmpl w:val="36A84052"/>
    <w:lvl w:ilvl="0" w:tplc="802220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3C4D2A"/>
    <w:multiLevelType w:val="hybridMultilevel"/>
    <w:tmpl w:val="8CF86E14"/>
    <w:lvl w:ilvl="0" w:tplc="12C44BE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5"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12CE13FA"/>
    <w:multiLevelType w:val="hybridMultilevel"/>
    <w:tmpl w:val="FEE090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10"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001C23"/>
    <w:multiLevelType w:val="hybridMultilevel"/>
    <w:tmpl w:val="87F070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8BC5383"/>
    <w:multiLevelType w:val="hybridMultilevel"/>
    <w:tmpl w:val="F4BC6B8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7"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8"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1087946"/>
    <w:multiLevelType w:val="hybridMultilevel"/>
    <w:tmpl w:val="26E21224"/>
    <w:lvl w:ilvl="0" w:tplc="0409000F">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ADC042A"/>
    <w:multiLevelType w:val="hybridMultilevel"/>
    <w:tmpl w:val="06F689CE"/>
    <w:lvl w:ilvl="0" w:tplc="AA2E35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4"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6" w15:restartNumberingAfterBreak="0">
    <w:nsid w:val="6E7A1C9B"/>
    <w:multiLevelType w:val="hybridMultilevel"/>
    <w:tmpl w:val="AABA32B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3670929"/>
    <w:multiLevelType w:val="hybridMultilevel"/>
    <w:tmpl w:val="010811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1"/>
  </w:num>
  <w:num w:numId="2">
    <w:abstractNumId w:val="7"/>
  </w:num>
  <w:num w:numId="3">
    <w:abstractNumId w:val="19"/>
  </w:num>
  <w:num w:numId="4">
    <w:abstractNumId w:val="22"/>
  </w:num>
  <w:num w:numId="5">
    <w:abstractNumId w:val="15"/>
  </w:num>
  <w:num w:numId="6">
    <w:abstractNumId w:val="18"/>
  </w:num>
  <w:num w:numId="7">
    <w:abstractNumId w:val="24"/>
  </w:num>
  <w:num w:numId="8">
    <w:abstractNumId w:val="17"/>
  </w:num>
  <w:num w:numId="9">
    <w:abstractNumId w:val="23"/>
  </w:num>
  <w:num w:numId="10">
    <w:abstractNumId w:val="9"/>
  </w:num>
  <w:num w:numId="11">
    <w:abstractNumId w:val="4"/>
  </w:num>
  <w:num w:numId="12">
    <w:abstractNumId w:val="25"/>
  </w:num>
  <w:num w:numId="13">
    <w:abstractNumId w:val="29"/>
  </w:num>
  <w:num w:numId="14">
    <w:abstractNumId w:val="5"/>
  </w:num>
  <w:num w:numId="15">
    <w:abstractNumId w:val="16"/>
  </w:num>
  <w:num w:numId="16">
    <w:abstractNumId w:val="8"/>
  </w:num>
  <w:num w:numId="17">
    <w:abstractNumId w:val="12"/>
  </w:num>
  <w:num w:numId="18">
    <w:abstractNumId w:val="30"/>
  </w:num>
  <w:num w:numId="19">
    <w:abstractNumId w:val="32"/>
  </w:num>
  <w:num w:numId="20">
    <w:abstractNumId w:val="3"/>
  </w:num>
  <w:num w:numId="21">
    <w:abstractNumId w:val="27"/>
  </w:num>
  <w:num w:numId="22">
    <w:abstractNumId w:val="10"/>
  </w:num>
  <w:num w:numId="23">
    <w:abstractNumId w:val="14"/>
  </w:num>
  <w:num w:numId="24">
    <w:abstractNumId w:val="0"/>
  </w:num>
  <w:num w:numId="25">
    <w:abstractNumId w:val="6"/>
  </w:num>
  <w:num w:numId="26">
    <w:abstractNumId w:val="11"/>
  </w:num>
  <w:num w:numId="27">
    <w:abstractNumId w:val="1"/>
  </w:num>
  <w:num w:numId="28">
    <w:abstractNumId w:val="26"/>
  </w:num>
  <w:num w:numId="29">
    <w:abstractNumId w:val="2"/>
  </w:num>
  <w:num w:numId="30">
    <w:abstractNumId w:val="28"/>
  </w:num>
  <w:num w:numId="31">
    <w:abstractNumId w:val="20"/>
  </w:num>
  <w:num w:numId="32">
    <w:abstractNumId w:val="21"/>
  </w:num>
  <w:num w:numId="3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2"/>
  <w:proofState w:spelling="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6D8"/>
    <w:rsid w:val="000074C9"/>
    <w:rsid w:val="00016987"/>
    <w:rsid w:val="000175D0"/>
    <w:rsid w:val="00031A80"/>
    <w:rsid w:val="00041492"/>
    <w:rsid w:val="00041F20"/>
    <w:rsid w:val="000D3418"/>
    <w:rsid w:val="000F3DE6"/>
    <w:rsid w:val="00117AA5"/>
    <w:rsid w:val="00163828"/>
    <w:rsid w:val="001B6F98"/>
    <w:rsid w:val="001D3863"/>
    <w:rsid w:val="001F5827"/>
    <w:rsid w:val="0020239D"/>
    <w:rsid w:val="00211771"/>
    <w:rsid w:val="00224159"/>
    <w:rsid w:val="002544B1"/>
    <w:rsid w:val="002675E9"/>
    <w:rsid w:val="00271A8B"/>
    <w:rsid w:val="0028393E"/>
    <w:rsid w:val="00292C13"/>
    <w:rsid w:val="002A75F2"/>
    <w:rsid w:val="002B7A27"/>
    <w:rsid w:val="002C1758"/>
    <w:rsid w:val="002F324F"/>
    <w:rsid w:val="003015DB"/>
    <w:rsid w:val="00327F0E"/>
    <w:rsid w:val="00353FD1"/>
    <w:rsid w:val="00374794"/>
    <w:rsid w:val="003A1BF5"/>
    <w:rsid w:val="003B157F"/>
    <w:rsid w:val="003C2A39"/>
    <w:rsid w:val="003C723A"/>
    <w:rsid w:val="003D50F6"/>
    <w:rsid w:val="00400947"/>
    <w:rsid w:val="00413033"/>
    <w:rsid w:val="00424BAB"/>
    <w:rsid w:val="00426CFB"/>
    <w:rsid w:val="004548FE"/>
    <w:rsid w:val="00465F46"/>
    <w:rsid w:val="00466050"/>
    <w:rsid w:val="00475613"/>
    <w:rsid w:val="00480E26"/>
    <w:rsid w:val="00481B76"/>
    <w:rsid w:val="004831F0"/>
    <w:rsid w:val="00484780"/>
    <w:rsid w:val="0049011A"/>
    <w:rsid w:val="004911D2"/>
    <w:rsid w:val="004A5B84"/>
    <w:rsid w:val="004F1738"/>
    <w:rsid w:val="00510267"/>
    <w:rsid w:val="00520D09"/>
    <w:rsid w:val="00521C28"/>
    <w:rsid w:val="00522CC6"/>
    <w:rsid w:val="00527C88"/>
    <w:rsid w:val="00531E08"/>
    <w:rsid w:val="00563322"/>
    <w:rsid w:val="0056458C"/>
    <w:rsid w:val="005716D8"/>
    <w:rsid w:val="005738AE"/>
    <w:rsid w:val="005814AE"/>
    <w:rsid w:val="005A35A5"/>
    <w:rsid w:val="005B78FB"/>
    <w:rsid w:val="005D01F1"/>
    <w:rsid w:val="005E573B"/>
    <w:rsid w:val="005E7B7B"/>
    <w:rsid w:val="006448C3"/>
    <w:rsid w:val="00644963"/>
    <w:rsid w:val="006565AA"/>
    <w:rsid w:val="00665E55"/>
    <w:rsid w:val="00666EA5"/>
    <w:rsid w:val="006C0279"/>
    <w:rsid w:val="006D6390"/>
    <w:rsid w:val="006E7094"/>
    <w:rsid w:val="00721A44"/>
    <w:rsid w:val="00721AB8"/>
    <w:rsid w:val="00726BDB"/>
    <w:rsid w:val="007468AC"/>
    <w:rsid w:val="00752A93"/>
    <w:rsid w:val="00755FAE"/>
    <w:rsid w:val="00796E60"/>
    <w:rsid w:val="007A59D6"/>
    <w:rsid w:val="007E0C5D"/>
    <w:rsid w:val="00814069"/>
    <w:rsid w:val="00820928"/>
    <w:rsid w:val="00821FDA"/>
    <w:rsid w:val="008460E2"/>
    <w:rsid w:val="008624BA"/>
    <w:rsid w:val="00867EF6"/>
    <w:rsid w:val="00874BA0"/>
    <w:rsid w:val="00884601"/>
    <w:rsid w:val="00890F3C"/>
    <w:rsid w:val="008A5F1C"/>
    <w:rsid w:val="008D1BF6"/>
    <w:rsid w:val="00920497"/>
    <w:rsid w:val="0093657F"/>
    <w:rsid w:val="009542F3"/>
    <w:rsid w:val="00960717"/>
    <w:rsid w:val="009740DC"/>
    <w:rsid w:val="00982A7C"/>
    <w:rsid w:val="009E0AE0"/>
    <w:rsid w:val="009F0044"/>
    <w:rsid w:val="009F2685"/>
    <w:rsid w:val="00A003DB"/>
    <w:rsid w:val="00A4337A"/>
    <w:rsid w:val="00A51CFD"/>
    <w:rsid w:val="00A84FDE"/>
    <w:rsid w:val="00AC444D"/>
    <w:rsid w:val="00AE06F5"/>
    <w:rsid w:val="00B037D8"/>
    <w:rsid w:val="00B2743E"/>
    <w:rsid w:val="00B360C0"/>
    <w:rsid w:val="00B4698B"/>
    <w:rsid w:val="00B5429D"/>
    <w:rsid w:val="00B86D48"/>
    <w:rsid w:val="00BD3D6A"/>
    <w:rsid w:val="00BE1D77"/>
    <w:rsid w:val="00C431CF"/>
    <w:rsid w:val="00C5717B"/>
    <w:rsid w:val="00C64835"/>
    <w:rsid w:val="00C71685"/>
    <w:rsid w:val="00C9705E"/>
    <w:rsid w:val="00CE5A4F"/>
    <w:rsid w:val="00D4067A"/>
    <w:rsid w:val="00D40998"/>
    <w:rsid w:val="00D4323D"/>
    <w:rsid w:val="00D50ED2"/>
    <w:rsid w:val="00D52035"/>
    <w:rsid w:val="00D6065C"/>
    <w:rsid w:val="00D65DC3"/>
    <w:rsid w:val="00D67D41"/>
    <w:rsid w:val="00D97932"/>
    <w:rsid w:val="00DA3F82"/>
    <w:rsid w:val="00DD12A7"/>
    <w:rsid w:val="00DF1FD9"/>
    <w:rsid w:val="00DF3DE8"/>
    <w:rsid w:val="00DF4D7F"/>
    <w:rsid w:val="00E00F13"/>
    <w:rsid w:val="00E27FC6"/>
    <w:rsid w:val="00E35981"/>
    <w:rsid w:val="00E7664C"/>
    <w:rsid w:val="00E82F41"/>
    <w:rsid w:val="00EA6A4B"/>
    <w:rsid w:val="00EB224E"/>
    <w:rsid w:val="00EB27B9"/>
    <w:rsid w:val="00EB7D05"/>
    <w:rsid w:val="00ED04C6"/>
    <w:rsid w:val="00EF62AD"/>
    <w:rsid w:val="00F478E2"/>
    <w:rsid w:val="00F64AD9"/>
    <w:rsid w:val="00F76775"/>
    <w:rsid w:val="00FB5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F2F4A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50ED2"/>
    <w:rPr>
      <w:color w:val="808080"/>
    </w:rPr>
  </w:style>
  <w:style w:type="character" w:styleId="CommentReference">
    <w:name w:val="annotation reference"/>
    <w:basedOn w:val="DefaultParagraphFont"/>
    <w:semiHidden/>
    <w:rsid w:val="00271A8B"/>
    <w:rPr>
      <w:sz w:val="16"/>
      <w:szCs w:val="16"/>
    </w:rPr>
  </w:style>
  <w:style w:type="paragraph" w:styleId="CommentText">
    <w:name w:val="annotation text"/>
    <w:basedOn w:val="Normal"/>
    <w:link w:val="CommentTextChar"/>
    <w:semiHidden/>
    <w:rsid w:val="00271A8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271A8B"/>
    <w:rPr>
      <w:rFonts w:ascii="Times New Roman" w:eastAsia="Times New Roman" w:hAnsi="Times New Roman" w:cs="Times New Roman"/>
      <w:sz w:val="20"/>
      <w:szCs w:val="20"/>
    </w:rPr>
  </w:style>
  <w:style w:type="paragraph" w:styleId="NormalWeb">
    <w:name w:val="Normal (Web)"/>
    <w:basedOn w:val="Normal"/>
    <w:uiPriority w:val="99"/>
    <w:semiHidden/>
    <w:unhideWhenUsed/>
    <w:rsid w:val="00B86D4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0420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231</TotalTime>
  <Pages>2</Pages>
  <Words>150</Words>
  <Characters>860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R Boutell</dc:creator>
  <cp:keywords/>
  <dc:description/>
  <cp:lastModifiedBy>Boutell, Matt</cp:lastModifiedBy>
  <cp:revision>49</cp:revision>
  <cp:lastPrinted>2017-12-19T16:28:00Z</cp:lastPrinted>
  <dcterms:created xsi:type="dcterms:W3CDTF">2008-12-08T15:58:00Z</dcterms:created>
  <dcterms:modified xsi:type="dcterms:W3CDTF">2020-12-15T17:51:00Z</dcterms:modified>
</cp:coreProperties>
</file>