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25230E6" w14:textId="77777777" w:rsidR="00041F20" w:rsidRDefault="00041F20" w:rsidP="00117AA5">
      <w:pPr>
        <w:spacing w:line="240" w:lineRule="auto"/>
        <w:outlineLvl w:val="0"/>
      </w:pPr>
      <w:r w:rsidRPr="003C723A">
        <w:t>Name:__________________________________</w:t>
      </w:r>
      <w:r w:rsidR="00117AA5" w:rsidRPr="003C723A">
        <w:t>____</w:t>
      </w:r>
      <w:r w:rsidR="006952E4">
        <w:t xml:space="preserve">      CM: ________</w:t>
      </w:r>
      <w:r w:rsidR="00117AA5" w:rsidRPr="003C723A">
        <w:t xml:space="preserve">       Grade:_____</w:t>
      </w:r>
      <w:r w:rsidR="001D44DD">
        <w:t>/10</w:t>
      </w:r>
    </w:p>
    <w:p w14:paraId="462AA79E" w14:textId="77777777" w:rsidR="004F1738" w:rsidRPr="003C723A" w:rsidRDefault="004F1738" w:rsidP="00117AA5">
      <w:pPr>
        <w:spacing w:line="240" w:lineRule="auto"/>
        <w:outlineLvl w:val="0"/>
      </w:pPr>
    </w:p>
    <w:p w14:paraId="4B30590E" w14:textId="10BEC95F" w:rsidR="006B53E1" w:rsidRDefault="009E4139" w:rsidP="006B53E1">
      <w:pPr>
        <w:pStyle w:val="ListParagraph"/>
        <w:numPr>
          <w:ilvl w:val="0"/>
          <w:numId w:val="23"/>
        </w:numPr>
        <w:ind w:right="-720"/>
      </w:pPr>
      <w:r>
        <w:t>(review) For what type of noise is median filtering especially suited?</w:t>
      </w:r>
    </w:p>
    <w:p w14:paraId="18D54BAD" w14:textId="77777777" w:rsidR="006B53E1" w:rsidRDefault="006B53E1" w:rsidP="009E4139">
      <w:pPr>
        <w:pStyle w:val="ListParagraph"/>
        <w:ind w:left="360" w:right="-720"/>
      </w:pPr>
    </w:p>
    <w:p w14:paraId="453089C1" w14:textId="023FF37E" w:rsidR="006B53E1" w:rsidRDefault="006B53E1" w:rsidP="009E4139">
      <w:pPr>
        <w:pStyle w:val="ListParagraph"/>
        <w:numPr>
          <w:ilvl w:val="0"/>
          <w:numId w:val="23"/>
        </w:numPr>
      </w:pPr>
      <w:r>
        <w:t>(review) We know that the L in LST is the same as the V in HSV. How would we convert the chroma bands (H,S) in HSV to the chroma bands (S,T) in LST space? The main idea is sufficient.</w:t>
      </w:r>
    </w:p>
    <w:p w14:paraId="1413346C" w14:textId="77777777" w:rsidR="006B53E1" w:rsidRDefault="006B53E1" w:rsidP="006B53E1">
      <w:pPr>
        <w:pStyle w:val="ListParagraph"/>
        <w:ind w:left="360"/>
      </w:pPr>
    </w:p>
    <w:p w14:paraId="5CB48C4B" w14:textId="77777777" w:rsidR="006B53E1" w:rsidRDefault="006B53E1" w:rsidP="006B53E1">
      <w:pPr>
        <w:pStyle w:val="ListParagraph"/>
        <w:ind w:left="360"/>
      </w:pPr>
    </w:p>
    <w:p w14:paraId="1577109C" w14:textId="77777777" w:rsidR="006B53E1" w:rsidRDefault="006B53E1" w:rsidP="006B53E1">
      <w:pPr>
        <w:pStyle w:val="ListParagraph"/>
        <w:ind w:left="360"/>
      </w:pPr>
    </w:p>
    <w:p w14:paraId="13C4F1B6" w14:textId="77777777" w:rsidR="006B53E1" w:rsidRDefault="006B53E1" w:rsidP="006B53E1">
      <w:pPr>
        <w:pStyle w:val="ListParagraph"/>
        <w:ind w:left="360"/>
      </w:pPr>
    </w:p>
    <w:p w14:paraId="0579A013" w14:textId="77777777" w:rsidR="006B53E1" w:rsidRDefault="006B53E1" w:rsidP="006B53E1">
      <w:pPr>
        <w:pStyle w:val="ListParagraph"/>
        <w:ind w:left="360"/>
      </w:pPr>
    </w:p>
    <w:p w14:paraId="25FE9AEC" w14:textId="77777777" w:rsidR="006B53E1" w:rsidRDefault="006B53E1" w:rsidP="006B53E1">
      <w:pPr>
        <w:pStyle w:val="ListParagraph"/>
        <w:ind w:left="360"/>
      </w:pPr>
    </w:p>
    <w:p w14:paraId="4FCD24E5" w14:textId="6A6CE22B" w:rsidR="00DF3DE8" w:rsidRDefault="00DF3DE8" w:rsidP="009E4139">
      <w:pPr>
        <w:pStyle w:val="ListParagraph"/>
        <w:numPr>
          <w:ilvl w:val="0"/>
          <w:numId w:val="23"/>
        </w:numPr>
      </w:pPr>
      <w:r>
        <w:t xml:space="preserve">From what calculus formula is the </w:t>
      </w:r>
      <w:r w:rsidR="0038163C">
        <w:t xml:space="preserve">filter </w:t>
      </w:r>
      <w:r>
        <w:t>[-0.5  0  0.5] derived?</w:t>
      </w:r>
    </w:p>
    <w:p w14:paraId="7579AD95" w14:textId="77777777" w:rsidR="001D44DD" w:rsidRDefault="001D44DD" w:rsidP="00DF3DE8"/>
    <w:p w14:paraId="5805162D" w14:textId="77777777" w:rsidR="001D44DD" w:rsidRDefault="001D44DD" w:rsidP="00DF3DE8"/>
    <w:p w14:paraId="43131BA2" w14:textId="6E2D6AB4" w:rsidR="00DF3DE8" w:rsidRDefault="00DF3DE8" w:rsidP="00DF3DE8">
      <w:pPr>
        <w:pStyle w:val="ListParagraph"/>
        <w:numPr>
          <w:ilvl w:val="0"/>
          <w:numId w:val="23"/>
        </w:numPr>
      </w:pPr>
      <w:r>
        <w:t xml:space="preserve">Give the response of the </w:t>
      </w:r>
      <w:r w:rsidR="0038163C">
        <w:t xml:space="preserve">filter </w:t>
      </w:r>
      <w:r>
        <w:t xml:space="preserve">[  -1/2    </w:t>
      </w:r>
      <w:r w:rsidR="006B53E1">
        <w:t xml:space="preserve">0     1/2   ] on this 1D signal. </w:t>
      </w:r>
      <w:r w:rsidR="0038163C">
        <w:t xml:space="preserve">For this problem, replicate the two border pixels (recall this just means add an extra 3 on the left, for example, before applying the filter) so that you get a response for all 7 pixels. </w:t>
      </w:r>
    </w:p>
    <w:p w14:paraId="4F17E773" w14:textId="77777777" w:rsidR="00DF3DE8" w:rsidRDefault="00DF3DE8" w:rsidP="00DF3DE8">
      <w:r>
        <w:tab/>
      </w:r>
    </w:p>
    <w:tbl>
      <w:tblPr>
        <w:tblStyle w:val="TableGrid"/>
        <w:tblW w:w="0" w:type="auto"/>
        <w:tblLook w:val="01E0" w:firstRow="1" w:lastRow="1" w:firstColumn="1" w:lastColumn="1" w:noHBand="0" w:noVBand="0"/>
      </w:tblPr>
      <w:tblGrid>
        <w:gridCol w:w="1265"/>
        <w:gridCol w:w="1265"/>
        <w:gridCol w:w="1265"/>
        <w:gridCol w:w="1265"/>
        <w:gridCol w:w="1265"/>
        <w:gridCol w:w="1265"/>
        <w:gridCol w:w="1266"/>
      </w:tblGrid>
      <w:tr w:rsidR="00DF3DE8" w14:paraId="29F41CFB" w14:textId="77777777" w:rsidTr="00885E51">
        <w:tc>
          <w:tcPr>
            <w:tcW w:w="1265" w:type="dxa"/>
          </w:tcPr>
          <w:p w14:paraId="6316F932" w14:textId="77777777" w:rsidR="00DF3DE8" w:rsidRDefault="00DF3DE8" w:rsidP="00885E51">
            <w:r>
              <w:t>3</w:t>
            </w:r>
          </w:p>
        </w:tc>
        <w:tc>
          <w:tcPr>
            <w:tcW w:w="1265" w:type="dxa"/>
          </w:tcPr>
          <w:p w14:paraId="0362EBE1" w14:textId="77777777" w:rsidR="00DF3DE8" w:rsidRDefault="00DF3DE8" w:rsidP="00885E51">
            <w:r>
              <w:t>5</w:t>
            </w:r>
          </w:p>
        </w:tc>
        <w:tc>
          <w:tcPr>
            <w:tcW w:w="1265" w:type="dxa"/>
          </w:tcPr>
          <w:p w14:paraId="04FFBBC2" w14:textId="77777777" w:rsidR="00DF3DE8" w:rsidRDefault="00DF3DE8" w:rsidP="00885E51">
            <w:r>
              <w:t>4</w:t>
            </w:r>
          </w:p>
        </w:tc>
        <w:tc>
          <w:tcPr>
            <w:tcW w:w="1265" w:type="dxa"/>
          </w:tcPr>
          <w:p w14:paraId="61D2AA9C" w14:textId="77777777" w:rsidR="00DF3DE8" w:rsidRDefault="00DF3DE8" w:rsidP="00885E51">
            <w:r>
              <w:t>20</w:t>
            </w:r>
          </w:p>
        </w:tc>
        <w:tc>
          <w:tcPr>
            <w:tcW w:w="1265" w:type="dxa"/>
          </w:tcPr>
          <w:p w14:paraId="69E81828" w14:textId="77777777" w:rsidR="00DF3DE8" w:rsidRDefault="00DF3DE8" w:rsidP="00885E51">
            <w:r>
              <w:t>21</w:t>
            </w:r>
          </w:p>
        </w:tc>
        <w:tc>
          <w:tcPr>
            <w:tcW w:w="1265" w:type="dxa"/>
          </w:tcPr>
          <w:p w14:paraId="07F3AF8B" w14:textId="77777777" w:rsidR="00DF3DE8" w:rsidRDefault="00DF3DE8" w:rsidP="00885E51">
            <w:r>
              <w:t>20</w:t>
            </w:r>
          </w:p>
        </w:tc>
        <w:tc>
          <w:tcPr>
            <w:tcW w:w="1266" w:type="dxa"/>
          </w:tcPr>
          <w:p w14:paraId="2AA22863" w14:textId="77777777" w:rsidR="00DF3DE8" w:rsidRDefault="00DF3DE8" w:rsidP="00885E51">
            <w:r>
              <w:t>19</w:t>
            </w:r>
          </w:p>
        </w:tc>
      </w:tr>
    </w:tbl>
    <w:p w14:paraId="3336B7A8" w14:textId="77777777" w:rsidR="006B53E1" w:rsidRDefault="006B53E1" w:rsidP="00DF3DE8"/>
    <w:p w14:paraId="506F3E17" w14:textId="77777777" w:rsidR="006B53E1" w:rsidRDefault="006B53E1" w:rsidP="00DF3DE8"/>
    <w:p w14:paraId="56ADCB60" w14:textId="77777777" w:rsidR="006B53E1" w:rsidRDefault="006B53E1" w:rsidP="00DF3DE8"/>
    <w:p w14:paraId="785816D5" w14:textId="77777777" w:rsidR="006B53E1" w:rsidRDefault="006B53E1" w:rsidP="00DF3DE8"/>
    <w:p w14:paraId="0EFC91C8" w14:textId="5F637F7D" w:rsidR="00DF3DE8" w:rsidRDefault="006B53E1" w:rsidP="00DF3DE8">
      <w:pPr>
        <w:pStyle w:val="ListParagraph"/>
        <w:numPr>
          <w:ilvl w:val="0"/>
          <w:numId w:val="23"/>
        </w:numPr>
      </w:pPr>
      <w:r>
        <w:t xml:space="preserve">Why should the values of an edge-finding </w:t>
      </w:r>
      <w:r w:rsidR="0038163C">
        <w:t>filter</w:t>
      </w:r>
      <w:r>
        <w:t xml:space="preserve"> sum to 0?</w:t>
      </w:r>
    </w:p>
    <w:p w14:paraId="18AFFD6C" w14:textId="77777777" w:rsidR="006B53E1" w:rsidRDefault="006B53E1" w:rsidP="00DF3DE8"/>
    <w:p w14:paraId="0A71564A" w14:textId="071EC13F" w:rsidR="00DF3DE8" w:rsidRDefault="00DF3DE8" w:rsidP="00891C04">
      <w:pPr>
        <w:pStyle w:val="ListParagraph"/>
        <w:numPr>
          <w:ilvl w:val="0"/>
          <w:numId w:val="23"/>
        </w:numPr>
      </w:pPr>
      <w:r>
        <w:br w:type="page"/>
      </w:r>
      <w:r>
        <w:lastRenderedPageBreak/>
        <w:t xml:space="preserve">Consider the following </w:t>
      </w:r>
      <w:r w:rsidR="00AC444D">
        <w:t xml:space="preserve">tiny </w:t>
      </w:r>
      <w:r>
        <w:t>image:</w:t>
      </w:r>
    </w:p>
    <w:tbl>
      <w:tblPr>
        <w:tblStyle w:val="TableGrid"/>
        <w:tblW w:w="0" w:type="auto"/>
        <w:tblInd w:w="2340" w:type="dxa"/>
        <w:tblLook w:val="01E0" w:firstRow="1" w:lastRow="1" w:firstColumn="1" w:lastColumn="1" w:noHBand="0" w:noVBand="0"/>
      </w:tblPr>
      <w:tblGrid>
        <w:gridCol w:w="468"/>
        <w:gridCol w:w="540"/>
        <w:gridCol w:w="540"/>
        <w:gridCol w:w="540"/>
        <w:gridCol w:w="540"/>
      </w:tblGrid>
      <w:tr w:rsidR="00DF3DE8" w14:paraId="6AE5D6B2" w14:textId="77777777" w:rsidTr="00885E51">
        <w:tc>
          <w:tcPr>
            <w:tcW w:w="468" w:type="dxa"/>
          </w:tcPr>
          <w:p w14:paraId="390803F0" w14:textId="77777777" w:rsidR="00DF3DE8" w:rsidRDefault="00DF3DE8" w:rsidP="00885E51">
            <w:r>
              <w:t>40</w:t>
            </w:r>
          </w:p>
        </w:tc>
        <w:tc>
          <w:tcPr>
            <w:tcW w:w="540" w:type="dxa"/>
          </w:tcPr>
          <w:p w14:paraId="038BEABA" w14:textId="77777777" w:rsidR="00DF3DE8" w:rsidRDefault="00DF3DE8" w:rsidP="00885E51">
            <w:r>
              <w:t>30</w:t>
            </w:r>
          </w:p>
        </w:tc>
        <w:tc>
          <w:tcPr>
            <w:tcW w:w="540" w:type="dxa"/>
          </w:tcPr>
          <w:p w14:paraId="29B8A190" w14:textId="77777777" w:rsidR="00DF3DE8" w:rsidRDefault="00DF3DE8" w:rsidP="00885E51">
            <w:r>
              <w:t>80</w:t>
            </w:r>
          </w:p>
        </w:tc>
        <w:tc>
          <w:tcPr>
            <w:tcW w:w="540" w:type="dxa"/>
          </w:tcPr>
          <w:p w14:paraId="2B1AC96F" w14:textId="77777777" w:rsidR="00DF3DE8" w:rsidRDefault="00DF3DE8" w:rsidP="00885E51">
            <w:r>
              <w:t>80</w:t>
            </w:r>
          </w:p>
        </w:tc>
        <w:tc>
          <w:tcPr>
            <w:tcW w:w="540" w:type="dxa"/>
          </w:tcPr>
          <w:p w14:paraId="3DAE8309" w14:textId="77777777" w:rsidR="00DF3DE8" w:rsidRDefault="00DF3DE8" w:rsidP="00885E51">
            <w:r>
              <w:t>80</w:t>
            </w:r>
          </w:p>
        </w:tc>
      </w:tr>
      <w:tr w:rsidR="00DF3DE8" w14:paraId="73E664AA" w14:textId="77777777" w:rsidTr="00885E51">
        <w:tc>
          <w:tcPr>
            <w:tcW w:w="468" w:type="dxa"/>
          </w:tcPr>
          <w:p w14:paraId="0E6A501F" w14:textId="77777777" w:rsidR="00DF3DE8" w:rsidRDefault="00DF3DE8" w:rsidP="00885E51">
            <w:r>
              <w:t>50</w:t>
            </w:r>
          </w:p>
        </w:tc>
        <w:tc>
          <w:tcPr>
            <w:tcW w:w="540" w:type="dxa"/>
          </w:tcPr>
          <w:p w14:paraId="1F9066A4" w14:textId="77777777" w:rsidR="00DF3DE8" w:rsidRPr="00807E8C" w:rsidRDefault="00DF3DE8" w:rsidP="00885E51">
            <w:pPr>
              <w:rPr>
                <w:b/>
                <w:sz w:val="28"/>
                <w:szCs w:val="28"/>
              </w:rPr>
            </w:pPr>
            <w:r w:rsidRPr="00807E8C">
              <w:rPr>
                <w:b/>
                <w:sz w:val="28"/>
                <w:szCs w:val="28"/>
              </w:rPr>
              <w:t>50</w:t>
            </w:r>
          </w:p>
        </w:tc>
        <w:tc>
          <w:tcPr>
            <w:tcW w:w="540" w:type="dxa"/>
          </w:tcPr>
          <w:p w14:paraId="01BE6FF5" w14:textId="77777777" w:rsidR="00DF3DE8" w:rsidRDefault="00DF3DE8" w:rsidP="00885E51">
            <w:r>
              <w:t>90</w:t>
            </w:r>
          </w:p>
        </w:tc>
        <w:tc>
          <w:tcPr>
            <w:tcW w:w="540" w:type="dxa"/>
          </w:tcPr>
          <w:p w14:paraId="01D9BD55" w14:textId="77777777" w:rsidR="00DF3DE8" w:rsidRDefault="00DF3DE8" w:rsidP="00885E51">
            <w:r>
              <w:t>100</w:t>
            </w:r>
          </w:p>
        </w:tc>
        <w:tc>
          <w:tcPr>
            <w:tcW w:w="540" w:type="dxa"/>
          </w:tcPr>
          <w:p w14:paraId="1941299E" w14:textId="77777777" w:rsidR="00DF3DE8" w:rsidRDefault="00DF3DE8" w:rsidP="00885E51">
            <w:r>
              <w:t>100</w:t>
            </w:r>
          </w:p>
        </w:tc>
      </w:tr>
      <w:tr w:rsidR="00DF3DE8" w14:paraId="763502AC" w14:textId="77777777" w:rsidTr="00885E51">
        <w:tc>
          <w:tcPr>
            <w:tcW w:w="468" w:type="dxa"/>
          </w:tcPr>
          <w:p w14:paraId="68B0B0E8" w14:textId="77777777" w:rsidR="00DF3DE8" w:rsidRDefault="00DF3DE8" w:rsidP="00885E51">
            <w:r>
              <w:t>20</w:t>
            </w:r>
          </w:p>
        </w:tc>
        <w:tc>
          <w:tcPr>
            <w:tcW w:w="540" w:type="dxa"/>
          </w:tcPr>
          <w:p w14:paraId="5D7F9251" w14:textId="77777777" w:rsidR="00DF3DE8" w:rsidRDefault="00DF3DE8" w:rsidP="00885E51">
            <w:r>
              <w:t>40</w:t>
            </w:r>
          </w:p>
        </w:tc>
        <w:tc>
          <w:tcPr>
            <w:tcW w:w="540" w:type="dxa"/>
          </w:tcPr>
          <w:p w14:paraId="021D05B2" w14:textId="77777777" w:rsidR="00DF3DE8" w:rsidRDefault="00DF3DE8" w:rsidP="00885E51">
            <w:r>
              <w:t>80</w:t>
            </w:r>
          </w:p>
        </w:tc>
        <w:tc>
          <w:tcPr>
            <w:tcW w:w="540" w:type="dxa"/>
          </w:tcPr>
          <w:p w14:paraId="2E703018" w14:textId="77777777" w:rsidR="00DF3DE8" w:rsidRDefault="00DF3DE8" w:rsidP="00885E51">
            <w:r>
              <w:t>80</w:t>
            </w:r>
          </w:p>
        </w:tc>
        <w:tc>
          <w:tcPr>
            <w:tcW w:w="540" w:type="dxa"/>
          </w:tcPr>
          <w:p w14:paraId="20F1C591" w14:textId="77777777" w:rsidR="00DF3DE8" w:rsidRDefault="00DF3DE8" w:rsidP="00885E51">
            <w:r>
              <w:t>80</w:t>
            </w:r>
          </w:p>
        </w:tc>
      </w:tr>
    </w:tbl>
    <w:p w14:paraId="6AB466C2" w14:textId="0FEF6F3B" w:rsidR="00DF3DE8" w:rsidRDefault="00DF3DE8" w:rsidP="00DF3DE8">
      <w:r>
        <w:br/>
        <w:t>a. Give the response of the two Prewitt operators on pixel (2,2) only (in bold). Show your calculations.</w:t>
      </w:r>
    </w:p>
    <w:p w14:paraId="25D71E6F" w14:textId="77777777" w:rsidR="00DF3DE8" w:rsidRDefault="00DF3DE8" w:rsidP="00DF3DE8">
      <w:proofErr w:type="spellStart"/>
      <w:r>
        <w:t>f</w:t>
      </w:r>
      <w:r w:rsidRPr="002F511E">
        <w:rPr>
          <w:vertAlign w:val="subscript"/>
        </w:rPr>
        <w:t>x</w:t>
      </w:r>
      <w:proofErr w:type="spellEnd"/>
      <w:r>
        <w:t xml:space="preserve"> = </w:t>
      </w:r>
      <w:r>
        <w:tab/>
      </w:r>
      <w:r>
        <w:tab/>
      </w:r>
      <w:r>
        <w:tab/>
      </w:r>
      <w:r>
        <w:tab/>
      </w:r>
      <w:r>
        <w:tab/>
      </w:r>
      <w:r>
        <w:tab/>
      </w:r>
      <w:proofErr w:type="spellStart"/>
      <w:r>
        <w:t>f</w:t>
      </w:r>
      <w:r w:rsidRPr="002F511E">
        <w:rPr>
          <w:vertAlign w:val="subscript"/>
        </w:rPr>
        <w:t>y</w:t>
      </w:r>
      <w:proofErr w:type="spellEnd"/>
      <w:r>
        <w:t xml:space="preserve"> = </w:t>
      </w:r>
    </w:p>
    <w:p w14:paraId="48B748C3" w14:textId="77777777" w:rsidR="00DF3DE8" w:rsidRDefault="00DF3DE8" w:rsidP="00DF3DE8"/>
    <w:p w14:paraId="3A6F42C6" w14:textId="77777777" w:rsidR="00DF3DE8" w:rsidRDefault="00DF3DE8" w:rsidP="00DF3DE8"/>
    <w:p w14:paraId="596168EA" w14:textId="77777777" w:rsidR="00DF3DE8" w:rsidRDefault="00DF3DE8" w:rsidP="00DF3DE8"/>
    <w:p w14:paraId="0902C1B0" w14:textId="77777777" w:rsidR="00DF3DE8" w:rsidRDefault="00DF3DE8" w:rsidP="00DF3DE8"/>
    <w:p w14:paraId="49CD26E6" w14:textId="77777777" w:rsidR="00DF3DE8" w:rsidRDefault="00DF3DE8" w:rsidP="00DF3DE8"/>
    <w:p w14:paraId="5E5A149A" w14:textId="77777777" w:rsidR="00DF3DE8" w:rsidRDefault="00DF3DE8" w:rsidP="00DF3DE8"/>
    <w:p w14:paraId="40D549FD" w14:textId="0DA13C4A" w:rsidR="00DF3DE8" w:rsidRDefault="00DF3DE8" w:rsidP="00DF3DE8">
      <w:r>
        <w:t>b. Give the response of the two Sobel operators on pixel (2,2) only (in bold). Show your calculations.</w:t>
      </w:r>
    </w:p>
    <w:p w14:paraId="518433EB" w14:textId="77777777" w:rsidR="00DF3DE8" w:rsidRDefault="00DF3DE8" w:rsidP="00DF3DE8">
      <w:proofErr w:type="spellStart"/>
      <w:r>
        <w:t>f</w:t>
      </w:r>
      <w:r w:rsidRPr="002F511E">
        <w:rPr>
          <w:vertAlign w:val="subscript"/>
        </w:rPr>
        <w:t>x</w:t>
      </w:r>
      <w:proofErr w:type="spellEnd"/>
      <w:r>
        <w:t xml:space="preserve"> = </w:t>
      </w:r>
      <w:r>
        <w:tab/>
      </w:r>
      <w:r>
        <w:tab/>
      </w:r>
      <w:r>
        <w:tab/>
      </w:r>
      <w:r>
        <w:tab/>
      </w:r>
      <w:r>
        <w:tab/>
      </w:r>
      <w:r>
        <w:tab/>
      </w:r>
      <w:proofErr w:type="spellStart"/>
      <w:r>
        <w:t>f</w:t>
      </w:r>
      <w:r w:rsidRPr="002F511E">
        <w:rPr>
          <w:vertAlign w:val="subscript"/>
        </w:rPr>
        <w:t>y</w:t>
      </w:r>
      <w:proofErr w:type="spellEnd"/>
      <w:r>
        <w:t xml:space="preserve"> = </w:t>
      </w:r>
    </w:p>
    <w:p w14:paraId="57C8A360" w14:textId="77777777" w:rsidR="00DF3DE8" w:rsidRDefault="00DF3DE8" w:rsidP="00DF3DE8"/>
    <w:p w14:paraId="47306E05" w14:textId="77777777" w:rsidR="00DF3DE8" w:rsidRDefault="00DF3DE8" w:rsidP="00DF3DE8"/>
    <w:p w14:paraId="27F98EFC" w14:textId="77777777" w:rsidR="00DF3DE8" w:rsidRDefault="00DF3DE8" w:rsidP="00DF3DE8"/>
    <w:p w14:paraId="2BEF12DE" w14:textId="77777777" w:rsidR="00DF3DE8" w:rsidRDefault="00DF3DE8" w:rsidP="00DF3DE8"/>
    <w:p w14:paraId="0DB3A6C4" w14:textId="77777777" w:rsidR="00DF3DE8" w:rsidRDefault="00DF3DE8" w:rsidP="00DF3DE8"/>
    <w:p w14:paraId="4011780F" w14:textId="77777777" w:rsidR="00DF3DE8" w:rsidRDefault="00DF3DE8" w:rsidP="00DF3DE8"/>
    <w:p w14:paraId="79379C88" w14:textId="3FDA3406" w:rsidR="00DF3DE8" w:rsidRDefault="00DF3DE8" w:rsidP="00DF3DE8">
      <w:r>
        <w:t xml:space="preserve">c. For how many </w:t>
      </w:r>
      <w:r w:rsidR="00AC444D">
        <w:t xml:space="preserve">pixels in the image above </w:t>
      </w:r>
      <w:r>
        <w:t xml:space="preserve">can we compute the dot-product with a 3x3 mask </w:t>
      </w:r>
      <w:r w:rsidRPr="00807E8C">
        <w:rPr>
          <w:b/>
        </w:rPr>
        <w:t>without</w:t>
      </w:r>
      <w:r>
        <w:t xml:space="preserve"> using </w:t>
      </w:r>
      <w:r w:rsidR="0038163C">
        <w:t>zero-</w:t>
      </w:r>
      <w:r>
        <w:t>padding</w:t>
      </w:r>
      <w:r w:rsidR="0038163C">
        <w:t xml:space="preserve"> or replication</w:t>
      </w:r>
      <w:r w:rsidR="006B53E1">
        <w:t xml:space="preserve">? </w:t>
      </w:r>
    </w:p>
    <w:p w14:paraId="0677CE57" w14:textId="50C50D5F" w:rsidR="003C723A" w:rsidRPr="00E541E1" w:rsidRDefault="00E541E1" w:rsidP="00E541E1">
      <w:pPr>
        <w:pStyle w:val="ListParagraph"/>
        <w:numPr>
          <w:ilvl w:val="0"/>
          <w:numId w:val="23"/>
        </w:numPr>
      </w:pPr>
      <w:r>
        <w:t>Edge d</w:t>
      </w:r>
      <w:r w:rsidRPr="008C0DDC">
        <w:t xml:space="preserve">irection is </w:t>
      </w:r>
      <w:r>
        <w:t>the angle formed by the ___</w:t>
      </w:r>
      <w:r w:rsidRPr="008C0DDC">
        <w:t xml:space="preserve">-axis and the </w:t>
      </w:r>
      <w:r>
        <w:t>line ________</w:t>
      </w:r>
      <w:r w:rsidR="00CE062E">
        <w:t>__</w:t>
      </w:r>
      <w:r>
        <w:t>___</w:t>
      </w:r>
      <w:r w:rsidR="00CE062E">
        <w:t xml:space="preserve">  </w:t>
      </w:r>
      <w:r>
        <w:t>_____________ the __________ region. We use the _________ function to calculate the angle of the gradient direction.</w:t>
      </w:r>
    </w:p>
    <w:p w14:paraId="18CD15C1" w14:textId="2DC55E60" w:rsidR="00E541E1" w:rsidRPr="003C723A" w:rsidRDefault="00E541E1" w:rsidP="00E541E1">
      <w:pPr>
        <w:pStyle w:val="PlainText"/>
        <w:numPr>
          <w:ilvl w:val="0"/>
          <w:numId w:val="23"/>
        </w:numPr>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on Moodle.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2EEE6535" w14:textId="77777777" w:rsidR="002C1758" w:rsidRPr="003C723A" w:rsidRDefault="002C1758" w:rsidP="002C1758">
      <w:pPr>
        <w:pStyle w:val="PlainText"/>
        <w:rPr>
          <w:rFonts w:asciiTheme="minorHAnsi" w:hAnsiTheme="minorHAnsi" w:cs="Courier New"/>
          <w:sz w:val="22"/>
          <w:szCs w:val="22"/>
        </w:rPr>
      </w:pPr>
    </w:p>
    <w:sectPr w:rsidR="002C1758" w:rsidRPr="003C723A" w:rsidSect="00041F20">
      <w:headerReference w:type="even" r:id="rId7"/>
      <w:headerReference w:type="default" r:id="rId8"/>
      <w:footerReference w:type="default" r:id="rId9"/>
      <w:pgSz w:w="12240" w:h="15840"/>
      <w:pgMar w:top="1152" w:right="1440" w:bottom="1152"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2BD7AE" w14:textId="77777777" w:rsidR="00C27846" w:rsidRDefault="00C27846" w:rsidP="00117AA5">
      <w:pPr>
        <w:spacing w:after="0" w:line="240" w:lineRule="auto"/>
      </w:pPr>
      <w:r>
        <w:separator/>
      </w:r>
    </w:p>
  </w:endnote>
  <w:endnote w:type="continuationSeparator" w:id="0">
    <w:p w14:paraId="40F7C75A" w14:textId="77777777" w:rsidR="00C27846" w:rsidRDefault="00C27846" w:rsidP="00117A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ndara">
    <w:panose1 w:val="020E0502030303020204"/>
    <w:charset w:val="00"/>
    <w:family w:val="auto"/>
    <w:pitch w:val="variable"/>
    <w:sig w:usb0="A00002EF" w:usb1="4000A44B"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3378807"/>
      <w:docPartObj>
        <w:docPartGallery w:val="Page Numbers (Bottom of Page)"/>
        <w:docPartUnique/>
      </w:docPartObj>
    </w:sdtPr>
    <w:sdtEndPr/>
    <w:sdtContent>
      <w:sdt>
        <w:sdtPr>
          <w:id w:val="565050523"/>
          <w:docPartObj>
            <w:docPartGallery w:val="Page Numbers (Top of Page)"/>
            <w:docPartUnique/>
          </w:docPartObj>
        </w:sdtPr>
        <w:sdtEndPr/>
        <w:sdtContent>
          <w:p w14:paraId="2248840A" w14:textId="77777777" w:rsidR="00484780" w:rsidRDefault="00484780">
            <w:pPr>
              <w:pStyle w:val="Footer"/>
              <w:jc w:val="right"/>
            </w:pPr>
            <w:r w:rsidRPr="00CE5A4F">
              <w:rPr>
                <w:color w:val="595959" w:themeColor="text1" w:themeTint="A6"/>
              </w:rPr>
              <w:t xml:space="preserve">Page </w:t>
            </w:r>
            <w:r w:rsidR="00A771CC" w:rsidRPr="00CE5A4F">
              <w:rPr>
                <w:b/>
                <w:color w:val="595959" w:themeColor="text1" w:themeTint="A6"/>
                <w:sz w:val="24"/>
                <w:szCs w:val="24"/>
              </w:rPr>
              <w:fldChar w:fldCharType="begin"/>
            </w:r>
            <w:r w:rsidRPr="00CE5A4F">
              <w:rPr>
                <w:b/>
                <w:color w:val="595959" w:themeColor="text1" w:themeTint="A6"/>
              </w:rPr>
              <w:instrText xml:space="preserve"> PAGE </w:instrText>
            </w:r>
            <w:r w:rsidR="00A771CC" w:rsidRPr="00CE5A4F">
              <w:rPr>
                <w:b/>
                <w:color w:val="595959" w:themeColor="text1" w:themeTint="A6"/>
                <w:sz w:val="24"/>
                <w:szCs w:val="24"/>
              </w:rPr>
              <w:fldChar w:fldCharType="separate"/>
            </w:r>
            <w:r w:rsidR="00891C04">
              <w:rPr>
                <w:b/>
                <w:noProof/>
                <w:color w:val="595959" w:themeColor="text1" w:themeTint="A6"/>
              </w:rPr>
              <w:t>2</w:t>
            </w:r>
            <w:r w:rsidR="00A771CC" w:rsidRPr="00CE5A4F">
              <w:rPr>
                <w:b/>
                <w:color w:val="595959" w:themeColor="text1" w:themeTint="A6"/>
                <w:sz w:val="24"/>
                <w:szCs w:val="24"/>
              </w:rPr>
              <w:fldChar w:fldCharType="end"/>
            </w:r>
            <w:r w:rsidRPr="00CE5A4F">
              <w:rPr>
                <w:color w:val="595959" w:themeColor="text1" w:themeTint="A6"/>
              </w:rPr>
              <w:t xml:space="preserve"> of </w:t>
            </w:r>
            <w:r w:rsidR="00A771CC" w:rsidRPr="00CE5A4F">
              <w:rPr>
                <w:b/>
                <w:color w:val="595959" w:themeColor="text1" w:themeTint="A6"/>
                <w:sz w:val="24"/>
                <w:szCs w:val="24"/>
              </w:rPr>
              <w:fldChar w:fldCharType="begin"/>
            </w:r>
            <w:r w:rsidRPr="00CE5A4F">
              <w:rPr>
                <w:b/>
                <w:color w:val="595959" w:themeColor="text1" w:themeTint="A6"/>
              </w:rPr>
              <w:instrText xml:space="preserve"> NUMPAGES  </w:instrText>
            </w:r>
            <w:r w:rsidR="00A771CC" w:rsidRPr="00CE5A4F">
              <w:rPr>
                <w:b/>
                <w:color w:val="595959" w:themeColor="text1" w:themeTint="A6"/>
                <w:sz w:val="24"/>
                <w:szCs w:val="24"/>
              </w:rPr>
              <w:fldChar w:fldCharType="separate"/>
            </w:r>
            <w:r w:rsidR="00891C04">
              <w:rPr>
                <w:b/>
                <w:noProof/>
                <w:color w:val="595959" w:themeColor="text1" w:themeTint="A6"/>
              </w:rPr>
              <w:t>2</w:t>
            </w:r>
            <w:r w:rsidR="00A771CC" w:rsidRPr="00CE5A4F">
              <w:rPr>
                <w:b/>
                <w:color w:val="595959" w:themeColor="text1" w:themeTint="A6"/>
                <w:sz w:val="24"/>
                <w:szCs w:val="24"/>
              </w:rPr>
              <w:fldChar w:fldCharType="end"/>
            </w:r>
          </w:p>
        </w:sdtContent>
      </w:sdt>
    </w:sdtContent>
  </w:sdt>
  <w:p w14:paraId="52FE37D1" w14:textId="77777777" w:rsidR="00484780" w:rsidRDefault="004847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74D439D" w14:textId="77777777" w:rsidR="00C27846" w:rsidRDefault="00C27846" w:rsidP="00117AA5">
      <w:pPr>
        <w:spacing w:after="0" w:line="240" w:lineRule="auto"/>
      </w:pPr>
      <w:r>
        <w:separator/>
      </w:r>
    </w:p>
  </w:footnote>
  <w:footnote w:type="continuationSeparator" w:id="0">
    <w:p w14:paraId="4A9576F8" w14:textId="77777777" w:rsidR="00C27846" w:rsidRDefault="00C27846" w:rsidP="00117A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E35CE2" w14:textId="77777777" w:rsidR="00DD12A7" w:rsidRDefault="00DD12A7">
    <w:pPr>
      <w:pStyle w:val="Header"/>
    </w:pPr>
  </w:p>
  <w:p w14:paraId="076F102A" w14:textId="77777777" w:rsidR="008460E2" w:rsidRDefault="00DD12A7">
    <w: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D27EF7" w14:textId="77777777" w:rsidR="00484780" w:rsidRDefault="00C27846">
    <w:r>
      <w:rPr>
        <w:noProof/>
      </w:rPr>
      <w:pict w14:anchorId="6F3FBC5D">
        <v:group id="_x0000_s2049" alt="" style="position:absolute;margin-left:0;margin-top:-4.5pt;width:467.95pt;height:19.5pt;z-index:251663360" coordorigin="1440,630" coordsize="9359,390">
          <v:shapetype id="_x0000_t202" coordsize="21600,21600" o:spt="202" path="m,l,21600r21600,l21600,xe">
            <v:stroke joinstyle="miter"/>
            <v:path gradientshapeok="t" o:connecttype="rect"/>
          </v:shapetype>
          <v:shape id="_x0000_s2050" type="#_x0000_t202" alt="" style="position:absolute;left:1440;top:645;width:4725;height:375;mso-wrap-style:square;mso-position-horizontal-relative:margin;v-text-anchor:top" stroked="f" strokecolor="#548dd4 [1951]">
            <v:textbox style="mso-next-textbox:#_x0000_s2050" inset="0,,0">
              <w:txbxContent>
                <w:p w14:paraId="7B2A1BEA" w14:textId="77777777" w:rsidR="00484780" w:rsidRPr="00CE5A4F" w:rsidRDefault="00484780">
                  <w:pPr>
                    <w:rPr>
                      <w:rFonts w:asciiTheme="majorHAnsi" w:hAnsiTheme="majorHAnsi"/>
                      <w:color w:val="595959" w:themeColor="text1" w:themeTint="A6"/>
                    </w:rPr>
                  </w:pPr>
                  <w:r>
                    <w:rPr>
                      <w:rFonts w:asciiTheme="majorHAnsi" w:hAnsiTheme="majorHAnsi"/>
                      <w:color w:val="595959" w:themeColor="text1" w:themeTint="A6"/>
                    </w:rPr>
                    <w:t>CSSE 463</w:t>
                  </w:r>
                  <w:r w:rsidRPr="00CE5A4F">
                    <w:rPr>
                      <w:rFonts w:asciiTheme="majorHAnsi" w:hAnsiTheme="majorHAnsi"/>
                      <w:color w:val="595959" w:themeColor="text1" w:themeTint="A6"/>
                    </w:rPr>
                    <w:t xml:space="preserve"> – I</w:t>
                  </w:r>
                  <w:r>
                    <w:rPr>
                      <w:rFonts w:asciiTheme="majorHAnsi" w:hAnsiTheme="majorHAnsi"/>
                      <w:color w:val="595959" w:themeColor="text1" w:themeTint="A6"/>
                    </w:rPr>
                    <w:t>mage Recognition</w:t>
                  </w:r>
                  <w:r w:rsidRPr="00CE5A4F">
                    <w:rPr>
                      <w:rFonts w:asciiTheme="majorHAnsi" w:hAnsiTheme="majorHAnsi"/>
                      <w:color w:val="595959" w:themeColor="text1" w:themeTint="A6"/>
                    </w:rPr>
                    <w:t xml:space="preserve"> </w:t>
                  </w:r>
                </w:p>
              </w:txbxContent>
            </v:textbox>
          </v:shape>
          <v:shape id="_x0000_s2051" type="#_x0000_t202" alt="" style="position:absolute;left:9060;top:630;width:1739;height:390;mso-wrap-style:square;mso-position-horizontal:right;mso-position-horizontal-relative:margin;v-text-anchor:top" stroked="f">
            <v:textbox style="mso-next-textbox:#_x0000_s2051" inset="0,,0">
              <w:txbxContent>
                <w:p w14:paraId="0D544643" w14:textId="249D8859" w:rsidR="00484780" w:rsidRPr="00CE5A4F" w:rsidRDefault="00484780" w:rsidP="00CE5A4F">
                  <w:pPr>
                    <w:jc w:val="right"/>
                    <w:rPr>
                      <w:rFonts w:asciiTheme="majorHAnsi" w:hAnsiTheme="majorHAnsi"/>
                      <w:color w:val="595959" w:themeColor="text1" w:themeTint="A6"/>
                    </w:rPr>
                  </w:pPr>
                  <w:r>
                    <w:rPr>
                      <w:rFonts w:asciiTheme="majorHAnsi" w:hAnsiTheme="majorHAnsi"/>
                      <w:color w:val="595959" w:themeColor="text1" w:themeTint="A6"/>
                    </w:rPr>
                    <w:t xml:space="preserve">Quiz </w:t>
                  </w:r>
                  <w:r w:rsidR="0038163C">
                    <w:rPr>
                      <w:rFonts w:asciiTheme="majorHAnsi" w:hAnsiTheme="majorHAnsi"/>
                      <w:color w:val="595959" w:themeColor="text1" w:themeTint="A6"/>
                    </w:rPr>
                    <w:t>03b</w:t>
                  </w:r>
                </w:p>
              </w:txbxContent>
            </v:textbox>
          </v:shape>
        </v:group>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A943B6"/>
    <w:multiLevelType w:val="hybridMultilevel"/>
    <w:tmpl w:val="ED0EE2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A6D1B31"/>
    <w:multiLevelType w:val="multilevel"/>
    <w:tmpl w:val="9458895A"/>
    <w:lvl w:ilvl="0">
      <w:start w:val="1"/>
      <w:numFmt w:val="lowerLetter"/>
      <w:lvlText w:val="(%1)"/>
      <w:lvlJc w:val="left"/>
      <w:pPr>
        <w:ind w:left="390" w:hanging="360"/>
      </w:pPr>
      <w:rPr>
        <w:rFonts w:hint="default"/>
      </w:rPr>
    </w:lvl>
    <w:lvl w:ilvl="1" w:tentative="1">
      <w:start w:val="1"/>
      <w:numFmt w:val="lowerLetter"/>
      <w:lvlText w:val="%2."/>
      <w:lvlJc w:val="left"/>
      <w:pPr>
        <w:ind w:left="1110" w:hanging="360"/>
      </w:pPr>
    </w:lvl>
    <w:lvl w:ilvl="2" w:tentative="1">
      <w:start w:val="1"/>
      <w:numFmt w:val="lowerRoman"/>
      <w:lvlText w:val="%3."/>
      <w:lvlJc w:val="right"/>
      <w:pPr>
        <w:ind w:left="1830" w:hanging="180"/>
      </w:pPr>
    </w:lvl>
    <w:lvl w:ilvl="3" w:tentative="1">
      <w:start w:val="1"/>
      <w:numFmt w:val="decimal"/>
      <w:lvlText w:val="%4."/>
      <w:lvlJc w:val="left"/>
      <w:pPr>
        <w:ind w:left="2550" w:hanging="360"/>
      </w:pPr>
    </w:lvl>
    <w:lvl w:ilvl="4" w:tentative="1">
      <w:start w:val="1"/>
      <w:numFmt w:val="lowerLetter"/>
      <w:lvlText w:val="%5."/>
      <w:lvlJc w:val="left"/>
      <w:pPr>
        <w:ind w:left="3270" w:hanging="360"/>
      </w:pPr>
    </w:lvl>
    <w:lvl w:ilvl="5" w:tentative="1">
      <w:start w:val="1"/>
      <w:numFmt w:val="lowerRoman"/>
      <w:lvlText w:val="%6."/>
      <w:lvlJc w:val="right"/>
      <w:pPr>
        <w:ind w:left="3990" w:hanging="180"/>
      </w:pPr>
    </w:lvl>
    <w:lvl w:ilvl="6" w:tentative="1">
      <w:start w:val="1"/>
      <w:numFmt w:val="decimal"/>
      <w:lvlText w:val="%7."/>
      <w:lvlJc w:val="left"/>
      <w:pPr>
        <w:ind w:left="4710" w:hanging="360"/>
      </w:pPr>
    </w:lvl>
    <w:lvl w:ilvl="7" w:tentative="1">
      <w:start w:val="1"/>
      <w:numFmt w:val="lowerLetter"/>
      <w:lvlText w:val="%8."/>
      <w:lvlJc w:val="left"/>
      <w:pPr>
        <w:ind w:left="5430" w:hanging="360"/>
      </w:pPr>
    </w:lvl>
    <w:lvl w:ilvl="8" w:tentative="1">
      <w:start w:val="1"/>
      <w:numFmt w:val="lowerRoman"/>
      <w:lvlText w:val="%9."/>
      <w:lvlJc w:val="right"/>
      <w:pPr>
        <w:ind w:left="6150" w:hanging="180"/>
      </w:pPr>
    </w:lvl>
  </w:abstractNum>
  <w:abstractNum w:abstractNumId="2" w15:restartNumberingAfterBreak="0">
    <w:nsid w:val="12033581"/>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14576EE0"/>
    <w:multiLevelType w:val="hybridMultilevel"/>
    <w:tmpl w:val="E97E0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D13C38"/>
    <w:multiLevelType w:val="hybridMultilevel"/>
    <w:tmpl w:val="23DCF078"/>
    <w:lvl w:ilvl="0" w:tplc="91747E42">
      <w:start w:val="7"/>
      <w:numFmt w:val="decimal"/>
      <w:lvlText w:val="%1."/>
      <w:lvlJc w:val="left"/>
      <w:pPr>
        <w:ind w:left="360" w:hanging="360"/>
      </w:pPr>
      <w:rPr>
        <w:rFonts w:hint="default"/>
        <w:sz w:val="2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8BC122D"/>
    <w:multiLevelType w:val="hybridMultilevel"/>
    <w:tmpl w:val="9458895A"/>
    <w:lvl w:ilvl="0" w:tplc="774C0ABE">
      <w:start w:val="1"/>
      <w:numFmt w:val="lowerLetter"/>
      <w:lvlText w:val="(%1)"/>
      <w:lvlJc w:val="left"/>
      <w:pPr>
        <w:ind w:left="39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6" w15:restartNumberingAfterBreak="0">
    <w:nsid w:val="193A0D4E"/>
    <w:multiLevelType w:val="hybridMultilevel"/>
    <w:tmpl w:val="63C4DB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6313209"/>
    <w:multiLevelType w:val="hybridMultilevel"/>
    <w:tmpl w:val="2CF2962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A8961BF"/>
    <w:multiLevelType w:val="hybridMultilevel"/>
    <w:tmpl w:val="404C2E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CD91E6E"/>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15:restartNumberingAfterBreak="0">
    <w:nsid w:val="403C7B01"/>
    <w:multiLevelType w:val="multilevel"/>
    <w:tmpl w:val="7EF86CC0"/>
    <w:lvl w:ilvl="0">
      <w:start w:val="1"/>
      <w:numFmt w:val="decimal"/>
      <w:lvlText w:val="%1."/>
      <w:lvlJc w:val="left"/>
      <w:pPr>
        <w:ind w:left="72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1" w15:restartNumberingAfterBreak="0">
    <w:nsid w:val="429A43C7"/>
    <w:multiLevelType w:val="multilevel"/>
    <w:tmpl w:val="1A94195C"/>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hint="default"/>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2" w15:restartNumberingAfterBreak="0">
    <w:nsid w:val="4AD04C29"/>
    <w:multiLevelType w:val="hybridMultilevel"/>
    <w:tmpl w:val="E3E426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DE51652"/>
    <w:multiLevelType w:val="hybridMultilevel"/>
    <w:tmpl w:val="E064FA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50F4B04"/>
    <w:multiLevelType w:val="hybridMultilevel"/>
    <w:tmpl w:val="21A4E2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97B50FD"/>
    <w:multiLevelType w:val="multilevel"/>
    <w:tmpl w:val="1A94195C"/>
    <w:lvl w:ilvl="0">
      <w:start w:val="1"/>
      <w:numFmt w:val="decimal"/>
      <w:lvlText w:val="%1."/>
      <w:lvlJc w:val="left"/>
      <w:pPr>
        <w:ind w:left="360" w:hanging="360"/>
      </w:pPr>
      <w:rPr>
        <w:rFonts w:hint="default"/>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6" w15:restartNumberingAfterBreak="0">
    <w:nsid w:val="6C2F1F31"/>
    <w:multiLevelType w:val="hybridMultilevel"/>
    <w:tmpl w:val="869A3F28"/>
    <w:lvl w:ilvl="0" w:tplc="A99E7C0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DE65952"/>
    <w:multiLevelType w:val="multilevel"/>
    <w:tmpl w:val="2A3A45B2"/>
    <w:lvl w:ilvl="0">
      <w:start w:val="1"/>
      <w:numFmt w:val="decimal"/>
      <w:lvlText w:val="%1."/>
      <w:lvlJc w:val="left"/>
      <w:pPr>
        <w:ind w:left="1080" w:hanging="360"/>
      </w:pPr>
      <w:rPr>
        <w:rFonts w:hint="default"/>
      </w:rPr>
    </w:lvl>
    <w:lvl w:ilvl="1">
      <w:start w:val="1"/>
      <w:numFmt w:val="lowerLetter"/>
      <w:lvlText w:val="%2)"/>
      <w:lvlJc w:val="left"/>
      <w:pPr>
        <w:ind w:left="1800" w:hanging="360"/>
      </w:pPr>
      <w:rPr>
        <w:rFonts w:ascii="Candara" w:hAnsi="Candara" w:hint="default"/>
        <w:sz w:val="22"/>
        <w:szCs w:val="22"/>
      </w:rPr>
    </w:lvl>
    <w:lvl w:ilvl="2">
      <w:start w:val="1"/>
      <w:numFmt w:val="lowerRoman"/>
      <w:lvlText w:val="%3."/>
      <w:lvlJc w:val="right"/>
      <w:pPr>
        <w:ind w:left="2520" w:hanging="180"/>
      </w:pPr>
      <w:rPr>
        <w:rFonts w:hint="default"/>
      </w:rPr>
    </w:lvl>
    <w:lvl w:ilvl="3">
      <w:start w:val="1"/>
      <w:numFmt w:val="decimal"/>
      <w:lvlText w:val="%4."/>
      <w:lvlJc w:val="left"/>
      <w:pPr>
        <w:ind w:left="3240" w:hanging="360"/>
      </w:pPr>
      <w:rPr>
        <w:rFonts w:hint="default"/>
      </w:rPr>
    </w:lvl>
    <w:lvl w:ilvl="4">
      <w:start w:val="1"/>
      <w:numFmt w:val="lowerLetter"/>
      <w:lvlText w:val="%5."/>
      <w:lvlJc w:val="left"/>
      <w:pPr>
        <w:ind w:left="3960" w:hanging="360"/>
      </w:pPr>
      <w:rPr>
        <w:rFonts w:hint="default"/>
      </w:rPr>
    </w:lvl>
    <w:lvl w:ilvl="5">
      <w:start w:val="1"/>
      <w:numFmt w:val="lowerRoman"/>
      <w:lvlText w:val="%6."/>
      <w:lvlJc w:val="right"/>
      <w:pPr>
        <w:ind w:left="4680" w:hanging="180"/>
      </w:pPr>
      <w:rPr>
        <w:rFonts w:hint="default"/>
      </w:rPr>
    </w:lvl>
    <w:lvl w:ilvl="6">
      <w:start w:val="1"/>
      <w:numFmt w:val="decimal"/>
      <w:lvlText w:val="%7."/>
      <w:lvlJc w:val="left"/>
      <w:pPr>
        <w:ind w:left="5400" w:hanging="360"/>
      </w:pPr>
      <w:rPr>
        <w:rFonts w:hint="default"/>
      </w:rPr>
    </w:lvl>
    <w:lvl w:ilvl="7">
      <w:start w:val="1"/>
      <w:numFmt w:val="lowerLetter"/>
      <w:lvlText w:val="%8."/>
      <w:lvlJc w:val="left"/>
      <w:pPr>
        <w:ind w:left="6120" w:hanging="360"/>
      </w:pPr>
      <w:rPr>
        <w:rFonts w:hint="default"/>
      </w:rPr>
    </w:lvl>
    <w:lvl w:ilvl="8">
      <w:start w:val="1"/>
      <w:numFmt w:val="lowerRoman"/>
      <w:lvlText w:val="%9."/>
      <w:lvlJc w:val="right"/>
      <w:pPr>
        <w:ind w:left="6840" w:hanging="180"/>
      </w:pPr>
      <w:rPr>
        <w:rFonts w:hint="default"/>
      </w:rPr>
    </w:lvl>
  </w:abstractNum>
  <w:abstractNum w:abstractNumId="18" w15:restartNumberingAfterBreak="0">
    <w:nsid w:val="717B3D84"/>
    <w:multiLevelType w:val="hybridMultilevel"/>
    <w:tmpl w:val="F67EE192"/>
    <w:lvl w:ilvl="0" w:tplc="0409000F">
      <w:start w:val="8"/>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76445F23"/>
    <w:multiLevelType w:val="multilevel"/>
    <w:tmpl w:val="2A3A45B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Candara" w:hAnsi="Candara" w:hint="default"/>
        <w:sz w:val="22"/>
        <w:szCs w:val="22"/>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0" w15:restartNumberingAfterBreak="0">
    <w:nsid w:val="794C2A26"/>
    <w:multiLevelType w:val="hybridMultilevel"/>
    <w:tmpl w:val="52D8BF2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7A0147D2"/>
    <w:multiLevelType w:val="hybridMultilevel"/>
    <w:tmpl w:val="BC7801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BE43CEF"/>
    <w:multiLevelType w:val="hybridMultilevel"/>
    <w:tmpl w:val="B94881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num>
  <w:num w:numId="2">
    <w:abstractNumId w:val="3"/>
  </w:num>
  <w:num w:numId="3">
    <w:abstractNumId w:val="13"/>
  </w:num>
  <w:num w:numId="4">
    <w:abstractNumId w:val="14"/>
  </w:num>
  <w:num w:numId="5">
    <w:abstractNumId w:val="9"/>
  </w:num>
  <w:num w:numId="6">
    <w:abstractNumId w:val="12"/>
  </w:num>
  <w:num w:numId="7">
    <w:abstractNumId w:val="16"/>
  </w:num>
  <w:num w:numId="8">
    <w:abstractNumId w:val="11"/>
  </w:num>
  <w:num w:numId="9">
    <w:abstractNumId w:val="15"/>
  </w:num>
  <w:num w:numId="10">
    <w:abstractNumId w:val="5"/>
  </w:num>
  <w:num w:numId="11">
    <w:abstractNumId w:val="1"/>
  </w:num>
  <w:num w:numId="12">
    <w:abstractNumId w:val="17"/>
  </w:num>
  <w:num w:numId="13">
    <w:abstractNumId w:val="19"/>
  </w:num>
  <w:num w:numId="14">
    <w:abstractNumId w:val="2"/>
  </w:num>
  <w:num w:numId="15">
    <w:abstractNumId w:val="10"/>
  </w:num>
  <w:num w:numId="16">
    <w:abstractNumId w:val="4"/>
  </w:num>
  <w:num w:numId="17">
    <w:abstractNumId w:val="7"/>
  </w:num>
  <w:num w:numId="18">
    <w:abstractNumId w:val="20"/>
  </w:num>
  <w:num w:numId="19">
    <w:abstractNumId w:val="22"/>
  </w:num>
  <w:num w:numId="20">
    <w:abstractNumId w:val="0"/>
  </w:num>
  <w:num w:numId="21">
    <w:abstractNumId w:val="18"/>
  </w:num>
  <w:num w:numId="22">
    <w:abstractNumId w:val="6"/>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0"/>
  <w:proofState w:spelling="clean"/>
  <w:attachedTemplate r:id="rId1"/>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716D8"/>
    <w:rsid w:val="00016987"/>
    <w:rsid w:val="00031A80"/>
    <w:rsid w:val="00041F20"/>
    <w:rsid w:val="00046E45"/>
    <w:rsid w:val="00067DFC"/>
    <w:rsid w:val="00117AA5"/>
    <w:rsid w:val="00163828"/>
    <w:rsid w:val="001B6F98"/>
    <w:rsid w:val="001D44DD"/>
    <w:rsid w:val="0020590D"/>
    <w:rsid w:val="002675E9"/>
    <w:rsid w:val="0028393E"/>
    <w:rsid w:val="00292C13"/>
    <w:rsid w:val="002B7A27"/>
    <w:rsid w:val="002C1758"/>
    <w:rsid w:val="003015DB"/>
    <w:rsid w:val="00374794"/>
    <w:rsid w:val="0038163C"/>
    <w:rsid w:val="003C723A"/>
    <w:rsid w:val="003D50F6"/>
    <w:rsid w:val="00424BAB"/>
    <w:rsid w:val="004548FE"/>
    <w:rsid w:val="00466050"/>
    <w:rsid w:val="00480E26"/>
    <w:rsid w:val="00484780"/>
    <w:rsid w:val="004A5B84"/>
    <w:rsid w:val="004F1738"/>
    <w:rsid w:val="00510267"/>
    <w:rsid w:val="00520D09"/>
    <w:rsid w:val="00563322"/>
    <w:rsid w:val="0056458C"/>
    <w:rsid w:val="005716D8"/>
    <w:rsid w:val="005738AE"/>
    <w:rsid w:val="005814AE"/>
    <w:rsid w:val="005A35A5"/>
    <w:rsid w:val="005D01F1"/>
    <w:rsid w:val="005F255D"/>
    <w:rsid w:val="00644963"/>
    <w:rsid w:val="006565AA"/>
    <w:rsid w:val="00665E55"/>
    <w:rsid w:val="006952E4"/>
    <w:rsid w:val="006B53E1"/>
    <w:rsid w:val="006C0279"/>
    <w:rsid w:val="006D6390"/>
    <w:rsid w:val="006E7094"/>
    <w:rsid w:val="00706742"/>
    <w:rsid w:val="00721A44"/>
    <w:rsid w:val="00752A93"/>
    <w:rsid w:val="00796E60"/>
    <w:rsid w:val="007A59D6"/>
    <w:rsid w:val="007C5591"/>
    <w:rsid w:val="00814069"/>
    <w:rsid w:val="00821FDA"/>
    <w:rsid w:val="008460E2"/>
    <w:rsid w:val="008624BA"/>
    <w:rsid w:val="00867EF6"/>
    <w:rsid w:val="00890F3C"/>
    <w:rsid w:val="00891C04"/>
    <w:rsid w:val="008A5F1C"/>
    <w:rsid w:val="008D1BF6"/>
    <w:rsid w:val="00920497"/>
    <w:rsid w:val="00960717"/>
    <w:rsid w:val="009740DC"/>
    <w:rsid w:val="009E0AE0"/>
    <w:rsid w:val="009E4139"/>
    <w:rsid w:val="009F2685"/>
    <w:rsid w:val="00A003DB"/>
    <w:rsid w:val="00A771CC"/>
    <w:rsid w:val="00AC444D"/>
    <w:rsid w:val="00AE06F5"/>
    <w:rsid w:val="00AE3EF4"/>
    <w:rsid w:val="00B037D8"/>
    <w:rsid w:val="00B360C0"/>
    <w:rsid w:val="00C27846"/>
    <w:rsid w:val="00C431CF"/>
    <w:rsid w:val="00C5717B"/>
    <w:rsid w:val="00C71685"/>
    <w:rsid w:val="00C9705E"/>
    <w:rsid w:val="00CE062E"/>
    <w:rsid w:val="00CE5A4F"/>
    <w:rsid w:val="00D40998"/>
    <w:rsid w:val="00D4323D"/>
    <w:rsid w:val="00D6065C"/>
    <w:rsid w:val="00DD12A7"/>
    <w:rsid w:val="00DF1FD9"/>
    <w:rsid w:val="00DF3DE8"/>
    <w:rsid w:val="00DF4D7F"/>
    <w:rsid w:val="00E00F13"/>
    <w:rsid w:val="00E35981"/>
    <w:rsid w:val="00E541E1"/>
    <w:rsid w:val="00E738E1"/>
    <w:rsid w:val="00E82F41"/>
    <w:rsid w:val="00EA6A4B"/>
    <w:rsid w:val="00EB27B9"/>
    <w:rsid w:val="00EF62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527A2BFE"/>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548F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link w:val="DocumentMapChar"/>
    <w:uiPriority w:val="99"/>
    <w:semiHidden/>
    <w:unhideWhenUsed/>
    <w:rsid w:val="00117AA5"/>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117AA5"/>
    <w:rPr>
      <w:rFonts w:ascii="Tahoma" w:hAnsi="Tahoma" w:cs="Tahoma"/>
      <w:sz w:val="16"/>
      <w:szCs w:val="16"/>
    </w:rPr>
  </w:style>
  <w:style w:type="paragraph" w:styleId="Header">
    <w:name w:val="header"/>
    <w:basedOn w:val="Normal"/>
    <w:link w:val="HeaderChar"/>
    <w:uiPriority w:val="99"/>
    <w:unhideWhenUsed/>
    <w:rsid w:val="00117AA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7AA5"/>
  </w:style>
  <w:style w:type="paragraph" w:styleId="Footer">
    <w:name w:val="footer"/>
    <w:basedOn w:val="Normal"/>
    <w:link w:val="FooterChar"/>
    <w:uiPriority w:val="99"/>
    <w:unhideWhenUsed/>
    <w:rsid w:val="00117A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7AA5"/>
  </w:style>
  <w:style w:type="paragraph" w:styleId="BalloonText">
    <w:name w:val="Balloon Text"/>
    <w:basedOn w:val="Normal"/>
    <w:link w:val="BalloonTextChar"/>
    <w:uiPriority w:val="99"/>
    <w:semiHidden/>
    <w:unhideWhenUsed/>
    <w:rsid w:val="009E0A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AE0"/>
    <w:rPr>
      <w:rFonts w:ascii="Tahoma" w:hAnsi="Tahoma" w:cs="Tahoma"/>
      <w:sz w:val="16"/>
      <w:szCs w:val="16"/>
    </w:rPr>
  </w:style>
  <w:style w:type="paragraph" w:styleId="ListParagraph">
    <w:name w:val="List Paragraph"/>
    <w:basedOn w:val="Normal"/>
    <w:uiPriority w:val="34"/>
    <w:qFormat/>
    <w:rsid w:val="00814069"/>
    <w:pPr>
      <w:ind w:left="720"/>
      <w:contextualSpacing/>
    </w:pPr>
  </w:style>
  <w:style w:type="paragraph" w:styleId="PlainText">
    <w:name w:val="Plain Text"/>
    <w:basedOn w:val="Normal"/>
    <w:link w:val="PlainTextChar"/>
    <w:uiPriority w:val="99"/>
    <w:unhideWhenUsed/>
    <w:rsid w:val="00374794"/>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374794"/>
    <w:rPr>
      <w:rFonts w:ascii="Consolas" w:hAnsi="Consolas"/>
      <w:sz w:val="21"/>
      <w:szCs w:val="21"/>
    </w:rPr>
  </w:style>
  <w:style w:type="table" w:styleId="TableGrid">
    <w:name w:val="Table Grid"/>
    <w:basedOn w:val="TableNormal"/>
    <w:rsid w:val="00DF3DE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entztj\My%20Documents\Courses\TA_CSSE120R\Quizzes\new\quiz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Settings\wentztj\My Documents\Courses\TA_CSSE120R\Quizzes\new\quiz2.dotx</Template>
  <TotalTime>64</TotalTime>
  <Pages>2</Pages>
  <Words>273</Words>
  <Characters>1560</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Timothy J Wentz</dc:creator>
  <cp:keywords/>
  <dc:description/>
  <cp:lastModifiedBy>Boutell, Matt</cp:lastModifiedBy>
  <cp:revision>13</cp:revision>
  <cp:lastPrinted>2019-03-11T15:57:00Z</cp:lastPrinted>
  <dcterms:created xsi:type="dcterms:W3CDTF">2008-12-08T15:58:00Z</dcterms:created>
  <dcterms:modified xsi:type="dcterms:W3CDTF">2020-11-11T19:49:00Z</dcterms:modified>
</cp:coreProperties>
</file>