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6CC2E5A3" w14:textId="77777777"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</w:t>
      </w:r>
      <w:r w:rsidR="00AB393E">
        <w:t xml:space="preserve">CM: </w:t>
      </w:r>
      <w:r w:rsidR="00117AA5" w:rsidRPr="003C723A">
        <w:t>__________         Grade:_____</w:t>
      </w:r>
      <w:r w:rsidR="003A1BF5">
        <w:t>/10</w:t>
      </w:r>
      <w:r w:rsidR="00271A8B">
        <w:br/>
      </w:r>
    </w:p>
    <w:p w14:paraId="3A164A22" w14:textId="6F08BC86" w:rsidR="005D6987" w:rsidRDefault="005D6987" w:rsidP="005D6987">
      <w:pPr>
        <w:pStyle w:val="ListParagraph"/>
        <w:numPr>
          <w:ilvl w:val="0"/>
          <w:numId w:val="34"/>
        </w:numPr>
      </w:pPr>
      <w:r>
        <w:t xml:space="preserve">Write down </w:t>
      </w:r>
      <w:r>
        <w:t>one thing</w:t>
      </w:r>
      <w:r>
        <w:t xml:space="preserve"> you remember from the previous lecture.</w:t>
      </w:r>
    </w:p>
    <w:p w14:paraId="0426D4DE" w14:textId="77777777" w:rsidR="005D6987" w:rsidRDefault="005D6987" w:rsidP="005D6987">
      <w:pPr>
        <w:pStyle w:val="ListParagraph"/>
        <w:ind w:left="360"/>
      </w:pPr>
    </w:p>
    <w:p w14:paraId="60C10C4F" w14:textId="77777777" w:rsidR="005D6987" w:rsidRDefault="005D6987" w:rsidP="005D6987">
      <w:pPr>
        <w:pStyle w:val="ListParagraph"/>
        <w:ind w:left="360"/>
      </w:pPr>
    </w:p>
    <w:p w14:paraId="0BF08565" w14:textId="77777777" w:rsidR="00563797" w:rsidRDefault="00E2264D" w:rsidP="00563797">
      <w:pPr>
        <w:pStyle w:val="ListParagraph"/>
        <w:numPr>
          <w:ilvl w:val="0"/>
          <w:numId w:val="34"/>
        </w:numPr>
      </w:pPr>
      <w:r>
        <w:t xml:space="preserve"> </w:t>
      </w:r>
      <w:r w:rsidR="007C1F1C">
        <w:t>List the two main steps in template matching.</w:t>
      </w:r>
    </w:p>
    <w:p w14:paraId="43AFA646" w14:textId="77777777" w:rsidR="00FC1751" w:rsidRDefault="00FC1751" w:rsidP="00563797"/>
    <w:p w14:paraId="0482E0D7" w14:textId="77777777" w:rsidR="005D6987" w:rsidRDefault="005D6987" w:rsidP="00563797">
      <w:bookmarkStart w:id="0" w:name="_GoBack"/>
      <w:bookmarkEnd w:id="0"/>
    </w:p>
    <w:p w14:paraId="448AB1DB" w14:textId="77777777" w:rsidR="00FC1751" w:rsidRDefault="00FC1751" w:rsidP="00563797"/>
    <w:p w14:paraId="1BF40004" w14:textId="3A164C88" w:rsidR="00CC6325" w:rsidRDefault="007C1F1C" w:rsidP="005D6987">
      <w:pPr>
        <w:pStyle w:val="ListParagraph"/>
        <w:numPr>
          <w:ilvl w:val="0"/>
          <w:numId w:val="34"/>
        </w:numPr>
      </w:pPr>
      <w:r>
        <w:t>When using correlation as a match measure, what is the main danger?</w:t>
      </w:r>
    </w:p>
    <w:p w14:paraId="7AB15505" w14:textId="77777777" w:rsidR="00CC6325" w:rsidRDefault="00CC6325" w:rsidP="00CC6325">
      <w:pPr>
        <w:pStyle w:val="ListParagraph"/>
        <w:ind w:left="360"/>
      </w:pPr>
    </w:p>
    <w:p w14:paraId="00178A2B" w14:textId="77777777" w:rsidR="00CC6325" w:rsidRDefault="00CC6325" w:rsidP="00CC6325">
      <w:pPr>
        <w:pStyle w:val="ListParagraph"/>
        <w:ind w:left="360"/>
      </w:pPr>
    </w:p>
    <w:p w14:paraId="221C5616" w14:textId="77777777" w:rsidR="00CC6325" w:rsidRDefault="009D33C3" w:rsidP="00CC6325">
      <w:pPr>
        <w:pStyle w:val="ListParagraph"/>
        <w:numPr>
          <w:ilvl w:val="0"/>
          <w:numId w:val="34"/>
        </w:numPr>
      </w:pPr>
      <w:r>
        <w:t xml:space="preserve">(3) </w:t>
      </w:r>
      <w:r w:rsidR="00CC6325">
        <w:t>Compute the un-normalized correlation between the template: [0 0 0; 0 4 4; 0 0 4] with these windows:</w:t>
      </w:r>
    </w:p>
    <w:p w14:paraId="341F41E4" w14:textId="77777777" w:rsidR="00CC6325" w:rsidRDefault="00CC6325" w:rsidP="00CC6325">
      <w:pPr>
        <w:ind w:firstLine="36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B180F1D" wp14:editId="550888C0">
            <wp:simplePos x="0" y="0"/>
            <wp:positionH relativeFrom="column">
              <wp:posOffset>3543300</wp:posOffset>
            </wp:positionH>
            <wp:positionV relativeFrom="paragraph">
              <wp:posOffset>53340</wp:posOffset>
            </wp:positionV>
            <wp:extent cx="2835275" cy="2145030"/>
            <wp:effectExtent l="1905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1328" t="29221" r="65141" b="44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5" cy="214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t>a. the window centered on (2,2)</w:t>
      </w:r>
    </w:p>
    <w:p w14:paraId="2E2F9C46" w14:textId="77777777" w:rsidR="00CC6325" w:rsidRDefault="00827D97" w:rsidP="00CC6325">
      <w:r>
        <w:rPr>
          <w:noProof/>
        </w:rPr>
        <w:pict w14:anchorId="437316F3">
          <v:oval id="_x0000_s1027" style="position:absolute;margin-left:322.5pt;margin-top:21pt;width:18pt;height:18pt;z-index:251661312" filled="f"/>
        </w:pict>
      </w:r>
    </w:p>
    <w:p w14:paraId="738AF81A" w14:textId="77777777" w:rsidR="00CC6325" w:rsidRDefault="00827D97" w:rsidP="00CC6325">
      <w:pPr>
        <w:ind w:firstLine="360"/>
      </w:pPr>
      <w:r>
        <w:rPr>
          <w:noProof/>
        </w:rPr>
        <w:pict w14:anchorId="31444304">
          <v:oval id="_x0000_s1028" style="position:absolute;left:0;text-align:left;margin-left:393pt;margin-top:9.05pt;width:18pt;height:18pt;z-index:251662336" filled="f"/>
        </w:pict>
      </w:r>
      <w:r w:rsidR="00CC6325">
        <w:t>b. the window centered on (6,2) (all 0’s)</w:t>
      </w:r>
    </w:p>
    <w:p w14:paraId="355CF302" w14:textId="77777777" w:rsidR="00CC6325" w:rsidRDefault="00CC6325" w:rsidP="00CC6325"/>
    <w:p w14:paraId="49E36D6A" w14:textId="77777777" w:rsidR="00CC6325" w:rsidRDefault="00827D97" w:rsidP="00CC6325">
      <w:pPr>
        <w:ind w:firstLine="360"/>
      </w:pPr>
      <w:r>
        <w:rPr>
          <w:noProof/>
        </w:rPr>
        <w:pict w14:anchorId="22CBC905">
          <v:oval id="_x0000_s1029" style="position:absolute;left:0;text-align:left;margin-left:321.75pt;margin-top:4.7pt;width:18pt;height:18pt;z-index:251663360" filled="f"/>
        </w:pict>
      </w:r>
      <w:r w:rsidR="00CC6325">
        <w:t>c. the window centered on (3,5)</w:t>
      </w:r>
    </w:p>
    <w:p w14:paraId="34E9659B" w14:textId="77777777" w:rsidR="00CC6325" w:rsidRDefault="00CC6325" w:rsidP="00CC6325"/>
    <w:p w14:paraId="78EBCCF0" w14:textId="77777777" w:rsidR="00CC6325" w:rsidRDefault="00CC6325" w:rsidP="00CC6325">
      <w:pPr>
        <w:pStyle w:val="ListParagraph"/>
        <w:ind w:left="360"/>
      </w:pPr>
      <w:r>
        <w:t xml:space="preserve"> </w:t>
      </w:r>
    </w:p>
    <w:p w14:paraId="09220708" w14:textId="77777777" w:rsidR="00CC6325" w:rsidRDefault="009D33C3" w:rsidP="00CC6325">
      <w:pPr>
        <w:pStyle w:val="ListParagraph"/>
        <w:numPr>
          <w:ilvl w:val="0"/>
          <w:numId w:val="34"/>
        </w:numPr>
      </w:pPr>
      <w:r>
        <w:t xml:space="preserve">(3) </w:t>
      </w:r>
      <w:r w:rsidR="00CC6325">
        <w:t>Repeat the previous question using normalized correlation. For the image means, use the mean of the pixels currently matched with the template. You may approximate the means to avoid fractions</w:t>
      </w:r>
      <w:r w:rsidR="00397C3A">
        <w:t xml:space="preserve"> (so use 1 for the mean of the object)</w:t>
      </w:r>
      <w:r w:rsidR="00CC6325">
        <w:t>.</w:t>
      </w:r>
    </w:p>
    <w:p w14:paraId="79746A7C" w14:textId="77777777" w:rsidR="00CC6325" w:rsidRDefault="00CC6325" w:rsidP="00CC6325">
      <w:pPr>
        <w:ind w:firstLine="360"/>
      </w:pPr>
      <w:r>
        <w:t>a. the window centered on (2,2) (mean ~ 1)</w:t>
      </w:r>
    </w:p>
    <w:p w14:paraId="02261A2D" w14:textId="77777777" w:rsidR="00CC6325" w:rsidRDefault="00CC6325" w:rsidP="00CC6325"/>
    <w:p w14:paraId="0AC6DF08" w14:textId="77777777" w:rsidR="00CC6325" w:rsidRDefault="00CC6325" w:rsidP="00CC6325">
      <w:pPr>
        <w:ind w:firstLine="360"/>
      </w:pPr>
      <w:r>
        <w:t>b. the window centered on (6,2) (all 0’s)</w:t>
      </w:r>
    </w:p>
    <w:p w14:paraId="0A66EF9B" w14:textId="77777777" w:rsidR="00CC6325" w:rsidRDefault="00CC6325" w:rsidP="00CC6325"/>
    <w:p w14:paraId="2A02D289" w14:textId="77777777" w:rsidR="00CC6325" w:rsidRDefault="00CC6325" w:rsidP="00CC6325">
      <w:pPr>
        <w:ind w:firstLine="360"/>
      </w:pPr>
      <w:r>
        <w:t>c. the window centered on (3,5) (mean ~ 5)</w:t>
      </w:r>
    </w:p>
    <w:p w14:paraId="4953960F" w14:textId="77777777" w:rsidR="00524411" w:rsidRDefault="00524411">
      <w:r>
        <w:br w:type="page"/>
      </w:r>
    </w:p>
    <w:p w14:paraId="26B08A8D" w14:textId="77777777" w:rsidR="00563797" w:rsidRDefault="00563797" w:rsidP="00563797">
      <w:pPr>
        <w:pStyle w:val="ListParagraph"/>
        <w:ind w:left="360"/>
      </w:pPr>
    </w:p>
    <w:p w14:paraId="5DC0198A" w14:textId="77777777" w:rsidR="00524411" w:rsidRDefault="00524411" w:rsidP="00563797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What </w:t>
      </w:r>
      <w:r w:rsidR="00B16B2C">
        <w:rPr>
          <w:rFonts w:cs="Courier New"/>
        </w:rPr>
        <w:t xml:space="preserve">does </w:t>
      </w:r>
      <w:r>
        <w:rPr>
          <w:rFonts w:cs="Courier New"/>
        </w:rPr>
        <w:t>“HoG”</w:t>
      </w:r>
      <w:r w:rsidR="00B16B2C">
        <w:rPr>
          <w:rFonts w:cs="Courier New"/>
        </w:rPr>
        <w:t xml:space="preserve"> stand for</w:t>
      </w:r>
      <w:r>
        <w:rPr>
          <w:rFonts w:cs="Courier New"/>
        </w:rPr>
        <w:t>?</w:t>
      </w:r>
      <w:r w:rsidR="00B16B2C">
        <w:rPr>
          <w:rFonts w:cs="Courier New"/>
        </w:rPr>
        <w:t xml:space="preserve"> _________________ of ________________  _________________.</w:t>
      </w:r>
      <w:r>
        <w:rPr>
          <w:rFonts w:cs="Courier New"/>
        </w:rPr>
        <w:t xml:space="preserve"> </w:t>
      </w:r>
    </w:p>
    <w:p w14:paraId="2DA0A690" w14:textId="77777777" w:rsidR="00B16B2C" w:rsidRDefault="00B16B2C" w:rsidP="00B16B2C">
      <w:pPr>
        <w:rPr>
          <w:rFonts w:cs="Courier New"/>
        </w:rPr>
      </w:pPr>
    </w:p>
    <w:p w14:paraId="0722BD94" w14:textId="77777777" w:rsidR="00B16B2C" w:rsidRDefault="00B16B2C" w:rsidP="00B16B2C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>How do these features compare to others we have learned in the class?</w:t>
      </w:r>
    </w:p>
    <w:p w14:paraId="5ACF9362" w14:textId="77777777" w:rsidR="00B16B2C" w:rsidRPr="00B16B2C" w:rsidRDefault="00B16B2C" w:rsidP="00B16B2C">
      <w:pPr>
        <w:rPr>
          <w:rFonts w:cs="Courier New"/>
        </w:rPr>
      </w:pPr>
    </w:p>
    <w:p w14:paraId="6855EE6A" w14:textId="77777777" w:rsidR="00B16B2C" w:rsidRPr="000A1103" w:rsidRDefault="000A1103" w:rsidP="000A1103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Name at least one application of template matching using HOG features: </w:t>
      </w:r>
    </w:p>
    <w:p w14:paraId="43A85437" w14:textId="77777777" w:rsidR="00B16B2C" w:rsidRPr="00B16B2C" w:rsidRDefault="00B16B2C" w:rsidP="00B16B2C">
      <w:pPr>
        <w:rPr>
          <w:rFonts w:cs="Courier New"/>
        </w:rPr>
      </w:pPr>
    </w:p>
    <w:p w14:paraId="2BB3978D" w14:textId="77777777" w:rsidR="00B16B2C" w:rsidRDefault="00B16B2C" w:rsidP="00B16B2C">
      <w:pPr>
        <w:rPr>
          <w:rFonts w:cs="Courier New"/>
        </w:rPr>
      </w:pPr>
    </w:p>
    <w:p w14:paraId="23C9C056" w14:textId="77777777" w:rsidR="00B16B2C" w:rsidRPr="00B16B2C" w:rsidRDefault="00B16B2C" w:rsidP="00B16B2C">
      <w:pPr>
        <w:rPr>
          <w:rFonts w:cs="Courier New"/>
        </w:rPr>
      </w:pPr>
    </w:p>
    <w:p w14:paraId="0DE45AFE" w14:textId="77777777" w:rsidR="00563797" w:rsidRPr="00563797" w:rsidRDefault="00563797" w:rsidP="00563797">
      <w:pPr>
        <w:pStyle w:val="ListParagraph"/>
        <w:numPr>
          <w:ilvl w:val="0"/>
          <w:numId w:val="34"/>
        </w:numPr>
        <w:rPr>
          <w:rFonts w:cs="Courier New"/>
        </w:rPr>
      </w:pPr>
      <w:r w:rsidRPr="00563797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p w14:paraId="0C837B26" w14:textId="77777777" w:rsidR="00563797" w:rsidRDefault="00563797" w:rsidP="00563797">
      <w:pPr>
        <w:pStyle w:val="ListParagraph"/>
      </w:pPr>
    </w:p>
    <w:sectPr w:rsidR="00563797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61805511" w14:textId="77777777" w:rsidR="00827D97" w:rsidRDefault="00827D97" w:rsidP="00117AA5">
      <w:pPr>
        <w:spacing w:after="0" w:line="240" w:lineRule="auto"/>
      </w:pPr>
      <w:r>
        <w:separator/>
      </w:r>
    </w:p>
  </w:endnote>
  <w:endnote w:type="continuationSeparator" w:id="0">
    <w:p w14:paraId="706FB492" w14:textId="77777777" w:rsidR="00827D97" w:rsidRDefault="00827D9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207E227C" w14:textId="77777777"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D6987">
              <w:rPr>
                <w:b/>
                <w:noProof/>
                <w:color w:val="595959" w:themeColor="text1" w:themeTint="A6"/>
              </w:rPr>
              <w:t>1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D6987">
              <w:rPr>
                <w:b/>
                <w:noProof/>
                <w:color w:val="595959" w:themeColor="text1" w:themeTint="A6"/>
              </w:rPr>
              <w:t>2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1FDA55F" w14:textId="77777777"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576EBCBB" w14:textId="77777777" w:rsidR="00827D97" w:rsidRDefault="00827D97" w:rsidP="00117AA5">
      <w:pPr>
        <w:spacing w:after="0" w:line="240" w:lineRule="auto"/>
      </w:pPr>
      <w:r>
        <w:separator/>
      </w:r>
    </w:p>
  </w:footnote>
  <w:footnote w:type="continuationSeparator" w:id="0">
    <w:p w14:paraId="35AA134B" w14:textId="77777777" w:rsidR="00827D97" w:rsidRDefault="00827D9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0DB6209" w14:textId="77777777" w:rsidR="00A466A0" w:rsidRDefault="00A466A0">
    <w:pPr>
      <w:pStyle w:val="Header"/>
    </w:pPr>
  </w:p>
  <w:p w14:paraId="0B4CC326" w14:textId="77777777" w:rsidR="00A466A0" w:rsidRDefault="00A466A0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1DE4067" w14:textId="77777777" w:rsidR="00A466A0" w:rsidRDefault="00827D97">
    <w:r>
      <w:rPr>
        <w:noProof/>
      </w:rPr>
      <w:pict w14:anchorId="60DFFFEC">
        <v:shapetype id="_x0000_t202" coordsize="21600,21600" o:spt="202" path="m0,0l0,21600,21600,21600,21600,0xe">
          <v:stroke joinstyle="miter"/>
          <v:path gradientshapeok="t" o:connecttype="rect"/>
        </v:shapetype>
        <v:shape id="_x0000_s2053" type="#_x0000_t202" style="position:absolute;margin-left:672.05pt;margin-top:-4.5pt;width:135.7pt;height:19.5pt;z-index:251665408;mso-position-horizontal:right;mso-position-horizontal-relative:margin" stroked="f">
          <v:textbox style="mso-next-textbox:#_x0000_s2053" inset="0,,0">
            <w:txbxContent>
              <w:p w14:paraId="54C7C181" w14:textId="77777777" w:rsidR="00A466A0" w:rsidRPr="00CE5A4F" w:rsidRDefault="00563797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7C1F1C">
                  <w:rPr>
                    <w:rFonts w:asciiTheme="majorHAnsi" w:hAnsiTheme="majorHAnsi"/>
                    <w:color w:val="595959" w:themeColor="text1" w:themeTint="A6"/>
                  </w:rPr>
                  <w:t>Matching</w:t>
                </w:r>
              </w:p>
            </w:txbxContent>
          </v:textbox>
          <w10:wrap anchorx="margin"/>
        </v:shape>
      </w:pict>
    </w:r>
    <w:r>
      <w:rPr>
        <w:noProof/>
      </w:rPr>
      <w:pict w14:anchorId="0C69E01F"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14:paraId="4639877A" w14:textId="77777777"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E8123C"/>
    <w:multiLevelType w:val="hybridMultilevel"/>
    <w:tmpl w:val="768C78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8143062"/>
    <w:multiLevelType w:val="hybridMultilevel"/>
    <w:tmpl w:val="9A6474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8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8"/>
  </w:num>
  <w:num w:numId="3">
    <w:abstractNumId w:val="21"/>
  </w:num>
  <w:num w:numId="4">
    <w:abstractNumId w:val="24"/>
  </w:num>
  <w:num w:numId="5">
    <w:abstractNumId w:val="16"/>
  </w:num>
  <w:num w:numId="6">
    <w:abstractNumId w:val="19"/>
  </w:num>
  <w:num w:numId="7">
    <w:abstractNumId w:val="26"/>
  </w:num>
  <w:num w:numId="8">
    <w:abstractNumId w:val="18"/>
  </w:num>
  <w:num w:numId="9">
    <w:abstractNumId w:val="25"/>
  </w:num>
  <w:num w:numId="10">
    <w:abstractNumId w:val="10"/>
  </w:num>
  <w:num w:numId="11">
    <w:abstractNumId w:val="5"/>
  </w:num>
  <w:num w:numId="12">
    <w:abstractNumId w:val="27"/>
  </w:num>
  <w:num w:numId="13">
    <w:abstractNumId w:val="31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2"/>
  </w:num>
  <w:num w:numId="19">
    <w:abstractNumId w:val="34"/>
  </w:num>
  <w:num w:numId="20">
    <w:abstractNumId w:val="4"/>
  </w:num>
  <w:num w:numId="21">
    <w:abstractNumId w:val="29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8"/>
  </w:num>
  <w:num w:numId="29">
    <w:abstractNumId w:val="2"/>
  </w:num>
  <w:num w:numId="30">
    <w:abstractNumId w:val="30"/>
  </w:num>
  <w:num w:numId="31">
    <w:abstractNumId w:val="20"/>
  </w:num>
  <w:num w:numId="32">
    <w:abstractNumId w:val="3"/>
  </w:num>
  <w:num w:numId="33">
    <w:abstractNumId w:val="12"/>
  </w:num>
  <w:num w:numId="34">
    <w:abstractNumId w:val="22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A1103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33E6"/>
    <w:rsid w:val="00220E92"/>
    <w:rsid w:val="00233D69"/>
    <w:rsid w:val="002675E9"/>
    <w:rsid w:val="00271A8B"/>
    <w:rsid w:val="0028393E"/>
    <w:rsid w:val="00292C13"/>
    <w:rsid w:val="002A75F2"/>
    <w:rsid w:val="002B7A27"/>
    <w:rsid w:val="002C1758"/>
    <w:rsid w:val="002F37E5"/>
    <w:rsid w:val="002F5910"/>
    <w:rsid w:val="003015DB"/>
    <w:rsid w:val="0035297E"/>
    <w:rsid w:val="00370E7D"/>
    <w:rsid w:val="00374794"/>
    <w:rsid w:val="00392D6F"/>
    <w:rsid w:val="00397C3A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1421B"/>
    <w:rsid w:val="00520D09"/>
    <w:rsid w:val="00524411"/>
    <w:rsid w:val="00526814"/>
    <w:rsid w:val="00531E08"/>
    <w:rsid w:val="00563322"/>
    <w:rsid w:val="00563797"/>
    <w:rsid w:val="0056458C"/>
    <w:rsid w:val="005716D8"/>
    <w:rsid w:val="005738AE"/>
    <w:rsid w:val="005814AE"/>
    <w:rsid w:val="005A35A5"/>
    <w:rsid w:val="005B78FB"/>
    <w:rsid w:val="005D01F1"/>
    <w:rsid w:val="005D6987"/>
    <w:rsid w:val="005E573B"/>
    <w:rsid w:val="005E7B7B"/>
    <w:rsid w:val="00610DAE"/>
    <w:rsid w:val="00644963"/>
    <w:rsid w:val="006565AA"/>
    <w:rsid w:val="00660936"/>
    <w:rsid w:val="00665E55"/>
    <w:rsid w:val="006C0279"/>
    <w:rsid w:val="006D130A"/>
    <w:rsid w:val="006D6390"/>
    <w:rsid w:val="006E7094"/>
    <w:rsid w:val="00721A44"/>
    <w:rsid w:val="00742B9A"/>
    <w:rsid w:val="00752A93"/>
    <w:rsid w:val="00755D72"/>
    <w:rsid w:val="00755FAE"/>
    <w:rsid w:val="007852C1"/>
    <w:rsid w:val="00796E60"/>
    <w:rsid w:val="007A59D6"/>
    <w:rsid w:val="007C1F1C"/>
    <w:rsid w:val="007E2509"/>
    <w:rsid w:val="00814069"/>
    <w:rsid w:val="00820928"/>
    <w:rsid w:val="00821FDA"/>
    <w:rsid w:val="00827D97"/>
    <w:rsid w:val="008460E2"/>
    <w:rsid w:val="008624BA"/>
    <w:rsid w:val="00867EF6"/>
    <w:rsid w:val="00874BA0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D33C3"/>
    <w:rsid w:val="009E0AE0"/>
    <w:rsid w:val="009F0044"/>
    <w:rsid w:val="009F2685"/>
    <w:rsid w:val="00A003DB"/>
    <w:rsid w:val="00A2065C"/>
    <w:rsid w:val="00A4337A"/>
    <w:rsid w:val="00A466A0"/>
    <w:rsid w:val="00A51CFD"/>
    <w:rsid w:val="00AB393E"/>
    <w:rsid w:val="00AC444D"/>
    <w:rsid w:val="00AE06F5"/>
    <w:rsid w:val="00B037D8"/>
    <w:rsid w:val="00B16B2C"/>
    <w:rsid w:val="00B360C0"/>
    <w:rsid w:val="00B365B1"/>
    <w:rsid w:val="00B4698B"/>
    <w:rsid w:val="00C431CF"/>
    <w:rsid w:val="00C5717B"/>
    <w:rsid w:val="00C64835"/>
    <w:rsid w:val="00C71685"/>
    <w:rsid w:val="00C749B8"/>
    <w:rsid w:val="00C9705E"/>
    <w:rsid w:val="00CC6325"/>
    <w:rsid w:val="00CE5A4F"/>
    <w:rsid w:val="00D01BE5"/>
    <w:rsid w:val="00D40998"/>
    <w:rsid w:val="00D4323D"/>
    <w:rsid w:val="00D50ED2"/>
    <w:rsid w:val="00D6065C"/>
    <w:rsid w:val="00D65DC3"/>
    <w:rsid w:val="00D97932"/>
    <w:rsid w:val="00DA3F82"/>
    <w:rsid w:val="00DC0610"/>
    <w:rsid w:val="00DD12A7"/>
    <w:rsid w:val="00DF1FD9"/>
    <w:rsid w:val="00DF3DE8"/>
    <w:rsid w:val="00DF4D7F"/>
    <w:rsid w:val="00E00F13"/>
    <w:rsid w:val="00E13666"/>
    <w:rsid w:val="00E14A11"/>
    <w:rsid w:val="00E2264D"/>
    <w:rsid w:val="00E27FC6"/>
    <w:rsid w:val="00E35981"/>
    <w:rsid w:val="00E71876"/>
    <w:rsid w:val="00E7664C"/>
    <w:rsid w:val="00E82F41"/>
    <w:rsid w:val="00EA6A4B"/>
    <w:rsid w:val="00EB224E"/>
    <w:rsid w:val="00EB27B9"/>
    <w:rsid w:val="00EB7C6D"/>
    <w:rsid w:val="00EB7D05"/>
    <w:rsid w:val="00ED04C6"/>
    <w:rsid w:val="00ED5AA2"/>
    <w:rsid w:val="00EF62AD"/>
    <w:rsid w:val="00F05FC1"/>
    <w:rsid w:val="00F23FF3"/>
    <w:rsid w:val="00F478E2"/>
    <w:rsid w:val="00F64AD9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01A74C7"/>
  <w15:docId w15:val="{A898E339-3BEF-4964-AA3F-28F699C8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13</TotalTime>
  <Pages>2</Pages>
  <Words>188</Words>
  <Characters>1076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11</cp:revision>
  <cp:lastPrinted>2013-01-18T22:17:00Z</cp:lastPrinted>
  <dcterms:created xsi:type="dcterms:W3CDTF">2009-01-30T21:52:00Z</dcterms:created>
  <dcterms:modified xsi:type="dcterms:W3CDTF">2019-03-29T12:55:00Z</dcterms:modified>
</cp:coreProperties>
</file>