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C92AF1" w14:textId="77777777" w:rsidR="00041F20" w:rsidRDefault="00041F20" w:rsidP="009542F3">
      <w:pPr>
        <w:spacing w:after="0"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________</w:t>
      </w:r>
      <w:r w:rsidR="00811390">
        <w:tab/>
      </w:r>
      <w:r w:rsidR="006F2549">
        <w:t xml:space="preserve">CM: </w:t>
      </w:r>
      <w:r w:rsidR="00117AA5" w:rsidRPr="003C723A">
        <w:t>_________         Grade:_____</w:t>
      </w:r>
      <w:r w:rsidR="003A1BF5">
        <w:t>/10</w:t>
      </w:r>
      <w:r w:rsidR="00271A8B">
        <w:br/>
      </w:r>
    </w:p>
    <w:p w14:paraId="1A811786" w14:textId="77777777" w:rsidR="003D1B3C" w:rsidRDefault="003D1B3C" w:rsidP="003D1B3C">
      <w:pPr>
        <w:pStyle w:val="ListParagraph"/>
        <w:numPr>
          <w:ilvl w:val="0"/>
          <w:numId w:val="34"/>
        </w:numPr>
      </w:pPr>
      <w:bookmarkStart w:id="0" w:name="_GoBack"/>
      <w:r>
        <w:t>Write down several things you remember from the previous lecture.</w:t>
      </w:r>
    </w:p>
    <w:bookmarkEnd w:id="0"/>
    <w:p w14:paraId="65703D74" w14:textId="77777777" w:rsidR="003D1B3C" w:rsidRDefault="003D1B3C" w:rsidP="003D1B3C">
      <w:pPr>
        <w:pStyle w:val="ListParagraph"/>
        <w:ind w:left="360"/>
      </w:pPr>
    </w:p>
    <w:p w14:paraId="1DF279D0" w14:textId="77777777" w:rsidR="003D1B3C" w:rsidRDefault="003D1B3C" w:rsidP="003D1B3C">
      <w:pPr>
        <w:pStyle w:val="ListParagraph"/>
        <w:ind w:left="360"/>
      </w:pPr>
    </w:p>
    <w:p w14:paraId="7A37DEE6" w14:textId="77777777" w:rsidR="003D1B3C" w:rsidRDefault="003D1B3C" w:rsidP="003D1B3C">
      <w:pPr>
        <w:pStyle w:val="ListParagraph"/>
        <w:ind w:left="360"/>
      </w:pPr>
    </w:p>
    <w:p w14:paraId="4C6F228D" w14:textId="77777777" w:rsidR="003D1B3C" w:rsidRDefault="003D1B3C" w:rsidP="003D1B3C">
      <w:pPr>
        <w:pStyle w:val="ListParagraph"/>
        <w:ind w:left="360"/>
      </w:pPr>
    </w:p>
    <w:p w14:paraId="5E8D64F2" w14:textId="77777777" w:rsidR="003D1B3C" w:rsidRDefault="003D1B3C" w:rsidP="003D1B3C">
      <w:pPr>
        <w:pStyle w:val="ListParagraph"/>
        <w:ind w:left="360"/>
      </w:pPr>
    </w:p>
    <w:p w14:paraId="71667D11" w14:textId="77777777" w:rsidR="00563797" w:rsidRDefault="00104FCF" w:rsidP="00563797">
      <w:pPr>
        <w:pStyle w:val="ListParagraph"/>
        <w:numPr>
          <w:ilvl w:val="0"/>
          <w:numId w:val="34"/>
        </w:numPr>
      </w:pPr>
      <w:r>
        <w:t xml:space="preserve">(2) </w:t>
      </w:r>
      <w:r w:rsidR="00E2264D">
        <w:t xml:space="preserve">Describe the process, using matrix computations, of </w:t>
      </w:r>
      <w:r w:rsidR="00563797">
        <w:t xml:space="preserve">computing the covariance matrix of a data set that has </w:t>
      </w:r>
      <w:r w:rsidR="00563797" w:rsidRPr="00563797">
        <w:rPr>
          <w:i/>
        </w:rPr>
        <w:t>n</w:t>
      </w:r>
      <w:r w:rsidR="00563797">
        <w:t xml:space="preserve"> points, each of dimension </w:t>
      </w:r>
      <w:r w:rsidR="00563797" w:rsidRPr="00563797">
        <w:rPr>
          <w:i/>
        </w:rPr>
        <w:t>d</w:t>
      </w:r>
      <w:r w:rsidR="00E2264D">
        <w:t>.</w:t>
      </w:r>
    </w:p>
    <w:p w14:paraId="03D8D743" w14:textId="77777777" w:rsidR="00563797" w:rsidRDefault="00563797" w:rsidP="00563797">
      <w:pPr>
        <w:pStyle w:val="ListParagraph"/>
        <w:ind w:left="360"/>
      </w:pPr>
      <w:r>
        <w:t xml:space="preserve"> </w:t>
      </w:r>
    </w:p>
    <w:p w14:paraId="30C6CFFA" w14:textId="77777777" w:rsidR="00FC1751" w:rsidRDefault="00FC1751" w:rsidP="00563797"/>
    <w:p w14:paraId="56256ADB" w14:textId="77777777" w:rsidR="00FC1751" w:rsidRDefault="00FC1751" w:rsidP="00563797"/>
    <w:p w14:paraId="748146DF" w14:textId="77777777" w:rsidR="00FC1751" w:rsidRDefault="00FC1751" w:rsidP="00563797"/>
    <w:p w14:paraId="1E88C7C2" w14:textId="77777777" w:rsidR="00FC1751" w:rsidRDefault="00FC1751" w:rsidP="00563797"/>
    <w:p w14:paraId="006422F0" w14:textId="77777777" w:rsidR="00FC1751" w:rsidRDefault="00FC1751" w:rsidP="00563797"/>
    <w:p w14:paraId="1C9D1347" w14:textId="77777777" w:rsidR="00563797" w:rsidRDefault="00563797" w:rsidP="00563797"/>
    <w:p w14:paraId="50F94636" w14:textId="77777777" w:rsidR="00104FCF" w:rsidRDefault="00104FCF" w:rsidP="00563797">
      <w:pPr>
        <w:pStyle w:val="ListParagraph"/>
        <w:numPr>
          <w:ilvl w:val="0"/>
          <w:numId w:val="34"/>
        </w:numPr>
      </w:pPr>
      <w:r>
        <w:t xml:space="preserve">(2) </w:t>
      </w:r>
      <w:r w:rsidR="00563797">
        <w:t xml:space="preserve">What is an </w:t>
      </w:r>
      <w:proofErr w:type="spellStart"/>
      <w:r w:rsidR="00563797" w:rsidRPr="00563797">
        <w:rPr>
          <w:i/>
        </w:rPr>
        <w:t>eigenface</w:t>
      </w:r>
      <w:proofErr w:type="spellEnd"/>
      <w:r>
        <w:rPr>
          <w:i/>
        </w:rPr>
        <w:t xml:space="preserve"> </w:t>
      </w:r>
      <w:r w:rsidRPr="00104FCF">
        <w:t>mathematically</w:t>
      </w:r>
      <w:r w:rsidR="00563797">
        <w:t xml:space="preserve">? </w:t>
      </w:r>
    </w:p>
    <w:p w14:paraId="06076F6B" w14:textId="77777777" w:rsidR="00104FCF" w:rsidRDefault="00104FCF" w:rsidP="00104FCF">
      <w:pPr>
        <w:pStyle w:val="ListParagraph"/>
        <w:ind w:left="360"/>
      </w:pPr>
    </w:p>
    <w:p w14:paraId="664A21A1" w14:textId="77777777" w:rsidR="00104FCF" w:rsidRDefault="00104FCF" w:rsidP="00104FCF">
      <w:pPr>
        <w:pStyle w:val="ListParagraph"/>
        <w:ind w:left="360"/>
      </w:pPr>
    </w:p>
    <w:p w14:paraId="44F8FB73" w14:textId="77777777" w:rsidR="00104FCF" w:rsidRDefault="00104FCF" w:rsidP="00104FCF">
      <w:pPr>
        <w:pStyle w:val="ListParagraph"/>
        <w:ind w:left="360"/>
      </w:pPr>
    </w:p>
    <w:p w14:paraId="1ED33C14" w14:textId="77777777" w:rsidR="00104FCF" w:rsidRDefault="00104FCF" w:rsidP="00104FCF">
      <w:pPr>
        <w:pStyle w:val="ListParagraph"/>
        <w:ind w:left="360"/>
      </w:pPr>
    </w:p>
    <w:p w14:paraId="28B481D1" w14:textId="77777777" w:rsidR="00104FCF" w:rsidRDefault="00104FCF" w:rsidP="00104FCF">
      <w:pPr>
        <w:pStyle w:val="ListParagraph"/>
        <w:ind w:left="360"/>
      </w:pPr>
    </w:p>
    <w:p w14:paraId="2FE4EB65" w14:textId="77777777" w:rsidR="00563797" w:rsidRDefault="00104FCF" w:rsidP="00563797">
      <w:pPr>
        <w:pStyle w:val="ListParagraph"/>
        <w:numPr>
          <w:ilvl w:val="0"/>
          <w:numId w:val="34"/>
        </w:numPr>
      </w:pPr>
      <w:r>
        <w:t xml:space="preserve">(2) </w:t>
      </w:r>
      <w:r w:rsidR="00563797">
        <w:t>What does it represent</w:t>
      </w:r>
      <w:r w:rsidR="00392D6F">
        <w:t xml:space="preserve"> visually</w:t>
      </w:r>
      <w:r w:rsidR="00563797">
        <w:t>?</w:t>
      </w:r>
    </w:p>
    <w:p w14:paraId="7C274B91" w14:textId="77777777" w:rsidR="00563797" w:rsidRDefault="00563797" w:rsidP="00563797"/>
    <w:p w14:paraId="0A8AFDA1" w14:textId="77777777" w:rsidR="00FC1751" w:rsidRDefault="00FC1751" w:rsidP="00563797"/>
    <w:p w14:paraId="1130B806" w14:textId="77777777" w:rsidR="00563797" w:rsidRDefault="00563797" w:rsidP="00563797"/>
    <w:p w14:paraId="151069F1" w14:textId="77777777" w:rsidR="00E2264D" w:rsidRDefault="00E2264D" w:rsidP="00E2264D">
      <w:pPr>
        <w:pStyle w:val="ListParagraph"/>
        <w:numPr>
          <w:ilvl w:val="0"/>
          <w:numId w:val="34"/>
        </w:numPr>
      </w:pPr>
      <w:r>
        <w:t xml:space="preserve">(2) Consider the line </w:t>
      </w:r>
      <w:r w:rsidRPr="00392D6F">
        <w:rPr>
          <w:position w:val="-28"/>
        </w:rPr>
        <w:object w:dxaOrig="940" w:dyaOrig="660" w14:anchorId="5137F6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pt;height:33pt" o:ole="">
            <v:imagedata r:id="rId7" o:title=""/>
          </v:shape>
          <o:OLEObject Type="Embed" ProgID="Equation.3" ShapeID="_x0000_i1025" DrawAspect="Content" ObjectID="_1615354832" r:id="rId8"/>
        </w:object>
      </w:r>
      <w:r>
        <w:t xml:space="preserve"> (forming a 30 </w:t>
      </w:r>
      <w:proofErr w:type="spellStart"/>
      <w:r>
        <w:t>deg</w:t>
      </w:r>
      <w:proofErr w:type="spellEnd"/>
      <w:r>
        <w:t xml:space="preserve"> angle with the x-axis). Use the dot product to find the projection of the point (1, 0) on the line. Draw a picture to confirm it. </w:t>
      </w:r>
      <w:r w:rsidR="00D31A82">
        <w:t>Then repeat with the point (6, 2</w:t>
      </w:r>
      <w:r>
        <w:t>) and the same line.</w:t>
      </w:r>
    </w:p>
    <w:p w14:paraId="31BCF906" w14:textId="77777777" w:rsidR="00E2264D" w:rsidRDefault="00E2264D" w:rsidP="00E2264D">
      <w:pPr>
        <w:pStyle w:val="ListParagraph"/>
        <w:ind w:left="360"/>
      </w:pPr>
    </w:p>
    <w:p w14:paraId="39AA370B" w14:textId="77777777" w:rsidR="00E2264D" w:rsidRDefault="00E2264D" w:rsidP="00E2264D"/>
    <w:p w14:paraId="520E6EFF" w14:textId="77777777" w:rsidR="00E2264D" w:rsidRDefault="00E2264D" w:rsidP="00E2264D"/>
    <w:p w14:paraId="0EC509DA" w14:textId="77777777" w:rsidR="00E2264D" w:rsidRDefault="00E2264D" w:rsidP="00E2264D"/>
    <w:p w14:paraId="3817A22C" w14:textId="77777777" w:rsidR="00E2264D" w:rsidRDefault="00E2264D" w:rsidP="00E2264D"/>
    <w:p w14:paraId="7DB551BD" w14:textId="77777777" w:rsidR="00563797" w:rsidRDefault="00E2264D" w:rsidP="00E2264D">
      <w:pPr>
        <w:pStyle w:val="ListParagraph"/>
        <w:numPr>
          <w:ilvl w:val="0"/>
          <w:numId w:val="34"/>
        </w:numPr>
      </w:pPr>
      <w:r>
        <w:t xml:space="preserve"> </w:t>
      </w:r>
      <w:r w:rsidR="00104FCF">
        <w:t xml:space="preserve">(1) </w:t>
      </w:r>
      <w:r w:rsidR="00563797">
        <w:t xml:space="preserve">In the time-lapse photography example I showed in class, what type of variation does the eigenvector corresponding to the top eigenvalue represent? </w:t>
      </w:r>
    </w:p>
    <w:p w14:paraId="300DC51C" w14:textId="77777777" w:rsidR="00563797" w:rsidRDefault="00563797" w:rsidP="00563797">
      <w:pPr>
        <w:pStyle w:val="ListParagraph"/>
        <w:ind w:left="360"/>
      </w:pPr>
    </w:p>
    <w:p w14:paraId="1B4F89FB" w14:textId="77777777" w:rsidR="00563797" w:rsidRDefault="00563797" w:rsidP="00563797"/>
    <w:p w14:paraId="556D2E9C" w14:textId="77777777" w:rsidR="00563797" w:rsidRDefault="00563797" w:rsidP="00563797"/>
    <w:p w14:paraId="58A1FB00" w14:textId="77777777" w:rsidR="00563797" w:rsidRDefault="00563797" w:rsidP="00563797"/>
    <w:p w14:paraId="59271128" w14:textId="77777777" w:rsidR="00563797" w:rsidRDefault="00104FCF" w:rsidP="00563797">
      <w:pPr>
        <w:pStyle w:val="ListParagraph"/>
        <w:numPr>
          <w:ilvl w:val="0"/>
          <w:numId w:val="34"/>
        </w:numPr>
      </w:pPr>
      <w:r>
        <w:t xml:space="preserve">(1) </w:t>
      </w:r>
      <w:r w:rsidR="00563797">
        <w:t>What if instead, the dataset contained only images taken at noon, for a whole year? What type of variation might the top eigenvector represent then? (This is speculation; read the paper to find out!)</w:t>
      </w:r>
    </w:p>
    <w:p w14:paraId="4ACA036C" w14:textId="77777777" w:rsidR="00563797" w:rsidRDefault="00563797" w:rsidP="00563797">
      <w:pPr>
        <w:pStyle w:val="ListParagraph"/>
        <w:ind w:left="360"/>
      </w:pPr>
    </w:p>
    <w:p w14:paraId="42F2228C" w14:textId="77777777" w:rsidR="00563797" w:rsidRDefault="00563797" w:rsidP="00563797">
      <w:pPr>
        <w:pStyle w:val="ListParagraph"/>
        <w:ind w:left="360"/>
      </w:pPr>
    </w:p>
    <w:p w14:paraId="5E24264E" w14:textId="77777777" w:rsidR="00563797" w:rsidRDefault="00563797" w:rsidP="00563797">
      <w:pPr>
        <w:pStyle w:val="ListParagraph"/>
        <w:ind w:left="360"/>
      </w:pPr>
    </w:p>
    <w:p w14:paraId="2BDE692F" w14:textId="77777777" w:rsidR="00563797" w:rsidRDefault="00563797" w:rsidP="00563797">
      <w:pPr>
        <w:pStyle w:val="ListParagraph"/>
        <w:ind w:left="360"/>
      </w:pPr>
    </w:p>
    <w:p w14:paraId="0E760AAA" w14:textId="77777777" w:rsidR="00563797" w:rsidRDefault="00563797" w:rsidP="00563797">
      <w:pPr>
        <w:pStyle w:val="ListParagraph"/>
        <w:ind w:left="360"/>
      </w:pPr>
    </w:p>
    <w:p w14:paraId="6183E662" w14:textId="77777777" w:rsidR="00563797" w:rsidRDefault="00563797" w:rsidP="00563797">
      <w:pPr>
        <w:pStyle w:val="ListParagraph"/>
        <w:ind w:left="360"/>
      </w:pPr>
    </w:p>
    <w:p w14:paraId="1C2A3A82" w14:textId="77777777" w:rsidR="00563797" w:rsidRPr="00563797" w:rsidRDefault="00563797" w:rsidP="00563797">
      <w:pPr>
        <w:pStyle w:val="ListParagraph"/>
        <w:numPr>
          <w:ilvl w:val="0"/>
          <w:numId w:val="34"/>
        </w:numPr>
        <w:rPr>
          <w:rFonts w:cs="Courier New"/>
        </w:rPr>
      </w:pPr>
      <w:r w:rsidRPr="00563797">
        <w:rPr>
          <w:rFonts w:cs="Courier New"/>
        </w:rPr>
        <w:t>(0) Tell your instructor about anything from today's session (or from the course so far) that you found confusing or still have a question about. If none, please write “None”.</w:t>
      </w:r>
    </w:p>
    <w:p w14:paraId="1B135F33" w14:textId="77777777" w:rsidR="00563797" w:rsidRDefault="00563797" w:rsidP="00563797">
      <w:pPr>
        <w:pStyle w:val="ListParagraph"/>
      </w:pPr>
    </w:p>
    <w:sectPr w:rsidR="00563797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1E919" w14:textId="77777777" w:rsidR="00E57D6E" w:rsidRDefault="00E57D6E" w:rsidP="00117AA5">
      <w:pPr>
        <w:spacing w:after="0" w:line="240" w:lineRule="auto"/>
      </w:pPr>
      <w:r>
        <w:separator/>
      </w:r>
    </w:p>
  </w:endnote>
  <w:endnote w:type="continuationSeparator" w:id="0">
    <w:p w14:paraId="793D300E" w14:textId="77777777" w:rsidR="00E57D6E" w:rsidRDefault="00E57D6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69F10935" w14:textId="77777777"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D1B3C">
              <w:rPr>
                <w:b/>
                <w:noProof/>
                <w:color w:val="595959" w:themeColor="text1" w:themeTint="A6"/>
              </w:rPr>
              <w:t>1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D1B3C">
              <w:rPr>
                <w:b/>
                <w:noProof/>
                <w:color w:val="595959" w:themeColor="text1" w:themeTint="A6"/>
              </w:rPr>
              <w:t>2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5EFB358E" w14:textId="77777777"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B28BD6" w14:textId="77777777" w:rsidR="00E57D6E" w:rsidRDefault="00E57D6E" w:rsidP="00117AA5">
      <w:pPr>
        <w:spacing w:after="0" w:line="240" w:lineRule="auto"/>
      </w:pPr>
      <w:r>
        <w:separator/>
      </w:r>
    </w:p>
  </w:footnote>
  <w:footnote w:type="continuationSeparator" w:id="0">
    <w:p w14:paraId="2D4A31A2" w14:textId="77777777" w:rsidR="00E57D6E" w:rsidRDefault="00E57D6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1F4E96A" w14:textId="77777777" w:rsidR="00A466A0" w:rsidRDefault="00A466A0">
    <w:pPr>
      <w:pStyle w:val="Header"/>
    </w:pPr>
  </w:p>
  <w:p w14:paraId="7BAB525C" w14:textId="77777777" w:rsidR="00A466A0" w:rsidRDefault="00A466A0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DA6F6C5" w14:textId="77777777" w:rsidR="00A466A0" w:rsidRDefault="00E57D6E">
    <w:r>
      <w:rPr>
        <w:noProof/>
      </w:rPr>
      <w:pict w14:anchorId="2A7BF174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6FEABEC9" w14:textId="77777777" w:rsidR="00A466A0" w:rsidRPr="00CE5A4F" w:rsidRDefault="00A466A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506A67F8" w14:textId="77777777" w:rsidR="00A466A0" w:rsidRPr="00CE5A4F" w:rsidRDefault="00563797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PCA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E8123C"/>
    <w:multiLevelType w:val="hybridMultilevel"/>
    <w:tmpl w:val="96746B12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7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8"/>
  </w:num>
  <w:num w:numId="3">
    <w:abstractNumId w:val="21"/>
  </w:num>
  <w:num w:numId="4">
    <w:abstractNumId w:val="23"/>
  </w:num>
  <w:num w:numId="5">
    <w:abstractNumId w:val="16"/>
  </w:num>
  <w:num w:numId="6">
    <w:abstractNumId w:val="19"/>
  </w:num>
  <w:num w:numId="7">
    <w:abstractNumId w:val="25"/>
  </w:num>
  <w:num w:numId="8">
    <w:abstractNumId w:val="18"/>
  </w:num>
  <w:num w:numId="9">
    <w:abstractNumId w:val="24"/>
  </w:num>
  <w:num w:numId="10">
    <w:abstractNumId w:val="10"/>
  </w:num>
  <w:num w:numId="11">
    <w:abstractNumId w:val="5"/>
  </w:num>
  <w:num w:numId="12">
    <w:abstractNumId w:val="26"/>
  </w:num>
  <w:num w:numId="13">
    <w:abstractNumId w:val="30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1"/>
  </w:num>
  <w:num w:numId="19">
    <w:abstractNumId w:val="33"/>
  </w:num>
  <w:num w:numId="20">
    <w:abstractNumId w:val="4"/>
  </w:num>
  <w:num w:numId="21">
    <w:abstractNumId w:val="28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7"/>
  </w:num>
  <w:num w:numId="29">
    <w:abstractNumId w:val="2"/>
  </w:num>
  <w:num w:numId="30">
    <w:abstractNumId w:val="29"/>
  </w:num>
  <w:num w:numId="31">
    <w:abstractNumId w:val="20"/>
  </w:num>
  <w:num w:numId="32">
    <w:abstractNumId w:val="3"/>
  </w:num>
  <w:num w:numId="33">
    <w:abstractNumId w:val="12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2BE7"/>
    <w:rsid w:val="001F33E6"/>
    <w:rsid w:val="00233D69"/>
    <w:rsid w:val="00240BDE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5297E"/>
    <w:rsid w:val="00374794"/>
    <w:rsid w:val="00392D6F"/>
    <w:rsid w:val="003A1BF5"/>
    <w:rsid w:val="003C2A39"/>
    <w:rsid w:val="003C723A"/>
    <w:rsid w:val="003D1B3C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3797"/>
    <w:rsid w:val="0056458C"/>
    <w:rsid w:val="005716D8"/>
    <w:rsid w:val="005738AE"/>
    <w:rsid w:val="005814AE"/>
    <w:rsid w:val="00585921"/>
    <w:rsid w:val="005A35A5"/>
    <w:rsid w:val="005B78FB"/>
    <w:rsid w:val="005D01F1"/>
    <w:rsid w:val="005E573B"/>
    <w:rsid w:val="005E7B7B"/>
    <w:rsid w:val="00610DAE"/>
    <w:rsid w:val="00644963"/>
    <w:rsid w:val="006565AA"/>
    <w:rsid w:val="00665E55"/>
    <w:rsid w:val="006C0279"/>
    <w:rsid w:val="006D130A"/>
    <w:rsid w:val="006D6390"/>
    <w:rsid w:val="006E7094"/>
    <w:rsid w:val="006F2549"/>
    <w:rsid w:val="00721A44"/>
    <w:rsid w:val="007360CF"/>
    <w:rsid w:val="00752A93"/>
    <w:rsid w:val="00755D72"/>
    <w:rsid w:val="00755FAE"/>
    <w:rsid w:val="00777D92"/>
    <w:rsid w:val="007852C1"/>
    <w:rsid w:val="00796E60"/>
    <w:rsid w:val="007A59D6"/>
    <w:rsid w:val="00811390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466A0"/>
    <w:rsid w:val="00A51CFD"/>
    <w:rsid w:val="00A922E3"/>
    <w:rsid w:val="00AC444D"/>
    <w:rsid w:val="00AE06F5"/>
    <w:rsid w:val="00B037D8"/>
    <w:rsid w:val="00B360C0"/>
    <w:rsid w:val="00B4698B"/>
    <w:rsid w:val="00C431CF"/>
    <w:rsid w:val="00C5717B"/>
    <w:rsid w:val="00C64835"/>
    <w:rsid w:val="00C71685"/>
    <w:rsid w:val="00C9705E"/>
    <w:rsid w:val="00CE5A4F"/>
    <w:rsid w:val="00D31A82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14A11"/>
    <w:rsid w:val="00E2264D"/>
    <w:rsid w:val="00E27FC6"/>
    <w:rsid w:val="00E35981"/>
    <w:rsid w:val="00E57D6E"/>
    <w:rsid w:val="00E7664C"/>
    <w:rsid w:val="00E82F41"/>
    <w:rsid w:val="00EA6A4B"/>
    <w:rsid w:val="00EB07AF"/>
    <w:rsid w:val="00EB224E"/>
    <w:rsid w:val="00EB27B9"/>
    <w:rsid w:val="00EB7D05"/>
    <w:rsid w:val="00ED04C6"/>
    <w:rsid w:val="00ED5AA2"/>
    <w:rsid w:val="00EF62AD"/>
    <w:rsid w:val="00F05FC1"/>
    <w:rsid w:val="00F23FF3"/>
    <w:rsid w:val="00F478E2"/>
    <w:rsid w:val="00F600E7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75AF327C"/>
  <w15:docId w15:val="{D4FC702F-58A5-44AC-9D85-263B23AA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wmf"/><Relationship Id="rId8" Type="http://schemas.openxmlformats.org/officeDocument/2006/relationships/oleObject" Target="embeddings/oleObject1.bin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267</TotalTime>
  <Pages>2</Pages>
  <Words>177</Words>
  <Characters>1013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18</cp:revision>
  <cp:lastPrinted>2010-01-22T12:14:00Z</cp:lastPrinted>
  <dcterms:created xsi:type="dcterms:W3CDTF">2009-01-21T21:00:00Z</dcterms:created>
  <dcterms:modified xsi:type="dcterms:W3CDTF">2019-03-29T12:54:00Z</dcterms:modified>
</cp:coreProperties>
</file>