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26DB5F19" w14:textId="77777777" w:rsidR="00041F20" w:rsidRDefault="00041F20" w:rsidP="00117AA5">
      <w:pPr>
        <w:spacing w:line="240" w:lineRule="auto"/>
        <w:outlineLvl w:val="0"/>
      </w:pPr>
      <w:proofErr w:type="gramStart"/>
      <w:r w:rsidRPr="003C723A">
        <w:t>Name:_</w:t>
      </w:r>
      <w:proofErr w:type="gramEnd"/>
      <w:r w:rsidRPr="003C723A">
        <w:t>_____________________________</w:t>
      </w:r>
      <w:r w:rsidR="00AD58A1">
        <w:t>_____</w:t>
      </w:r>
      <w:r w:rsidRPr="003C723A">
        <w:t>____</w:t>
      </w:r>
      <w:r w:rsidR="00AD58A1">
        <w:t>__</w:t>
      </w:r>
      <w:r w:rsidR="00AD58A1">
        <w:tab/>
        <w:t>CM: ______</w:t>
      </w:r>
      <w:r w:rsidR="00117AA5" w:rsidRPr="003C723A">
        <w:t xml:space="preserve">         Grade:_____</w:t>
      </w:r>
      <w:r w:rsidR="006E10BD">
        <w:t>/10</w:t>
      </w:r>
      <w:r w:rsidR="004F1738">
        <w:t xml:space="preserve"> </w:t>
      </w:r>
    </w:p>
    <w:p w14:paraId="48DBFAA7" w14:textId="77777777" w:rsidR="004F1738" w:rsidRPr="003C723A" w:rsidRDefault="004F1738" w:rsidP="00117AA5">
      <w:pPr>
        <w:spacing w:line="240" w:lineRule="auto"/>
        <w:outlineLvl w:val="0"/>
      </w:pPr>
    </w:p>
    <w:p w14:paraId="3A2BB7D4" w14:textId="77777777" w:rsidR="006C182D" w:rsidRDefault="006C182D" w:rsidP="00DD12A7">
      <w:pPr>
        <w:pStyle w:val="ListParagraph"/>
        <w:numPr>
          <w:ilvl w:val="0"/>
          <w:numId w:val="20"/>
        </w:numPr>
        <w:ind w:right="-720"/>
      </w:pPr>
      <w:r>
        <w:t xml:space="preserve">(Review, 1 pt) a. Give MATLAB to store the entire </w:t>
      </w:r>
      <w:r w:rsidRPr="006C182D">
        <w:rPr>
          <w:b/>
        </w:rPr>
        <w:t>green</w:t>
      </w:r>
      <w:r>
        <w:t xml:space="preserve"> band of an image called </w:t>
      </w:r>
      <w:r w:rsidRPr="006C182D">
        <w:rPr>
          <w:b/>
        </w:rPr>
        <w:t>img</w:t>
      </w:r>
      <w:r>
        <w:t xml:space="preserve"> in a variable called </w:t>
      </w:r>
      <w:r>
        <w:rPr>
          <w:b/>
        </w:rPr>
        <w:t>green</w:t>
      </w:r>
      <w:r>
        <w:t>.</w:t>
      </w:r>
    </w:p>
    <w:p w14:paraId="3A380DB8" w14:textId="77777777" w:rsidR="006C182D" w:rsidRDefault="006C182D" w:rsidP="006C182D">
      <w:pPr>
        <w:pStyle w:val="ListParagraph"/>
        <w:ind w:left="360" w:right="-720"/>
      </w:pPr>
    </w:p>
    <w:p w14:paraId="13730D2F" w14:textId="77777777" w:rsidR="006C182D" w:rsidRDefault="006C182D" w:rsidP="006C182D">
      <w:pPr>
        <w:pStyle w:val="ListParagraph"/>
        <w:ind w:left="360" w:right="-720"/>
      </w:pPr>
    </w:p>
    <w:p w14:paraId="3FCD8689" w14:textId="77777777" w:rsidR="006C182D" w:rsidRDefault="006C182D" w:rsidP="006C182D">
      <w:pPr>
        <w:pStyle w:val="ListParagraph"/>
        <w:ind w:left="360" w:right="-720"/>
      </w:pPr>
      <w:r>
        <w:t>b.  What is the green b</w:t>
      </w:r>
      <w:bookmarkStart w:id="0" w:name="_GoBack"/>
      <w:bookmarkEnd w:id="0"/>
      <w:r>
        <w:t>and better for approximating than the other bands?</w:t>
      </w:r>
      <w:r>
        <w:br/>
      </w:r>
    </w:p>
    <w:p w14:paraId="4AAF1407" w14:textId="77777777" w:rsidR="00DD12A7" w:rsidRDefault="00D40998" w:rsidP="00DD12A7">
      <w:pPr>
        <w:pStyle w:val="ListParagraph"/>
        <w:numPr>
          <w:ilvl w:val="0"/>
          <w:numId w:val="20"/>
        </w:numPr>
        <w:ind w:right="-720"/>
      </w:pPr>
      <w:r>
        <w:t xml:space="preserve">(2 pts) </w:t>
      </w:r>
      <w:r w:rsidR="00DD12A7">
        <w:t xml:space="preserve">Compare and contrast </w:t>
      </w:r>
      <w:r w:rsidR="00DD12A7" w:rsidRPr="00DD12A7">
        <w:rPr>
          <w:i/>
        </w:rPr>
        <w:t>local</w:t>
      </w:r>
      <w:r w:rsidR="00DD12A7">
        <w:t xml:space="preserve"> and </w:t>
      </w:r>
      <w:r w:rsidR="00DD12A7" w:rsidRPr="00DD12A7">
        <w:rPr>
          <w:i/>
        </w:rPr>
        <w:t>global</w:t>
      </w:r>
      <w:r w:rsidR="00DD12A7">
        <w:t xml:space="preserve"> operators, giving </w:t>
      </w:r>
      <w:r>
        <w:t>an example</w:t>
      </w:r>
      <w:r w:rsidR="00DD12A7">
        <w:t xml:space="preserve"> of each.</w:t>
      </w:r>
    </w:p>
    <w:p w14:paraId="39A03DB7" w14:textId="77777777" w:rsidR="00DD12A7" w:rsidRDefault="00DD12A7" w:rsidP="00DD12A7">
      <w:pPr>
        <w:ind w:left="-720" w:right="-720"/>
        <w:rPr>
          <w:b/>
        </w:rPr>
      </w:pPr>
    </w:p>
    <w:p w14:paraId="536C61E8" w14:textId="77777777" w:rsidR="005814AE" w:rsidRDefault="005814AE" w:rsidP="00DD12A7">
      <w:pPr>
        <w:ind w:left="-720" w:right="-720"/>
        <w:rPr>
          <w:b/>
        </w:rPr>
      </w:pPr>
    </w:p>
    <w:p w14:paraId="7FF4E59B" w14:textId="77777777" w:rsidR="00D40998" w:rsidRDefault="00D40998" w:rsidP="00DD12A7">
      <w:pPr>
        <w:ind w:left="-720" w:right="-720"/>
        <w:rPr>
          <w:b/>
        </w:rPr>
      </w:pPr>
    </w:p>
    <w:p w14:paraId="711973D3" w14:textId="77777777" w:rsidR="00D40998" w:rsidRPr="00D40998" w:rsidRDefault="00D40998" w:rsidP="00DD12A7">
      <w:pPr>
        <w:ind w:left="-720" w:right="-720"/>
        <w:rPr>
          <w:b/>
        </w:rPr>
      </w:pPr>
    </w:p>
    <w:p w14:paraId="787D640E" w14:textId="77777777" w:rsidR="00DD12A7" w:rsidRPr="00DD12A7" w:rsidRDefault="006A602F" w:rsidP="00D40998">
      <w:pPr>
        <w:pStyle w:val="ListParagraph"/>
        <w:numPr>
          <w:ilvl w:val="0"/>
          <w:numId w:val="20"/>
        </w:numPr>
        <w:ind w:right="-720"/>
        <w:rPr>
          <w:i/>
        </w:rPr>
      </w:pPr>
      <w:r>
        <w:rPr>
          <w:noProof/>
        </w:rPr>
        <w:pict w14:anchorId="5A0CD77E">
          <v:group id="_x0000_s1026" style="position:absolute;left:0;text-align:left;margin-left:310.5pt;margin-top:.5pt;width:171pt;height:126pt;z-index:251660288" coordorigin="6660,9479" coordsize="3420,252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6660;top:9479;width:3420;height:2520" o:preferrelative="f">
              <v:fill o:detectmouseclick="t"/>
              <v:path o:extrusionok="t" o:connecttype="none"/>
              <o:lock v:ext="edit" text="t"/>
            </v:shape>
            <v:line id="_x0000_s1028" style="position:absolute;flip:y" from="7200,9659" to="7200,11459">
              <v:stroke endarrow="block"/>
            </v:line>
            <v:line id="_x0000_s1029" style="position:absolute" from="7200,11459" to="9180,11459">
              <v:stroke endarrow="block"/>
            </v:line>
            <v:polyline id="_x0000_s1030" style="position:absolute" points="7200,11459,7560,11099,7740,10559,8280,10019,9180,9659" coordsize="1980,1800" filled="f">
              <v:path arrowok="t"/>
            </v:polyline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_x0000_s1031" type="#_x0000_t202" style="position:absolute;left:7920;top:11459;width:540;height:540" filled="f" stroked="f">
              <v:textbox>
                <w:txbxContent>
                  <w:p w14:paraId="6B45F900" w14:textId="77777777" w:rsidR="007F3BBF" w:rsidRPr="00770EB4" w:rsidRDefault="007F3BBF" w:rsidP="00DD12A7">
                    <w:r w:rsidRPr="00770EB4">
                      <w:t>g</w:t>
                    </w:r>
                    <w:r w:rsidRPr="00770EB4">
                      <w:rPr>
                        <w:vertAlign w:val="subscript"/>
                      </w:rPr>
                      <w:t>in</w:t>
                    </w:r>
                  </w:p>
                </w:txbxContent>
              </v:textbox>
            </v:shape>
            <v:shape id="_x0000_s1032" type="#_x0000_t202" style="position:absolute;left:6660;top:10379;width:720;height:540" filled="f" stroked="f">
              <v:textbox>
                <w:txbxContent>
                  <w:p w14:paraId="02D308D6" w14:textId="77777777" w:rsidR="007F3BBF" w:rsidRPr="00770EB4" w:rsidRDefault="007F3BBF" w:rsidP="00DD12A7">
                    <w:r w:rsidRPr="00770EB4">
                      <w:t>g</w:t>
                    </w:r>
                    <w:r>
                      <w:rPr>
                        <w:vertAlign w:val="subscript"/>
                      </w:rPr>
                      <w:t>out</w:t>
                    </w:r>
                  </w:p>
                </w:txbxContent>
              </v:textbox>
            </v:shape>
            <v:shape id="_x0000_s1033" type="#_x0000_t202" style="position:absolute;left:7095;top:10935;width:465;height:539" filled="f" stroked="f">
              <v:textbox>
                <w:txbxContent>
                  <w:p w14:paraId="1C7ACBA8" w14:textId="77777777" w:rsidR="007F3BBF" w:rsidRPr="00770EB4" w:rsidRDefault="007F3BBF" w:rsidP="00DD12A7">
                    <w:r>
                      <w:t>A</w:t>
                    </w:r>
                  </w:p>
                </w:txbxContent>
              </v:textbox>
            </v:shape>
            <v:shape id="_x0000_s1034" type="#_x0000_t202" style="position:absolute;left:7560;top:10620;width:465;height:539" filled="f" stroked="f">
              <v:textbox>
                <w:txbxContent>
                  <w:p w14:paraId="14FFDB23" w14:textId="77777777" w:rsidR="007F3BBF" w:rsidRPr="00770EB4" w:rsidRDefault="007F3BBF" w:rsidP="00DD12A7">
                    <w:r>
                      <w:t>B</w:t>
                    </w:r>
                  </w:p>
                </w:txbxContent>
              </v:textbox>
            </v:shape>
            <v:shape id="_x0000_s1035" type="#_x0000_t202" style="position:absolute;left:7740;top:9900;width:465;height:539" filled="f" stroked="f">
              <v:textbox>
                <w:txbxContent>
                  <w:p w14:paraId="6202BBDE" w14:textId="77777777" w:rsidR="007F3BBF" w:rsidRPr="00770EB4" w:rsidRDefault="007F3BBF" w:rsidP="00DD12A7">
                    <w:r>
                      <w:t>C</w:t>
                    </w:r>
                  </w:p>
                </w:txbxContent>
              </v:textbox>
            </v:shape>
            <v:shape id="_x0000_s1036" type="#_x0000_t202" style="position:absolute;left:8565;top:9750;width:465;height:539" filled="f" stroked="f">
              <v:textbox>
                <w:txbxContent>
                  <w:p w14:paraId="5190BA2F" w14:textId="77777777" w:rsidR="007F3BBF" w:rsidRPr="00770EB4" w:rsidRDefault="007F3BBF" w:rsidP="00DD12A7">
                    <w:r>
                      <w:t>D</w:t>
                    </w:r>
                  </w:p>
                </w:txbxContent>
              </v:textbox>
            </v:shape>
            <w10:wrap type="square" side="left"/>
          </v:group>
        </w:pict>
      </w:r>
      <w:r w:rsidR="005814AE">
        <w:t xml:space="preserve">(4 pts) Note </w:t>
      </w:r>
      <w:r w:rsidR="00DD12A7" w:rsidRPr="00D40998">
        <w:t xml:space="preserve">how the </w:t>
      </w:r>
      <w:r w:rsidR="00DD12A7" w:rsidRPr="0028393E">
        <w:rPr>
          <w:b/>
        </w:rPr>
        <w:t>intensity</w:t>
      </w:r>
      <w:r w:rsidR="00DD12A7" w:rsidRPr="00D40998">
        <w:t xml:space="preserve"> and </w:t>
      </w:r>
      <w:r w:rsidR="00DD12A7" w:rsidRPr="0028393E">
        <w:rPr>
          <w:b/>
        </w:rPr>
        <w:t>contrast</w:t>
      </w:r>
      <w:r w:rsidR="00DD12A7" w:rsidRPr="00D40998">
        <w:t xml:space="preserve"> of an image would be </w:t>
      </w:r>
      <w:r w:rsidR="00DD12A7">
        <w:t>affected by the following gray-level mapping function in the 4 intensity ranges given by the 4 parts of the piecewise curve.</w:t>
      </w:r>
      <w:r w:rsidR="00D40998">
        <w:br/>
      </w:r>
      <w:proofErr w:type="gramStart"/>
      <w:r w:rsidR="00D40998">
        <w:t xml:space="preserve">Segments </w:t>
      </w:r>
      <w:r w:rsidR="00D979F0">
        <w:t xml:space="preserve"> A</w:t>
      </w:r>
      <w:proofErr w:type="gramEnd"/>
      <w:r w:rsidR="00D979F0">
        <w:t xml:space="preserve"> and C are at 45-degree</w:t>
      </w:r>
      <w:r w:rsidR="00DD12A7">
        <w:t xml:space="preserve"> angles with the horizontal</w:t>
      </w:r>
      <w:r w:rsidR="007F3BBF">
        <w:t xml:space="preserve">, and D ends at </w:t>
      </w:r>
      <w:r w:rsidR="00DD633E">
        <w:t>(</w:t>
      </w:r>
      <w:r w:rsidR="007F3BBF">
        <w:t>1.0,1.0)</w:t>
      </w:r>
      <w:r w:rsidR="00DD12A7">
        <w:t xml:space="preserve">: </w:t>
      </w:r>
    </w:p>
    <w:p w14:paraId="7D745768" w14:textId="77777777" w:rsidR="00DD12A7" w:rsidRDefault="00DD12A7" w:rsidP="00DD12A7">
      <w:pPr>
        <w:ind w:left="-720" w:right="-720"/>
      </w:pPr>
    </w:p>
    <w:p w14:paraId="734A2764" w14:textId="77777777" w:rsidR="00DD12A7" w:rsidRDefault="00DD12A7" w:rsidP="00DD12A7">
      <w:pPr>
        <w:ind w:left="-360" w:right="-720" w:firstLine="1080"/>
      </w:pPr>
      <w:r>
        <w:t xml:space="preserve">A: </w:t>
      </w:r>
    </w:p>
    <w:p w14:paraId="7ED615D8" w14:textId="77777777" w:rsidR="00DD12A7" w:rsidRDefault="00DD12A7" w:rsidP="00DD12A7">
      <w:pPr>
        <w:ind w:left="-720" w:right="-720"/>
      </w:pPr>
    </w:p>
    <w:p w14:paraId="7610FCAC" w14:textId="77777777" w:rsidR="00DD12A7" w:rsidRDefault="00DD12A7" w:rsidP="00DD12A7">
      <w:pPr>
        <w:ind w:right="-720" w:firstLine="720"/>
      </w:pPr>
      <w:r>
        <w:t xml:space="preserve">B: </w:t>
      </w:r>
    </w:p>
    <w:p w14:paraId="04BA4068" w14:textId="77777777" w:rsidR="00DD12A7" w:rsidRDefault="00DD12A7" w:rsidP="00DD12A7">
      <w:pPr>
        <w:ind w:left="-720" w:right="-720"/>
      </w:pPr>
    </w:p>
    <w:p w14:paraId="78459B3D" w14:textId="77777777" w:rsidR="00DD12A7" w:rsidRDefault="00DD12A7" w:rsidP="00DD12A7">
      <w:pPr>
        <w:ind w:right="-720" w:firstLine="720"/>
      </w:pPr>
      <w:r>
        <w:t xml:space="preserve">C: </w:t>
      </w:r>
    </w:p>
    <w:p w14:paraId="21615B9D" w14:textId="77777777" w:rsidR="00DD12A7" w:rsidRDefault="00DD12A7" w:rsidP="00DD12A7">
      <w:pPr>
        <w:ind w:left="-720" w:right="-720"/>
      </w:pPr>
    </w:p>
    <w:p w14:paraId="2F04519B" w14:textId="77777777" w:rsidR="00DD12A7" w:rsidRDefault="00DD12A7" w:rsidP="00DD12A7">
      <w:pPr>
        <w:ind w:right="-720" w:firstLine="720"/>
      </w:pPr>
      <w:r>
        <w:t>D:</w:t>
      </w:r>
    </w:p>
    <w:p w14:paraId="53BB6A4B" w14:textId="77777777" w:rsidR="00DD12A7" w:rsidRDefault="00DD12A7" w:rsidP="00DD12A7">
      <w:pPr>
        <w:ind w:right="-720"/>
      </w:pPr>
    </w:p>
    <w:p w14:paraId="57E9A7EB" w14:textId="77777777" w:rsidR="00DD12A7" w:rsidRDefault="006C182D" w:rsidP="00DD12A7">
      <w:pPr>
        <w:pStyle w:val="ListParagraph"/>
        <w:numPr>
          <w:ilvl w:val="0"/>
          <w:numId w:val="20"/>
        </w:numPr>
        <w:ind w:right="-720"/>
      </w:pPr>
      <w:r>
        <w:t>(1 pt</w:t>
      </w:r>
      <w:r w:rsidR="0028393E">
        <w:t xml:space="preserve">) </w:t>
      </w:r>
      <w:r w:rsidR="00DD12A7">
        <w:t>How can we use grayscale mappings on color images?</w:t>
      </w:r>
    </w:p>
    <w:p w14:paraId="39DBD90F" w14:textId="77777777" w:rsidR="00DD12A7" w:rsidRDefault="00DD12A7" w:rsidP="00DD12A7">
      <w:pPr>
        <w:pStyle w:val="ListParagraph"/>
        <w:ind w:left="360" w:right="-720"/>
      </w:pPr>
    </w:p>
    <w:p w14:paraId="4222E380" w14:textId="77777777" w:rsidR="00D40998" w:rsidRDefault="00D40998">
      <w:r>
        <w:br w:type="page"/>
      </w:r>
    </w:p>
    <w:p w14:paraId="4F7E712D" w14:textId="77777777" w:rsidR="00D40998" w:rsidRDefault="00D40998" w:rsidP="00DD12A7">
      <w:pPr>
        <w:pStyle w:val="ListParagraph"/>
        <w:ind w:left="360" w:right="-720"/>
      </w:pPr>
    </w:p>
    <w:p w14:paraId="40C8B6B8" w14:textId="77777777" w:rsidR="00DD12A7" w:rsidRDefault="00DD12A7" w:rsidP="0028393E">
      <w:pPr>
        <w:ind w:right="-720"/>
      </w:pPr>
      <w:r>
        <w:t>(</w:t>
      </w:r>
      <w:r w:rsidR="007A59D6">
        <w:t>For your notes</w:t>
      </w:r>
      <w:r>
        <w:t>)</w:t>
      </w:r>
      <w:r w:rsidR="0028393E">
        <w:t xml:space="preserve"> </w:t>
      </w:r>
      <w:r>
        <w:t>You can wr</w:t>
      </w:r>
      <w:r w:rsidR="00332A8F">
        <w:t>ite the formula for applying a 5x5</w:t>
      </w:r>
      <w:r>
        <w:t xml:space="preserve"> </w:t>
      </w:r>
      <w:r w:rsidR="00332A8F">
        <w:t>box</w:t>
      </w:r>
      <w:r>
        <w:t xml:space="preserve"> filter as:</w:t>
      </w:r>
    </w:p>
    <w:p w14:paraId="6F1695D8" w14:textId="77777777" w:rsidR="00DD12A7" w:rsidRDefault="006A602F" w:rsidP="00DD12A7">
      <w:pPr>
        <w:ind w:left="-720" w:right="-720"/>
      </w:pPr>
      <w:r>
        <w:rPr>
          <w:noProof/>
        </w:rPr>
        <w:object w:dxaOrig="1440" w:dyaOrig="1440" w14:anchorId="39B3D783">
          <v:shape id="_x0000_s1037" type="#_x0000_t75" style="position:absolute;left:0;text-align:left;margin-left:36pt;margin-top:8.4pt;width:274pt;height:35pt;z-index:251661312">
            <v:imagedata r:id="rId7" o:title=""/>
          </v:shape>
          <o:OLEObject Type="Embed" ProgID="Equation.3" ShapeID="_x0000_s1037" DrawAspect="Content" ObjectID="_1613807308" r:id="rId8"/>
        </w:object>
      </w:r>
    </w:p>
    <w:p w14:paraId="507F79FA" w14:textId="77777777" w:rsidR="00DD12A7" w:rsidRDefault="00DD12A7" w:rsidP="00DD12A7">
      <w:pPr>
        <w:ind w:left="-720" w:right="-720"/>
      </w:pPr>
    </w:p>
    <w:p w14:paraId="4577450F" w14:textId="77777777" w:rsidR="00DD12A7" w:rsidRDefault="006A602F" w:rsidP="0028393E">
      <w:pPr>
        <w:ind w:left="720" w:right="-720"/>
      </w:pPr>
      <w:r>
        <w:rPr>
          <w:noProof/>
        </w:rPr>
        <w:object w:dxaOrig="1440" w:dyaOrig="1440" w14:anchorId="435F9528">
          <v:shape id="_x0000_s1038" type="#_x0000_t75" style="position:absolute;left:0;text-align:left;margin-left:36pt;margin-top:15.75pt;width:312pt;height:39pt;z-index:251662336">
            <v:imagedata r:id="rId9" o:title=""/>
          </v:shape>
          <o:OLEObject Type="Embed" ProgID="Equation.3" ShapeID="_x0000_s1038" DrawAspect="Content" ObjectID="_1613807309" r:id="rId10"/>
        </w:object>
      </w:r>
      <w:r w:rsidR="00DD12A7">
        <w:t xml:space="preserve">and the formula for applying a </w:t>
      </w:r>
      <w:r w:rsidR="00332A8F">
        <w:t xml:space="preserve">5x5 </w:t>
      </w:r>
      <w:r w:rsidR="00DD12A7">
        <w:t xml:space="preserve">Gaussian filter </w:t>
      </w:r>
      <w:r w:rsidR="00332A8F">
        <w:t>as</w:t>
      </w:r>
      <w:r w:rsidR="00DD12A7">
        <w:t>:</w:t>
      </w:r>
    </w:p>
    <w:p w14:paraId="0BA1371B" w14:textId="77777777" w:rsidR="00DD12A7" w:rsidRDefault="00DD12A7" w:rsidP="0028393E">
      <w:pPr>
        <w:ind w:left="720" w:right="-720"/>
      </w:pPr>
    </w:p>
    <w:p w14:paraId="42CBB471" w14:textId="77777777" w:rsidR="00DD12A7" w:rsidRDefault="00DD12A7" w:rsidP="0028393E">
      <w:pPr>
        <w:ind w:left="720" w:right="-720"/>
      </w:pPr>
    </w:p>
    <w:p w14:paraId="1BD61E48" w14:textId="77777777" w:rsidR="008D2CF1" w:rsidRDefault="00332A8F" w:rsidP="008D2CF1">
      <w:pPr>
        <w:ind w:right="-720" w:firstLine="720"/>
      </w:pPr>
      <w:r>
        <w:t xml:space="preserve">Notice the </w:t>
      </w:r>
      <w:r w:rsidR="00DD12A7">
        <w:t xml:space="preserve">only </w:t>
      </w:r>
      <w:r>
        <w:t xml:space="preserve">difference </w:t>
      </w:r>
      <w:r w:rsidR="00DD12A7">
        <w:t xml:space="preserve">is the weights. </w:t>
      </w:r>
    </w:p>
    <w:p w14:paraId="005471B9" w14:textId="77777777" w:rsidR="008D2CF1" w:rsidRDefault="008D2CF1" w:rsidP="006D3806">
      <w:pPr>
        <w:ind w:right="-720"/>
      </w:pPr>
      <w:r>
        <w:t xml:space="preserve">We can apply these formulas by using weight </w:t>
      </w:r>
      <w:proofErr w:type="gramStart"/>
      <w:r>
        <w:t>matrices :</w:t>
      </w:r>
      <w:proofErr w:type="gramEnd"/>
    </w:p>
    <w:p w14:paraId="429B7736" w14:textId="77777777" w:rsidR="00DD12A7" w:rsidRDefault="00332A8F" w:rsidP="0028393E">
      <w:pPr>
        <w:ind w:left="720" w:right="-720"/>
      </w:pPr>
      <w:r>
        <w:t>Box filter: 5x5 matrix of 1/25:</w:t>
      </w:r>
      <w:r w:rsidR="00DD12A7">
        <w:t xml:space="preserve"> in </w:t>
      </w:r>
      <w:r>
        <w:t>MATLAB</w:t>
      </w:r>
      <w:r w:rsidR="00DD12A7">
        <w:t xml:space="preserve">, </w:t>
      </w:r>
      <w:proofErr w:type="gramStart"/>
      <w:r w:rsidR="00DD12A7">
        <w:rPr>
          <w:b/>
        </w:rPr>
        <w:t>ones(</w:t>
      </w:r>
      <w:proofErr w:type="gramEnd"/>
      <w:r w:rsidR="00DD12A7">
        <w:rPr>
          <w:b/>
        </w:rPr>
        <w:t>5,5</w:t>
      </w:r>
      <w:r w:rsidR="00DD12A7" w:rsidRPr="00700CAF">
        <w:rPr>
          <w:b/>
        </w:rPr>
        <w:t>)/</w:t>
      </w:r>
      <w:r w:rsidR="00DD12A7">
        <w:rPr>
          <w:b/>
        </w:rPr>
        <w:t>25</w:t>
      </w:r>
      <w:r w:rsidR="00DD12A7">
        <w:t>,</w:t>
      </w:r>
    </w:p>
    <w:p w14:paraId="61392483" w14:textId="77777777" w:rsidR="00DD12A7" w:rsidRDefault="00DD12A7" w:rsidP="0028393E">
      <w:pPr>
        <w:ind w:left="720" w:right="-720"/>
      </w:pPr>
      <w:r>
        <w:t xml:space="preserve">The discrete approximation to a 5x5 Gaussian filter with </w:t>
      </w:r>
      <w:r w:rsidRPr="00692553">
        <w:rPr>
          <w:rFonts w:ascii="Symbol" w:hAnsi="Symbol"/>
        </w:rPr>
        <w:t></w:t>
      </w:r>
      <w:r w:rsidR="00DF4D7F">
        <w:t xml:space="preserve"> = 1:</w:t>
      </w:r>
      <w:r>
        <w:t xml:space="preserve"> </w:t>
      </w:r>
      <w:proofErr w:type="gramStart"/>
      <w:r w:rsidRPr="008767D9">
        <w:rPr>
          <w:b/>
        </w:rPr>
        <w:t>fspecial(</w:t>
      </w:r>
      <w:proofErr w:type="gramEnd"/>
      <w:r w:rsidRPr="008767D9">
        <w:rPr>
          <w:b/>
        </w:rPr>
        <w:t>'gaussian', [5, 5], 1)</w:t>
      </w:r>
      <w:r w:rsidR="006D3806">
        <w:rPr>
          <w:b/>
        </w:rPr>
        <w:t xml:space="preserve">. </w:t>
      </w:r>
    </w:p>
    <w:p w14:paraId="683AB245" w14:textId="77777777" w:rsidR="00DD12A7" w:rsidRDefault="00DD12A7" w:rsidP="006D3806">
      <w:pPr>
        <w:ind w:right="-720"/>
      </w:pPr>
      <w:r>
        <w:t>Apply the filter by using cross-correlation</w:t>
      </w:r>
      <w:r w:rsidR="00DF4D7F">
        <w:t xml:space="preserve"> (</w:t>
      </w:r>
      <w:r w:rsidR="00332A8F">
        <w:t xml:space="preserve">MATLAB’s </w:t>
      </w:r>
      <w:r w:rsidR="00DF4D7F">
        <w:t>filter2)</w:t>
      </w:r>
      <w:r>
        <w:t>:</w:t>
      </w:r>
    </w:p>
    <w:p w14:paraId="2ED5E47F" w14:textId="77777777" w:rsidR="00DD12A7" w:rsidRDefault="00DD12A7" w:rsidP="006D3806">
      <w:pPr>
        <w:ind w:right="-720" w:firstLine="720"/>
      </w:pPr>
      <w:r>
        <w:t>filter2(image, gaussianFilter, ‘replicate’)</w:t>
      </w:r>
    </w:p>
    <w:p w14:paraId="5EABB766" w14:textId="77777777" w:rsidR="00DD12A7" w:rsidRDefault="002C7A53" w:rsidP="00D979F0">
      <w:pPr>
        <w:ind w:right="-720" w:firstLine="720"/>
      </w:pPr>
      <w:r>
        <w:t>More details i</w:t>
      </w:r>
      <w:r w:rsidR="00332A8F">
        <w:t>n Lab 3</w:t>
      </w:r>
      <w:r w:rsidR="00E372E8">
        <w:t>…</w:t>
      </w:r>
    </w:p>
    <w:p w14:paraId="7CA7A708" w14:textId="77777777" w:rsidR="00DF4D7F" w:rsidRDefault="00DF4D7F" w:rsidP="00DF4D7F">
      <w:pPr>
        <w:pStyle w:val="ListParagraph"/>
        <w:ind w:left="360" w:right="-720"/>
      </w:pPr>
    </w:p>
    <w:p w14:paraId="46BFDC16" w14:textId="77777777" w:rsidR="00DD12A7" w:rsidRDefault="005738AE" w:rsidP="00DD12A7">
      <w:pPr>
        <w:pStyle w:val="ListParagraph"/>
        <w:numPr>
          <w:ilvl w:val="0"/>
          <w:numId w:val="20"/>
        </w:numPr>
        <w:ind w:right="-720"/>
      </w:pPr>
      <w:r>
        <w:t>(</w:t>
      </w:r>
      <w:r w:rsidR="007A59D6">
        <w:t>1</w:t>
      </w:r>
      <w:r>
        <w:t xml:space="preserve">) </w:t>
      </w:r>
      <w:r w:rsidR="00DD12A7">
        <w:t xml:space="preserve">For what </w:t>
      </w:r>
      <w:r w:rsidR="007A59D6">
        <w:t xml:space="preserve">type of </w:t>
      </w:r>
      <w:r w:rsidR="00DD12A7">
        <w:t>noise is median filtering especially suited?</w:t>
      </w:r>
    </w:p>
    <w:p w14:paraId="496B0D56" w14:textId="77777777" w:rsidR="00DD12A7" w:rsidRDefault="00DD12A7" w:rsidP="00DD12A7">
      <w:pPr>
        <w:pStyle w:val="ListParagraph"/>
        <w:ind w:left="360" w:right="-720"/>
      </w:pPr>
    </w:p>
    <w:p w14:paraId="2AEB71D0" w14:textId="77777777" w:rsidR="005A35A5" w:rsidRDefault="005A35A5" w:rsidP="004F1738">
      <w:pPr>
        <w:pStyle w:val="ListParagraph"/>
        <w:ind w:left="360"/>
      </w:pPr>
    </w:p>
    <w:p w14:paraId="2579FCAD" w14:textId="77777777" w:rsidR="003C723A" w:rsidRP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53DF3098" w14:textId="77777777" w:rsidR="003C723A" w:rsidRDefault="00510267" w:rsidP="005738AE">
      <w:pPr>
        <w:pStyle w:val="PlainText"/>
        <w:numPr>
          <w:ilvl w:val="0"/>
          <w:numId w:val="20"/>
        </w:numPr>
        <w:rPr>
          <w:rFonts w:asciiTheme="minorHAnsi" w:hAnsiTheme="minorHAnsi" w:cs="Courier New"/>
          <w:sz w:val="22"/>
          <w:szCs w:val="22"/>
        </w:rPr>
      </w:pPr>
      <w:r w:rsidRPr="002C1758">
        <w:rPr>
          <w:rFonts w:asciiTheme="minorHAnsi" w:hAnsiTheme="minorHAnsi" w:cs="Courier New"/>
          <w:sz w:val="22"/>
          <w:szCs w:val="22"/>
        </w:rPr>
        <w:t xml:space="preserve">(1) </w:t>
      </w:r>
      <w:r w:rsidR="003C723A" w:rsidRPr="002C1758">
        <w:rPr>
          <w:rFonts w:asciiTheme="minorHAnsi" w:hAnsiTheme="minorHAnsi" w:cs="Courier New"/>
          <w:sz w:val="22"/>
          <w:szCs w:val="22"/>
        </w:rPr>
        <w:t>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14:paraId="34581674" w14:textId="77777777" w:rsidR="002C1758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326234D0" w14:textId="77777777" w:rsidR="002C1758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7C90CCC7" w14:textId="77777777" w:rsidR="002C1758" w:rsidRPr="003C723A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2C1758" w:rsidRPr="003C723A" w:rsidSect="00041F20">
      <w:headerReference w:type="even" r:id="rId11"/>
      <w:headerReference w:type="default" r:id="rId12"/>
      <w:footerReference w:type="default" r:id="rId13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endnote w:type="separator" w:id="-1">
    <w:p w14:paraId="4A990C7A" w14:textId="77777777" w:rsidR="006A602F" w:rsidRDefault="006A602F" w:rsidP="00117AA5">
      <w:pPr>
        <w:spacing w:after="0" w:line="240" w:lineRule="auto"/>
      </w:pPr>
      <w:r>
        <w:separator/>
      </w:r>
    </w:p>
  </w:endnote>
  <w:endnote w:type="continuationSeparator" w:id="0">
    <w:p w14:paraId="17554980" w14:textId="77777777" w:rsidR="006A602F" w:rsidRDefault="006A602F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0205BF94" w14:textId="77777777" w:rsidR="007F3BBF" w:rsidRDefault="007F3BBF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F64090">
              <w:rPr>
                <w:b/>
                <w:noProof/>
                <w:color w:val="595959" w:themeColor="text1" w:themeTint="A6"/>
              </w:rPr>
              <w:t>1</w: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F64090">
              <w:rPr>
                <w:b/>
                <w:noProof/>
                <w:color w:val="595959" w:themeColor="text1" w:themeTint="A6"/>
              </w:rPr>
              <w:t>2</w:t>
            </w:r>
            <w:r w:rsidR="001A5570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319353C1" w14:textId="77777777" w:rsidR="007F3BBF" w:rsidRDefault="007F3BB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footnote w:type="separator" w:id="-1">
    <w:p w14:paraId="45D0C99B" w14:textId="77777777" w:rsidR="006A602F" w:rsidRDefault="006A602F" w:rsidP="00117AA5">
      <w:pPr>
        <w:spacing w:after="0" w:line="240" w:lineRule="auto"/>
      </w:pPr>
      <w:r>
        <w:separator/>
      </w:r>
    </w:p>
  </w:footnote>
  <w:footnote w:type="continuationSeparator" w:id="0">
    <w:p w14:paraId="3F89AC31" w14:textId="77777777" w:rsidR="006A602F" w:rsidRDefault="006A602F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4B58F74C" w14:textId="77777777" w:rsidR="007F3BBF" w:rsidRDefault="007F3BBF">
    <w:pPr>
      <w:pStyle w:val="Header"/>
    </w:pPr>
  </w:p>
  <w:p w14:paraId="2F14050A" w14:textId="77777777" w:rsidR="007F3BBF" w:rsidRDefault="007F3BBF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5F203CD" w14:textId="77777777" w:rsidR="007F3BBF" w:rsidRDefault="006A602F">
    <w:r>
      <w:rPr>
        <w:noProof/>
      </w:rPr>
      <w:pict w14:anchorId="309F5328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30FA4D70" w14:textId="77777777" w:rsidR="007F3BBF" w:rsidRPr="00CE5A4F" w:rsidRDefault="007F3BBF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0DC08DAD" w14:textId="77777777" w:rsidR="007F3BBF" w:rsidRPr="00CE5A4F" w:rsidRDefault="007F3BBF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 5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abstractNum w:abstractNumId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0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1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7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3"/>
  </w:num>
  <w:num w:numId="3">
    <w:abstractNumId w:val="12"/>
  </w:num>
  <w:num w:numId="4">
    <w:abstractNumId w:val="13"/>
  </w:num>
  <w:num w:numId="5">
    <w:abstractNumId w:val="8"/>
  </w:num>
  <w:num w:numId="6">
    <w:abstractNumId w:val="11"/>
  </w:num>
  <w:num w:numId="7">
    <w:abstractNumId w:val="15"/>
  </w:num>
  <w:num w:numId="8">
    <w:abstractNumId w:val="10"/>
  </w:num>
  <w:num w:numId="9">
    <w:abstractNumId w:val="14"/>
  </w:num>
  <w:num w:numId="10">
    <w:abstractNumId w:val="5"/>
  </w:num>
  <w:num w:numId="11">
    <w:abstractNumId w:val="1"/>
  </w:num>
  <w:num w:numId="12">
    <w:abstractNumId w:val="16"/>
  </w:num>
  <w:num w:numId="13">
    <w:abstractNumId w:val="18"/>
  </w:num>
  <w:num w:numId="14">
    <w:abstractNumId w:val="2"/>
  </w:num>
  <w:num w:numId="15">
    <w:abstractNumId w:val="9"/>
  </w:num>
  <w:num w:numId="16">
    <w:abstractNumId w:val="4"/>
  </w:num>
  <w:num w:numId="17">
    <w:abstractNumId w:val="7"/>
  </w:num>
  <w:num w:numId="18">
    <w:abstractNumId w:val="19"/>
  </w:num>
  <w:num w:numId="19">
    <w:abstractNumId w:val="21"/>
  </w:num>
  <w:num w:numId="20">
    <w:abstractNumId w:val="0"/>
  </w:num>
  <w:num w:numId="21">
    <w:abstractNumId w:val="17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41F20"/>
    <w:rsid w:val="00083EDA"/>
    <w:rsid w:val="00117AA5"/>
    <w:rsid w:val="001A5570"/>
    <w:rsid w:val="001B6F98"/>
    <w:rsid w:val="002675E9"/>
    <w:rsid w:val="0028393E"/>
    <w:rsid w:val="002910D6"/>
    <w:rsid w:val="00292C13"/>
    <w:rsid w:val="002B7A27"/>
    <w:rsid w:val="002C1758"/>
    <w:rsid w:val="002C7A53"/>
    <w:rsid w:val="003015DB"/>
    <w:rsid w:val="003041A8"/>
    <w:rsid w:val="00317AD0"/>
    <w:rsid w:val="00332A8F"/>
    <w:rsid w:val="00374794"/>
    <w:rsid w:val="003C723A"/>
    <w:rsid w:val="003D50F6"/>
    <w:rsid w:val="00424BAB"/>
    <w:rsid w:val="00441D7B"/>
    <w:rsid w:val="004548FE"/>
    <w:rsid w:val="00466050"/>
    <w:rsid w:val="00480E26"/>
    <w:rsid w:val="00484780"/>
    <w:rsid w:val="004A5B84"/>
    <w:rsid w:val="004F1738"/>
    <w:rsid w:val="00510267"/>
    <w:rsid w:val="00520D09"/>
    <w:rsid w:val="00563322"/>
    <w:rsid w:val="0056458C"/>
    <w:rsid w:val="005716D8"/>
    <w:rsid w:val="005738AE"/>
    <w:rsid w:val="005814AE"/>
    <w:rsid w:val="005A35A5"/>
    <w:rsid w:val="005C65A2"/>
    <w:rsid w:val="005D01F1"/>
    <w:rsid w:val="0064048B"/>
    <w:rsid w:val="00644963"/>
    <w:rsid w:val="006565AA"/>
    <w:rsid w:val="00665E55"/>
    <w:rsid w:val="006A602F"/>
    <w:rsid w:val="006C0279"/>
    <w:rsid w:val="006C182D"/>
    <w:rsid w:val="006D3806"/>
    <w:rsid w:val="006D6390"/>
    <w:rsid w:val="006E10BD"/>
    <w:rsid w:val="006E7094"/>
    <w:rsid w:val="00721A44"/>
    <w:rsid w:val="00752A93"/>
    <w:rsid w:val="00796E60"/>
    <w:rsid w:val="007A59D6"/>
    <w:rsid w:val="007F3BBF"/>
    <w:rsid w:val="00814069"/>
    <w:rsid w:val="00821FDA"/>
    <w:rsid w:val="0084589F"/>
    <w:rsid w:val="008460E2"/>
    <w:rsid w:val="008624BA"/>
    <w:rsid w:val="00890F3C"/>
    <w:rsid w:val="008A5F1C"/>
    <w:rsid w:val="008B2E8E"/>
    <w:rsid w:val="008D1BF6"/>
    <w:rsid w:val="008D2CF1"/>
    <w:rsid w:val="00920497"/>
    <w:rsid w:val="00960717"/>
    <w:rsid w:val="009740DC"/>
    <w:rsid w:val="009E0AE0"/>
    <w:rsid w:val="009F2685"/>
    <w:rsid w:val="00A003DB"/>
    <w:rsid w:val="00AD58A1"/>
    <w:rsid w:val="00AE06F5"/>
    <w:rsid w:val="00B037D8"/>
    <w:rsid w:val="00B11A77"/>
    <w:rsid w:val="00B360C0"/>
    <w:rsid w:val="00B57512"/>
    <w:rsid w:val="00C431CF"/>
    <w:rsid w:val="00C5717B"/>
    <w:rsid w:val="00C71685"/>
    <w:rsid w:val="00C9705E"/>
    <w:rsid w:val="00CD579E"/>
    <w:rsid w:val="00CE5A4F"/>
    <w:rsid w:val="00D40998"/>
    <w:rsid w:val="00D4323D"/>
    <w:rsid w:val="00D6065C"/>
    <w:rsid w:val="00D979F0"/>
    <w:rsid w:val="00DD12A7"/>
    <w:rsid w:val="00DD633E"/>
    <w:rsid w:val="00DF1FD9"/>
    <w:rsid w:val="00DF4D7F"/>
    <w:rsid w:val="00E00F13"/>
    <w:rsid w:val="00E372E8"/>
    <w:rsid w:val="00E82F41"/>
    <w:rsid w:val="00EA6A4B"/>
    <w:rsid w:val="00EB27B9"/>
    <w:rsid w:val="00EC72D8"/>
    <w:rsid w:val="00EF62AD"/>
    <w:rsid w:val="00F64090"/>
    <w:rsid w:val="00F6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1C608C9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wmf"/><Relationship Id="rId8" Type="http://schemas.openxmlformats.org/officeDocument/2006/relationships/oleObject" Target="embeddings/oleObject1.bin"/><Relationship Id="rId9" Type="http://schemas.openxmlformats.org/officeDocument/2006/relationships/image" Target="media/image2.wmf"/><Relationship Id="rId10" Type="http://schemas.openxmlformats.org/officeDocument/2006/relationships/oleObject" Target="embeddings/oleObject2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442</TotalTime>
  <Pages>2</Pages>
  <Words>236</Words>
  <Characters>1349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Boutell, Matthew R</cp:lastModifiedBy>
  <cp:revision>24</cp:revision>
  <cp:lastPrinted>2019-03-11T15:02:00Z</cp:lastPrinted>
  <dcterms:created xsi:type="dcterms:W3CDTF">2008-12-07T03:15:00Z</dcterms:created>
  <dcterms:modified xsi:type="dcterms:W3CDTF">2019-03-11T15:02:00Z</dcterms:modified>
</cp:coreProperties>
</file>