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7DEC73" w14:textId="77777777" w:rsidR="00041F20" w:rsidRDefault="00041F20" w:rsidP="009542F3">
      <w:pPr>
        <w:spacing w:after="0" w:line="240" w:lineRule="auto"/>
        <w:outlineLvl w:val="0"/>
      </w:pPr>
      <w:r w:rsidRPr="003C723A">
        <w:t>Name:__________________________________</w:t>
      </w:r>
      <w:r w:rsidR="00117AA5" w:rsidRPr="003C723A">
        <w:t>_________________         Grade:_____</w:t>
      </w:r>
      <w:r w:rsidR="005911E3">
        <w:t>/1</w:t>
      </w:r>
      <w:r w:rsidR="00EB1FF6">
        <w:t>0</w:t>
      </w:r>
    </w:p>
    <w:p w14:paraId="08E4E7B9" w14:textId="77777777" w:rsidR="004F1738" w:rsidRPr="003C723A" w:rsidRDefault="004F1738" w:rsidP="009542F3">
      <w:pPr>
        <w:spacing w:after="0" w:line="240" w:lineRule="auto"/>
        <w:outlineLvl w:val="0"/>
      </w:pPr>
    </w:p>
    <w:p w14:paraId="498B2DBA" w14:textId="0217C1E0" w:rsidR="005B177E" w:rsidRDefault="005B177E" w:rsidP="005B177E">
      <w:pPr>
        <w:pStyle w:val="ListParagraph"/>
        <w:numPr>
          <w:ilvl w:val="0"/>
          <w:numId w:val="28"/>
        </w:numPr>
      </w:pPr>
      <w:r>
        <w:t xml:space="preserve">(1) Brain-dump: list </w:t>
      </w:r>
      <w:r w:rsidRPr="005B177E">
        <w:rPr>
          <w:b/>
        </w:rPr>
        <w:t>3 things</w:t>
      </w:r>
      <w:r>
        <w:t xml:space="preserve"> that you remember about SVMs:</w:t>
      </w:r>
    </w:p>
    <w:p w14:paraId="294B025C" w14:textId="77777777" w:rsidR="005B177E" w:rsidRDefault="005B177E" w:rsidP="005B177E">
      <w:pPr>
        <w:pStyle w:val="ListParagraph"/>
        <w:ind w:left="360"/>
      </w:pPr>
    </w:p>
    <w:p w14:paraId="324085EB" w14:textId="77777777" w:rsidR="005B177E" w:rsidRDefault="005B177E" w:rsidP="005B177E">
      <w:pPr>
        <w:pStyle w:val="ListParagraph"/>
        <w:ind w:left="360"/>
      </w:pPr>
    </w:p>
    <w:p w14:paraId="5C9F0868" w14:textId="77777777" w:rsidR="005B177E" w:rsidRDefault="005B177E" w:rsidP="005B177E">
      <w:pPr>
        <w:pStyle w:val="ListParagraph"/>
        <w:ind w:left="360"/>
      </w:pPr>
    </w:p>
    <w:p w14:paraId="5C1267E1" w14:textId="77777777" w:rsidR="005B177E" w:rsidRDefault="005B177E" w:rsidP="005B177E">
      <w:pPr>
        <w:pStyle w:val="ListParagraph"/>
        <w:ind w:left="360"/>
      </w:pPr>
      <w:bookmarkStart w:id="0" w:name="_GoBack"/>
      <w:bookmarkEnd w:id="0"/>
    </w:p>
    <w:p w14:paraId="4928045F" w14:textId="77777777" w:rsidR="005B177E" w:rsidRDefault="005B177E" w:rsidP="005B177E">
      <w:pPr>
        <w:pStyle w:val="ListParagraph"/>
        <w:ind w:left="360"/>
      </w:pPr>
    </w:p>
    <w:p w14:paraId="1F3C7DFD" w14:textId="77777777" w:rsidR="005B177E" w:rsidRDefault="005B177E" w:rsidP="005B177E">
      <w:pPr>
        <w:pStyle w:val="ListParagraph"/>
        <w:ind w:left="360"/>
      </w:pPr>
    </w:p>
    <w:p w14:paraId="6EBA25B4" w14:textId="77777777" w:rsidR="005B177E" w:rsidRDefault="005B177E" w:rsidP="005B177E">
      <w:pPr>
        <w:pStyle w:val="ListParagraph"/>
        <w:ind w:left="360"/>
      </w:pPr>
    </w:p>
    <w:p w14:paraId="705E583E" w14:textId="77777777" w:rsidR="005B177E" w:rsidRDefault="005B177E" w:rsidP="005B177E">
      <w:pPr>
        <w:pStyle w:val="ListParagraph"/>
        <w:ind w:left="360"/>
      </w:pPr>
    </w:p>
    <w:p w14:paraId="6E6C347D" w14:textId="77777777" w:rsidR="005B177E" w:rsidRDefault="005B177E" w:rsidP="005B177E">
      <w:pPr>
        <w:pStyle w:val="ListParagraph"/>
        <w:ind w:left="360"/>
      </w:pPr>
    </w:p>
    <w:p w14:paraId="509A65EB" w14:textId="77777777" w:rsidR="00525E2E" w:rsidRDefault="00B13888" w:rsidP="00F5669F">
      <w:pPr>
        <w:pStyle w:val="ListParagraph"/>
        <w:numPr>
          <w:ilvl w:val="0"/>
          <w:numId w:val="28"/>
        </w:numPr>
      </w:pPr>
      <w:r>
        <w:t xml:space="preserve">(1) </w:t>
      </w:r>
      <w:r w:rsidR="00525E2E">
        <w:t xml:space="preserve">Sketch and label the general model of a </w:t>
      </w:r>
      <w:r w:rsidR="00AA586E">
        <w:t>McCulloc</w:t>
      </w:r>
      <w:r w:rsidR="002D6CE7">
        <w:t>h</w:t>
      </w:r>
      <w:r w:rsidR="00AA586E">
        <w:t xml:space="preserve">-Pitts </w:t>
      </w:r>
      <w:r w:rsidR="00525E2E">
        <w:t>perceptron.</w:t>
      </w:r>
    </w:p>
    <w:p w14:paraId="4E44CDAC" w14:textId="77777777" w:rsidR="00525E2E" w:rsidRDefault="00525E2E" w:rsidP="00525E2E">
      <w:pPr>
        <w:pStyle w:val="ListParagraph"/>
        <w:ind w:left="360"/>
      </w:pPr>
    </w:p>
    <w:p w14:paraId="40932F81" w14:textId="77777777" w:rsidR="00475656" w:rsidRDefault="00475656" w:rsidP="00525E2E">
      <w:pPr>
        <w:pStyle w:val="ListParagraph"/>
        <w:ind w:left="360"/>
      </w:pPr>
    </w:p>
    <w:p w14:paraId="6992308B" w14:textId="77777777" w:rsidR="00475656" w:rsidRDefault="00475656" w:rsidP="00525E2E">
      <w:pPr>
        <w:pStyle w:val="ListParagraph"/>
        <w:ind w:left="360"/>
      </w:pPr>
    </w:p>
    <w:p w14:paraId="285D25AE" w14:textId="77777777" w:rsidR="00475656" w:rsidRDefault="00475656" w:rsidP="00525E2E">
      <w:pPr>
        <w:pStyle w:val="ListParagraph"/>
        <w:ind w:left="360"/>
      </w:pPr>
    </w:p>
    <w:p w14:paraId="2B44AFAA" w14:textId="77777777" w:rsidR="005B177E" w:rsidRDefault="005B177E" w:rsidP="00525E2E">
      <w:pPr>
        <w:pStyle w:val="ListParagraph"/>
        <w:ind w:left="360"/>
      </w:pPr>
    </w:p>
    <w:p w14:paraId="187B4E3E" w14:textId="77777777" w:rsidR="006D3477" w:rsidRDefault="006D3477" w:rsidP="00525E2E">
      <w:pPr>
        <w:pStyle w:val="ListParagraph"/>
        <w:ind w:left="360"/>
      </w:pPr>
    </w:p>
    <w:p w14:paraId="4D7565AF" w14:textId="77777777" w:rsidR="00475656" w:rsidRDefault="00475656" w:rsidP="00525E2E">
      <w:pPr>
        <w:pStyle w:val="ListParagraph"/>
        <w:ind w:left="360"/>
      </w:pPr>
    </w:p>
    <w:p w14:paraId="2BCAB727" w14:textId="77777777" w:rsidR="00525E2E" w:rsidRDefault="00EB1FF6" w:rsidP="00F5669F">
      <w:pPr>
        <w:pStyle w:val="ListParagraph"/>
        <w:numPr>
          <w:ilvl w:val="0"/>
          <w:numId w:val="28"/>
        </w:numPr>
      </w:pPr>
      <w:r>
        <w:t>(2</w:t>
      </w:r>
      <w:r w:rsidR="00B13888">
        <w:t xml:space="preserve">) Describe </w:t>
      </w:r>
      <w:r w:rsidR="00525E2E">
        <w:t xml:space="preserve">two </w:t>
      </w:r>
      <w:r w:rsidR="00760AED">
        <w:t xml:space="preserve">transfer </w:t>
      </w:r>
      <w:r w:rsidR="00525E2E">
        <w:t>functions used to condition the outputs of a perceptron</w:t>
      </w:r>
      <w:r w:rsidR="00475656">
        <w:t>:</w:t>
      </w:r>
    </w:p>
    <w:p w14:paraId="2BA960B3" w14:textId="77777777" w:rsidR="00525E2E" w:rsidRDefault="00525E2E" w:rsidP="005B177E"/>
    <w:p w14:paraId="1BEF7B43" w14:textId="77777777" w:rsidR="00525E2E" w:rsidRDefault="00525E2E" w:rsidP="00525E2E">
      <w:pPr>
        <w:pStyle w:val="ListParagraph"/>
        <w:ind w:left="360"/>
      </w:pPr>
    </w:p>
    <w:p w14:paraId="4D5870B6" w14:textId="77777777" w:rsidR="00525E2E" w:rsidRDefault="00525E2E" w:rsidP="00525E2E">
      <w:pPr>
        <w:pStyle w:val="ListParagraph"/>
        <w:ind w:left="360"/>
      </w:pPr>
    </w:p>
    <w:p w14:paraId="54E8D8DF" w14:textId="77777777" w:rsidR="00D01096" w:rsidRDefault="00E05D51" w:rsidP="00F5669F">
      <w:pPr>
        <w:pStyle w:val="ListParagraph"/>
        <w:numPr>
          <w:ilvl w:val="0"/>
          <w:numId w:val="28"/>
        </w:numPr>
      </w:pPr>
      <w:r>
        <w:rPr>
          <w:rFonts w:ascii="Calibri" w:eastAsia="Calibri" w:hAnsi="Calibri" w:cs="Times New Roman"/>
        </w:rPr>
        <w:t>Give the weights, including w</w:t>
      </w:r>
      <w:r w:rsidRPr="00E05D51">
        <w:rPr>
          <w:rFonts w:ascii="Calibri" w:eastAsia="Calibri" w:hAnsi="Calibri" w:cs="Times New Roman"/>
          <w:vertAlign w:val="subscript"/>
        </w:rPr>
        <w:t>0</w:t>
      </w:r>
      <w:r>
        <w:rPr>
          <w:rFonts w:ascii="Calibri" w:eastAsia="Calibri" w:hAnsi="Calibri" w:cs="Times New Roman"/>
        </w:rPr>
        <w:t xml:space="preserve">, </w:t>
      </w:r>
      <w:r w:rsidR="00D01096">
        <w:rPr>
          <w:rFonts w:ascii="Calibri" w:eastAsia="Calibri" w:hAnsi="Calibri" w:cs="Times New Roman"/>
        </w:rPr>
        <w:t>for a</w:t>
      </w:r>
      <w:r w:rsidR="00E71BC1">
        <w:rPr>
          <w:rFonts w:ascii="Calibri" w:eastAsia="Calibri" w:hAnsi="Calibri" w:cs="Times New Roman"/>
        </w:rPr>
        <w:t xml:space="preserve"> perceptron </w:t>
      </w:r>
      <w:r w:rsidR="00D01096">
        <w:rPr>
          <w:rFonts w:ascii="Calibri" w:eastAsia="Calibri" w:hAnsi="Calibri" w:cs="Times New Roman"/>
        </w:rPr>
        <w:t>modeling the specified gate. Then v</w:t>
      </w:r>
      <w:r w:rsidR="00D01096">
        <w:t>erify that it computes the gate’s relationship correctly using a truth table.</w:t>
      </w:r>
      <w:r w:rsidR="00E71BC1">
        <w:t xml:space="preserve"> If it can’t be done, then explain why</w:t>
      </w:r>
      <w:r w:rsidR="00130182">
        <w:t xml:space="preserve"> not</w:t>
      </w:r>
      <w:r w:rsidR="00E71BC1">
        <w:t>.</w:t>
      </w:r>
    </w:p>
    <w:p w14:paraId="03D4CC4A" w14:textId="77777777" w:rsidR="00D01096" w:rsidRDefault="00D01096" w:rsidP="00D01096">
      <w:pPr>
        <w:pStyle w:val="ListParagraph"/>
        <w:ind w:left="360"/>
      </w:pPr>
    </w:p>
    <w:p w14:paraId="15ADEE3B" w14:textId="77777777" w:rsidR="00F5669F" w:rsidRDefault="004C78AD" w:rsidP="00D01096">
      <w:pPr>
        <w:pStyle w:val="ListParagraph"/>
        <w:ind w:left="360"/>
      </w:pPr>
      <w:r>
        <w:t xml:space="preserve">a. </w:t>
      </w:r>
      <w:r w:rsidR="00F5669F">
        <w:t>(</w:t>
      </w:r>
      <w:r w:rsidR="00EB1FF6">
        <w:t>1</w:t>
      </w:r>
      <w:r w:rsidR="00F5669F">
        <w:t>)</w:t>
      </w:r>
      <w:r w:rsidR="00D01096">
        <w:t xml:space="preserve"> AND</w:t>
      </w:r>
    </w:p>
    <w:p w14:paraId="4C98FB84" w14:textId="77777777" w:rsidR="00F5669F" w:rsidRDefault="00F5669F" w:rsidP="00F5669F">
      <w:pPr>
        <w:pStyle w:val="ListParagraph"/>
        <w:rPr>
          <w:rFonts w:ascii="Calibri" w:eastAsia="Calibri" w:hAnsi="Calibri" w:cs="Times New Roman"/>
        </w:rPr>
      </w:pPr>
    </w:p>
    <w:p w14:paraId="23F5C5A1" w14:textId="77777777" w:rsidR="00F5669F" w:rsidRDefault="00F5669F" w:rsidP="00F5669F">
      <w:pPr>
        <w:rPr>
          <w:rFonts w:ascii="Calibri" w:eastAsia="Calibri" w:hAnsi="Calibri" w:cs="Times New Roman"/>
        </w:rPr>
      </w:pPr>
    </w:p>
    <w:p w14:paraId="26AB80B0" w14:textId="77777777" w:rsidR="00F5669F" w:rsidRDefault="00F5669F" w:rsidP="00F5669F">
      <w:pPr>
        <w:rPr>
          <w:rFonts w:ascii="Calibri" w:eastAsia="Calibri" w:hAnsi="Calibri" w:cs="Times New Roman"/>
        </w:rPr>
      </w:pPr>
    </w:p>
    <w:p w14:paraId="1C74B98E" w14:textId="77777777" w:rsidR="005911E3" w:rsidRDefault="005911E3" w:rsidP="00F5669F">
      <w:pPr>
        <w:rPr>
          <w:rFonts w:ascii="Calibri" w:eastAsia="Calibri" w:hAnsi="Calibri" w:cs="Times New Roman"/>
        </w:rPr>
      </w:pPr>
    </w:p>
    <w:p w14:paraId="44FF395A" w14:textId="77777777" w:rsidR="00F5669F" w:rsidRDefault="00F5669F" w:rsidP="00F5669F">
      <w:pPr>
        <w:rPr>
          <w:rFonts w:ascii="Calibri" w:eastAsia="Calibri" w:hAnsi="Calibri" w:cs="Times New Roman"/>
        </w:rPr>
      </w:pPr>
    </w:p>
    <w:p w14:paraId="0E481774" w14:textId="77777777" w:rsidR="00F5669F" w:rsidRDefault="004C78AD" w:rsidP="004C78AD">
      <w:pPr>
        <w:pStyle w:val="ListParagraph"/>
        <w:ind w:left="360"/>
        <w:rPr>
          <w:rFonts w:ascii="Calibri" w:eastAsia="Calibri" w:hAnsi="Calibri" w:cs="Times New Roman"/>
        </w:rPr>
      </w:pPr>
      <w:r>
        <w:t xml:space="preserve">b. </w:t>
      </w:r>
      <w:r w:rsidR="00F5669F">
        <w:t>(</w:t>
      </w:r>
      <w:r w:rsidR="00EB1FF6">
        <w:t>1</w:t>
      </w:r>
      <w:r w:rsidR="00F5669F">
        <w:t xml:space="preserve">) </w:t>
      </w:r>
      <w:r w:rsidR="00F5669F">
        <w:rPr>
          <w:rFonts w:ascii="Calibri" w:eastAsia="Calibri" w:hAnsi="Calibri" w:cs="Times New Roman"/>
        </w:rPr>
        <w:t xml:space="preserve">NOT </w:t>
      </w:r>
    </w:p>
    <w:p w14:paraId="7EB863E0" w14:textId="77777777" w:rsidR="00F5669F" w:rsidRDefault="00F5669F" w:rsidP="00F5669F">
      <w:pPr>
        <w:rPr>
          <w:rFonts w:ascii="Calibri" w:eastAsia="Calibri" w:hAnsi="Calibri" w:cs="Times New Roman"/>
        </w:rPr>
      </w:pPr>
    </w:p>
    <w:p w14:paraId="02DC850F" w14:textId="7747E2A1" w:rsidR="00F5669F" w:rsidRDefault="005B177E" w:rsidP="00F5669F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ab/>
      </w:r>
      <w:r>
        <w:rPr>
          <w:rFonts w:ascii="Calibri" w:eastAsia="Calibri" w:hAnsi="Calibri" w:cs="Times New Roman"/>
        </w:rPr>
        <w:tab/>
      </w:r>
      <w:r>
        <w:rPr>
          <w:rFonts w:ascii="Calibri" w:eastAsia="Calibri" w:hAnsi="Calibri" w:cs="Times New Roman"/>
        </w:rPr>
        <w:tab/>
      </w:r>
      <w:r>
        <w:rPr>
          <w:rFonts w:ascii="Calibri" w:eastAsia="Calibri" w:hAnsi="Calibri" w:cs="Times New Roman"/>
        </w:rPr>
        <w:tab/>
      </w:r>
      <w:r>
        <w:rPr>
          <w:rFonts w:ascii="Calibri" w:eastAsia="Calibri" w:hAnsi="Calibri" w:cs="Times New Roman"/>
        </w:rPr>
        <w:tab/>
      </w:r>
      <w:r>
        <w:rPr>
          <w:rFonts w:ascii="Calibri" w:eastAsia="Calibri" w:hAnsi="Calibri" w:cs="Times New Roman"/>
        </w:rPr>
        <w:tab/>
      </w:r>
      <w:r>
        <w:rPr>
          <w:rFonts w:ascii="Calibri" w:eastAsia="Calibri" w:hAnsi="Calibri" w:cs="Times New Roman"/>
        </w:rPr>
        <w:tab/>
      </w:r>
      <w:r>
        <w:rPr>
          <w:rFonts w:ascii="Calibri" w:eastAsia="Calibri" w:hAnsi="Calibri" w:cs="Times New Roman"/>
        </w:rPr>
        <w:tab/>
      </w:r>
      <w:r>
        <w:rPr>
          <w:rFonts w:ascii="Calibri" w:eastAsia="Calibri" w:hAnsi="Calibri" w:cs="Times New Roman"/>
        </w:rPr>
        <w:tab/>
      </w:r>
      <w:r>
        <w:rPr>
          <w:rFonts w:ascii="Calibri" w:eastAsia="Calibri" w:hAnsi="Calibri" w:cs="Times New Roman"/>
        </w:rPr>
        <w:tab/>
        <w:t>(part c on reverse)</w:t>
      </w:r>
    </w:p>
    <w:p w14:paraId="60E94D84" w14:textId="77777777" w:rsidR="00F5669F" w:rsidRDefault="00F5669F" w:rsidP="00F5669F">
      <w:pPr>
        <w:rPr>
          <w:rFonts w:ascii="Calibri" w:eastAsia="Calibri" w:hAnsi="Calibri" w:cs="Times New Roman"/>
        </w:rPr>
      </w:pPr>
    </w:p>
    <w:p w14:paraId="5415C9DA" w14:textId="6BE4EE13" w:rsidR="005911E3" w:rsidRDefault="00E71BC1" w:rsidP="005B177E">
      <w:pPr>
        <w:pStyle w:val="ListParagraph"/>
        <w:ind w:left="360"/>
      </w:pPr>
      <w:r>
        <w:t xml:space="preserve">c. </w:t>
      </w:r>
      <w:r w:rsidR="00F5669F">
        <w:t>(</w:t>
      </w:r>
      <w:r w:rsidR="00EB1FF6">
        <w:t>1</w:t>
      </w:r>
      <w:r w:rsidR="00F5669F">
        <w:t xml:space="preserve">) </w:t>
      </w:r>
      <w:r w:rsidR="00F5669F">
        <w:rPr>
          <w:rFonts w:ascii="Calibri" w:eastAsia="Calibri" w:hAnsi="Calibri" w:cs="Times New Roman"/>
        </w:rPr>
        <w:t>XOR</w:t>
      </w:r>
    </w:p>
    <w:p w14:paraId="488E4969" w14:textId="77777777" w:rsidR="005B177E" w:rsidRDefault="005B177E" w:rsidP="005B177E">
      <w:pPr>
        <w:pStyle w:val="ListParagraph"/>
        <w:ind w:left="360"/>
      </w:pPr>
    </w:p>
    <w:p w14:paraId="15A325ED" w14:textId="77777777" w:rsidR="005B177E" w:rsidRDefault="005B177E" w:rsidP="005B177E">
      <w:pPr>
        <w:pStyle w:val="ListParagraph"/>
        <w:ind w:left="360"/>
      </w:pPr>
    </w:p>
    <w:p w14:paraId="2EF2B457" w14:textId="77777777" w:rsidR="005B177E" w:rsidRDefault="005B177E" w:rsidP="005B177E">
      <w:pPr>
        <w:pStyle w:val="ListParagraph"/>
        <w:ind w:left="360"/>
      </w:pPr>
    </w:p>
    <w:p w14:paraId="2FFD2CC5" w14:textId="77777777" w:rsidR="005B177E" w:rsidRDefault="005B177E" w:rsidP="005B177E">
      <w:pPr>
        <w:pStyle w:val="ListParagraph"/>
        <w:ind w:left="360"/>
      </w:pPr>
    </w:p>
    <w:p w14:paraId="1EAB6021" w14:textId="77777777" w:rsidR="005B177E" w:rsidRDefault="005B177E" w:rsidP="005B177E">
      <w:pPr>
        <w:pStyle w:val="ListParagraph"/>
        <w:ind w:left="360"/>
      </w:pPr>
    </w:p>
    <w:p w14:paraId="2F938E4F" w14:textId="77777777" w:rsidR="005B177E" w:rsidRDefault="005B177E" w:rsidP="005B177E">
      <w:pPr>
        <w:pStyle w:val="ListParagraph"/>
        <w:ind w:left="360"/>
      </w:pPr>
    </w:p>
    <w:p w14:paraId="4AC728A4" w14:textId="77777777" w:rsidR="005B177E" w:rsidRDefault="005B177E" w:rsidP="005B177E">
      <w:pPr>
        <w:pStyle w:val="ListParagraph"/>
        <w:ind w:left="360"/>
      </w:pPr>
    </w:p>
    <w:p w14:paraId="62ED85B0" w14:textId="77777777" w:rsidR="00F5669F" w:rsidRPr="00996394" w:rsidRDefault="00F5669F" w:rsidP="00F5669F">
      <w:pPr>
        <w:pStyle w:val="ListParagraph"/>
        <w:numPr>
          <w:ilvl w:val="0"/>
          <w:numId w:val="28"/>
        </w:numPr>
      </w:pPr>
      <w:r>
        <w:t>(</w:t>
      </w:r>
      <w:r w:rsidR="00EB1FF6">
        <w:t>2</w:t>
      </w:r>
      <w:r>
        <w:t xml:space="preserve">) </w:t>
      </w:r>
      <w:r w:rsidR="00A00620">
        <w:rPr>
          <w:rFonts w:ascii="Calibri" w:eastAsia="Calibri" w:hAnsi="Calibri" w:cs="Times New Roman"/>
        </w:rPr>
        <w:t xml:space="preserve">Sketch and label </w:t>
      </w:r>
      <w:r>
        <w:rPr>
          <w:rFonts w:ascii="Calibri" w:eastAsia="Calibri" w:hAnsi="Calibri" w:cs="Times New Roman"/>
        </w:rPr>
        <w:t xml:space="preserve">the typical structure of a </w:t>
      </w:r>
      <w:r w:rsidR="0081669D">
        <w:rPr>
          <w:rFonts w:ascii="Calibri" w:eastAsia="Calibri" w:hAnsi="Calibri" w:cs="Times New Roman"/>
        </w:rPr>
        <w:t xml:space="preserve">feedforward </w:t>
      </w:r>
      <w:r>
        <w:rPr>
          <w:rFonts w:ascii="Calibri" w:eastAsia="Calibri" w:hAnsi="Calibri" w:cs="Times New Roman"/>
        </w:rPr>
        <w:t>neural network</w:t>
      </w:r>
      <w:r>
        <w:t xml:space="preserve"> used for classification</w:t>
      </w:r>
      <w:r w:rsidR="00996394">
        <w:rPr>
          <w:rFonts w:ascii="Calibri" w:eastAsia="Calibri" w:hAnsi="Calibri" w:cs="Times New Roman"/>
        </w:rPr>
        <w:t>:</w:t>
      </w:r>
    </w:p>
    <w:p w14:paraId="4D2E9471" w14:textId="77777777" w:rsidR="00996394" w:rsidRDefault="00996394" w:rsidP="00996394"/>
    <w:p w14:paraId="0F019549" w14:textId="77777777" w:rsidR="00FE2946" w:rsidRDefault="00FE2946" w:rsidP="00996394"/>
    <w:p w14:paraId="4AC8CA04" w14:textId="77777777" w:rsidR="005911E3" w:rsidRDefault="005911E3" w:rsidP="00996394"/>
    <w:p w14:paraId="13FAD3A6" w14:textId="77777777" w:rsidR="00FE2946" w:rsidRDefault="00FE2946" w:rsidP="00996394"/>
    <w:p w14:paraId="189632C4" w14:textId="77777777" w:rsidR="005911E3" w:rsidRDefault="005911E3" w:rsidP="00996394"/>
    <w:p w14:paraId="55264A2A" w14:textId="77777777" w:rsidR="005911E3" w:rsidRDefault="005911E3" w:rsidP="00996394"/>
    <w:p w14:paraId="38F8199B" w14:textId="77777777" w:rsidR="00996394" w:rsidRDefault="00996394" w:rsidP="00996394"/>
    <w:p w14:paraId="20FB1BD0" w14:textId="77777777" w:rsidR="00996394" w:rsidRDefault="00FE2946" w:rsidP="00FE2946">
      <w:pPr>
        <w:pStyle w:val="ListParagraph"/>
        <w:numPr>
          <w:ilvl w:val="0"/>
          <w:numId w:val="28"/>
        </w:numPr>
      </w:pPr>
      <w:r>
        <w:t>(1) What is the basic idea of the backpropagation algorithm?</w:t>
      </w:r>
    </w:p>
    <w:p w14:paraId="5C66BF7F" w14:textId="77777777" w:rsidR="00F5669F" w:rsidRDefault="00F5669F" w:rsidP="00F5669F">
      <w:pPr>
        <w:pStyle w:val="ListParagraph"/>
        <w:rPr>
          <w:rFonts w:ascii="Calibri" w:eastAsia="Calibri" w:hAnsi="Calibri" w:cs="Times New Roman"/>
        </w:rPr>
      </w:pPr>
    </w:p>
    <w:p w14:paraId="1A7CF541" w14:textId="77777777" w:rsidR="00FE2946" w:rsidRDefault="00FE2946" w:rsidP="009542F3">
      <w:pPr>
        <w:spacing w:after="0" w:line="240" w:lineRule="auto"/>
      </w:pPr>
    </w:p>
    <w:p w14:paraId="46D97131" w14:textId="77777777" w:rsidR="00A00620" w:rsidRDefault="00A00620" w:rsidP="009542F3">
      <w:pPr>
        <w:spacing w:after="0" w:line="240" w:lineRule="auto"/>
      </w:pPr>
    </w:p>
    <w:p w14:paraId="1ED82F95" w14:textId="77777777" w:rsidR="00A00620" w:rsidRDefault="00A00620" w:rsidP="009542F3">
      <w:pPr>
        <w:spacing w:after="0" w:line="240" w:lineRule="auto"/>
      </w:pPr>
    </w:p>
    <w:p w14:paraId="66A6253E" w14:textId="77777777" w:rsidR="00A00620" w:rsidRDefault="00A00620" w:rsidP="009542F3">
      <w:pPr>
        <w:spacing w:after="0" w:line="240" w:lineRule="auto"/>
      </w:pPr>
    </w:p>
    <w:p w14:paraId="1B979C0D" w14:textId="2AF38E18" w:rsidR="00EB1FF6" w:rsidRDefault="00EB1FF6" w:rsidP="00EB1FF6">
      <w:pPr>
        <w:pStyle w:val="ListParagraph"/>
        <w:numPr>
          <w:ilvl w:val="0"/>
          <w:numId w:val="28"/>
        </w:numPr>
      </w:pPr>
      <w:r>
        <w:t xml:space="preserve">(1) Back to SVMs: The complexity of classification using an SVM is O(sd), </w:t>
      </w:r>
      <w:r>
        <w:br/>
        <w:t>where s is____________________________  and d is ____________________________</w:t>
      </w:r>
    </w:p>
    <w:p w14:paraId="224A556C" w14:textId="77777777" w:rsidR="00EB1FF6" w:rsidRDefault="00EB1FF6" w:rsidP="009542F3">
      <w:pPr>
        <w:spacing w:after="0" w:line="240" w:lineRule="auto"/>
      </w:pPr>
    </w:p>
    <w:p w14:paraId="18BBDAA4" w14:textId="77777777" w:rsidR="00EB1FF6" w:rsidRDefault="00EB1FF6" w:rsidP="009542F3">
      <w:pPr>
        <w:spacing w:after="0" w:line="240" w:lineRule="auto"/>
      </w:pPr>
    </w:p>
    <w:p w14:paraId="79BF8736" w14:textId="77777777" w:rsidR="00EB1FF6" w:rsidRDefault="00EB1FF6" w:rsidP="009542F3">
      <w:pPr>
        <w:spacing w:after="0" w:line="240" w:lineRule="auto"/>
      </w:pPr>
    </w:p>
    <w:p w14:paraId="43B32751" w14:textId="77777777" w:rsidR="009542F3" w:rsidRPr="003C723A" w:rsidRDefault="009542F3" w:rsidP="009542F3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4AF81C47" w14:textId="77777777" w:rsidR="009542F3" w:rsidRDefault="00B13888" w:rsidP="001D00A7">
      <w:pPr>
        <w:pStyle w:val="PlainText"/>
        <w:numPr>
          <w:ilvl w:val="0"/>
          <w:numId w:val="28"/>
        </w:numPr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(0</w:t>
      </w:r>
      <w:r w:rsidR="009542F3" w:rsidRPr="002C1758">
        <w:rPr>
          <w:rFonts w:asciiTheme="minorHAnsi" w:hAnsiTheme="minorHAnsi" w:cs="Courier New"/>
          <w:sz w:val="22"/>
          <w:szCs w:val="22"/>
        </w:rPr>
        <w:t>) Tell your instructor about anything from today's session (or from the course so far) that you found confusing or still have a question about. If none, please write “None”. [You may always write comments to this effect, even if I don’t specifically ask for them!]</w:t>
      </w:r>
    </w:p>
    <w:p w14:paraId="2B619F12" w14:textId="77777777" w:rsidR="009542F3" w:rsidRDefault="009542F3" w:rsidP="009542F3">
      <w:pPr>
        <w:pStyle w:val="PlainText"/>
        <w:rPr>
          <w:rFonts w:asciiTheme="minorHAnsi" w:hAnsiTheme="minorHAnsi" w:cs="Courier New"/>
          <w:sz w:val="22"/>
          <w:szCs w:val="22"/>
        </w:rPr>
      </w:pPr>
    </w:p>
    <w:p w14:paraId="5B202FC2" w14:textId="77777777" w:rsidR="009542F3" w:rsidRDefault="009542F3" w:rsidP="009542F3">
      <w:pPr>
        <w:spacing w:after="0" w:line="240" w:lineRule="auto"/>
      </w:pPr>
    </w:p>
    <w:p w14:paraId="7CD5047B" w14:textId="77777777" w:rsidR="009542F3" w:rsidRDefault="009542F3" w:rsidP="009542F3">
      <w:pPr>
        <w:spacing w:after="0" w:line="240" w:lineRule="auto"/>
      </w:pPr>
    </w:p>
    <w:p w14:paraId="1319EF2D" w14:textId="77777777" w:rsidR="009542F3" w:rsidRDefault="009542F3" w:rsidP="009542F3">
      <w:pPr>
        <w:spacing w:after="0" w:line="240" w:lineRule="auto"/>
      </w:pPr>
    </w:p>
    <w:p w14:paraId="4D24FE0B" w14:textId="77777777" w:rsidR="009542F3" w:rsidRDefault="009542F3" w:rsidP="009542F3">
      <w:pPr>
        <w:spacing w:after="0" w:line="240" w:lineRule="auto"/>
      </w:pPr>
    </w:p>
    <w:sectPr w:rsidR="009542F3" w:rsidSect="00041F20">
      <w:headerReference w:type="even" r:id="rId7"/>
      <w:headerReference w:type="default" r:id="rId8"/>
      <w:footerReference w:type="default" r:id="rId9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67B13A" w14:textId="77777777" w:rsidR="00662E15" w:rsidRDefault="00662E15" w:rsidP="00117AA5">
      <w:pPr>
        <w:spacing w:after="0" w:line="240" w:lineRule="auto"/>
      </w:pPr>
      <w:r>
        <w:separator/>
      </w:r>
    </w:p>
  </w:endnote>
  <w:endnote w:type="continuationSeparator" w:id="0">
    <w:p w14:paraId="2FC505D2" w14:textId="77777777" w:rsidR="00662E15" w:rsidRDefault="00662E15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1147C9A2" w14:textId="77777777" w:rsidR="0049011A" w:rsidRDefault="0049011A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D25C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D25C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5B177E">
              <w:rPr>
                <w:b/>
                <w:noProof/>
                <w:color w:val="595959" w:themeColor="text1" w:themeTint="A6"/>
              </w:rPr>
              <w:t>1</w:t>
            </w:r>
            <w:r w:rsidR="00D25C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D25C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D25C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5B177E">
              <w:rPr>
                <w:b/>
                <w:noProof/>
                <w:color w:val="595959" w:themeColor="text1" w:themeTint="A6"/>
              </w:rPr>
              <w:t>2</w:t>
            </w:r>
            <w:r w:rsidR="00D25C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0A0EFAC3" w14:textId="77777777" w:rsidR="0049011A" w:rsidRDefault="004901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A1D6EC" w14:textId="77777777" w:rsidR="00662E15" w:rsidRDefault="00662E15" w:rsidP="00117AA5">
      <w:pPr>
        <w:spacing w:after="0" w:line="240" w:lineRule="auto"/>
      </w:pPr>
      <w:r>
        <w:separator/>
      </w:r>
    </w:p>
  </w:footnote>
  <w:footnote w:type="continuationSeparator" w:id="0">
    <w:p w14:paraId="406D61C7" w14:textId="77777777" w:rsidR="00662E15" w:rsidRDefault="00662E15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2F6D775B" w14:textId="77777777" w:rsidR="0049011A" w:rsidRDefault="0049011A">
    <w:pPr>
      <w:pStyle w:val="Header"/>
    </w:pPr>
  </w:p>
  <w:p w14:paraId="1588A338" w14:textId="77777777" w:rsidR="0049011A" w:rsidRDefault="0049011A">
    <w:r>
      <w:t>5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7CA194A2" w14:textId="77777777" w:rsidR="0049011A" w:rsidRDefault="00662E15">
    <w:r>
      <w:rPr>
        <w:noProof/>
      </w:rPr>
      <w:pict w14:anchorId="58FEBBDF">
        <v:group id="_x0000_s2058" style="position:absolute;margin-left:0;margin-top:-4.5pt;width:467.95pt;height:19.5pt;z-index:251663360" coordorigin="1440,630" coordsize="9359,390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14:paraId="3F7A3CC4" w14:textId="77777777" w:rsidR="0049011A" w:rsidRPr="00CE5A4F" w:rsidRDefault="0049011A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14:paraId="19706E08" w14:textId="77777777" w:rsidR="0049011A" w:rsidRDefault="00B1071B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In-class Quiz 1</w:t>
                  </w:r>
                  <w:r w:rsidR="00642A16">
                    <w:rPr>
                      <w:rFonts w:asciiTheme="majorHAnsi" w:hAnsiTheme="majorHAnsi"/>
                      <w:color w:val="595959" w:themeColor="text1" w:themeTint="A6"/>
                    </w:rPr>
                    <w:t>8</w:t>
                  </w:r>
                </w:p>
                <w:p w14:paraId="0939D6FE" w14:textId="77777777" w:rsidR="00642A16" w:rsidRDefault="00642A16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</w:p>
                <w:p w14:paraId="0AF97697" w14:textId="77777777" w:rsidR="00642A16" w:rsidRPr="00CE5A4F" w:rsidRDefault="00642A16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4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9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5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6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087946"/>
    <w:multiLevelType w:val="hybridMultilevel"/>
    <w:tmpl w:val="26E21224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1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3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3670929"/>
    <w:multiLevelType w:val="hybridMultilevel"/>
    <w:tmpl w:val="01081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6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6"/>
  </w:num>
  <w:num w:numId="3">
    <w:abstractNumId w:val="17"/>
  </w:num>
  <w:num w:numId="4">
    <w:abstractNumId w:val="19"/>
  </w:num>
  <w:num w:numId="5">
    <w:abstractNumId w:val="13"/>
  </w:num>
  <w:num w:numId="6">
    <w:abstractNumId w:val="16"/>
  </w:num>
  <w:num w:numId="7">
    <w:abstractNumId w:val="21"/>
  </w:num>
  <w:num w:numId="8">
    <w:abstractNumId w:val="15"/>
  </w:num>
  <w:num w:numId="9">
    <w:abstractNumId w:val="20"/>
  </w:num>
  <w:num w:numId="10">
    <w:abstractNumId w:val="8"/>
  </w:num>
  <w:num w:numId="11">
    <w:abstractNumId w:val="3"/>
  </w:num>
  <w:num w:numId="12">
    <w:abstractNumId w:val="22"/>
  </w:num>
  <w:num w:numId="13">
    <w:abstractNumId w:val="25"/>
  </w:num>
  <w:num w:numId="14">
    <w:abstractNumId w:val="4"/>
  </w:num>
  <w:num w:numId="15">
    <w:abstractNumId w:val="14"/>
  </w:num>
  <w:num w:numId="16">
    <w:abstractNumId w:val="7"/>
  </w:num>
  <w:num w:numId="17">
    <w:abstractNumId w:val="11"/>
  </w:num>
  <w:num w:numId="18">
    <w:abstractNumId w:val="26"/>
  </w:num>
  <w:num w:numId="19">
    <w:abstractNumId w:val="28"/>
  </w:num>
  <w:num w:numId="20">
    <w:abstractNumId w:val="2"/>
  </w:num>
  <w:num w:numId="21">
    <w:abstractNumId w:val="23"/>
  </w:num>
  <w:num w:numId="22">
    <w:abstractNumId w:val="9"/>
  </w:num>
  <w:num w:numId="23">
    <w:abstractNumId w:val="12"/>
  </w:num>
  <w:num w:numId="24">
    <w:abstractNumId w:val="0"/>
  </w:num>
  <w:num w:numId="25">
    <w:abstractNumId w:val="5"/>
  </w:num>
  <w:num w:numId="26">
    <w:abstractNumId w:val="10"/>
  </w:num>
  <w:num w:numId="27">
    <w:abstractNumId w:val="1"/>
  </w:num>
  <w:num w:numId="28">
    <w:abstractNumId w:val="18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16987"/>
    <w:rsid w:val="000175D0"/>
    <w:rsid w:val="00031A80"/>
    <w:rsid w:val="00041492"/>
    <w:rsid w:val="00041F20"/>
    <w:rsid w:val="000F3DE6"/>
    <w:rsid w:val="00117AA5"/>
    <w:rsid w:val="00130182"/>
    <w:rsid w:val="00163828"/>
    <w:rsid w:val="001B6F98"/>
    <w:rsid w:val="001D00A7"/>
    <w:rsid w:val="002675E9"/>
    <w:rsid w:val="00272879"/>
    <w:rsid w:val="0028393E"/>
    <w:rsid w:val="00292C13"/>
    <w:rsid w:val="002A75F2"/>
    <w:rsid w:val="002B7A27"/>
    <w:rsid w:val="002C1758"/>
    <w:rsid w:val="002D6CE7"/>
    <w:rsid w:val="003015DB"/>
    <w:rsid w:val="00374794"/>
    <w:rsid w:val="003C723A"/>
    <w:rsid w:val="003D50F6"/>
    <w:rsid w:val="003E4E5D"/>
    <w:rsid w:val="00400947"/>
    <w:rsid w:val="00424BAB"/>
    <w:rsid w:val="004548FE"/>
    <w:rsid w:val="00465F46"/>
    <w:rsid w:val="00466050"/>
    <w:rsid w:val="00475656"/>
    <w:rsid w:val="00480E26"/>
    <w:rsid w:val="00484780"/>
    <w:rsid w:val="0049011A"/>
    <w:rsid w:val="004A5B84"/>
    <w:rsid w:val="004C78AD"/>
    <w:rsid w:val="004F1738"/>
    <w:rsid w:val="00510267"/>
    <w:rsid w:val="00520D09"/>
    <w:rsid w:val="00525E2E"/>
    <w:rsid w:val="00531E08"/>
    <w:rsid w:val="00563322"/>
    <w:rsid w:val="0056458C"/>
    <w:rsid w:val="005716D8"/>
    <w:rsid w:val="005738AE"/>
    <w:rsid w:val="005814AE"/>
    <w:rsid w:val="005911E3"/>
    <w:rsid w:val="005A35A5"/>
    <w:rsid w:val="005B177E"/>
    <w:rsid w:val="005B78FB"/>
    <w:rsid w:val="005D01F1"/>
    <w:rsid w:val="005E573B"/>
    <w:rsid w:val="005E7B7B"/>
    <w:rsid w:val="00642A16"/>
    <w:rsid w:val="00644963"/>
    <w:rsid w:val="006565AA"/>
    <w:rsid w:val="00662E15"/>
    <w:rsid w:val="00665E55"/>
    <w:rsid w:val="006C0279"/>
    <w:rsid w:val="006D3477"/>
    <w:rsid w:val="006D6390"/>
    <w:rsid w:val="006E7094"/>
    <w:rsid w:val="00721A44"/>
    <w:rsid w:val="00752A93"/>
    <w:rsid w:val="00760AED"/>
    <w:rsid w:val="00796E60"/>
    <w:rsid w:val="007A59D6"/>
    <w:rsid w:val="00814069"/>
    <w:rsid w:val="00815A8A"/>
    <w:rsid w:val="0081669D"/>
    <w:rsid w:val="00820928"/>
    <w:rsid w:val="00821FDA"/>
    <w:rsid w:val="008460E2"/>
    <w:rsid w:val="008624BA"/>
    <w:rsid w:val="00867EF6"/>
    <w:rsid w:val="00890F3C"/>
    <w:rsid w:val="008924E1"/>
    <w:rsid w:val="008A5F1C"/>
    <w:rsid w:val="008D1BF6"/>
    <w:rsid w:val="00920497"/>
    <w:rsid w:val="00941BAA"/>
    <w:rsid w:val="009542F3"/>
    <w:rsid w:val="00960717"/>
    <w:rsid w:val="009740DC"/>
    <w:rsid w:val="00982A7C"/>
    <w:rsid w:val="00996394"/>
    <w:rsid w:val="009A2F0A"/>
    <w:rsid w:val="009C33B8"/>
    <w:rsid w:val="009E0AE0"/>
    <w:rsid w:val="009F2685"/>
    <w:rsid w:val="00A003DB"/>
    <w:rsid w:val="00A00620"/>
    <w:rsid w:val="00A31E70"/>
    <w:rsid w:val="00A4337A"/>
    <w:rsid w:val="00AA586E"/>
    <w:rsid w:val="00AC26C4"/>
    <w:rsid w:val="00AC444D"/>
    <w:rsid w:val="00AE06F5"/>
    <w:rsid w:val="00B037D8"/>
    <w:rsid w:val="00B1071B"/>
    <w:rsid w:val="00B13888"/>
    <w:rsid w:val="00B360C0"/>
    <w:rsid w:val="00B4698B"/>
    <w:rsid w:val="00C431CF"/>
    <w:rsid w:val="00C5717B"/>
    <w:rsid w:val="00C64835"/>
    <w:rsid w:val="00C71685"/>
    <w:rsid w:val="00C9705E"/>
    <w:rsid w:val="00CE5A4F"/>
    <w:rsid w:val="00D01096"/>
    <w:rsid w:val="00D25C70"/>
    <w:rsid w:val="00D40998"/>
    <w:rsid w:val="00D4323D"/>
    <w:rsid w:val="00D50ED2"/>
    <w:rsid w:val="00D6065C"/>
    <w:rsid w:val="00D97932"/>
    <w:rsid w:val="00DA7A48"/>
    <w:rsid w:val="00DD12A7"/>
    <w:rsid w:val="00DF1FD9"/>
    <w:rsid w:val="00DF3DE8"/>
    <w:rsid w:val="00DF4D7F"/>
    <w:rsid w:val="00E00F13"/>
    <w:rsid w:val="00E05D51"/>
    <w:rsid w:val="00E13264"/>
    <w:rsid w:val="00E35981"/>
    <w:rsid w:val="00E71BC1"/>
    <w:rsid w:val="00E7433C"/>
    <w:rsid w:val="00E7664C"/>
    <w:rsid w:val="00E82F41"/>
    <w:rsid w:val="00EA24B9"/>
    <w:rsid w:val="00EA6A4B"/>
    <w:rsid w:val="00EB1FF6"/>
    <w:rsid w:val="00EB224E"/>
    <w:rsid w:val="00EB27B9"/>
    <w:rsid w:val="00EB7D05"/>
    <w:rsid w:val="00ED04C6"/>
    <w:rsid w:val="00EF62AD"/>
    <w:rsid w:val="00F5669F"/>
    <w:rsid w:val="00F64AD9"/>
    <w:rsid w:val="00FB5355"/>
    <w:rsid w:val="00FE2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359E2278"/>
  <w15:docId w15:val="{A4C4784F-E6A7-42EB-9EE6-C586E908E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178</TotalTime>
  <Pages>2</Pages>
  <Words>179</Words>
  <Characters>1022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Matt Boutell</cp:lastModifiedBy>
  <cp:revision>49</cp:revision>
  <cp:lastPrinted>2008-12-23T15:43:00Z</cp:lastPrinted>
  <dcterms:created xsi:type="dcterms:W3CDTF">2008-12-08T15:58:00Z</dcterms:created>
  <dcterms:modified xsi:type="dcterms:W3CDTF">2019-03-29T12:52:00Z</dcterms:modified>
</cp:coreProperties>
</file>