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AF606E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_________________         Grade:_____</w:t>
      </w:r>
      <w:r w:rsidR="003A1BF5">
        <w:t>/10</w:t>
      </w:r>
      <w:r w:rsidR="00271A8B">
        <w:br/>
      </w:r>
    </w:p>
    <w:p w14:paraId="721335F2" w14:textId="26AF44C5" w:rsidR="00271A8B" w:rsidRDefault="00271A8B" w:rsidP="00271A8B">
      <w:pPr>
        <w:pStyle w:val="ListParagraph"/>
        <w:numPr>
          <w:ilvl w:val="0"/>
          <w:numId w:val="30"/>
        </w:numPr>
      </w:pPr>
      <w:r>
        <w:t>(</w:t>
      </w:r>
      <w:r w:rsidR="00BE1D77">
        <w:t>6</w:t>
      </w:r>
      <w:bookmarkStart w:id="0" w:name="_GoBack"/>
      <w:bookmarkEnd w:id="0"/>
      <w:r>
        <w:t xml:space="preserve"> pts)  The following graphs are taken from the </w:t>
      </w:r>
      <w:proofErr w:type="spellStart"/>
      <w:r>
        <w:t>svm</w:t>
      </w:r>
      <w:proofErr w:type="spellEnd"/>
      <w:r>
        <w:t xml:space="preserve"> demo done in class: boxes are pos. examples (+1) and x’s are neg. (-1). Please mark on the picture the </w:t>
      </w:r>
      <w:r w:rsidRPr="00271A8B">
        <w:rPr>
          <w:b/>
        </w:rPr>
        <w:t>value</w:t>
      </w:r>
      <w:r>
        <w:t xml:space="preserve"> of the SVM output on each line (0, +1, or -1) and the range of SVM output in each region ((-∞, -1), (-1, 0), (0, 1) or (1, ∞)). </w:t>
      </w:r>
    </w:p>
    <w:p w14:paraId="66098AE2" w14:textId="77777777" w:rsidR="00271A8B" w:rsidRDefault="00271A8B" w:rsidP="00271A8B">
      <w:pPr>
        <w:ind w:firstLine="72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EDC6B18" wp14:editId="69057572">
            <wp:simplePos x="0" y="0"/>
            <wp:positionH relativeFrom="column">
              <wp:posOffset>1019175</wp:posOffset>
            </wp:positionH>
            <wp:positionV relativeFrom="paragraph">
              <wp:posOffset>20955</wp:posOffset>
            </wp:positionV>
            <wp:extent cx="4781550" cy="3585845"/>
            <wp:effectExtent l="19050" t="0" r="0" b="0"/>
            <wp:wrapSquare wrapText="bothSides"/>
            <wp:docPr id="1" name="Picture 1" descr="nonsepar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nseparab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5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a. </w:t>
      </w:r>
    </w:p>
    <w:p w14:paraId="1721F79D" w14:textId="77777777" w:rsidR="00271A8B" w:rsidRDefault="00271A8B" w:rsidP="00271A8B">
      <w:pPr>
        <w:jc w:val="center"/>
      </w:pPr>
    </w:p>
    <w:p w14:paraId="0D251103" w14:textId="77777777" w:rsidR="00271A8B" w:rsidRDefault="00271A8B" w:rsidP="00271A8B">
      <w:r>
        <w:tab/>
      </w:r>
    </w:p>
    <w:p w14:paraId="620A64CC" w14:textId="77777777" w:rsidR="00271A8B" w:rsidRDefault="00271A8B" w:rsidP="00271A8B"/>
    <w:p w14:paraId="43C9D59A" w14:textId="77777777" w:rsidR="00271A8B" w:rsidRDefault="00271A8B" w:rsidP="00271A8B"/>
    <w:p w14:paraId="31145993" w14:textId="77777777" w:rsidR="00271A8B" w:rsidRDefault="00271A8B" w:rsidP="00271A8B"/>
    <w:p w14:paraId="74BD3411" w14:textId="77777777" w:rsidR="00271A8B" w:rsidRDefault="00271A8B" w:rsidP="00271A8B"/>
    <w:p w14:paraId="19835DF3" w14:textId="77777777" w:rsidR="00271A8B" w:rsidRDefault="00271A8B" w:rsidP="00271A8B"/>
    <w:p w14:paraId="5FB7EACC" w14:textId="77777777" w:rsidR="00271A8B" w:rsidRDefault="00271A8B" w:rsidP="00271A8B"/>
    <w:p w14:paraId="2DB784CE" w14:textId="77777777" w:rsidR="00884601" w:rsidRDefault="00884601" w:rsidP="00271A8B"/>
    <w:p w14:paraId="746E8D80" w14:textId="77777777" w:rsidR="00884601" w:rsidRDefault="00884601" w:rsidP="00271A8B"/>
    <w:p w14:paraId="50377052" w14:textId="77777777" w:rsidR="00884601" w:rsidRDefault="00884601" w:rsidP="00271A8B"/>
    <w:p w14:paraId="79DCC756" w14:textId="77777777" w:rsidR="00271A8B" w:rsidRDefault="00884601" w:rsidP="00271A8B">
      <w:r>
        <w:rPr>
          <w:noProof/>
        </w:rPr>
        <w:drawing>
          <wp:anchor distT="0" distB="0" distL="114300" distR="114300" simplePos="0" relativeHeight="251659264" behindDoc="0" locked="0" layoutInCell="1" allowOverlap="1" wp14:anchorId="11778ED4" wp14:editId="32AF0A85">
            <wp:simplePos x="0" y="0"/>
            <wp:positionH relativeFrom="column">
              <wp:posOffset>1019175</wp:posOffset>
            </wp:positionH>
            <wp:positionV relativeFrom="paragraph">
              <wp:posOffset>171450</wp:posOffset>
            </wp:positionV>
            <wp:extent cx="4796155" cy="3590925"/>
            <wp:effectExtent l="19050" t="0" r="4445" b="0"/>
            <wp:wrapSquare wrapText="bothSides"/>
            <wp:docPr id="2" name="Picture 2" descr="gaussian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ussian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1A8B">
        <w:t>b.</w:t>
      </w:r>
    </w:p>
    <w:p w14:paraId="25D82E5F" w14:textId="77777777" w:rsidR="00271A8B" w:rsidRDefault="00271A8B" w:rsidP="00271A8B">
      <w:pPr>
        <w:jc w:val="center"/>
      </w:pPr>
    </w:p>
    <w:p w14:paraId="7177BD5D" w14:textId="77777777" w:rsidR="00271A8B" w:rsidRDefault="00271A8B" w:rsidP="00271A8B"/>
    <w:p w14:paraId="19A8843C" w14:textId="77777777" w:rsidR="00271A8B" w:rsidRDefault="00271A8B" w:rsidP="00271A8B"/>
    <w:p w14:paraId="70E5B78D" w14:textId="77777777" w:rsidR="00271A8B" w:rsidRDefault="00271A8B" w:rsidP="00271A8B"/>
    <w:p w14:paraId="37BFA08C" w14:textId="77777777" w:rsidR="00271A8B" w:rsidRDefault="00271A8B" w:rsidP="00271A8B"/>
    <w:p w14:paraId="4D7EEC4E" w14:textId="77777777" w:rsidR="00271A8B" w:rsidRDefault="00271A8B" w:rsidP="00271A8B"/>
    <w:p w14:paraId="193C5730" w14:textId="77777777" w:rsidR="00271A8B" w:rsidRDefault="00271A8B" w:rsidP="00271A8B"/>
    <w:p w14:paraId="3AE980AA" w14:textId="77777777" w:rsidR="00271A8B" w:rsidRDefault="00271A8B" w:rsidP="00271A8B"/>
    <w:p w14:paraId="2AF9C463" w14:textId="77777777" w:rsidR="00271A8B" w:rsidRDefault="00271A8B">
      <w:r>
        <w:br w:type="page"/>
      </w:r>
    </w:p>
    <w:p w14:paraId="4AEFE082" w14:textId="77777777" w:rsidR="00884601" w:rsidRDefault="00271A8B" w:rsidP="00884601">
      <w:pPr>
        <w:pStyle w:val="ListParagraph"/>
        <w:numPr>
          <w:ilvl w:val="0"/>
          <w:numId w:val="30"/>
        </w:numPr>
      </w:pPr>
      <w:r>
        <w:lastRenderedPageBreak/>
        <w:t>(</w:t>
      </w:r>
      <w:r w:rsidR="003A1BF5">
        <w:t>3</w:t>
      </w:r>
      <w:r>
        <w:t xml:space="preserve">) </w:t>
      </w:r>
      <w:r w:rsidR="009F0044">
        <w:t>Points 4, 6, 11, and 12 have been removed to create the graph below</w:t>
      </w:r>
      <w:r>
        <w:t>.</w:t>
      </w:r>
    </w:p>
    <w:p w14:paraId="6F84AD32" w14:textId="77777777"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Draw the new margin if no kernel function were used.</w:t>
      </w:r>
    </w:p>
    <w:p w14:paraId="4FF54C6D" w14:textId="77777777" w:rsidR="009F0044" w:rsidRDefault="009F0044" w:rsidP="009F0044">
      <w:pPr>
        <w:spacing w:after="0" w:line="240" w:lineRule="auto"/>
        <w:ind w:left="720"/>
      </w:pPr>
    </w:p>
    <w:p w14:paraId="1081D5C8" w14:textId="77777777"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Which vectors would be the new support vectors? ______________</w:t>
      </w:r>
      <w:r>
        <w:tab/>
      </w:r>
      <w:r>
        <w:tab/>
      </w:r>
    </w:p>
    <w:p w14:paraId="5FF30783" w14:textId="77777777" w:rsidR="00271A8B" w:rsidRDefault="00271A8B" w:rsidP="00271A8B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9740CBA" w14:textId="77777777" w:rsidR="00271A8B" w:rsidRDefault="00271A8B" w:rsidP="00271A8B">
      <w:r>
        <w:rPr>
          <w:noProof/>
        </w:rPr>
        <w:drawing>
          <wp:anchor distT="0" distB="0" distL="114300" distR="114300" simplePos="0" relativeHeight="251660288" behindDoc="1" locked="0" layoutInCell="1" allowOverlap="1" wp14:anchorId="0033704E" wp14:editId="50680799">
            <wp:simplePos x="0" y="0"/>
            <wp:positionH relativeFrom="column">
              <wp:posOffset>152400</wp:posOffset>
            </wp:positionH>
            <wp:positionV relativeFrom="paragraph">
              <wp:posOffset>-4445</wp:posOffset>
            </wp:positionV>
            <wp:extent cx="4914900" cy="3686175"/>
            <wp:effectExtent l="19050" t="0" r="0" b="0"/>
            <wp:wrapNone/>
            <wp:docPr id="5" name="Picture 5" descr="C:\Documents and Settings\boutell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boutell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18F0C5" w14:textId="77777777" w:rsidR="00271A8B" w:rsidRDefault="00271A8B" w:rsidP="00271A8B"/>
    <w:p w14:paraId="0BD98E0F" w14:textId="77777777" w:rsidR="009F0044" w:rsidRDefault="006448C3" w:rsidP="00271A8B">
      <w:r>
        <w:rPr>
          <w:noProof/>
        </w:rPr>
        <w:pict w14:anchorId="41F85951">
          <v:rect id="_x0000_s1028" alt="" style="position:absolute;margin-left:170.25pt;margin-top:8.75pt;width:30.75pt;height:21pt;z-index:251663360;mso-wrap-edited:f;mso-width-percent:0;mso-height-percent:0;mso-width-percent:0;mso-height-percent:0" stroked="f"/>
        </w:pict>
      </w:r>
    </w:p>
    <w:p w14:paraId="342B9CC8" w14:textId="77777777" w:rsidR="009F0044" w:rsidRDefault="009F0044" w:rsidP="00271A8B"/>
    <w:p w14:paraId="082A7B80" w14:textId="77777777" w:rsidR="009F0044" w:rsidRDefault="009F0044" w:rsidP="00271A8B"/>
    <w:p w14:paraId="60D0A4FB" w14:textId="77777777" w:rsidR="009F0044" w:rsidRDefault="009F0044" w:rsidP="00271A8B"/>
    <w:p w14:paraId="3F5615F6" w14:textId="77777777" w:rsidR="009F0044" w:rsidRDefault="006448C3" w:rsidP="00271A8B">
      <w:r>
        <w:rPr>
          <w:noProof/>
        </w:rPr>
        <w:pict w14:anchorId="6F874D64">
          <v:rect id="_x0000_s1027" alt="" style="position:absolute;margin-left:261pt;margin-top:1.5pt;width:30.75pt;height:21pt;z-index:251662336;mso-wrap-edited:f;mso-width-percent:0;mso-height-percent:0;mso-width-percent:0;mso-height-percent:0" stroked="f"/>
        </w:pict>
      </w:r>
    </w:p>
    <w:p w14:paraId="649563F8" w14:textId="77777777" w:rsidR="009F0044" w:rsidRDefault="009F0044" w:rsidP="00271A8B"/>
    <w:p w14:paraId="5229069F" w14:textId="77777777" w:rsidR="009F0044" w:rsidRDefault="006448C3" w:rsidP="00271A8B">
      <w:r>
        <w:rPr>
          <w:noProof/>
        </w:rPr>
        <w:pict w14:anchorId="34B0F4C8">
          <v:rect id="_x0000_s1026" alt="" style="position:absolute;margin-left:291.75pt;margin-top:18.85pt;width:30.75pt;height:21pt;z-index:251661312;mso-wrap-edited:f;mso-width-percent:0;mso-height-percent:0;mso-width-percent:0;mso-height-percent:0" stroked="f"/>
        </w:pict>
      </w:r>
    </w:p>
    <w:p w14:paraId="0AEFE053" w14:textId="77777777" w:rsidR="009F0044" w:rsidRDefault="009F0044" w:rsidP="00271A8B"/>
    <w:p w14:paraId="2F7D8C79" w14:textId="77777777" w:rsidR="009F0044" w:rsidRDefault="009F0044" w:rsidP="00271A8B"/>
    <w:p w14:paraId="7E82B9E5" w14:textId="77777777" w:rsidR="009F0044" w:rsidRDefault="009F0044" w:rsidP="00271A8B"/>
    <w:p w14:paraId="78229261" w14:textId="77777777" w:rsidR="009F0044" w:rsidRPr="009F0044" w:rsidRDefault="009F0044" w:rsidP="009F0044"/>
    <w:p w14:paraId="25CFFF4A" w14:textId="52A9E505" w:rsidR="009542F3" w:rsidRDefault="003A1BF5" w:rsidP="00884601">
      <w:pPr>
        <w:pStyle w:val="PlainText"/>
        <w:numPr>
          <w:ilvl w:val="0"/>
          <w:numId w:val="30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(1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3781851D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2A596" w14:textId="77777777" w:rsidR="006448C3" w:rsidRDefault="006448C3" w:rsidP="00117AA5">
      <w:pPr>
        <w:spacing w:after="0" w:line="240" w:lineRule="auto"/>
      </w:pPr>
      <w:r>
        <w:separator/>
      </w:r>
    </w:p>
  </w:endnote>
  <w:endnote w:type="continuationSeparator" w:id="0">
    <w:p w14:paraId="696A6CA1" w14:textId="77777777" w:rsidR="006448C3" w:rsidRDefault="006448C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D5638" w14:textId="77777777" w:rsidR="00224159" w:rsidRDefault="002241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C451118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52035">
              <w:rPr>
                <w:b/>
                <w:noProof/>
                <w:color w:val="595959" w:themeColor="text1" w:themeTint="A6"/>
              </w:rPr>
              <w:t>1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52035">
              <w:rPr>
                <w:b/>
                <w:noProof/>
                <w:color w:val="595959" w:themeColor="text1" w:themeTint="A6"/>
              </w:rPr>
              <w:t>2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0ADB2E5" w14:textId="77777777" w:rsidR="0049011A" w:rsidRDefault="0049011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4B4FF" w14:textId="77777777" w:rsidR="00224159" w:rsidRDefault="002241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AE1890" w14:textId="77777777" w:rsidR="006448C3" w:rsidRDefault="006448C3" w:rsidP="00117AA5">
      <w:pPr>
        <w:spacing w:after="0" w:line="240" w:lineRule="auto"/>
      </w:pPr>
      <w:r>
        <w:separator/>
      </w:r>
    </w:p>
  </w:footnote>
  <w:footnote w:type="continuationSeparator" w:id="0">
    <w:p w14:paraId="385EC558" w14:textId="77777777" w:rsidR="006448C3" w:rsidRDefault="006448C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4E255" w14:textId="77777777" w:rsidR="0049011A" w:rsidRDefault="0049011A">
    <w:pPr>
      <w:pStyle w:val="Header"/>
    </w:pPr>
  </w:p>
  <w:p w14:paraId="5D7B9046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90AAF" w14:textId="77777777" w:rsidR="0049011A" w:rsidRDefault="006448C3">
    <w:r>
      <w:rPr>
        <w:noProof/>
      </w:rPr>
      <w:pict w14:anchorId="7C60C389">
        <v:group id="_x0000_s2049" alt="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" style="position:absolute;left:1440;top:645;width:4725;height:375;mso-wrap-style:square;mso-position-horizontal-relative:margin;v-text-anchor:top" stroked="f" strokecolor="#548dd4 [1951]">
            <v:textbox style="mso-next-textbox:#_x0000_s2050" inset="0,,0">
              <w:txbxContent>
                <w:p w14:paraId="273A505D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1" type="#_x0000_t202" alt="" style="position:absolute;left:9060;top:630;width:1739;height:390;mso-wrap-style:square;mso-position-horizontal:right;mso-position-horizontal-relative:margin;v-text-anchor:top" stroked="f">
            <v:textbox style="mso-next-textbox:#_x0000_s2051" inset="0,,0">
              <w:txbxContent>
                <w:p w14:paraId="73EB4AB2" w14:textId="77777777" w:rsidR="0049011A" w:rsidRPr="00CE5A4F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224159">
                    <w:rPr>
                      <w:rFonts w:asciiTheme="majorHAnsi" w:hAnsiTheme="majorHAnsi"/>
                      <w:color w:val="595959" w:themeColor="text1" w:themeTint="A6"/>
                    </w:rPr>
                    <w:t>4</w:t>
                  </w:r>
                </w:p>
              </w:txbxContent>
            </v:textbox>
          </v:shape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9DFED1" w14:textId="77777777" w:rsidR="00224159" w:rsidRDefault="002241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 w15:restartNumberingAfterBreak="0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 w15:restartNumberingAfterBreak="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7" w15:restartNumberingAfterBreak="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 w15:restartNumberingAfterBreak="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 w15:restartNumberingAfterBreak="0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 w15:restartNumberingAfterBreak="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18"/>
  </w:num>
  <w:num w:numId="4">
    <w:abstractNumId w:val="19"/>
  </w:num>
  <w:num w:numId="5">
    <w:abstractNumId w:val="14"/>
  </w:num>
  <w:num w:numId="6">
    <w:abstractNumId w:val="17"/>
  </w:num>
  <w:num w:numId="7">
    <w:abstractNumId w:val="21"/>
  </w:num>
  <w:num w:numId="8">
    <w:abstractNumId w:val="16"/>
  </w:num>
  <w:num w:numId="9">
    <w:abstractNumId w:val="20"/>
  </w:num>
  <w:num w:numId="10">
    <w:abstractNumId w:val="9"/>
  </w:num>
  <w:num w:numId="11">
    <w:abstractNumId w:val="4"/>
  </w:num>
  <w:num w:numId="12">
    <w:abstractNumId w:val="22"/>
  </w:num>
  <w:num w:numId="13">
    <w:abstractNumId w:val="26"/>
  </w:num>
  <w:num w:numId="14">
    <w:abstractNumId w:val="5"/>
  </w:num>
  <w:num w:numId="15">
    <w:abstractNumId w:val="15"/>
  </w:num>
  <w:num w:numId="16">
    <w:abstractNumId w:val="8"/>
  </w:num>
  <w:num w:numId="17">
    <w:abstractNumId w:val="12"/>
  </w:num>
  <w:num w:numId="18">
    <w:abstractNumId w:val="27"/>
  </w:num>
  <w:num w:numId="19">
    <w:abstractNumId w:val="29"/>
  </w:num>
  <w:num w:numId="20">
    <w:abstractNumId w:val="3"/>
  </w:num>
  <w:num w:numId="21">
    <w:abstractNumId w:val="24"/>
  </w:num>
  <w:num w:numId="22">
    <w:abstractNumId w:val="10"/>
  </w:num>
  <w:num w:numId="23">
    <w:abstractNumId w:val="13"/>
  </w:num>
  <w:num w:numId="24">
    <w:abstractNumId w:val="0"/>
  </w:num>
  <w:num w:numId="25">
    <w:abstractNumId w:val="6"/>
  </w:num>
  <w:num w:numId="26">
    <w:abstractNumId w:val="11"/>
  </w:num>
  <w:num w:numId="27">
    <w:abstractNumId w:val="1"/>
  </w:num>
  <w:num w:numId="28">
    <w:abstractNumId w:val="23"/>
  </w:num>
  <w:num w:numId="29">
    <w:abstractNumId w:val="2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attachedTemplate r:id="rId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63828"/>
    <w:rsid w:val="001B6F98"/>
    <w:rsid w:val="001D3863"/>
    <w:rsid w:val="0020239D"/>
    <w:rsid w:val="00224159"/>
    <w:rsid w:val="002544B1"/>
    <w:rsid w:val="002675E9"/>
    <w:rsid w:val="00271A8B"/>
    <w:rsid w:val="0028393E"/>
    <w:rsid w:val="00292C13"/>
    <w:rsid w:val="002A75F2"/>
    <w:rsid w:val="002B7A27"/>
    <w:rsid w:val="002C1758"/>
    <w:rsid w:val="002F324F"/>
    <w:rsid w:val="003015DB"/>
    <w:rsid w:val="00374794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8C3"/>
    <w:rsid w:val="00644963"/>
    <w:rsid w:val="006565AA"/>
    <w:rsid w:val="00665E55"/>
    <w:rsid w:val="006C0279"/>
    <w:rsid w:val="006D6390"/>
    <w:rsid w:val="006E7094"/>
    <w:rsid w:val="00721A44"/>
    <w:rsid w:val="00726BDB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51CFD"/>
    <w:rsid w:val="00AC444D"/>
    <w:rsid w:val="00AE06F5"/>
    <w:rsid w:val="00B037D8"/>
    <w:rsid w:val="00B2743E"/>
    <w:rsid w:val="00B360C0"/>
    <w:rsid w:val="00B4698B"/>
    <w:rsid w:val="00BD3D6A"/>
    <w:rsid w:val="00BE1D77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52035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EB03CE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194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Boutell, Matt</cp:lastModifiedBy>
  <cp:revision>35</cp:revision>
  <cp:lastPrinted>2017-12-19T16:28:00Z</cp:lastPrinted>
  <dcterms:created xsi:type="dcterms:W3CDTF">2008-12-08T15:58:00Z</dcterms:created>
  <dcterms:modified xsi:type="dcterms:W3CDTF">2020-01-13T15:22:00Z</dcterms:modified>
</cp:coreProperties>
</file>