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D286C3" w14:textId="77777777" w:rsidR="00041F20" w:rsidRDefault="00041F20" w:rsidP="00117AA5">
      <w:pPr>
        <w:spacing w:line="240" w:lineRule="auto"/>
        <w:outlineLvl w:val="0"/>
      </w:pPr>
      <w:bookmarkStart w:id="0" w:name="_GoBack"/>
      <w:bookmarkEnd w:id="0"/>
      <w:proofErr w:type="gramStart"/>
      <w:r w:rsidRPr="003C723A">
        <w:t>Name:_</w:t>
      </w:r>
      <w:proofErr w:type="gramEnd"/>
      <w:r w:rsidRPr="003C723A">
        <w:t>_________________________________</w:t>
      </w:r>
      <w:r w:rsidR="00117AA5" w:rsidRPr="003C723A">
        <w:t>_____</w:t>
      </w:r>
      <w:r w:rsidR="00C23E40">
        <w:t xml:space="preserve">  CM: _________   </w:t>
      </w:r>
      <w:r w:rsidR="00416369">
        <w:t xml:space="preserve">Grade:___/10 </w:t>
      </w:r>
      <w:r w:rsidR="00117AA5" w:rsidRPr="003C723A">
        <w:t xml:space="preserve">&lt;-- </w:t>
      </w:r>
      <w:r w:rsidRPr="003C723A">
        <w:t>instructor use</w:t>
      </w:r>
    </w:p>
    <w:p w14:paraId="5A88BB0F" w14:textId="77777777" w:rsidR="00947A94" w:rsidRPr="003C723A" w:rsidRDefault="00947A94" w:rsidP="00117AA5">
      <w:pPr>
        <w:spacing w:line="240" w:lineRule="auto"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(campus mail)</w:t>
      </w:r>
    </w:p>
    <w:p w14:paraId="70C29819" w14:textId="215E856C" w:rsidR="003B175F" w:rsidRPr="003C723A" w:rsidRDefault="003B175F" w:rsidP="003B175F">
      <w:r>
        <w:t xml:space="preserve">Note that I will collect quizzes some days for a correctness grade and you will keep them for your notes on other days and earn a participation grade for that day, which will normally be 10/10 if you arrive on time and give your best effort on all the questions. </w:t>
      </w:r>
      <w:r w:rsidRPr="003B175F">
        <w:rPr>
          <w:b/>
        </w:rPr>
        <w:t xml:space="preserve">Late arrivals to class are at least -2 </w:t>
      </w:r>
      <w:r>
        <w:rPr>
          <w:b/>
        </w:rPr>
        <w:t xml:space="preserve">for a few minutes late </w:t>
      </w:r>
      <w:r w:rsidRPr="003B175F">
        <w:rPr>
          <w:b/>
        </w:rPr>
        <w:t>up to -10 for an absence</w:t>
      </w:r>
      <w:r>
        <w:t xml:space="preserve">. But if you are absent or tardy for an </w:t>
      </w:r>
      <w:r w:rsidRPr="003B175F">
        <w:rPr>
          <w:b/>
        </w:rPr>
        <w:t>excused</w:t>
      </w:r>
      <w:r w:rsidR="003F0B9A">
        <w:t xml:space="preserve"> reason (sickness,</w:t>
      </w:r>
      <w:r>
        <w:t xml:space="preserve"> or an</w:t>
      </w:r>
      <w:r w:rsidR="003F0B9A">
        <w:t>other</w:t>
      </w:r>
      <w:r>
        <w:t xml:space="preserve"> event that you tell me about ahead of time), you may print out a quiz from the webpage, do it, and submit it to me within 48 hours of your return for full credit.</w:t>
      </w:r>
    </w:p>
    <w:p w14:paraId="1CA2D3E4" w14:textId="77777777" w:rsidR="003B175F" w:rsidRDefault="003B175F" w:rsidP="006218F7"/>
    <w:p w14:paraId="1A3450D5" w14:textId="3FAAC2B4" w:rsidR="006218F7" w:rsidRPr="006218F7" w:rsidRDefault="003C723A" w:rsidP="006218F7">
      <w:pPr>
        <w:rPr>
          <w:b/>
          <w:bCs/>
        </w:rPr>
      </w:pPr>
      <w:r w:rsidRPr="003C723A">
        <w:t>1</w:t>
      </w:r>
      <w:r w:rsidR="003B175F">
        <w:t>-3</w:t>
      </w:r>
      <w:r w:rsidRPr="003C723A">
        <w:t>.</w:t>
      </w:r>
      <w:r w:rsidR="006218F7">
        <w:t xml:space="preserve"> </w:t>
      </w:r>
      <w:r w:rsidR="003B175F">
        <w:t xml:space="preserve">(3 points) </w:t>
      </w:r>
      <w:r w:rsidR="006218F7">
        <w:t xml:space="preserve">Take Moodle quiz: </w:t>
      </w:r>
      <w:r w:rsidR="006218F7" w:rsidRPr="006218F7">
        <w:rPr>
          <w:b/>
          <w:bCs/>
        </w:rPr>
        <w:t>Course Background Survey</w:t>
      </w:r>
    </w:p>
    <w:p w14:paraId="7EB21A41" w14:textId="2B8540A1" w:rsidR="003C723A" w:rsidRPr="003C723A" w:rsidRDefault="003C723A" w:rsidP="003C723A">
      <w:r w:rsidRPr="003C723A">
        <w:t xml:space="preserve"> </w:t>
      </w:r>
      <w:r w:rsidR="003B175F">
        <w:t>4</w:t>
      </w:r>
      <w:r w:rsidRPr="003C723A">
        <w:t xml:space="preserve">. </w:t>
      </w:r>
      <w:r w:rsidR="003B175F">
        <w:t>(2 pts</w:t>
      </w:r>
      <w:r w:rsidR="00044C23">
        <w:t xml:space="preserve">) </w:t>
      </w:r>
      <w:r w:rsidRPr="003C723A">
        <w:t>What’s the difference between image recognition and image processing?</w:t>
      </w:r>
    </w:p>
    <w:p w14:paraId="11A620D5" w14:textId="77777777" w:rsidR="003C723A" w:rsidRPr="003C723A" w:rsidRDefault="003C723A" w:rsidP="003C723A"/>
    <w:p w14:paraId="2D46508A" w14:textId="77777777" w:rsidR="003C723A" w:rsidRPr="003C723A" w:rsidRDefault="003C723A" w:rsidP="003C723A"/>
    <w:p w14:paraId="7D8C8AB5" w14:textId="77777777" w:rsidR="003C723A" w:rsidRPr="003C723A" w:rsidRDefault="003C723A" w:rsidP="003C723A"/>
    <w:p w14:paraId="36827DCE" w14:textId="77777777" w:rsidR="003C723A" w:rsidRPr="003C723A" w:rsidRDefault="003C723A" w:rsidP="003C723A"/>
    <w:p w14:paraId="47212772" w14:textId="77777777" w:rsidR="003C723A" w:rsidRPr="003C723A" w:rsidRDefault="003C723A" w:rsidP="003C723A"/>
    <w:p w14:paraId="50F59049" w14:textId="77777777" w:rsidR="003C723A" w:rsidRPr="003C723A" w:rsidRDefault="00E82F41" w:rsidP="003C723A">
      <w:r>
        <w:t xml:space="preserve">5. </w:t>
      </w:r>
      <w:r w:rsidR="00044C23">
        <w:t xml:space="preserve">(2 points) </w:t>
      </w:r>
      <w:r>
        <w:t>Name the two major steps in many image recognition systems.</w:t>
      </w:r>
    </w:p>
    <w:p w14:paraId="77AD2B97" w14:textId="77777777" w:rsidR="003C723A" w:rsidRPr="003C723A" w:rsidRDefault="003C723A" w:rsidP="003C723A"/>
    <w:p w14:paraId="496E2F59" w14:textId="77777777" w:rsidR="00E82F41" w:rsidRDefault="00E82F41" w:rsidP="003C723A"/>
    <w:p w14:paraId="231B4DF6" w14:textId="77777777" w:rsidR="00E82F41" w:rsidRDefault="00E82F41" w:rsidP="003C723A"/>
    <w:p w14:paraId="698AAE08" w14:textId="77777777" w:rsidR="00E82F41" w:rsidRDefault="00E82F41" w:rsidP="003C723A"/>
    <w:p w14:paraId="084356AE" w14:textId="77777777" w:rsidR="00E82F41" w:rsidRDefault="00E82F41" w:rsidP="003C723A"/>
    <w:p w14:paraId="1A6108A9" w14:textId="77777777" w:rsidR="003C723A" w:rsidRPr="003C723A" w:rsidRDefault="00E82F41" w:rsidP="003C723A">
      <w:r>
        <w:t>6</w:t>
      </w:r>
      <w:r w:rsidR="003C723A" w:rsidRPr="003C723A">
        <w:t>. What are the coordinates of the pixel south of pixel (</w:t>
      </w:r>
      <w:proofErr w:type="spellStart"/>
      <w:proofErr w:type="gramStart"/>
      <w:r w:rsidR="003C723A" w:rsidRPr="003C723A">
        <w:t>i,j</w:t>
      </w:r>
      <w:proofErr w:type="spellEnd"/>
      <w:proofErr w:type="gramEnd"/>
      <w:r w:rsidR="003C723A" w:rsidRPr="003C723A">
        <w:t>) in a grayscale image?</w:t>
      </w:r>
    </w:p>
    <w:p w14:paraId="71986DC8" w14:textId="77777777" w:rsidR="003C723A" w:rsidRDefault="003C723A" w:rsidP="003C723A"/>
    <w:p w14:paraId="00579E90" w14:textId="77777777" w:rsidR="003B175F" w:rsidRDefault="003B175F" w:rsidP="003C723A"/>
    <w:p w14:paraId="3C6AA09A" w14:textId="77777777" w:rsidR="003B175F" w:rsidRPr="003C723A" w:rsidRDefault="003B175F" w:rsidP="003C723A"/>
    <w:p w14:paraId="7FB88903" w14:textId="77777777" w:rsidR="003C723A" w:rsidRPr="003C723A" w:rsidRDefault="003C723A" w:rsidP="003C723A"/>
    <w:p w14:paraId="50AADE5D" w14:textId="5332641B" w:rsidR="003C723A" w:rsidRPr="003C723A" w:rsidRDefault="003B175F" w:rsidP="003C723A">
      <w:r>
        <w:t xml:space="preserve">(Continued on reverse; I double-side daily quizzes to give you more room to add your own notes.) </w:t>
      </w:r>
    </w:p>
    <w:p w14:paraId="46216EA6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0B9EC07B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644AF0EB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2A095717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435EE087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13D3D0AE" w14:textId="4231325D" w:rsidR="003B175F" w:rsidRPr="003C723A" w:rsidRDefault="003B175F" w:rsidP="003B175F">
      <w:r>
        <w:t>7</w:t>
      </w:r>
      <w:r w:rsidRPr="003C723A">
        <w:t xml:space="preserve">. What’s the real content of the </w:t>
      </w:r>
      <w:r w:rsidR="003F0B9A">
        <w:t xml:space="preserve">specific </w:t>
      </w:r>
      <w:r w:rsidRPr="003C723A">
        <w:t xml:space="preserve">“3D” </w:t>
      </w:r>
      <w:r>
        <w:t xml:space="preserve">grayscale </w:t>
      </w:r>
      <w:r w:rsidRPr="003C723A">
        <w:t>image shown in class?</w:t>
      </w:r>
    </w:p>
    <w:p w14:paraId="3FF95869" w14:textId="77777777" w:rsidR="003B175F" w:rsidRDefault="003B175F" w:rsidP="003C723A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5BC18CA2" w14:textId="77777777" w:rsidR="003B175F" w:rsidRDefault="003B175F" w:rsidP="003C723A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2B3D108C" w14:textId="77777777" w:rsidR="003B175F" w:rsidRDefault="003B175F" w:rsidP="003C723A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29D86659" w14:textId="77777777" w:rsidR="003C723A" w:rsidRPr="003C723A" w:rsidRDefault="00142BE7" w:rsidP="003C723A">
      <w:pPr>
        <w:pStyle w:val="PlainText"/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 xml:space="preserve">8. </w:t>
      </w:r>
      <w:r w:rsidR="003C723A" w:rsidRPr="003C723A">
        <w:rPr>
          <w:rFonts w:asciiTheme="minorHAnsi" w:hAnsiTheme="minorHAnsi" w:cs="Courier New"/>
          <w:sz w:val="22"/>
          <w:szCs w:val="22"/>
        </w:rPr>
        <w:t xml:space="preserve">Tell your instructor about anything from today's session (or from the course so far) that you found confusing or still have a question about. </w:t>
      </w:r>
      <w:r w:rsidR="008D5BA9" w:rsidRPr="003C723A">
        <w:rPr>
          <w:rFonts w:asciiTheme="minorHAnsi" w:hAnsiTheme="minorHAnsi" w:cs="Courier New"/>
          <w:sz w:val="22"/>
          <w:szCs w:val="22"/>
        </w:rPr>
        <w:t>[You may always write comments to this effect, even if I don’t specifically ask for them!]</w:t>
      </w:r>
      <w:r w:rsidR="008D5BA9">
        <w:rPr>
          <w:rFonts w:asciiTheme="minorHAnsi" w:hAnsiTheme="minorHAnsi" w:cs="Courier New"/>
          <w:sz w:val="22"/>
          <w:szCs w:val="22"/>
        </w:rPr>
        <w:t xml:space="preserve"> </w:t>
      </w:r>
      <w:r w:rsidR="003C723A" w:rsidRPr="003C723A">
        <w:rPr>
          <w:rFonts w:asciiTheme="minorHAnsi" w:hAnsiTheme="minorHAnsi" w:cs="Courier New"/>
          <w:sz w:val="22"/>
          <w:szCs w:val="22"/>
        </w:rPr>
        <w:t>If none, please write “None”</w:t>
      </w:r>
      <w:r w:rsidR="008D5BA9">
        <w:rPr>
          <w:rFonts w:asciiTheme="minorHAnsi" w:hAnsiTheme="minorHAnsi" w:cs="Courier New"/>
          <w:sz w:val="22"/>
          <w:szCs w:val="22"/>
        </w:rPr>
        <w:t xml:space="preserve">. </w:t>
      </w:r>
      <w:r w:rsidR="008D5BA9" w:rsidRPr="008D5BA9">
        <w:rPr>
          <w:rFonts w:asciiTheme="minorHAnsi" w:hAnsiTheme="minorHAnsi" w:cs="Courier New"/>
          <w:b/>
          <w:sz w:val="22"/>
          <w:szCs w:val="22"/>
        </w:rPr>
        <w:t xml:space="preserve">Leaving it blank is the only way to earn no credit on this question. </w:t>
      </w:r>
    </w:p>
    <w:p w14:paraId="6DDB2CDC" w14:textId="77777777" w:rsidR="003C723A" w:rsidRPr="003C723A" w:rsidRDefault="003C723A" w:rsidP="003C723A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31294CC1" w14:textId="77777777" w:rsidR="003C723A" w:rsidRPr="003C723A" w:rsidRDefault="003C723A" w:rsidP="003C723A"/>
    <w:p w14:paraId="1872537E" w14:textId="77777777" w:rsidR="003C723A" w:rsidRPr="003C723A" w:rsidRDefault="003C723A" w:rsidP="003C723A"/>
    <w:p w14:paraId="4A4C71C2" w14:textId="5B2003DE" w:rsidR="003B175F" w:rsidRDefault="003C723A" w:rsidP="003C723A">
      <w:r w:rsidRPr="003C723A">
        <w:sym w:font="Wingdings" w:char="F0E0"/>
      </w:r>
      <w:r w:rsidRPr="003C723A">
        <w:t xml:space="preserve"> Please turn this in as you leave at the end of class</w:t>
      </w:r>
      <w:r w:rsidR="003B175F">
        <w:t xml:space="preserve"> today</w:t>
      </w:r>
      <w:r w:rsidRPr="003C723A">
        <w:t>.</w:t>
      </w:r>
      <w:r w:rsidR="003B175F">
        <w:t xml:space="preserve"> </w:t>
      </w:r>
    </w:p>
    <w:sectPr w:rsidR="003B175F" w:rsidSect="00041F20">
      <w:headerReference w:type="default" r:id="rId7"/>
      <w:footerReference w:type="default" r:id="rId8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FB1602" w14:textId="77777777" w:rsidR="002F0AA7" w:rsidRDefault="002F0AA7" w:rsidP="00117AA5">
      <w:pPr>
        <w:spacing w:after="0" w:line="240" w:lineRule="auto"/>
      </w:pPr>
      <w:r>
        <w:separator/>
      </w:r>
    </w:p>
  </w:endnote>
  <w:endnote w:type="continuationSeparator" w:id="0">
    <w:p w14:paraId="53F1A6BE" w14:textId="77777777" w:rsidR="002F0AA7" w:rsidRDefault="002F0AA7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57705E89" w14:textId="77777777" w:rsidR="00DF1FD9" w:rsidRDefault="00DF1FD9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B77315">
              <w:rPr>
                <w:b/>
                <w:noProof/>
                <w:color w:val="595959" w:themeColor="text1" w:themeTint="A6"/>
              </w:rPr>
              <w:t>1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B77315">
              <w:rPr>
                <w:b/>
                <w:noProof/>
                <w:color w:val="595959" w:themeColor="text1" w:themeTint="A6"/>
              </w:rPr>
              <w:t>2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0CE79E77" w14:textId="77777777" w:rsidR="00DF1FD9" w:rsidRDefault="00DF1FD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A8BBAE" w14:textId="77777777" w:rsidR="002F0AA7" w:rsidRDefault="002F0AA7" w:rsidP="00117AA5">
      <w:pPr>
        <w:spacing w:after="0" w:line="240" w:lineRule="auto"/>
      </w:pPr>
      <w:r>
        <w:separator/>
      </w:r>
    </w:p>
  </w:footnote>
  <w:footnote w:type="continuationSeparator" w:id="0">
    <w:p w14:paraId="06CD43A7" w14:textId="77777777" w:rsidR="002F0AA7" w:rsidRDefault="002F0AA7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4FA1555" w14:textId="77777777" w:rsidR="009E0AE0" w:rsidRDefault="002F0AA7">
    <w:r>
      <w:rPr>
        <w:noProof/>
      </w:rPr>
      <w:pict w14:anchorId="7C244F7D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180A609B" w14:textId="77777777" w:rsidR="009E0AE0" w:rsidRPr="00CE5A4F" w:rsidRDefault="003C723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="009E0AE0"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="009E0AE0"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77D84DC1" w14:textId="77777777" w:rsidR="009E0AE0" w:rsidRPr="00CE5A4F" w:rsidRDefault="00374794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In-class Quiz </w:t>
                  </w:r>
                  <w:r w:rsidR="003C723A">
                    <w:rPr>
                      <w:rFonts w:asciiTheme="majorHAnsi" w:hAnsiTheme="majorHAnsi"/>
                      <w:color w:val="595959" w:themeColor="text1" w:themeTint="A6"/>
                    </w:rPr>
                    <w:t>1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5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7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8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4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"/>
  </w:num>
  <w:num w:numId="3">
    <w:abstractNumId w:val="9"/>
  </w:num>
  <w:num w:numId="4">
    <w:abstractNumId w:val="10"/>
  </w:num>
  <w:num w:numId="5">
    <w:abstractNumId w:val="5"/>
  </w:num>
  <w:num w:numId="6">
    <w:abstractNumId w:val="8"/>
  </w:num>
  <w:num w:numId="7">
    <w:abstractNumId w:val="12"/>
  </w:num>
  <w:num w:numId="8">
    <w:abstractNumId w:val="7"/>
  </w:num>
  <w:num w:numId="9">
    <w:abstractNumId w:val="11"/>
  </w:num>
  <w:num w:numId="10">
    <w:abstractNumId w:val="4"/>
  </w:num>
  <w:num w:numId="11">
    <w:abstractNumId w:val="0"/>
  </w:num>
  <w:num w:numId="12">
    <w:abstractNumId w:val="13"/>
  </w:num>
  <w:num w:numId="13">
    <w:abstractNumId w:val="14"/>
  </w:num>
  <w:num w:numId="14">
    <w:abstractNumId w:val="1"/>
  </w:num>
  <w:num w:numId="15">
    <w:abstractNumId w:val="6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26FEA"/>
    <w:rsid w:val="00041F20"/>
    <w:rsid w:val="00044C23"/>
    <w:rsid w:val="000A575C"/>
    <w:rsid w:val="000D1A55"/>
    <w:rsid w:val="000F3EEC"/>
    <w:rsid w:val="00106C40"/>
    <w:rsid w:val="00117AA5"/>
    <w:rsid w:val="00142BE7"/>
    <w:rsid w:val="001B6F98"/>
    <w:rsid w:val="002052D9"/>
    <w:rsid w:val="00235D54"/>
    <w:rsid w:val="00246953"/>
    <w:rsid w:val="002675E9"/>
    <w:rsid w:val="00292C13"/>
    <w:rsid w:val="002B7A27"/>
    <w:rsid w:val="002F0AA7"/>
    <w:rsid w:val="003015DB"/>
    <w:rsid w:val="00374794"/>
    <w:rsid w:val="003B175F"/>
    <w:rsid w:val="003C723A"/>
    <w:rsid w:val="003D50F6"/>
    <w:rsid w:val="003E0350"/>
    <w:rsid w:val="003F0B9A"/>
    <w:rsid w:val="00416369"/>
    <w:rsid w:val="004548FE"/>
    <w:rsid w:val="00480E26"/>
    <w:rsid w:val="004A5B84"/>
    <w:rsid w:val="0055693A"/>
    <w:rsid w:val="005716D8"/>
    <w:rsid w:val="006218F7"/>
    <w:rsid w:val="006565AA"/>
    <w:rsid w:val="00665E55"/>
    <w:rsid w:val="006C0279"/>
    <w:rsid w:val="006D4092"/>
    <w:rsid w:val="006D6390"/>
    <w:rsid w:val="006E7094"/>
    <w:rsid w:val="00752A93"/>
    <w:rsid w:val="00781A72"/>
    <w:rsid w:val="00796E60"/>
    <w:rsid w:val="007E448F"/>
    <w:rsid w:val="00814069"/>
    <w:rsid w:val="00854618"/>
    <w:rsid w:val="00890F3C"/>
    <w:rsid w:val="008A5F1C"/>
    <w:rsid w:val="008D1BF6"/>
    <w:rsid w:val="008D5BA9"/>
    <w:rsid w:val="008E76BB"/>
    <w:rsid w:val="00920497"/>
    <w:rsid w:val="00947A94"/>
    <w:rsid w:val="0095009F"/>
    <w:rsid w:val="00960717"/>
    <w:rsid w:val="009E0AE0"/>
    <w:rsid w:val="00A003DB"/>
    <w:rsid w:val="00AB0DD6"/>
    <w:rsid w:val="00AB5E0E"/>
    <w:rsid w:val="00AE06F5"/>
    <w:rsid w:val="00B77315"/>
    <w:rsid w:val="00C23E40"/>
    <w:rsid w:val="00C431CF"/>
    <w:rsid w:val="00C71685"/>
    <w:rsid w:val="00C9705E"/>
    <w:rsid w:val="00CB2FD6"/>
    <w:rsid w:val="00CE5A4F"/>
    <w:rsid w:val="00D6065C"/>
    <w:rsid w:val="00D96F1E"/>
    <w:rsid w:val="00DF1FD9"/>
    <w:rsid w:val="00E00F13"/>
    <w:rsid w:val="00E04260"/>
    <w:rsid w:val="00E266D9"/>
    <w:rsid w:val="00E279ED"/>
    <w:rsid w:val="00E82F41"/>
    <w:rsid w:val="00EA6A4B"/>
    <w:rsid w:val="00EB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336EF1C5"/>
  <w15:docId w15:val="{DA1B3359-17D2-4008-B669-3304E9A54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8F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8F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01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6958</TotalTime>
  <Pages>2</Pages>
  <Words>239</Words>
  <Characters>1367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Boutell, Matthew R</cp:lastModifiedBy>
  <cp:revision>9</cp:revision>
  <cp:lastPrinted>2019-03-04T15:36:00Z</cp:lastPrinted>
  <dcterms:created xsi:type="dcterms:W3CDTF">2008-09-10T21:27:00Z</dcterms:created>
  <dcterms:modified xsi:type="dcterms:W3CDTF">2019-03-04T15:36:00Z</dcterms:modified>
</cp:coreProperties>
</file>