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0DE1CB" w14:textId="77777777" w:rsidR="00041F20" w:rsidRDefault="00041F20" w:rsidP="00117AA5">
      <w:pPr>
        <w:spacing w:line="240" w:lineRule="auto"/>
        <w:outlineLvl w:val="0"/>
      </w:pPr>
      <w:bookmarkStart w:id="0" w:name="_GoBack"/>
      <w:bookmarkEnd w:id="0"/>
      <w:proofErr w:type="gramStart"/>
      <w:r w:rsidRPr="003C723A">
        <w:t>Name:_</w:t>
      </w:r>
      <w:proofErr w:type="gramEnd"/>
      <w:r w:rsidRPr="003C723A">
        <w:t>_________________________________</w:t>
      </w:r>
      <w:r w:rsidR="007C6D79">
        <w:tab/>
      </w:r>
      <w:r w:rsidR="007C6D79">
        <w:tab/>
        <w:t>CM: _______</w:t>
      </w:r>
      <w:r w:rsidR="00117AA5" w:rsidRPr="003C723A">
        <w:t xml:space="preserve">       Grade:_____</w:t>
      </w:r>
      <w:r w:rsidR="008C0DDC">
        <w:t>/10</w:t>
      </w:r>
    </w:p>
    <w:p w14:paraId="369C007D" w14:textId="77777777" w:rsidR="008C0DDC" w:rsidRDefault="008C0DDC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14:paraId="19CB89CA" w14:textId="77777777" w:rsidR="00D33A84" w:rsidRDefault="006750A2" w:rsidP="00C440BE">
      <w:pPr>
        <w:pStyle w:val="ListParagraph"/>
        <w:numPr>
          <w:ilvl w:val="0"/>
          <w:numId w:val="25"/>
        </w:numPr>
      </w:pPr>
      <w:r>
        <w:t xml:space="preserve">(1, review) </w:t>
      </w:r>
      <w:r w:rsidR="00D33A84">
        <w:t>Give formulas to calculate the centroid of a region.</w:t>
      </w:r>
    </w:p>
    <w:p w14:paraId="3071BDB6" w14:textId="77777777" w:rsidR="00D33A84" w:rsidRDefault="00D33A84" w:rsidP="00D33A84"/>
    <w:p w14:paraId="1687B2DB" w14:textId="77777777" w:rsidR="00D33A84" w:rsidRDefault="00D33A84" w:rsidP="00D33A84"/>
    <w:p w14:paraId="6EE536D3" w14:textId="77777777" w:rsidR="00D33A84" w:rsidRDefault="001640A0" w:rsidP="00C440BE">
      <w:pPr>
        <w:pStyle w:val="ListParagraph"/>
        <w:numPr>
          <w:ilvl w:val="0"/>
          <w:numId w:val="25"/>
        </w:numPr>
      </w:pPr>
      <w:r>
        <w:t>(6</w:t>
      </w:r>
      <w:r w:rsidR="00D33A84">
        <w:t xml:space="preserve">) Perform the requested calculations on the following regions using the formulas described in class. </w:t>
      </w:r>
      <w:r w:rsidR="008C50E3">
        <w:t>Use 8-connected perimeters</w:t>
      </w:r>
      <w:r>
        <w:t xml:space="preserve"> and assume 1-based subscripts for the centroids</w:t>
      </w:r>
      <w:r w:rsidR="008C50E3">
        <w:t xml:space="preserve">. Give bounding boxes in the form: </w:t>
      </w:r>
      <w:r w:rsidR="008C50E3" w:rsidRPr="008C50E3">
        <w:t>(</w:t>
      </w:r>
      <w:proofErr w:type="spellStart"/>
      <w:r w:rsidR="008C50E3" w:rsidRPr="008C50E3">
        <w:t>r</w:t>
      </w:r>
      <w:r w:rsidR="008C50E3" w:rsidRPr="008C50E3">
        <w:rPr>
          <w:vertAlign w:val="subscript"/>
        </w:rPr>
        <w:t>min</w:t>
      </w:r>
      <w:proofErr w:type="spellEnd"/>
      <w:r w:rsidR="008C50E3" w:rsidRPr="008C50E3">
        <w:t xml:space="preserve">, </w:t>
      </w:r>
      <w:proofErr w:type="spellStart"/>
      <w:r w:rsidR="008C50E3" w:rsidRPr="008C50E3">
        <w:t>r</w:t>
      </w:r>
      <w:r w:rsidR="008C50E3" w:rsidRPr="008C50E3">
        <w:rPr>
          <w:vertAlign w:val="subscript"/>
        </w:rPr>
        <w:t>max</w:t>
      </w:r>
      <w:proofErr w:type="spellEnd"/>
      <w:r w:rsidR="008C50E3" w:rsidRPr="008C50E3">
        <w:t xml:space="preserve">, </w:t>
      </w:r>
      <w:proofErr w:type="spellStart"/>
      <w:r w:rsidR="008C50E3" w:rsidRPr="008C50E3">
        <w:t>c</w:t>
      </w:r>
      <w:r w:rsidR="008C50E3" w:rsidRPr="008C50E3">
        <w:rPr>
          <w:vertAlign w:val="subscript"/>
        </w:rPr>
        <w:t>min</w:t>
      </w:r>
      <w:proofErr w:type="spellEnd"/>
      <w:r w:rsidR="008C50E3" w:rsidRPr="008C50E3">
        <w:t xml:space="preserve">, </w:t>
      </w:r>
      <w:proofErr w:type="spellStart"/>
      <w:r w:rsidR="008C50E3" w:rsidRPr="008C50E3">
        <w:t>c</w:t>
      </w:r>
      <w:r w:rsidR="008C50E3" w:rsidRPr="008C50E3">
        <w:rPr>
          <w:vertAlign w:val="subscript"/>
        </w:rPr>
        <w:t>max</w:t>
      </w:r>
      <w:proofErr w:type="spellEnd"/>
      <w:r w:rsidR="008C50E3" w:rsidRPr="008C50E3">
        <w:t xml:space="preserve">) </w:t>
      </w:r>
      <w:r w:rsidR="00D33A84">
        <w:t xml:space="preserve">For circularity, use </w:t>
      </w:r>
      <w:r w:rsidR="00D33A84" w:rsidRPr="00112EC2">
        <w:rPr>
          <w:position w:val="-24"/>
        </w:rPr>
        <w:object w:dxaOrig="960" w:dyaOrig="720" w14:anchorId="1E3CDEA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36pt" o:ole="">
            <v:imagedata r:id="rId7" o:title=""/>
          </v:shape>
          <o:OLEObject Type="Embed" ProgID="Equation.3" ShapeID="_x0000_i1025" DrawAspect="Content" ObjectID="_1613810641" r:id="rId8"/>
        </w:object>
      </w:r>
      <w:r w:rsidR="00D33A84">
        <w:t xml:space="preserve"> You need not show work for simple calculations.</w:t>
      </w:r>
    </w:p>
    <w:p w14:paraId="6A75307D" w14:textId="77777777" w:rsidR="00C440BE" w:rsidRDefault="00C440BE" w:rsidP="00C440BE">
      <w:pPr>
        <w:pStyle w:val="ListParagraph"/>
        <w:ind w:left="360"/>
        <w:sectPr w:rsidR="00C440BE" w:rsidSect="008C0DDC">
          <w:headerReference w:type="even" r:id="rId9"/>
          <w:headerReference w:type="default" r:id="rId10"/>
          <w:footerReference w:type="default" r:id="rId11"/>
          <w:pgSz w:w="12240" w:h="15840"/>
          <w:pgMar w:top="1152" w:right="1440" w:bottom="450" w:left="1440" w:header="720" w:footer="720" w:gutter="0"/>
          <w:cols w:space="720"/>
          <w:docGrid w:linePitch="360"/>
        </w:sectPr>
      </w:pPr>
    </w:p>
    <w:p w14:paraId="2CD224B8" w14:textId="77777777" w:rsidR="00EA0BB3" w:rsidRDefault="00C440BE" w:rsidP="00D33A84">
      <w:pPr>
        <w:rPr>
          <w:sz w:val="16"/>
          <w:szCs w:val="16"/>
        </w:rPr>
      </w:pPr>
      <w:r>
        <w:rPr>
          <w:sz w:val="16"/>
          <w:szCs w:val="16"/>
        </w:rPr>
        <w:lastRenderedPageBreak/>
        <w:t>(</w:t>
      </w:r>
      <w:r w:rsidR="00EA0BB3">
        <w:rPr>
          <w:sz w:val="16"/>
          <w:szCs w:val="16"/>
        </w:rPr>
        <w:t>7x7 diamond)</w:t>
      </w:r>
    </w:p>
    <w:p w14:paraId="14D7839C" w14:textId="77777777" w:rsidR="00D33A84" w:rsidRPr="00FB2661" w:rsidRDefault="00D33A84" w:rsidP="00D33A84">
      <w:pPr>
        <w:rPr>
          <w:sz w:val="16"/>
          <w:szCs w:val="16"/>
        </w:rPr>
      </w:pPr>
      <w:r w:rsidRPr="00FB2661">
        <w:rPr>
          <w:sz w:val="16"/>
          <w:szCs w:val="16"/>
        </w:rPr>
        <w:t xml:space="preserve">    </w:t>
      </w:r>
      <w:r w:rsidR="00F037BF" w:rsidRPr="00FB2661">
        <w:rPr>
          <w:sz w:val="16"/>
          <w:szCs w:val="16"/>
        </w:rPr>
        <w:t xml:space="preserve">0     </w:t>
      </w:r>
      <w:r w:rsidRPr="00FB2661">
        <w:rPr>
          <w:sz w:val="16"/>
          <w:szCs w:val="16"/>
        </w:rPr>
        <w:t xml:space="preserve"> 0     0     0     0     0     0     0     0     0</w:t>
      </w:r>
    </w:p>
    <w:p w14:paraId="2AE0A634" w14:textId="77777777" w:rsidR="00D33A84" w:rsidRPr="00FB2661" w:rsidRDefault="00F037BF" w:rsidP="00D33A84">
      <w:pPr>
        <w:rPr>
          <w:sz w:val="16"/>
          <w:szCs w:val="16"/>
        </w:rPr>
      </w:pPr>
      <w:r>
        <w:rPr>
          <w:sz w:val="16"/>
          <w:szCs w:val="16"/>
        </w:rPr>
        <w:t xml:space="preserve">    </w:t>
      </w:r>
      <w:r w:rsidRPr="00FB2661">
        <w:rPr>
          <w:sz w:val="16"/>
          <w:szCs w:val="16"/>
        </w:rPr>
        <w:t xml:space="preserve">0     </w:t>
      </w:r>
      <w:r>
        <w:rPr>
          <w:sz w:val="16"/>
          <w:szCs w:val="16"/>
        </w:rPr>
        <w:t xml:space="preserve"> </w:t>
      </w:r>
      <w:r w:rsidR="00D33A84" w:rsidRPr="00FB2661">
        <w:rPr>
          <w:sz w:val="16"/>
          <w:szCs w:val="16"/>
        </w:rPr>
        <w:t>0     0     0     0     1     0     0     0     0</w:t>
      </w:r>
    </w:p>
    <w:p w14:paraId="0754EB04" w14:textId="77777777" w:rsidR="00D33A84" w:rsidRPr="00FB2661" w:rsidRDefault="00D33A84" w:rsidP="00D33A84">
      <w:pPr>
        <w:rPr>
          <w:sz w:val="16"/>
          <w:szCs w:val="16"/>
        </w:rPr>
      </w:pPr>
      <w:r w:rsidRPr="00FB2661">
        <w:rPr>
          <w:sz w:val="16"/>
          <w:szCs w:val="16"/>
        </w:rPr>
        <w:t xml:space="preserve">    </w:t>
      </w:r>
      <w:r w:rsidR="00F037BF" w:rsidRPr="00FB2661">
        <w:rPr>
          <w:sz w:val="16"/>
          <w:szCs w:val="16"/>
        </w:rPr>
        <w:t xml:space="preserve">0     </w:t>
      </w:r>
      <w:r w:rsidRPr="00FB2661">
        <w:rPr>
          <w:sz w:val="16"/>
          <w:szCs w:val="16"/>
        </w:rPr>
        <w:t xml:space="preserve"> 0     0     0     1     1     1     0     0     0</w:t>
      </w:r>
    </w:p>
    <w:p w14:paraId="5FC8AEED" w14:textId="77777777" w:rsidR="00D33A84" w:rsidRPr="00FB2661" w:rsidRDefault="00D33A84" w:rsidP="00D33A84">
      <w:pPr>
        <w:rPr>
          <w:sz w:val="16"/>
          <w:szCs w:val="16"/>
        </w:rPr>
      </w:pPr>
      <w:r w:rsidRPr="00FB2661">
        <w:rPr>
          <w:sz w:val="16"/>
          <w:szCs w:val="16"/>
        </w:rPr>
        <w:t xml:space="preserve">    </w:t>
      </w:r>
      <w:r w:rsidR="00F037BF" w:rsidRPr="00FB2661">
        <w:rPr>
          <w:sz w:val="16"/>
          <w:szCs w:val="16"/>
        </w:rPr>
        <w:t xml:space="preserve">0    </w:t>
      </w:r>
      <w:r w:rsidR="00F037BF">
        <w:rPr>
          <w:sz w:val="16"/>
          <w:szCs w:val="16"/>
        </w:rPr>
        <w:t xml:space="preserve"> </w:t>
      </w:r>
      <w:r w:rsidR="00F037BF" w:rsidRPr="00FB2661">
        <w:rPr>
          <w:sz w:val="16"/>
          <w:szCs w:val="16"/>
        </w:rPr>
        <w:t xml:space="preserve"> </w:t>
      </w:r>
      <w:r w:rsidRPr="00FB2661">
        <w:rPr>
          <w:sz w:val="16"/>
          <w:szCs w:val="16"/>
        </w:rPr>
        <w:t>0     0     1     1     1     1     1     0     0</w:t>
      </w:r>
    </w:p>
    <w:p w14:paraId="30EB95F6" w14:textId="77777777" w:rsidR="00D33A84" w:rsidRPr="00FB2661" w:rsidRDefault="00D33A84" w:rsidP="00D33A84">
      <w:pPr>
        <w:rPr>
          <w:sz w:val="16"/>
          <w:szCs w:val="16"/>
        </w:rPr>
      </w:pPr>
      <w:r w:rsidRPr="00FB2661">
        <w:rPr>
          <w:sz w:val="16"/>
          <w:szCs w:val="16"/>
        </w:rPr>
        <w:t xml:space="preserve">    </w:t>
      </w:r>
      <w:r w:rsidR="00F037BF" w:rsidRPr="00FB2661">
        <w:rPr>
          <w:sz w:val="16"/>
          <w:szCs w:val="16"/>
        </w:rPr>
        <w:t xml:space="preserve">0     </w:t>
      </w:r>
      <w:r w:rsidR="00F037BF">
        <w:rPr>
          <w:sz w:val="16"/>
          <w:szCs w:val="16"/>
        </w:rPr>
        <w:t xml:space="preserve"> </w:t>
      </w:r>
      <w:r w:rsidRPr="00FB2661">
        <w:rPr>
          <w:sz w:val="16"/>
          <w:szCs w:val="16"/>
        </w:rPr>
        <w:t>0     1     1     1     1     1     1     1     0</w:t>
      </w:r>
    </w:p>
    <w:p w14:paraId="58E4CC5E" w14:textId="77777777" w:rsidR="00D33A84" w:rsidRPr="00FB2661" w:rsidRDefault="00D33A84" w:rsidP="00D33A84">
      <w:pPr>
        <w:rPr>
          <w:sz w:val="16"/>
          <w:szCs w:val="16"/>
        </w:rPr>
      </w:pPr>
      <w:r w:rsidRPr="00FB2661">
        <w:rPr>
          <w:sz w:val="16"/>
          <w:szCs w:val="16"/>
        </w:rPr>
        <w:t xml:space="preserve">    </w:t>
      </w:r>
      <w:r w:rsidR="00F037BF" w:rsidRPr="00FB2661">
        <w:rPr>
          <w:sz w:val="16"/>
          <w:szCs w:val="16"/>
        </w:rPr>
        <w:t xml:space="preserve">0     </w:t>
      </w:r>
      <w:r w:rsidR="00F037BF">
        <w:rPr>
          <w:sz w:val="16"/>
          <w:szCs w:val="16"/>
        </w:rPr>
        <w:t xml:space="preserve"> </w:t>
      </w:r>
      <w:r w:rsidRPr="00FB2661">
        <w:rPr>
          <w:sz w:val="16"/>
          <w:szCs w:val="16"/>
        </w:rPr>
        <w:t>0     0     1     1     1     1     1     0     0</w:t>
      </w:r>
    </w:p>
    <w:p w14:paraId="5C810F5C" w14:textId="77777777" w:rsidR="00D33A84" w:rsidRPr="00FB2661" w:rsidRDefault="00F037BF" w:rsidP="00D33A84">
      <w:pPr>
        <w:rPr>
          <w:sz w:val="16"/>
          <w:szCs w:val="16"/>
        </w:rPr>
      </w:pPr>
      <w:r>
        <w:rPr>
          <w:sz w:val="16"/>
          <w:szCs w:val="16"/>
        </w:rPr>
        <w:t xml:space="preserve"> </w:t>
      </w:r>
      <w:r w:rsidR="00D33A84" w:rsidRPr="00FB2661">
        <w:rPr>
          <w:sz w:val="16"/>
          <w:szCs w:val="16"/>
        </w:rPr>
        <w:t xml:space="preserve">   </w:t>
      </w:r>
      <w:r w:rsidRPr="00FB2661">
        <w:rPr>
          <w:sz w:val="16"/>
          <w:szCs w:val="16"/>
        </w:rPr>
        <w:t xml:space="preserve">0     </w:t>
      </w:r>
      <w:r w:rsidR="00D33A84" w:rsidRPr="00FB2661">
        <w:rPr>
          <w:sz w:val="16"/>
          <w:szCs w:val="16"/>
        </w:rPr>
        <w:t xml:space="preserve"> 0     0     0     1     1     1     0     0     0</w:t>
      </w:r>
    </w:p>
    <w:p w14:paraId="5E3714C3" w14:textId="77777777" w:rsidR="00D33A84" w:rsidRPr="00FB2661" w:rsidRDefault="00D33A84" w:rsidP="00D33A84">
      <w:pPr>
        <w:rPr>
          <w:sz w:val="16"/>
          <w:szCs w:val="16"/>
        </w:rPr>
      </w:pPr>
      <w:r w:rsidRPr="00FB2661">
        <w:rPr>
          <w:sz w:val="16"/>
          <w:szCs w:val="16"/>
        </w:rPr>
        <w:t xml:space="preserve"> </w:t>
      </w:r>
      <w:r w:rsidR="00F037BF">
        <w:rPr>
          <w:sz w:val="16"/>
          <w:szCs w:val="16"/>
        </w:rPr>
        <w:t xml:space="preserve"> </w:t>
      </w:r>
      <w:r w:rsidRPr="00FB2661">
        <w:rPr>
          <w:sz w:val="16"/>
          <w:szCs w:val="16"/>
        </w:rPr>
        <w:t xml:space="preserve">  </w:t>
      </w:r>
      <w:r w:rsidR="00F037BF" w:rsidRPr="00FB2661">
        <w:rPr>
          <w:sz w:val="16"/>
          <w:szCs w:val="16"/>
        </w:rPr>
        <w:t xml:space="preserve">0     </w:t>
      </w:r>
      <w:r w:rsidRPr="00FB2661">
        <w:rPr>
          <w:sz w:val="16"/>
          <w:szCs w:val="16"/>
        </w:rPr>
        <w:t xml:space="preserve"> 0     0     0     0     1     0     0     0     0</w:t>
      </w:r>
    </w:p>
    <w:p w14:paraId="02245C9A" w14:textId="77777777" w:rsidR="00D33A84" w:rsidRDefault="00D33A84" w:rsidP="00D33A84">
      <w:pPr>
        <w:rPr>
          <w:sz w:val="16"/>
          <w:szCs w:val="16"/>
        </w:rPr>
      </w:pPr>
      <w:r w:rsidRPr="00FB2661">
        <w:rPr>
          <w:sz w:val="16"/>
          <w:szCs w:val="16"/>
        </w:rPr>
        <w:t xml:space="preserve">  </w:t>
      </w:r>
      <w:r w:rsidR="00F037BF">
        <w:rPr>
          <w:sz w:val="16"/>
          <w:szCs w:val="16"/>
        </w:rPr>
        <w:t xml:space="preserve"> </w:t>
      </w:r>
      <w:r w:rsidRPr="00FB2661">
        <w:rPr>
          <w:sz w:val="16"/>
          <w:szCs w:val="16"/>
        </w:rPr>
        <w:t xml:space="preserve"> </w:t>
      </w:r>
      <w:r w:rsidR="00F037BF" w:rsidRPr="00FB2661">
        <w:rPr>
          <w:sz w:val="16"/>
          <w:szCs w:val="16"/>
        </w:rPr>
        <w:t xml:space="preserve">0     </w:t>
      </w:r>
      <w:r w:rsidRPr="00FB2661">
        <w:rPr>
          <w:sz w:val="16"/>
          <w:szCs w:val="16"/>
        </w:rPr>
        <w:t xml:space="preserve"> 0     0     0     0     0     0     0     0     0</w:t>
      </w:r>
    </w:p>
    <w:p w14:paraId="480138AA" w14:textId="77777777" w:rsidR="00D33A84" w:rsidRDefault="00D33A84" w:rsidP="00D33A84">
      <w:pPr>
        <w:rPr>
          <w:sz w:val="16"/>
          <w:szCs w:val="16"/>
        </w:rPr>
      </w:pPr>
      <w:r>
        <w:rPr>
          <w:sz w:val="16"/>
          <w:szCs w:val="16"/>
        </w:rPr>
        <w:lastRenderedPageBreak/>
        <w:t>(5x5 rectangle</w:t>
      </w:r>
      <w:r w:rsidR="000F668D">
        <w:rPr>
          <w:sz w:val="16"/>
          <w:szCs w:val="16"/>
        </w:rPr>
        <w:t>, with one pixel missing</w:t>
      </w:r>
      <w:r>
        <w:rPr>
          <w:sz w:val="16"/>
          <w:szCs w:val="16"/>
        </w:rPr>
        <w:t>)</w:t>
      </w:r>
    </w:p>
    <w:p w14:paraId="71E7BEDA" w14:textId="77777777" w:rsidR="00F037BF" w:rsidRPr="00B022FF" w:rsidRDefault="00F037BF" w:rsidP="00F037BF">
      <w:pPr>
        <w:rPr>
          <w:sz w:val="16"/>
          <w:szCs w:val="16"/>
        </w:rPr>
      </w:pPr>
      <w:r w:rsidRPr="00B022FF">
        <w:rPr>
          <w:sz w:val="16"/>
          <w:szCs w:val="16"/>
        </w:rPr>
        <w:t xml:space="preserve">     0     0     0     0     0     0     0</w:t>
      </w:r>
    </w:p>
    <w:p w14:paraId="6291B405" w14:textId="77777777" w:rsidR="00F037BF" w:rsidRPr="00B022FF" w:rsidRDefault="00F037BF" w:rsidP="00F037BF">
      <w:pPr>
        <w:rPr>
          <w:sz w:val="16"/>
          <w:szCs w:val="16"/>
        </w:rPr>
      </w:pPr>
      <w:r w:rsidRPr="00B022FF">
        <w:rPr>
          <w:sz w:val="16"/>
          <w:szCs w:val="16"/>
        </w:rPr>
        <w:t xml:space="preserve">     0     0     0     0     0     0     0</w:t>
      </w:r>
    </w:p>
    <w:p w14:paraId="0AB4035B" w14:textId="77777777" w:rsidR="00D33A84" w:rsidRPr="00B022FF" w:rsidRDefault="00D33A84" w:rsidP="00D33A84">
      <w:pPr>
        <w:rPr>
          <w:sz w:val="16"/>
          <w:szCs w:val="16"/>
        </w:rPr>
      </w:pPr>
      <w:r w:rsidRPr="00B022FF">
        <w:rPr>
          <w:sz w:val="16"/>
          <w:szCs w:val="16"/>
        </w:rPr>
        <w:t xml:space="preserve">    </w:t>
      </w:r>
      <w:r w:rsidR="00E61808">
        <w:rPr>
          <w:sz w:val="16"/>
          <w:szCs w:val="16"/>
        </w:rPr>
        <w:t xml:space="preserve"> 0     1     1     1     1     </w:t>
      </w:r>
      <w:r w:rsidR="00C72A15">
        <w:rPr>
          <w:sz w:val="16"/>
          <w:szCs w:val="16"/>
        </w:rPr>
        <w:t>0</w:t>
      </w:r>
      <w:r w:rsidRPr="00B022FF">
        <w:rPr>
          <w:sz w:val="16"/>
          <w:szCs w:val="16"/>
        </w:rPr>
        <w:t xml:space="preserve">     0</w:t>
      </w:r>
    </w:p>
    <w:p w14:paraId="36F15DE0" w14:textId="77777777" w:rsidR="00D33A84" w:rsidRPr="00B022FF" w:rsidRDefault="00D33A84" w:rsidP="00D33A84">
      <w:pPr>
        <w:rPr>
          <w:sz w:val="16"/>
          <w:szCs w:val="16"/>
        </w:rPr>
      </w:pPr>
      <w:r w:rsidRPr="00B022FF">
        <w:rPr>
          <w:sz w:val="16"/>
          <w:szCs w:val="16"/>
        </w:rPr>
        <w:t xml:space="preserve">     0     1     1     1     1     1     0</w:t>
      </w:r>
    </w:p>
    <w:p w14:paraId="64AB2D78" w14:textId="77777777" w:rsidR="00D33A84" w:rsidRPr="00B022FF" w:rsidRDefault="00D33A84" w:rsidP="00D33A84">
      <w:pPr>
        <w:rPr>
          <w:sz w:val="16"/>
          <w:szCs w:val="16"/>
        </w:rPr>
      </w:pPr>
      <w:r w:rsidRPr="00B022FF">
        <w:rPr>
          <w:sz w:val="16"/>
          <w:szCs w:val="16"/>
        </w:rPr>
        <w:t xml:space="preserve">     0     1     1     1     1     1     0</w:t>
      </w:r>
    </w:p>
    <w:p w14:paraId="15FC3F4B" w14:textId="77777777" w:rsidR="00D33A84" w:rsidRPr="00B022FF" w:rsidRDefault="00D33A84" w:rsidP="00D33A84">
      <w:pPr>
        <w:rPr>
          <w:sz w:val="16"/>
          <w:szCs w:val="16"/>
        </w:rPr>
      </w:pPr>
      <w:r w:rsidRPr="00B022FF">
        <w:rPr>
          <w:sz w:val="16"/>
          <w:szCs w:val="16"/>
        </w:rPr>
        <w:t xml:space="preserve">     0     1     1     1     1     1     0</w:t>
      </w:r>
    </w:p>
    <w:p w14:paraId="0914ECE7" w14:textId="77777777" w:rsidR="00D33A84" w:rsidRPr="00B022FF" w:rsidRDefault="00D33A84" w:rsidP="00D33A84">
      <w:pPr>
        <w:rPr>
          <w:sz w:val="16"/>
          <w:szCs w:val="16"/>
        </w:rPr>
      </w:pPr>
      <w:r w:rsidRPr="00B022FF">
        <w:rPr>
          <w:sz w:val="16"/>
          <w:szCs w:val="16"/>
        </w:rPr>
        <w:t xml:space="preserve">     0     1     1     1     1     1     0</w:t>
      </w:r>
    </w:p>
    <w:p w14:paraId="02D1066E" w14:textId="77777777" w:rsidR="00D33A84" w:rsidRDefault="00D33A84" w:rsidP="00D33A84">
      <w:pPr>
        <w:rPr>
          <w:sz w:val="16"/>
          <w:szCs w:val="16"/>
        </w:rPr>
      </w:pPr>
      <w:r w:rsidRPr="00B022FF">
        <w:rPr>
          <w:sz w:val="16"/>
          <w:szCs w:val="16"/>
        </w:rPr>
        <w:t xml:space="preserve">     0     0     0     0     0     0     0</w:t>
      </w:r>
    </w:p>
    <w:p w14:paraId="27F05964" w14:textId="77777777" w:rsidR="00BE475B" w:rsidRPr="00B022FF" w:rsidRDefault="00BE475B" w:rsidP="00D33A84">
      <w:pPr>
        <w:rPr>
          <w:sz w:val="16"/>
          <w:szCs w:val="16"/>
        </w:rPr>
      </w:pPr>
    </w:p>
    <w:p w14:paraId="4AA22A58" w14:textId="77777777" w:rsidR="00C440BE" w:rsidRDefault="00C440BE" w:rsidP="00D33A84">
      <w:pPr>
        <w:sectPr w:rsidR="00C440BE" w:rsidSect="00C440BE">
          <w:type w:val="continuous"/>
          <w:pgSz w:w="12240" w:h="15840"/>
          <w:pgMar w:top="1152" w:right="1440" w:bottom="450" w:left="1440" w:header="720" w:footer="720" w:gutter="0"/>
          <w:cols w:num="2" w:space="720"/>
          <w:docGrid w:linePitch="360"/>
        </w:sectPr>
      </w:pPr>
    </w:p>
    <w:p w14:paraId="4A3F5AB8" w14:textId="77777777" w:rsidR="00D33A84" w:rsidRDefault="00D33A84" w:rsidP="00D33A84"/>
    <w:p w14:paraId="7B881C22" w14:textId="77777777" w:rsidR="00D33A84" w:rsidRDefault="00D33A84" w:rsidP="00D33A84">
      <w:proofErr w:type="spellStart"/>
      <w:r>
        <w:t>a</w:t>
      </w:r>
      <w:proofErr w:type="spellEnd"/>
      <w:r>
        <w:t>) Area: _____</w:t>
      </w:r>
      <w:r>
        <w:tab/>
      </w:r>
      <w:r>
        <w:tab/>
      </w:r>
      <w:r>
        <w:tab/>
      </w:r>
      <w:r>
        <w:tab/>
      </w:r>
      <w:r>
        <w:tab/>
        <w:t>Area: _____</w:t>
      </w:r>
      <w:r>
        <w:tab/>
      </w:r>
      <w:r>
        <w:tab/>
      </w:r>
      <w:r>
        <w:tab/>
      </w:r>
      <w:r>
        <w:tab/>
      </w:r>
      <w:r>
        <w:tab/>
      </w:r>
    </w:p>
    <w:p w14:paraId="2FAC35A5" w14:textId="77777777" w:rsidR="00D33A84" w:rsidRPr="00613FD7" w:rsidRDefault="00D33A84" w:rsidP="00D33A84">
      <w:pPr>
        <w:rPr>
          <w:lang w:val="fr-FR"/>
        </w:rPr>
      </w:pPr>
      <w:r w:rsidRPr="00613FD7">
        <w:rPr>
          <w:lang w:val="fr-FR"/>
        </w:rPr>
        <w:t xml:space="preserve">b) </w:t>
      </w:r>
      <w:proofErr w:type="spellStart"/>
      <w:proofErr w:type="gramStart"/>
      <w:r w:rsidRPr="00613FD7">
        <w:rPr>
          <w:lang w:val="fr-FR"/>
        </w:rPr>
        <w:t>Centroid</w:t>
      </w:r>
      <w:proofErr w:type="spellEnd"/>
      <w:r w:rsidRPr="00613FD7">
        <w:rPr>
          <w:lang w:val="fr-FR"/>
        </w:rPr>
        <w:t>:</w:t>
      </w:r>
      <w:proofErr w:type="gramEnd"/>
      <w:r w:rsidRPr="00613FD7">
        <w:rPr>
          <w:lang w:val="fr-FR"/>
        </w:rPr>
        <w:t xml:space="preserve"> ___________</w:t>
      </w:r>
      <w:r w:rsidRPr="00613FD7">
        <w:rPr>
          <w:lang w:val="fr-FR"/>
        </w:rPr>
        <w:tab/>
      </w:r>
      <w:r w:rsidRPr="00613FD7">
        <w:rPr>
          <w:lang w:val="fr-FR"/>
        </w:rPr>
        <w:tab/>
      </w:r>
      <w:r w:rsidRPr="00613FD7">
        <w:rPr>
          <w:lang w:val="fr-FR"/>
        </w:rPr>
        <w:tab/>
      </w:r>
      <w:proofErr w:type="spellStart"/>
      <w:r w:rsidRPr="00613FD7">
        <w:rPr>
          <w:lang w:val="fr-FR"/>
        </w:rPr>
        <w:t>Centroid</w:t>
      </w:r>
      <w:proofErr w:type="spellEnd"/>
      <w:r w:rsidRPr="00613FD7">
        <w:rPr>
          <w:lang w:val="fr-FR"/>
        </w:rPr>
        <w:t>: ___________</w:t>
      </w:r>
    </w:p>
    <w:p w14:paraId="7C92C6FE" w14:textId="77777777" w:rsidR="001640A0" w:rsidRDefault="001640A0" w:rsidP="00D33A84">
      <w:pPr>
        <w:rPr>
          <w:lang w:val="fr-FR"/>
        </w:rPr>
      </w:pPr>
      <w:r>
        <w:rPr>
          <w:lang w:val="fr-FR"/>
        </w:rPr>
        <w:t>c) B. Box : ____________________</w:t>
      </w:r>
      <w:r>
        <w:rPr>
          <w:lang w:val="fr-FR"/>
        </w:rPr>
        <w:tab/>
      </w:r>
      <w:r>
        <w:rPr>
          <w:lang w:val="fr-FR"/>
        </w:rPr>
        <w:tab/>
        <w:t>B. Box : ____________________</w:t>
      </w:r>
    </w:p>
    <w:p w14:paraId="25E8E620" w14:textId="77777777" w:rsidR="00A74E9A" w:rsidRDefault="00A74E9A" w:rsidP="00D33A84">
      <w:pPr>
        <w:rPr>
          <w:lang w:val="fr-FR"/>
        </w:rPr>
      </w:pPr>
      <w:r>
        <w:rPr>
          <w:lang w:val="fr-FR"/>
        </w:rPr>
        <w:t xml:space="preserve">d) </w:t>
      </w:r>
      <w:proofErr w:type="spellStart"/>
      <w:r>
        <w:rPr>
          <w:lang w:val="fr-FR"/>
        </w:rPr>
        <w:t>Extent</w:t>
      </w:r>
      <w:proofErr w:type="spellEnd"/>
      <w:r>
        <w:rPr>
          <w:lang w:val="fr-FR"/>
        </w:rPr>
        <w:t> : ____________________</w:t>
      </w:r>
      <w:r>
        <w:rPr>
          <w:lang w:val="fr-FR"/>
        </w:rPr>
        <w:tab/>
      </w:r>
      <w:r>
        <w:rPr>
          <w:lang w:val="fr-FR"/>
        </w:rPr>
        <w:tab/>
      </w:r>
      <w:proofErr w:type="spellStart"/>
      <w:r>
        <w:rPr>
          <w:lang w:val="fr-FR"/>
        </w:rPr>
        <w:t>Extent</w:t>
      </w:r>
      <w:proofErr w:type="spellEnd"/>
      <w:r>
        <w:rPr>
          <w:lang w:val="fr-FR"/>
        </w:rPr>
        <w:t> : ______________</w:t>
      </w:r>
    </w:p>
    <w:p w14:paraId="72D12A2C" w14:textId="77777777" w:rsidR="00870556" w:rsidRDefault="00A74E9A" w:rsidP="00870556">
      <w:r>
        <w:t>e</w:t>
      </w:r>
      <w:r w:rsidR="00870556">
        <w:t xml:space="preserve">) </w:t>
      </w:r>
      <w:r w:rsidR="0019699F">
        <w:t>C</w:t>
      </w:r>
      <w:r w:rsidR="00870556">
        <w:t>ircle each perimeter pixel (P</w:t>
      </w:r>
      <w:r w:rsidR="00870556" w:rsidRPr="001B4308">
        <w:rPr>
          <w:vertAlign w:val="subscript"/>
        </w:rPr>
        <w:t>8</w:t>
      </w:r>
      <w:r w:rsidR="00870556">
        <w:t>): in each figure</w:t>
      </w:r>
    </w:p>
    <w:p w14:paraId="5D4BBDF0" w14:textId="77777777" w:rsidR="00D33A84" w:rsidRPr="00613FD7" w:rsidRDefault="00A74E9A" w:rsidP="00D33A84">
      <w:pPr>
        <w:rPr>
          <w:lang w:val="fr-FR"/>
        </w:rPr>
      </w:pPr>
      <w:r>
        <w:rPr>
          <w:lang w:val="fr-FR"/>
        </w:rPr>
        <w:t>f</w:t>
      </w:r>
      <w:r w:rsidR="00D33A84" w:rsidRPr="00613FD7">
        <w:rPr>
          <w:lang w:val="fr-FR"/>
        </w:rPr>
        <w:t>) |P</w:t>
      </w:r>
      <w:r w:rsidR="00D33A84" w:rsidRPr="00613FD7">
        <w:rPr>
          <w:vertAlign w:val="subscript"/>
          <w:lang w:val="fr-FR"/>
        </w:rPr>
        <w:t>8</w:t>
      </w:r>
      <w:proofErr w:type="gramStart"/>
      <w:r w:rsidR="00D33A84" w:rsidRPr="00613FD7">
        <w:rPr>
          <w:lang w:val="fr-FR"/>
        </w:rPr>
        <w:t>|:</w:t>
      </w:r>
      <w:proofErr w:type="gramEnd"/>
      <w:r w:rsidR="00D33A84" w:rsidRPr="00613FD7">
        <w:rPr>
          <w:lang w:val="fr-FR"/>
        </w:rPr>
        <w:t xml:space="preserve"> ____________</w:t>
      </w:r>
      <w:r w:rsidR="00D33A84" w:rsidRPr="00613FD7">
        <w:rPr>
          <w:lang w:val="fr-FR"/>
        </w:rPr>
        <w:tab/>
      </w:r>
      <w:r w:rsidR="00D33A84" w:rsidRPr="00613FD7">
        <w:rPr>
          <w:lang w:val="fr-FR"/>
        </w:rPr>
        <w:tab/>
      </w:r>
      <w:r w:rsidR="00D33A84" w:rsidRPr="00613FD7">
        <w:rPr>
          <w:lang w:val="fr-FR"/>
        </w:rPr>
        <w:tab/>
      </w:r>
      <w:r w:rsidR="00D33A84" w:rsidRPr="00613FD7">
        <w:rPr>
          <w:lang w:val="fr-FR"/>
        </w:rPr>
        <w:tab/>
        <w:t>|P</w:t>
      </w:r>
      <w:r w:rsidR="00D33A84" w:rsidRPr="00613FD7">
        <w:rPr>
          <w:vertAlign w:val="subscript"/>
          <w:lang w:val="fr-FR"/>
        </w:rPr>
        <w:t>8</w:t>
      </w:r>
      <w:r w:rsidR="00D33A84" w:rsidRPr="00613FD7">
        <w:rPr>
          <w:lang w:val="fr-FR"/>
        </w:rPr>
        <w:t>|: ____________</w:t>
      </w:r>
    </w:p>
    <w:p w14:paraId="3DC28604" w14:textId="77777777" w:rsidR="00D33A84" w:rsidRDefault="00A74E9A" w:rsidP="00D33A84">
      <w:r>
        <w:t>g</w:t>
      </w:r>
      <w:r w:rsidR="00D33A84">
        <w:t>) Circularity: _____________</w:t>
      </w:r>
      <w:r w:rsidR="00D33A84">
        <w:tab/>
      </w:r>
      <w:r w:rsidR="00D33A84">
        <w:tab/>
      </w:r>
      <w:r w:rsidR="00C440BE">
        <w:tab/>
      </w:r>
      <w:r w:rsidR="00D33A84">
        <w:t>Circularity: _____________</w:t>
      </w:r>
    </w:p>
    <w:p w14:paraId="6A9C1B85" w14:textId="77777777" w:rsidR="006444F3" w:rsidRDefault="006444F3"/>
    <w:p w14:paraId="01D8B5E1" w14:textId="77777777" w:rsidR="00D33A84" w:rsidRDefault="00BE475B" w:rsidP="006444F3">
      <w:pPr>
        <w:pStyle w:val="ListParagraph"/>
        <w:numPr>
          <w:ilvl w:val="0"/>
          <w:numId w:val="25"/>
        </w:numPr>
      </w:pPr>
      <w:r>
        <w:t xml:space="preserve">(1) </w:t>
      </w:r>
      <w:r w:rsidR="00D33A84">
        <w:t>Why is |P</w:t>
      </w:r>
      <w:r w:rsidR="00D33A84" w:rsidRPr="006444F3">
        <w:rPr>
          <w:vertAlign w:val="subscript"/>
        </w:rPr>
        <w:t>8</w:t>
      </w:r>
      <w:r w:rsidR="00D33A84">
        <w:t xml:space="preserve">| </w:t>
      </w:r>
      <w:r>
        <w:t>≤</w:t>
      </w:r>
      <w:r w:rsidR="00D33A84">
        <w:t xml:space="preserve"> |P</w:t>
      </w:r>
      <w:r w:rsidR="00D33A84" w:rsidRPr="006444F3">
        <w:rPr>
          <w:vertAlign w:val="subscript"/>
        </w:rPr>
        <w:t>4</w:t>
      </w:r>
      <w:r w:rsidR="00D33A84">
        <w:t>|</w:t>
      </w:r>
      <w:r w:rsidR="006444F3">
        <w:t>?</w:t>
      </w:r>
    </w:p>
    <w:p w14:paraId="71C6362D" w14:textId="77777777" w:rsidR="006444F3" w:rsidRDefault="006444F3" w:rsidP="006444F3">
      <w:pPr>
        <w:pStyle w:val="ListParagraph"/>
        <w:ind w:left="360"/>
      </w:pPr>
    </w:p>
    <w:p w14:paraId="5C195A74" w14:textId="77777777" w:rsidR="006444F3" w:rsidRDefault="006444F3" w:rsidP="006444F3">
      <w:pPr>
        <w:pStyle w:val="ListParagraph"/>
        <w:ind w:left="360"/>
      </w:pPr>
    </w:p>
    <w:p w14:paraId="53AFF985" w14:textId="77777777" w:rsidR="00D33A84" w:rsidRDefault="00FA7D96" w:rsidP="006444F3">
      <w:pPr>
        <w:pStyle w:val="ListParagraph"/>
        <w:numPr>
          <w:ilvl w:val="0"/>
          <w:numId w:val="25"/>
        </w:num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036F9AD" wp14:editId="7815141F">
            <wp:simplePos x="0" y="0"/>
            <wp:positionH relativeFrom="column">
              <wp:posOffset>251460</wp:posOffset>
            </wp:positionH>
            <wp:positionV relativeFrom="paragraph">
              <wp:posOffset>492125</wp:posOffset>
            </wp:positionV>
            <wp:extent cx="2198370" cy="2496185"/>
            <wp:effectExtent l="0" t="0" r="0" b="0"/>
            <wp:wrapThrough wrapText="bothSides">
              <wp:wrapPolygon edited="0">
                <wp:start x="0" y="0"/>
                <wp:lineTo x="0" y="21430"/>
                <wp:lineTo x="21338" y="21430"/>
                <wp:lineTo x="21338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000" t="19917" r="30000" b="199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8370" cy="2496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BE475B">
        <w:t>(2</w:t>
      </w:r>
      <w:r w:rsidR="00D33A84">
        <w:t>) Draw the radial representation of this shape</w:t>
      </w:r>
      <w:r w:rsidR="00997F09">
        <w:t xml:space="preserve">. You must label </w:t>
      </w:r>
      <w:r>
        <w:t xml:space="preserve">your </w:t>
      </w:r>
      <w:r w:rsidR="00997F09">
        <w:t>axes and draw it approximately to scale</w:t>
      </w:r>
      <w:r w:rsidR="00342B26">
        <w:t>. Each tick mark is 1 unit</w:t>
      </w:r>
      <w:r w:rsidR="00D33A84">
        <w:t>:</w:t>
      </w:r>
    </w:p>
    <w:p w14:paraId="210433F1" w14:textId="77777777" w:rsidR="006444F3" w:rsidRDefault="006444F3" w:rsidP="00D33A84"/>
    <w:p w14:paraId="3949691C" w14:textId="77777777" w:rsidR="006444F3" w:rsidRDefault="006444F3" w:rsidP="00D33A84"/>
    <w:p w14:paraId="505238BA" w14:textId="77777777" w:rsidR="00D33A84" w:rsidRDefault="00D33A84" w:rsidP="00D33A84"/>
    <w:p w14:paraId="7D572470" w14:textId="77777777" w:rsidR="00D33A84" w:rsidRDefault="00D33A84" w:rsidP="00D33A84"/>
    <w:p w14:paraId="131DD9F8" w14:textId="77777777" w:rsidR="00D33A84" w:rsidRDefault="00D33A84" w:rsidP="00D33A84"/>
    <w:p w14:paraId="7B3FCD8A" w14:textId="77777777" w:rsidR="00017899" w:rsidRDefault="00017899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14:paraId="59BD2E27" w14:textId="77777777" w:rsidR="00017899" w:rsidRDefault="00017899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14:paraId="49A0744C" w14:textId="77777777" w:rsidR="0019699F" w:rsidRDefault="0019699F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14:paraId="2B9A5131" w14:textId="77777777" w:rsidR="00FA7D96" w:rsidRDefault="00FA7D96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14:paraId="5A298683" w14:textId="77777777" w:rsidR="00FA7D96" w:rsidRDefault="00FA7D96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14:paraId="061A34E6" w14:textId="77777777" w:rsidR="00FA7D96" w:rsidRDefault="00FA7D96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14:paraId="366BFED9" w14:textId="77777777" w:rsidR="00FA7D96" w:rsidRDefault="00FA7D96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14:paraId="681C9383" w14:textId="77777777" w:rsidR="00904A16" w:rsidRDefault="00904A16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  <w:r>
        <w:rPr>
          <w:rFonts w:asciiTheme="minorHAnsi" w:hAnsiTheme="minorHAnsi" w:cs="Courier New"/>
          <w:noProof/>
          <w:sz w:val="22"/>
          <w:szCs w:val="22"/>
        </w:rPr>
        <w:drawing>
          <wp:inline distT="0" distB="0" distL="0" distR="0" wp14:anchorId="5BB1E4E4" wp14:editId="52A6F3F1">
            <wp:extent cx="3143472" cy="2505075"/>
            <wp:effectExtent l="19050" t="0" r="0" b="0"/>
            <wp:docPr id="6" name="Object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ject 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5909" cy="25070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2B53E9C6" w14:textId="77777777" w:rsidR="00904A16" w:rsidRDefault="00904A16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14:paraId="4D3C1AF5" w14:textId="77777777" w:rsidR="008C0DDC" w:rsidRPr="003C723A" w:rsidRDefault="008C0DDC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14:paraId="15E31487" w14:textId="77777777" w:rsidR="002C1758" w:rsidRPr="008C0DDC" w:rsidRDefault="008C0DDC" w:rsidP="006444F3">
      <w:pPr>
        <w:pStyle w:val="PlainText"/>
        <w:numPr>
          <w:ilvl w:val="0"/>
          <w:numId w:val="25"/>
        </w:numPr>
        <w:rPr>
          <w:rFonts w:asciiTheme="minorHAnsi" w:hAnsiTheme="minorHAnsi" w:cs="Courier New"/>
          <w:sz w:val="22"/>
          <w:szCs w:val="22"/>
        </w:rPr>
      </w:pPr>
      <w:r>
        <w:rPr>
          <w:rFonts w:asciiTheme="minorHAnsi" w:hAnsiTheme="minorHAnsi" w:cs="Courier New"/>
          <w:sz w:val="22"/>
          <w:szCs w:val="22"/>
        </w:rPr>
        <w:t>(0</w:t>
      </w:r>
      <w:r w:rsidR="00510267" w:rsidRPr="008C0DDC">
        <w:rPr>
          <w:rFonts w:asciiTheme="minorHAnsi" w:hAnsiTheme="minorHAnsi" w:cs="Courier New"/>
          <w:sz w:val="22"/>
          <w:szCs w:val="22"/>
        </w:rPr>
        <w:t xml:space="preserve">) </w:t>
      </w:r>
      <w:r w:rsidR="003C723A" w:rsidRPr="008C0DDC">
        <w:rPr>
          <w:rFonts w:asciiTheme="minorHAnsi" w:hAnsiTheme="minorHAnsi" w:cs="Courier New"/>
          <w:sz w:val="22"/>
          <w:szCs w:val="22"/>
        </w:rPr>
        <w:t xml:space="preserve">Tell your instructor about anything from today's session (or from the course so far) that you found confusing or still have a question about. If none, please write “None”. </w:t>
      </w:r>
    </w:p>
    <w:p w14:paraId="43974B9F" w14:textId="77777777" w:rsidR="002C1758" w:rsidRPr="003C723A" w:rsidRDefault="002C1758" w:rsidP="002C1758">
      <w:pPr>
        <w:pStyle w:val="PlainText"/>
        <w:rPr>
          <w:rFonts w:asciiTheme="minorHAnsi" w:hAnsiTheme="minorHAnsi" w:cs="Courier New"/>
          <w:sz w:val="22"/>
          <w:szCs w:val="22"/>
        </w:rPr>
      </w:pPr>
    </w:p>
    <w:sectPr w:rsidR="002C1758" w:rsidRPr="003C723A" w:rsidSect="00C440BE">
      <w:type w:val="continuous"/>
      <w:pgSz w:w="12240" w:h="15840"/>
      <w:pgMar w:top="1152" w:right="1440" w:bottom="45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1E26683" w14:textId="77777777" w:rsidR="005827A0" w:rsidRDefault="005827A0" w:rsidP="00117AA5">
      <w:pPr>
        <w:spacing w:after="0" w:line="240" w:lineRule="auto"/>
      </w:pPr>
      <w:r>
        <w:separator/>
      </w:r>
    </w:p>
  </w:endnote>
  <w:endnote w:type="continuationSeparator" w:id="0">
    <w:p w14:paraId="2EC3DA99" w14:textId="77777777" w:rsidR="005827A0" w:rsidRDefault="005827A0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14:paraId="4DAEE982" w14:textId="77777777" w:rsidR="00484780" w:rsidRDefault="00484780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862AAF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862AAF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336906">
              <w:rPr>
                <w:b/>
                <w:noProof/>
                <w:color w:val="595959" w:themeColor="text1" w:themeTint="A6"/>
              </w:rPr>
              <w:t>1</w:t>
            </w:r>
            <w:r w:rsidR="00862AAF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862AAF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862AAF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336906">
              <w:rPr>
                <w:b/>
                <w:noProof/>
                <w:color w:val="595959" w:themeColor="text1" w:themeTint="A6"/>
              </w:rPr>
              <w:t>2</w:t>
            </w:r>
            <w:r w:rsidR="00862AAF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14:paraId="4A40F439" w14:textId="77777777" w:rsidR="00484780" w:rsidRDefault="00484780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AEC9126" w14:textId="77777777" w:rsidR="005827A0" w:rsidRDefault="005827A0" w:rsidP="00117AA5">
      <w:pPr>
        <w:spacing w:after="0" w:line="240" w:lineRule="auto"/>
      </w:pPr>
      <w:r>
        <w:separator/>
      </w:r>
    </w:p>
  </w:footnote>
  <w:footnote w:type="continuationSeparator" w:id="0">
    <w:p w14:paraId="6AD908EA" w14:textId="77777777" w:rsidR="005827A0" w:rsidRDefault="005827A0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42470836" w14:textId="77777777" w:rsidR="00DD12A7" w:rsidRDefault="00DD12A7">
    <w:pPr>
      <w:pStyle w:val="Header"/>
    </w:pPr>
  </w:p>
  <w:p w14:paraId="3A12C4A0" w14:textId="77777777" w:rsidR="008460E2" w:rsidRDefault="00DD12A7">
    <w:r>
      <w:t>5</w: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2000AD23" w14:textId="77777777" w:rsidR="00484780" w:rsidRDefault="005827A0">
    <w:r>
      <w:rPr>
        <w:noProof/>
      </w:rPr>
      <w:pict w14:anchorId="7391F61D">
        <v:group id="_x0000_s2058" style="position:absolute;margin-left:0;margin-top:-4.5pt;width:467.95pt;height:19.5pt;z-index:251663360" coordorigin="1440,630" coordsize="9359,390"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2052" type="#_x0000_t202" style="position:absolute;left:1440;top:645;width:4725;height:375;mso-position-horizontal-relative:margin" stroked="f" strokecolor="#548dd4 [1951]">
            <v:textbox style="mso-next-textbox:#_x0000_s2052" inset="0,,0">
              <w:txbxContent>
                <w:p w14:paraId="419BAECC" w14:textId="77777777" w:rsidR="00484780" w:rsidRPr="00CE5A4F" w:rsidRDefault="00484780">
                  <w:pPr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CSSE 463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– I</w:t>
                  </w: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mage Recognition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</w:t>
                  </w:r>
                </w:p>
              </w:txbxContent>
            </v:textbox>
          </v:shape>
          <v:shape id="_x0000_s2053" type="#_x0000_t202" style="position:absolute;left:9060;top:630;width:1739;height:390;mso-position-horizontal:right;mso-position-horizontal-relative:margin" stroked="f">
            <v:textbox style="mso-next-textbox:#_x0000_s2053" inset="0,,0">
              <w:txbxContent>
                <w:p w14:paraId="2DDE97BB" w14:textId="77777777" w:rsidR="00484780" w:rsidRPr="00CE5A4F" w:rsidRDefault="00484780" w:rsidP="00CE5A4F">
                  <w:pPr>
                    <w:jc w:val="right"/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 xml:space="preserve">In-class Quiz </w:t>
                  </w:r>
                  <w:r w:rsidR="00997F09">
                    <w:rPr>
                      <w:rFonts w:asciiTheme="majorHAnsi" w:hAnsiTheme="majorHAnsi"/>
                      <w:color w:val="595959" w:themeColor="text1" w:themeTint="A6"/>
                    </w:rPr>
                    <w:t>9</w:t>
                  </w:r>
                </w:p>
              </w:txbxContent>
            </v:textbox>
          </v:shape>
        </v:group>
      </w:pic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B6366"/>
    <w:multiLevelType w:val="hybridMultilevel"/>
    <w:tmpl w:val="1BF6085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5A943B6"/>
    <w:multiLevelType w:val="hybridMultilevel"/>
    <w:tmpl w:val="ED0EE2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A6D1B31"/>
    <w:multiLevelType w:val="multilevel"/>
    <w:tmpl w:val="9458895A"/>
    <w:lvl w:ilvl="0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0" w:hanging="360"/>
      </w:pPr>
    </w:lvl>
    <w:lvl w:ilvl="2" w:tentative="1">
      <w:start w:val="1"/>
      <w:numFmt w:val="lowerRoman"/>
      <w:lvlText w:val="%3."/>
      <w:lvlJc w:val="right"/>
      <w:pPr>
        <w:ind w:left="1830" w:hanging="180"/>
      </w:pPr>
    </w:lvl>
    <w:lvl w:ilvl="3" w:tentative="1">
      <w:start w:val="1"/>
      <w:numFmt w:val="decimal"/>
      <w:lvlText w:val="%4."/>
      <w:lvlJc w:val="left"/>
      <w:pPr>
        <w:ind w:left="2550" w:hanging="360"/>
      </w:pPr>
    </w:lvl>
    <w:lvl w:ilvl="4" w:tentative="1">
      <w:start w:val="1"/>
      <w:numFmt w:val="lowerLetter"/>
      <w:lvlText w:val="%5."/>
      <w:lvlJc w:val="left"/>
      <w:pPr>
        <w:ind w:left="3270" w:hanging="360"/>
      </w:pPr>
    </w:lvl>
    <w:lvl w:ilvl="5" w:tentative="1">
      <w:start w:val="1"/>
      <w:numFmt w:val="lowerRoman"/>
      <w:lvlText w:val="%6."/>
      <w:lvlJc w:val="right"/>
      <w:pPr>
        <w:ind w:left="3990" w:hanging="180"/>
      </w:pPr>
    </w:lvl>
    <w:lvl w:ilvl="6" w:tentative="1">
      <w:start w:val="1"/>
      <w:numFmt w:val="decimal"/>
      <w:lvlText w:val="%7."/>
      <w:lvlJc w:val="left"/>
      <w:pPr>
        <w:ind w:left="4710" w:hanging="360"/>
      </w:pPr>
    </w:lvl>
    <w:lvl w:ilvl="7" w:tentative="1">
      <w:start w:val="1"/>
      <w:numFmt w:val="lowerLetter"/>
      <w:lvlText w:val="%8."/>
      <w:lvlJc w:val="left"/>
      <w:pPr>
        <w:ind w:left="5430" w:hanging="360"/>
      </w:pPr>
    </w:lvl>
    <w:lvl w:ilvl="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3">
    <w:nsid w:val="12033581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D13C38"/>
    <w:multiLevelType w:val="hybridMultilevel"/>
    <w:tmpl w:val="23DCF078"/>
    <w:lvl w:ilvl="0" w:tplc="91747E42">
      <w:start w:val="7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8BC122D"/>
    <w:multiLevelType w:val="hybridMultilevel"/>
    <w:tmpl w:val="9458895A"/>
    <w:lvl w:ilvl="0" w:tplc="774C0ABE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7">
    <w:nsid w:val="193A0D4E"/>
    <w:multiLevelType w:val="hybridMultilevel"/>
    <w:tmpl w:val="63C4DB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313209"/>
    <w:multiLevelType w:val="hybridMultilevel"/>
    <w:tmpl w:val="2CF296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A8961BF"/>
    <w:multiLevelType w:val="hybridMultilevel"/>
    <w:tmpl w:val="404C2E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CD91E6E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1">
    <w:nsid w:val="403C7B01"/>
    <w:multiLevelType w:val="multilevel"/>
    <w:tmpl w:val="7EF86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2">
    <w:nsid w:val="429A43C7"/>
    <w:multiLevelType w:val="multilevel"/>
    <w:tmpl w:val="1A94195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3">
    <w:nsid w:val="4AD04C29"/>
    <w:multiLevelType w:val="hybridMultilevel"/>
    <w:tmpl w:val="E3E42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900DB1"/>
    <w:multiLevelType w:val="hybridMultilevel"/>
    <w:tmpl w:val="CC64C7D0"/>
    <w:lvl w:ilvl="0" w:tplc="E938C2B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6D625B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746D90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6D68E24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122102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8F84CB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B00ECE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BBAA42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1CABA3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97B50FD"/>
    <w:multiLevelType w:val="multilevel"/>
    <w:tmpl w:val="1A941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8">
    <w:nsid w:val="6C2F1F31"/>
    <w:multiLevelType w:val="hybridMultilevel"/>
    <w:tmpl w:val="869A3F28"/>
    <w:lvl w:ilvl="0" w:tplc="A99E7C06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DE65952"/>
    <w:multiLevelType w:val="multilevel"/>
    <w:tmpl w:val="2A3A4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20">
    <w:nsid w:val="717B3D84"/>
    <w:multiLevelType w:val="hybridMultilevel"/>
    <w:tmpl w:val="F67EE192"/>
    <w:lvl w:ilvl="0" w:tplc="0409000F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76445F23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2">
    <w:nsid w:val="794C2A26"/>
    <w:multiLevelType w:val="hybridMultilevel"/>
    <w:tmpl w:val="52D8BF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BE43CEF"/>
    <w:multiLevelType w:val="hybridMultilevel"/>
    <w:tmpl w:val="B94881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4"/>
  </w:num>
  <w:num w:numId="3">
    <w:abstractNumId w:val="14"/>
  </w:num>
  <w:num w:numId="4">
    <w:abstractNumId w:val="16"/>
  </w:num>
  <w:num w:numId="5">
    <w:abstractNumId w:val="10"/>
  </w:num>
  <w:num w:numId="6">
    <w:abstractNumId w:val="13"/>
  </w:num>
  <w:num w:numId="7">
    <w:abstractNumId w:val="18"/>
  </w:num>
  <w:num w:numId="8">
    <w:abstractNumId w:val="12"/>
  </w:num>
  <w:num w:numId="9">
    <w:abstractNumId w:val="17"/>
  </w:num>
  <w:num w:numId="10">
    <w:abstractNumId w:val="6"/>
  </w:num>
  <w:num w:numId="11">
    <w:abstractNumId w:val="2"/>
  </w:num>
  <w:num w:numId="12">
    <w:abstractNumId w:val="19"/>
  </w:num>
  <w:num w:numId="13">
    <w:abstractNumId w:val="21"/>
  </w:num>
  <w:num w:numId="14">
    <w:abstractNumId w:val="3"/>
  </w:num>
  <w:num w:numId="15">
    <w:abstractNumId w:val="11"/>
  </w:num>
  <w:num w:numId="16">
    <w:abstractNumId w:val="5"/>
  </w:num>
  <w:num w:numId="17">
    <w:abstractNumId w:val="8"/>
  </w:num>
  <w:num w:numId="18">
    <w:abstractNumId w:val="22"/>
  </w:num>
  <w:num w:numId="19">
    <w:abstractNumId w:val="24"/>
  </w:num>
  <w:num w:numId="20">
    <w:abstractNumId w:val="1"/>
  </w:num>
  <w:num w:numId="21">
    <w:abstractNumId w:val="20"/>
  </w:num>
  <w:num w:numId="22">
    <w:abstractNumId w:val="7"/>
  </w:num>
  <w:num w:numId="23">
    <w:abstractNumId w:val="9"/>
  </w:num>
  <w:num w:numId="24">
    <w:abstractNumId w:val="15"/>
  </w:num>
  <w:num w:numId="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16D8"/>
    <w:rsid w:val="00016987"/>
    <w:rsid w:val="00017899"/>
    <w:rsid w:val="00031A80"/>
    <w:rsid w:val="00041F20"/>
    <w:rsid w:val="00093087"/>
    <w:rsid w:val="000F668D"/>
    <w:rsid w:val="00117AA5"/>
    <w:rsid w:val="00131C9E"/>
    <w:rsid w:val="0013471B"/>
    <w:rsid w:val="00163828"/>
    <w:rsid w:val="001640A0"/>
    <w:rsid w:val="001658E1"/>
    <w:rsid w:val="0019699F"/>
    <w:rsid w:val="001B6F98"/>
    <w:rsid w:val="001E2D74"/>
    <w:rsid w:val="001F568D"/>
    <w:rsid w:val="002675E9"/>
    <w:rsid w:val="0028393E"/>
    <w:rsid w:val="002839CE"/>
    <w:rsid w:val="00292C13"/>
    <w:rsid w:val="002B7A27"/>
    <w:rsid w:val="002C1758"/>
    <w:rsid w:val="003015DB"/>
    <w:rsid w:val="00336906"/>
    <w:rsid w:val="00342B26"/>
    <w:rsid w:val="00374794"/>
    <w:rsid w:val="003A707E"/>
    <w:rsid w:val="003C723A"/>
    <w:rsid w:val="003D50F6"/>
    <w:rsid w:val="00424BAB"/>
    <w:rsid w:val="004548FE"/>
    <w:rsid w:val="00466050"/>
    <w:rsid w:val="00480E26"/>
    <w:rsid w:val="00484780"/>
    <w:rsid w:val="004870C3"/>
    <w:rsid w:val="004A5B84"/>
    <w:rsid w:val="004B1672"/>
    <w:rsid w:val="004F1738"/>
    <w:rsid w:val="00510267"/>
    <w:rsid w:val="00520D09"/>
    <w:rsid w:val="00543ED1"/>
    <w:rsid w:val="00563322"/>
    <w:rsid w:val="0056458C"/>
    <w:rsid w:val="005716D8"/>
    <w:rsid w:val="005738AE"/>
    <w:rsid w:val="005814AE"/>
    <w:rsid w:val="005827A0"/>
    <w:rsid w:val="005A35A5"/>
    <w:rsid w:val="005D01F1"/>
    <w:rsid w:val="005F0685"/>
    <w:rsid w:val="00630884"/>
    <w:rsid w:val="006444F3"/>
    <w:rsid w:val="00644963"/>
    <w:rsid w:val="006565AA"/>
    <w:rsid w:val="00665E55"/>
    <w:rsid w:val="006750A2"/>
    <w:rsid w:val="006C0279"/>
    <w:rsid w:val="006D6390"/>
    <w:rsid w:val="006E7094"/>
    <w:rsid w:val="006F4C6F"/>
    <w:rsid w:val="00721A44"/>
    <w:rsid w:val="00752A93"/>
    <w:rsid w:val="00755CC5"/>
    <w:rsid w:val="00760EE4"/>
    <w:rsid w:val="00796E60"/>
    <w:rsid w:val="007A59D6"/>
    <w:rsid w:val="007C5602"/>
    <w:rsid w:val="007C6D79"/>
    <w:rsid w:val="00814069"/>
    <w:rsid w:val="00821FDA"/>
    <w:rsid w:val="00842748"/>
    <w:rsid w:val="008460E2"/>
    <w:rsid w:val="008624BA"/>
    <w:rsid w:val="00862AAF"/>
    <w:rsid w:val="00867EF6"/>
    <w:rsid w:val="00870556"/>
    <w:rsid w:val="00890F3C"/>
    <w:rsid w:val="008A5F1C"/>
    <w:rsid w:val="008C0DDC"/>
    <w:rsid w:val="008C50E3"/>
    <w:rsid w:val="008D10EC"/>
    <w:rsid w:val="008D1BF6"/>
    <w:rsid w:val="00904A16"/>
    <w:rsid w:val="00920497"/>
    <w:rsid w:val="00960717"/>
    <w:rsid w:val="009740DC"/>
    <w:rsid w:val="00997F09"/>
    <w:rsid w:val="009E0AE0"/>
    <w:rsid w:val="009E1E3B"/>
    <w:rsid w:val="009F2685"/>
    <w:rsid w:val="00A003DB"/>
    <w:rsid w:val="00A23A9C"/>
    <w:rsid w:val="00A74E9A"/>
    <w:rsid w:val="00AC444D"/>
    <w:rsid w:val="00AE06F5"/>
    <w:rsid w:val="00B037D8"/>
    <w:rsid w:val="00B05B4D"/>
    <w:rsid w:val="00B360C0"/>
    <w:rsid w:val="00B52FB3"/>
    <w:rsid w:val="00B932BC"/>
    <w:rsid w:val="00BE475B"/>
    <w:rsid w:val="00C431CF"/>
    <w:rsid w:val="00C440BE"/>
    <w:rsid w:val="00C5717B"/>
    <w:rsid w:val="00C71685"/>
    <w:rsid w:val="00C72A15"/>
    <w:rsid w:val="00C9705E"/>
    <w:rsid w:val="00CA265A"/>
    <w:rsid w:val="00CE5A4F"/>
    <w:rsid w:val="00D33A84"/>
    <w:rsid w:val="00D40998"/>
    <w:rsid w:val="00D4323D"/>
    <w:rsid w:val="00D6065C"/>
    <w:rsid w:val="00DD12A7"/>
    <w:rsid w:val="00DF1FD9"/>
    <w:rsid w:val="00DF3DE8"/>
    <w:rsid w:val="00DF4D7F"/>
    <w:rsid w:val="00E00F13"/>
    <w:rsid w:val="00E03AED"/>
    <w:rsid w:val="00E35981"/>
    <w:rsid w:val="00E5660F"/>
    <w:rsid w:val="00E61808"/>
    <w:rsid w:val="00E82F41"/>
    <w:rsid w:val="00EA0BB3"/>
    <w:rsid w:val="00EA6A4B"/>
    <w:rsid w:val="00EB27B9"/>
    <w:rsid w:val="00EF62AD"/>
    <w:rsid w:val="00F037BF"/>
    <w:rsid w:val="00F25EC8"/>
    <w:rsid w:val="00F93835"/>
    <w:rsid w:val="00FA7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4:docId w14:val="7681233C"/>
  <w15:docId w15:val="{0ECBABC0-3E60-4792-9DAB-25DC2942A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7479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74794"/>
    <w:rPr>
      <w:rFonts w:ascii="Consolas" w:hAnsi="Consolas"/>
      <w:sz w:val="21"/>
      <w:szCs w:val="21"/>
    </w:rPr>
  </w:style>
  <w:style w:type="table" w:styleId="TableGrid">
    <w:name w:val="Table Grid"/>
    <w:basedOn w:val="TableNormal"/>
    <w:rsid w:val="00DF3D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24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05893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image" Target="media/image2.png"/><Relationship Id="rId13" Type="http://schemas.openxmlformats.org/officeDocument/2006/relationships/image" Target="media/image3.wmf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wmf"/><Relationship Id="rId8" Type="http://schemas.openxmlformats.org/officeDocument/2006/relationships/oleObject" Target="embeddings/oleObject1.bin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Settings\wentztj\My Documents\Courses\TA_CSSE120R\Quizzes\new\quiz2.dotx</Template>
  <TotalTime>242</TotalTime>
  <Pages>2</Pages>
  <Words>319</Words>
  <Characters>1824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J Wentz</dc:creator>
  <cp:keywords/>
  <dc:description/>
  <cp:lastModifiedBy>Boutell, Matthew R</cp:lastModifiedBy>
  <cp:revision>27</cp:revision>
  <cp:lastPrinted>2019-03-11T15:57:00Z</cp:lastPrinted>
  <dcterms:created xsi:type="dcterms:W3CDTF">2008-12-08T15:58:00Z</dcterms:created>
  <dcterms:modified xsi:type="dcterms:W3CDTF">2019-03-11T15:57:00Z</dcterms:modified>
</cp:coreProperties>
</file>