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F20" w:rsidRPr="003C723A" w:rsidRDefault="00041F20" w:rsidP="00117AA5">
      <w:pPr>
        <w:spacing w:line="240" w:lineRule="auto"/>
        <w:outlineLvl w:val="0"/>
      </w:pPr>
      <w:r w:rsidRPr="003C723A">
        <w:t>Name:__</w:t>
      </w:r>
      <w:r w:rsidR="00181AB8">
        <w:t>_____________________________________</w:t>
      </w:r>
      <w:r w:rsidR="00181AB8">
        <w:tab/>
        <w:t xml:space="preserve"> CM: ______</w:t>
      </w:r>
      <w:r w:rsidR="00117AA5" w:rsidRPr="003C723A">
        <w:t xml:space="preserve">       Grade:___</w:t>
      </w:r>
      <w:r w:rsidR="00B86070">
        <w:t>/10</w:t>
      </w:r>
      <w:r w:rsidR="00117AA5" w:rsidRPr="003C723A">
        <w:t xml:space="preserve">&lt;-- </w:t>
      </w:r>
      <w:r w:rsidRPr="003C723A">
        <w:t>instructor use</w:t>
      </w:r>
    </w:p>
    <w:p w:rsidR="002F571D" w:rsidRDefault="002F571D" w:rsidP="002F571D">
      <w:pPr>
        <w:pStyle w:val="ListParagraph"/>
        <w:numPr>
          <w:ilvl w:val="0"/>
          <w:numId w:val="17"/>
        </w:numPr>
      </w:pPr>
      <w:r>
        <w:t xml:space="preserve">(2) Answer any </w:t>
      </w:r>
      <w:r w:rsidRPr="00721A44">
        <w:rPr>
          <w:b/>
        </w:rPr>
        <w:t>one</w:t>
      </w:r>
      <w:r>
        <w:t xml:space="preserve"> of the following questions about the </w:t>
      </w:r>
      <w:r w:rsidR="00186F26">
        <w:t xml:space="preserve">ICME </w:t>
      </w:r>
      <w:r>
        <w:t>Sunset Detection paper:</w:t>
      </w:r>
    </w:p>
    <w:p w:rsidR="002F571D" w:rsidRDefault="002F571D" w:rsidP="002F571D">
      <w:pPr>
        <w:ind w:firstLine="360"/>
      </w:pPr>
      <w:r>
        <w:t>Describe the features extracted from the image in the baseline detector</w:t>
      </w:r>
    </w:p>
    <w:p w:rsidR="002F571D" w:rsidRDefault="002F571D" w:rsidP="002F571D"/>
    <w:p w:rsidR="002F571D" w:rsidRDefault="002F571D" w:rsidP="002F571D"/>
    <w:p w:rsidR="002F571D" w:rsidRDefault="002F571D" w:rsidP="002F571D">
      <w:pPr>
        <w:ind w:firstLine="360"/>
      </w:pPr>
      <w:r>
        <w:t>What was the main improvement made to the baseline detector by the authors?</w:t>
      </w:r>
    </w:p>
    <w:p w:rsidR="002F571D" w:rsidRDefault="002F571D" w:rsidP="002F571D">
      <w:pPr>
        <w:ind w:firstLine="360"/>
      </w:pPr>
    </w:p>
    <w:p w:rsidR="002F571D" w:rsidRDefault="002F571D" w:rsidP="002F571D">
      <w:pPr>
        <w:ind w:firstLine="360"/>
      </w:pPr>
    </w:p>
    <w:p w:rsidR="002F571D" w:rsidRDefault="002F571D" w:rsidP="002F571D">
      <w:pPr>
        <w:ind w:firstLine="360"/>
      </w:pPr>
      <w:r>
        <w:t>Describe one type of image that fooled the detector</w:t>
      </w:r>
    </w:p>
    <w:p w:rsidR="002F571D" w:rsidRDefault="002F571D" w:rsidP="002F571D"/>
    <w:p w:rsidR="002F571D" w:rsidRDefault="002F571D" w:rsidP="002F571D"/>
    <w:p w:rsidR="002F571D" w:rsidRDefault="002F571D" w:rsidP="002F571D">
      <w:pPr>
        <w:pStyle w:val="ListParagraph"/>
        <w:numPr>
          <w:ilvl w:val="0"/>
          <w:numId w:val="17"/>
        </w:numPr>
      </w:pPr>
      <w:r>
        <w:t xml:space="preserve">(1) Give one specific question you still have about the Sunset Detection paper </w:t>
      </w:r>
    </w:p>
    <w:p w:rsidR="002F571D" w:rsidRDefault="002F571D" w:rsidP="002F571D"/>
    <w:p w:rsidR="002F571D" w:rsidRDefault="002F571D" w:rsidP="002F571D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2F571D" w:rsidRPr="003C723A" w:rsidRDefault="002F571D" w:rsidP="002F571D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2F571D" w:rsidRPr="003C723A" w:rsidRDefault="002F571D" w:rsidP="002F571D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721A44" w:rsidRDefault="002F571D" w:rsidP="002F571D">
      <w:pPr>
        <w:pStyle w:val="ListParagraph"/>
        <w:numPr>
          <w:ilvl w:val="0"/>
          <w:numId w:val="17"/>
        </w:numPr>
      </w:pPr>
      <w:r>
        <w:t xml:space="preserve"> </w:t>
      </w:r>
      <w:r w:rsidR="00B86070">
        <w:t>(1</w:t>
      </w:r>
      <w:r w:rsidR="00510267">
        <w:t xml:space="preserve">) </w:t>
      </w:r>
      <w:r w:rsidR="00721A44">
        <w:t>Each pixel value in a typical grayscale image falls in the range [_______, ______].</w:t>
      </w:r>
    </w:p>
    <w:p w:rsidR="00721A44" w:rsidRDefault="00721A44" w:rsidP="00721A44">
      <w:pPr>
        <w:pStyle w:val="ListParagraph"/>
        <w:ind w:left="360"/>
      </w:pPr>
    </w:p>
    <w:p w:rsidR="00721A44" w:rsidRDefault="00510267" w:rsidP="00721A44">
      <w:pPr>
        <w:pStyle w:val="ListParagraph"/>
        <w:numPr>
          <w:ilvl w:val="0"/>
          <w:numId w:val="17"/>
        </w:numPr>
      </w:pPr>
      <w:r>
        <w:t xml:space="preserve">(1) </w:t>
      </w:r>
      <w:r w:rsidR="00721A44">
        <w:t>How much storage (in megabytes) is required for your laptop monitor in its highest resolution and in 32-bit color? Show your formula (final answer optional).</w:t>
      </w:r>
    </w:p>
    <w:p w:rsidR="00721A44" w:rsidRDefault="00721A44" w:rsidP="00721A44"/>
    <w:p w:rsidR="00721A44" w:rsidRDefault="00721A44" w:rsidP="00721A44"/>
    <w:p w:rsidR="00721A44" w:rsidRDefault="00510267" w:rsidP="00721A44">
      <w:pPr>
        <w:pStyle w:val="ListParagraph"/>
        <w:numPr>
          <w:ilvl w:val="0"/>
          <w:numId w:val="17"/>
        </w:numPr>
      </w:pPr>
      <w:r>
        <w:t xml:space="preserve">(1 ) </w:t>
      </w:r>
      <w:r w:rsidR="00721A44">
        <w:t xml:space="preserve">Name two </w:t>
      </w:r>
      <w:r w:rsidR="00721A44" w:rsidRPr="00721A44">
        <w:rPr>
          <w:i/>
        </w:rPr>
        <w:t>types</w:t>
      </w:r>
      <w:r w:rsidR="00721A44">
        <w:t xml:space="preserve"> of features that can be extracted from color</w:t>
      </w:r>
    </w:p>
    <w:p w:rsidR="00721A44" w:rsidRDefault="00721A44" w:rsidP="00721A44">
      <w:pPr>
        <w:pStyle w:val="ListParagraph"/>
        <w:numPr>
          <w:ilvl w:val="1"/>
          <w:numId w:val="17"/>
        </w:numPr>
      </w:pPr>
      <w:r>
        <w:t>-</w:t>
      </w:r>
    </w:p>
    <w:p w:rsidR="00721A44" w:rsidRDefault="00721A44" w:rsidP="00721A44">
      <w:pPr>
        <w:pStyle w:val="ListParagraph"/>
        <w:ind w:left="1080"/>
      </w:pPr>
    </w:p>
    <w:p w:rsidR="00721A44" w:rsidRDefault="00721A44" w:rsidP="00721A44">
      <w:pPr>
        <w:pStyle w:val="ListParagraph"/>
        <w:numPr>
          <w:ilvl w:val="1"/>
          <w:numId w:val="17"/>
        </w:numPr>
      </w:pPr>
      <w:r>
        <w:t>-</w:t>
      </w:r>
    </w:p>
    <w:p w:rsidR="00721A44" w:rsidRDefault="00721A44" w:rsidP="00721A44">
      <w:pPr>
        <w:ind w:firstLine="30"/>
      </w:pPr>
    </w:p>
    <w:p w:rsidR="00721A44" w:rsidRDefault="00510267" w:rsidP="00721A44">
      <w:pPr>
        <w:pStyle w:val="ListParagraph"/>
        <w:numPr>
          <w:ilvl w:val="0"/>
          <w:numId w:val="17"/>
        </w:numPr>
      </w:pPr>
      <w:r>
        <w:t xml:space="preserve">(1) </w:t>
      </w:r>
      <w:r w:rsidR="00721A44">
        <w:t xml:space="preserve">What are the more common names for the </w:t>
      </w:r>
    </w:p>
    <w:p w:rsidR="00721A44" w:rsidRDefault="00120D0D" w:rsidP="00721A44"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55.5pt;margin-top:3.9pt;width:95pt;height:34pt;z-index:251660288">
            <v:imagedata r:id="rId7" o:title=""/>
          </v:shape>
          <o:OLEObject Type="Embed" ProgID="Equation.3" ShapeID="_x0000_s1026" DrawAspect="Content" ObjectID="_1480403010" r:id="rId8"/>
        </w:object>
      </w:r>
      <w:r w:rsidR="00721A44">
        <w:t>1</w:t>
      </w:r>
      <w:r w:rsidR="00721A44" w:rsidRPr="000C6B94">
        <w:rPr>
          <w:vertAlign w:val="superscript"/>
        </w:rPr>
        <w:t>st</w:t>
      </w:r>
      <w:r w:rsidR="00721A44">
        <w:t xml:space="preserve"> moment______________ </w:t>
      </w:r>
    </w:p>
    <w:p w:rsidR="00721A44" w:rsidRDefault="00721A44" w:rsidP="00721A44">
      <w:r>
        <w:t>2</w:t>
      </w:r>
      <w:r w:rsidRPr="000C6B94">
        <w:rPr>
          <w:vertAlign w:val="superscript"/>
        </w:rPr>
        <w:t>nd</w:t>
      </w:r>
      <w:r>
        <w:t xml:space="preserve"> moment? _______________</w:t>
      </w:r>
    </w:p>
    <w:p w:rsidR="00721A44" w:rsidRDefault="00721A44" w:rsidP="00721A44"/>
    <w:p w:rsidR="00721A44" w:rsidRDefault="00510267" w:rsidP="00721A44">
      <w:pPr>
        <w:pStyle w:val="ListParagraph"/>
        <w:numPr>
          <w:ilvl w:val="0"/>
          <w:numId w:val="17"/>
        </w:numPr>
      </w:pPr>
      <w:r>
        <w:t xml:space="preserve">(2 </w:t>
      </w:r>
      <w:r w:rsidR="00721A44">
        <w:t>) Describe the HSV color space representation. You may find a picture to be helpful. What does each term mean?</w:t>
      </w:r>
    </w:p>
    <w:p w:rsidR="00721A44" w:rsidRDefault="00721A44" w:rsidP="00721A44"/>
    <w:p w:rsidR="00721A44" w:rsidRDefault="00721A44" w:rsidP="00721A44"/>
    <w:p w:rsidR="00721A44" w:rsidRDefault="00721A44" w:rsidP="00721A44"/>
    <w:p w:rsidR="00721A44" w:rsidRDefault="00721A44" w:rsidP="00721A44"/>
    <w:p w:rsidR="00721A44" w:rsidRDefault="00721A44" w:rsidP="00721A44"/>
    <w:p w:rsidR="00721A44" w:rsidRDefault="00721A44" w:rsidP="00721A44"/>
    <w:p w:rsidR="00721A44" w:rsidRDefault="00721A44" w:rsidP="00721A44"/>
    <w:p w:rsidR="00721A44" w:rsidRDefault="00721A44" w:rsidP="00721A44">
      <w:r>
        <w:t xml:space="preserve"> </w:t>
      </w:r>
    </w:p>
    <w:p w:rsidR="00721A44" w:rsidRDefault="00510267" w:rsidP="00721A44">
      <w:pPr>
        <w:pStyle w:val="ListParagraph"/>
        <w:numPr>
          <w:ilvl w:val="0"/>
          <w:numId w:val="17"/>
        </w:numPr>
      </w:pPr>
      <w:r>
        <w:t xml:space="preserve">(1) </w:t>
      </w:r>
      <w:r w:rsidR="00721A44">
        <w:t>What problem of the HSV color space does LST solve?</w:t>
      </w:r>
    </w:p>
    <w:p w:rsidR="00721A44" w:rsidRDefault="00721A44" w:rsidP="00721A44"/>
    <w:p w:rsidR="00721A44" w:rsidRDefault="00721A44" w:rsidP="00721A44"/>
    <w:p w:rsidR="00721A44" w:rsidRDefault="00B86070" w:rsidP="00721A44">
      <w:pPr>
        <w:pStyle w:val="ListParagraph"/>
        <w:numPr>
          <w:ilvl w:val="0"/>
          <w:numId w:val="17"/>
        </w:numPr>
      </w:pPr>
      <w:r>
        <w:t>(0</w:t>
      </w:r>
      <w:r w:rsidR="00510267">
        <w:t xml:space="preserve">) </w:t>
      </w:r>
      <w:r w:rsidR="00721A44">
        <w:t>Please give some of the benefits and limitations of image regions vs. regular grid blocks in encoding the spatial distribution of color in an image.</w:t>
      </w:r>
    </w:p>
    <w:p w:rsidR="00721A44" w:rsidRDefault="00721A44" w:rsidP="00721A44"/>
    <w:p w:rsidR="00721A44" w:rsidRDefault="00721A44" w:rsidP="00721A44">
      <w:bookmarkStart w:id="0" w:name="_GoBack"/>
      <w:bookmarkEnd w:id="0"/>
    </w:p>
    <w:p w:rsidR="00721A44" w:rsidRDefault="00721A44" w:rsidP="00721A44">
      <w:pPr>
        <w:ind w:firstLine="7200"/>
      </w:pPr>
    </w:p>
    <w:p w:rsidR="00721A44" w:rsidRDefault="00721A44" w:rsidP="00721A44"/>
    <w:p w:rsidR="00721A44" w:rsidRDefault="00721A44" w:rsidP="00721A44"/>
    <w:p w:rsidR="003C723A" w:rsidRPr="003C723A" w:rsidRDefault="003C723A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3C723A" w:rsidRPr="003C723A" w:rsidRDefault="00B86070" w:rsidP="00721A44">
      <w:pPr>
        <w:pStyle w:val="PlainText"/>
        <w:numPr>
          <w:ilvl w:val="0"/>
          <w:numId w:val="17"/>
        </w:numPr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(0</w:t>
      </w:r>
      <w:r w:rsidR="00510267">
        <w:rPr>
          <w:rFonts w:asciiTheme="minorHAnsi" w:hAnsiTheme="minorHAnsi" w:cs="Courier New"/>
          <w:sz w:val="22"/>
          <w:szCs w:val="22"/>
        </w:rPr>
        <w:t xml:space="preserve">) </w:t>
      </w:r>
      <w:r w:rsidR="003C723A" w:rsidRPr="003C723A">
        <w:rPr>
          <w:rFonts w:asciiTheme="minorHAnsi" w:hAnsiTheme="minorHAnsi" w:cs="Courier New"/>
          <w:sz w:val="22"/>
          <w:szCs w:val="22"/>
        </w:rPr>
        <w:t>Tell your instructor about anything from today's session (or from the course so far) that you found confusing or still have a question about. If none, please write “None”. [You may always write comments to this effect, even if I don’t specifically ask for them!]</w:t>
      </w:r>
      <w:r w:rsidR="00186F26">
        <w:rPr>
          <w:rFonts w:asciiTheme="minorHAnsi" w:hAnsiTheme="minorHAnsi" w:cs="Courier New"/>
          <w:sz w:val="22"/>
          <w:szCs w:val="22"/>
        </w:rPr>
        <w:t xml:space="preserve"> </w:t>
      </w:r>
      <w:r w:rsidR="00186F26" w:rsidRPr="00186F26">
        <w:rPr>
          <w:rFonts w:asciiTheme="minorHAnsi" w:hAnsiTheme="minorHAnsi" w:cs="Courier New"/>
          <w:b/>
          <w:sz w:val="22"/>
          <w:szCs w:val="22"/>
        </w:rPr>
        <w:t>Don’t leave this blank.</w:t>
      </w:r>
    </w:p>
    <w:p w:rsidR="003C723A" w:rsidRPr="003C723A" w:rsidRDefault="003C723A" w:rsidP="003C723A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721A44" w:rsidRPr="003C723A" w:rsidRDefault="00721A44" w:rsidP="003C723A"/>
    <w:p w:rsidR="003C723A" w:rsidRPr="003C723A" w:rsidRDefault="003C723A" w:rsidP="003C723A"/>
    <w:p w:rsidR="003C723A" w:rsidRPr="003C723A" w:rsidRDefault="003C723A" w:rsidP="003C723A">
      <w:r w:rsidRPr="003C723A">
        <w:sym w:font="Wingdings" w:char="F0E0"/>
      </w:r>
      <w:r w:rsidRPr="003C723A">
        <w:t xml:space="preserve"> Please turn this in as you leave at the end of class.</w:t>
      </w:r>
    </w:p>
    <w:sectPr w:rsidR="003C723A" w:rsidRPr="003C723A" w:rsidSect="00041F20">
      <w:headerReference w:type="default" r:id="rId9"/>
      <w:footerReference w:type="default" r:id="rId10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0D0D" w:rsidRDefault="00120D0D" w:rsidP="00117AA5">
      <w:pPr>
        <w:spacing w:after="0" w:line="240" w:lineRule="auto"/>
      </w:pPr>
      <w:r>
        <w:separator/>
      </w:r>
    </w:p>
  </w:endnote>
  <w:endnote w:type="continuationSeparator" w:id="0">
    <w:p w:rsidR="00120D0D" w:rsidRDefault="00120D0D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4821D4" w:rsidRDefault="004821D4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4E07A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4E07A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B86070">
              <w:rPr>
                <w:b/>
                <w:noProof/>
                <w:color w:val="595959" w:themeColor="text1" w:themeTint="A6"/>
              </w:rPr>
              <w:t>1</w:t>
            </w:r>
            <w:r w:rsidR="004E07A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4E07A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4E07A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B86070">
              <w:rPr>
                <w:b/>
                <w:noProof/>
                <w:color w:val="595959" w:themeColor="text1" w:themeTint="A6"/>
              </w:rPr>
              <w:t>2</w:t>
            </w:r>
            <w:r w:rsidR="004E07A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4821D4" w:rsidRDefault="004821D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0D0D" w:rsidRDefault="00120D0D" w:rsidP="00117AA5">
      <w:pPr>
        <w:spacing w:after="0" w:line="240" w:lineRule="auto"/>
      </w:pPr>
      <w:r>
        <w:separator/>
      </w:r>
    </w:p>
  </w:footnote>
  <w:footnote w:type="continuationSeparator" w:id="0">
    <w:p w:rsidR="00120D0D" w:rsidRDefault="00120D0D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21D4" w:rsidRDefault="00120D0D">
    <w:r>
      <w:rPr>
        <w:noProof/>
      </w:rPr>
      <w:pict>
        <v:group id="_x0000_s2058" style="position:absolute;margin-left:0;margin-top:-4.5pt;width:467.95pt;height:19.5pt;z-index:251663360" coordorigin="1440,630" coordsize="9359,390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:rsidR="004821D4" w:rsidRPr="00CE5A4F" w:rsidRDefault="004821D4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:rsidR="004821D4" w:rsidRPr="00CE5A4F" w:rsidRDefault="004821D4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In-class Quiz 2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5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8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9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5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"/>
  </w:num>
  <w:num w:numId="3">
    <w:abstractNumId w:val="10"/>
  </w:num>
  <w:num w:numId="4">
    <w:abstractNumId w:val="11"/>
  </w:num>
  <w:num w:numId="5">
    <w:abstractNumId w:val="6"/>
  </w:num>
  <w:num w:numId="6">
    <w:abstractNumId w:val="9"/>
  </w:num>
  <w:num w:numId="7">
    <w:abstractNumId w:val="13"/>
  </w:num>
  <w:num w:numId="8">
    <w:abstractNumId w:val="8"/>
  </w:num>
  <w:num w:numId="9">
    <w:abstractNumId w:val="12"/>
  </w:num>
  <w:num w:numId="10">
    <w:abstractNumId w:val="4"/>
  </w:num>
  <w:num w:numId="11">
    <w:abstractNumId w:val="0"/>
  </w:num>
  <w:num w:numId="12">
    <w:abstractNumId w:val="14"/>
  </w:num>
  <w:num w:numId="13">
    <w:abstractNumId w:val="15"/>
  </w:num>
  <w:num w:numId="14">
    <w:abstractNumId w:val="1"/>
  </w:num>
  <w:num w:numId="15">
    <w:abstractNumId w:val="7"/>
  </w:num>
  <w:num w:numId="16">
    <w:abstractNumId w:val="3"/>
  </w:num>
  <w:num w:numId="17">
    <w:abstractNumId w:val="5"/>
  </w:num>
  <w:num w:numId="18">
    <w:abstractNumId w:val="16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41F20"/>
    <w:rsid w:val="00117AA5"/>
    <w:rsid w:val="00120D0D"/>
    <w:rsid w:val="00181AB8"/>
    <w:rsid w:val="00186F26"/>
    <w:rsid w:val="001B6F98"/>
    <w:rsid w:val="002675E9"/>
    <w:rsid w:val="00292C13"/>
    <w:rsid w:val="002B7A27"/>
    <w:rsid w:val="002F571D"/>
    <w:rsid w:val="003015DB"/>
    <w:rsid w:val="00374794"/>
    <w:rsid w:val="003C723A"/>
    <w:rsid w:val="003D50F6"/>
    <w:rsid w:val="004548FE"/>
    <w:rsid w:val="00466050"/>
    <w:rsid w:val="00480E26"/>
    <w:rsid w:val="004821D4"/>
    <w:rsid w:val="004A5B84"/>
    <w:rsid w:val="004E07A0"/>
    <w:rsid w:val="00510267"/>
    <w:rsid w:val="00520D09"/>
    <w:rsid w:val="005716D8"/>
    <w:rsid w:val="006116EC"/>
    <w:rsid w:val="00644963"/>
    <w:rsid w:val="006565AA"/>
    <w:rsid w:val="00665E55"/>
    <w:rsid w:val="006C0279"/>
    <w:rsid w:val="006D6390"/>
    <w:rsid w:val="006E7094"/>
    <w:rsid w:val="00721A44"/>
    <w:rsid w:val="00752A93"/>
    <w:rsid w:val="00796E60"/>
    <w:rsid w:val="007E3EFF"/>
    <w:rsid w:val="007F5FE0"/>
    <w:rsid w:val="00814069"/>
    <w:rsid w:val="00890F3C"/>
    <w:rsid w:val="008A5F1C"/>
    <w:rsid w:val="008D14C2"/>
    <w:rsid w:val="008D1BF6"/>
    <w:rsid w:val="008D3C58"/>
    <w:rsid w:val="008E14D0"/>
    <w:rsid w:val="00920497"/>
    <w:rsid w:val="00960717"/>
    <w:rsid w:val="009E0AE0"/>
    <w:rsid w:val="00A003DB"/>
    <w:rsid w:val="00AE06F5"/>
    <w:rsid w:val="00B360C0"/>
    <w:rsid w:val="00B55347"/>
    <w:rsid w:val="00B65897"/>
    <w:rsid w:val="00B86070"/>
    <w:rsid w:val="00C067BA"/>
    <w:rsid w:val="00C431CF"/>
    <w:rsid w:val="00C71685"/>
    <w:rsid w:val="00C9705E"/>
    <w:rsid w:val="00CE5A4F"/>
    <w:rsid w:val="00D35647"/>
    <w:rsid w:val="00D4323D"/>
    <w:rsid w:val="00D6065C"/>
    <w:rsid w:val="00D933A9"/>
    <w:rsid w:val="00DF1FD9"/>
    <w:rsid w:val="00E00F13"/>
    <w:rsid w:val="00E16019"/>
    <w:rsid w:val="00E1639F"/>
    <w:rsid w:val="00E82F41"/>
    <w:rsid w:val="00EA6A4B"/>
    <w:rsid w:val="00EB27B9"/>
    <w:rsid w:val="00EF62AD"/>
    <w:rsid w:val="00F64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5:docId w15:val="{EA044AFD-7036-42F4-8F7B-E0665E7EF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155</TotalTime>
  <Pages>2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Matt Boutell</cp:lastModifiedBy>
  <cp:revision>3</cp:revision>
  <cp:lastPrinted>2010-11-15T15:52:00Z</cp:lastPrinted>
  <dcterms:created xsi:type="dcterms:W3CDTF">2008-12-02T15:44:00Z</dcterms:created>
  <dcterms:modified xsi:type="dcterms:W3CDTF">2014-12-18T15:17:00Z</dcterms:modified>
</cp:coreProperties>
</file>