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body>
    <w:p w14:paraId="6CC2E5A3" w14:textId="77777777" w:rsidR="00041F20" w:rsidRDefault="00041F20" w:rsidP="009542F3">
      <w:pPr>
        <w:spacing w:after="0" w:line="240" w:lineRule="auto"/>
        <w:outlineLvl w:val="0"/>
      </w:pPr>
      <w:proofErr w:type="spellStart"/>
      <w:proofErr w:type="gramStart"/>
      <w:r w:rsidRPr="003C723A">
        <w:t>Name:_</w:t>
      </w:r>
      <w:proofErr w:type="gramEnd"/>
      <w:r w:rsidRPr="003C723A">
        <w:t>_________________________________</w:t>
      </w:r>
      <w:r w:rsidR="00117AA5" w:rsidRPr="003C723A">
        <w:t>_______</w:t>
      </w:r>
      <w:r w:rsidR="00AB393E">
        <w:t>CM</w:t>
      </w:r>
      <w:proofErr w:type="spellEnd"/>
      <w:r w:rsidR="00AB393E">
        <w:t xml:space="preserve">: </w:t>
      </w:r>
      <w:r w:rsidR="00117AA5" w:rsidRPr="003C723A">
        <w:t>__________         Grade:_____</w:t>
      </w:r>
      <w:r w:rsidR="003A1BF5">
        <w:t>/10</w:t>
      </w:r>
      <w:r w:rsidR="00271A8B">
        <w:br/>
      </w:r>
    </w:p>
    <w:p w14:paraId="0BF08565" w14:textId="77777777" w:rsidR="00563797" w:rsidRDefault="00E2264D" w:rsidP="00563797">
      <w:pPr>
        <w:pStyle w:val="ListParagraph"/>
        <w:numPr>
          <w:ilvl w:val="0"/>
          <w:numId w:val="34"/>
        </w:numPr>
      </w:pPr>
      <w:r>
        <w:t xml:space="preserve"> </w:t>
      </w:r>
      <w:r w:rsidR="007C1F1C">
        <w:t>List the two main steps in template matching.</w:t>
      </w:r>
    </w:p>
    <w:p w14:paraId="253A2BD1" w14:textId="77777777" w:rsidR="00FC1751" w:rsidRDefault="00FC1751" w:rsidP="00563797"/>
    <w:p w14:paraId="43AFA646" w14:textId="77777777" w:rsidR="00FC1751" w:rsidRDefault="00FC1751" w:rsidP="00563797"/>
    <w:p w14:paraId="448AB1DB" w14:textId="77777777" w:rsidR="00FC1751" w:rsidRDefault="00FC1751" w:rsidP="00563797"/>
    <w:p w14:paraId="17D60404" w14:textId="77777777" w:rsidR="00CC6325" w:rsidRDefault="007C1F1C" w:rsidP="00CC6325">
      <w:pPr>
        <w:pStyle w:val="ListParagraph"/>
        <w:numPr>
          <w:ilvl w:val="0"/>
          <w:numId w:val="34"/>
        </w:numPr>
      </w:pPr>
      <w:r>
        <w:t>When using correlation as a match measure, what is the main danger?</w:t>
      </w:r>
    </w:p>
    <w:p w14:paraId="0864BEAF" w14:textId="77777777" w:rsidR="00CC6325" w:rsidRDefault="00CC6325" w:rsidP="00CC6325">
      <w:pPr>
        <w:pStyle w:val="ListParagraph"/>
        <w:ind w:left="360"/>
      </w:pPr>
    </w:p>
    <w:p w14:paraId="1BF40004" w14:textId="77777777" w:rsidR="00CC6325" w:rsidRDefault="00CC6325" w:rsidP="00CC6325">
      <w:pPr>
        <w:pStyle w:val="ListParagraph"/>
        <w:ind w:left="360"/>
      </w:pPr>
    </w:p>
    <w:p w14:paraId="7AB15505" w14:textId="77777777" w:rsidR="00CC6325" w:rsidRDefault="00CC6325" w:rsidP="00CC6325">
      <w:pPr>
        <w:pStyle w:val="ListParagraph"/>
        <w:ind w:left="360"/>
      </w:pPr>
    </w:p>
    <w:p w14:paraId="00178A2B" w14:textId="77777777" w:rsidR="00CC6325" w:rsidRDefault="00CC6325" w:rsidP="00CC6325">
      <w:pPr>
        <w:pStyle w:val="ListParagraph"/>
        <w:ind w:left="360"/>
      </w:pPr>
    </w:p>
    <w:p w14:paraId="221C5616" w14:textId="77777777" w:rsidR="00CC6325" w:rsidRDefault="009D33C3" w:rsidP="00CC6325">
      <w:pPr>
        <w:pStyle w:val="ListParagraph"/>
        <w:numPr>
          <w:ilvl w:val="0"/>
          <w:numId w:val="34"/>
        </w:numPr>
      </w:pPr>
      <w:r>
        <w:t xml:space="preserve">(3) </w:t>
      </w:r>
      <w:r w:rsidR="00CC6325">
        <w:t>Compute the un-normalized correlation between the template: [0 0 0; 0 4 4; 0 0 4] with these windows:</w:t>
      </w:r>
    </w:p>
    <w:p w14:paraId="341F41E4" w14:textId="77777777" w:rsidR="00CC6325" w:rsidRDefault="00CC6325" w:rsidP="00CC6325">
      <w:pPr>
        <w:ind w:firstLine="360"/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2B180F1D" wp14:editId="550888C0">
            <wp:simplePos x="0" y="0"/>
            <wp:positionH relativeFrom="column">
              <wp:posOffset>3543300</wp:posOffset>
            </wp:positionH>
            <wp:positionV relativeFrom="paragraph">
              <wp:posOffset>53340</wp:posOffset>
            </wp:positionV>
            <wp:extent cx="2835275" cy="2145030"/>
            <wp:effectExtent l="19050" t="0" r="317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1328" t="29221" r="65141" b="445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5275" cy="2145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t>a. the window centered on (2,2)</w:t>
      </w:r>
    </w:p>
    <w:p w14:paraId="2E2F9C46" w14:textId="77777777" w:rsidR="00CC6325" w:rsidRDefault="002F37E5" w:rsidP="00CC6325">
      <w:r>
        <w:rPr>
          <w:noProof/>
        </w:rPr>
        <w:pict w14:anchorId="437316F3">
          <v:oval id="_x0000_s1027" style="position:absolute;margin-left:322.5pt;margin-top:21pt;width:18pt;height:18pt;z-index:251661312" filled="f"/>
        </w:pict>
      </w:r>
    </w:p>
    <w:p w14:paraId="738AF81A" w14:textId="77777777" w:rsidR="00CC6325" w:rsidRDefault="002F37E5" w:rsidP="00CC6325">
      <w:pPr>
        <w:ind w:firstLine="360"/>
      </w:pPr>
      <w:r>
        <w:rPr>
          <w:noProof/>
        </w:rPr>
        <w:pict w14:anchorId="31444304">
          <v:oval id="_x0000_s1028" style="position:absolute;left:0;text-align:left;margin-left:393pt;margin-top:9.05pt;width:18pt;height:18pt;z-index:251662336" filled="f"/>
        </w:pict>
      </w:r>
      <w:r w:rsidR="00CC6325">
        <w:t>b. the window centered on (6,2) (all 0’s)</w:t>
      </w:r>
    </w:p>
    <w:p w14:paraId="355CF302" w14:textId="77777777" w:rsidR="00CC6325" w:rsidRDefault="00CC6325" w:rsidP="00CC6325"/>
    <w:p w14:paraId="49E36D6A" w14:textId="77777777" w:rsidR="00CC6325" w:rsidRDefault="002F37E5" w:rsidP="00CC6325">
      <w:pPr>
        <w:ind w:firstLine="360"/>
      </w:pPr>
      <w:r>
        <w:rPr>
          <w:noProof/>
        </w:rPr>
        <w:pict w14:anchorId="22CBC905">
          <v:oval id="_x0000_s1029" style="position:absolute;left:0;text-align:left;margin-left:321.75pt;margin-top:4.7pt;width:18pt;height:18pt;z-index:251663360" filled="f"/>
        </w:pict>
      </w:r>
      <w:r w:rsidR="00CC6325">
        <w:t>c. the window centered on (3,5)</w:t>
      </w:r>
    </w:p>
    <w:p w14:paraId="34E9659B" w14:textId="77777777" w:rsidR="00CC6325" w:rsidRDefault="00CC6325" w:rsidP="00CC6325"/>
    <w:p w14:paraId="78EBCCF0" w14:textId="77777777" w:rsidR="00CC6325" w:rsidRDefault="00CC6325" w:rsidP="00CC6325">
      <w:pPr>
        <w:pStyle w:val="ListParagraph"/>
        <w:ind w:left="360"/>
      </w:pPr>
      <w:r>
        <w:t xml:space="preserve"> </w:t>
      </w:r>
    </w:p>
    <w:p w14:paraId="09220708" w14:textId="77777777" w:rsidR="00CC6325" w:rsidRDefault="009D33C3" w:rsidP="00CC6325">
      <w:pPr>
        <w:pStyle w:val="ListParagraph"/>
        <w:numPr>
          <w:ilvl w:val="0"/>
          <w:numId w:val="34"/>
        </w:numPr>
      </w:pPr>
      <w:r>
        <w:t xml:space="preserve">(3) </w:t>
      </w:r>
      <w:r w:rsidR="00CC6325">
        <w:t>Repeat the previous question using normalized correlation. For the image means, use the mean of the pixels currently matched with the template. You may approximate the means to avoid fractions</w:t>
      </w:r>
      <w:r w:rsidR="00397C3A">
        <w:t xml:space="preserve"> (so use 1 for the mean of the object)</w:t>
      </w:r>
      <w:r w:rsidR="00CC6325">
        <w:t>.</w:t>
      </w:r>
    </w:p>
    <w:p w14:paraId="79746A7C" w14:textId="77777777" w:rsidR="00CC6325" w:rsidRDefault="00CC6325" w:rsidP="00CC6325">
      <w:pPr>
        <w:ind w:firstLine="360"/>
      </w:pPr>
      <w:r>
        <w:t>a. the window centered on (2,2) (mean ~ 1)</w:t>
      </w:r>
    </w:p>
    <w:p w14:paraId="02261A2D" w14:textId="77777777" w:rsidR="00CC6325" w:rsidRDefault="00CC6325" w:rsidP="00CC6325"/>
    <w:p w14:paraId="0AC6DF08" w14:textId="77777777" w:rsidR="00CC6325" w:rsidRDefault="00CC6325" w:rsidP="00CC6325">
      <w:pPr>
        <w:ind w:firstLine="360"/>
      </w:pPr>
      <w:r>
        <w:t>b. the window centered on (6,2) (all 0’s)</w:t>
      </w:r>
    </w:p>
    <w:p w14:paraId="0A66EF9B" w14:textId="77777777" w:rsidR="00CC6325" w:rsidRDefault="00CC6325" w:rsidP="00CC6325"/>
    <w:p w14:paraId="2A02D289" w14:textId="77777777" w:rsidR="00CC6325" w:rsidRDefault="00CC6325" w:rsidP="00CC6325">
      <w:pPr>
        <w:ind w:firstLine="360"/>
      </w:pPr>
      <w:r>
        <w:t>c. the window centered on (3,5) (mean ~ 5)</w:t>
      </w:r>
    </w:p>
    <w:p w14:paraId="4953960F" w14:textId="77777777" w:rsidR="00524411" w:rsidRDefault="00524411">
      <w:r>
        <w:br w:type="page"/>
      </w:r>
    </w:p>
    <w:p w14:paraId="26B08A8D" w14:textId="77777777" w:rsidR="00563797" w:rsidRDefault="00563797" w:rsidP="00563797">
      <w:pPr>
        <w:pStyle w:val="ListParagraph"/>
        <w:ind w:left="360"/>
      </w:pPr>
    </w:p>
    <w:p w14:paraId="5DC0198A" w14:textId="77777777" w:rsidR="00524411" w:rsidRDefault="00524411" w:rsidP="00563797">
      <w:pPr>
        <w:pStyle w:val="ListParagraph"/>
        <w:numPr>
          <w:ilvl w:val="0"/>
          <w:numId w:val="34"/>
        </w:numPr>
        <w:rPr>
          <w:rFonts w:cs="Courier New"/>
        </w:rPr>
      </w:pPr>
      <w:r>
        <w:rPr>
          <w:rFonts w:cs="Courier New"/>
        </w:rPr>
        <w:t xml:space="preserve">What </w:t>
      </w:r>
      <w:r w:rsidR="00B16B2C">
        <w:rPr>
          <w:rFonts w:cs="Courier New"/>
        </w:rPr>
        <w:t xml:space="preserve">does </w:t>
      </w:r>
      <w:r>
        <w:rPr>
          <w:rFonts w:cs="Courier New"/>
        </w:rPr>
        <w:t>“</w:t>
      </w:r>
      <w:proofErr w:type="spellStart"/>
      <w:r>
        <w:rPr>
          <w:rFonts w:cs="Courier New"/>
        </w:rPr>
        <w:t>HoG</w:t>
      </w:r>
      <w:proofErr w:type="spellEnd"/>
      <w:r>
        <w:rPr>
          <w:rFonts w:cs="Courier New"/>
        </w:rPr>
        <w:t>”</w:t>
      </w:r>
      <w:r w:rsidR="00B16B2C">
        <w:rPr>
          <w:rFonts w:cs="Courier New"/>
        </w:rPr>
        <w:t xml:space="preserve"> stand for</w:t>
      </w:r>
      <w:r>
        <w:rPr>
          <w:rFonts w:cs="Courier New"/>
        </w:rPr>
        <w:t>?</w:t>
      </w:r>
      <w:r w:rsidR="00B16B2C">
        <w:rPr>
          <w:rFonts w:cs="Courier New"/>
        </w:rPr>
        <w:t xml:space="preserve"> _________________ of _______________</w:t>
      </w:r>
      <w:proofErr w:type="gramStart"/>
      <w:r w:rsidR="00B16B2C">
        <w:rPr>
          <w:rFonts w:cs="Courier New"/>
        </w:rPr>
        <w:t>_  _</w:t>
      </w:r>
      <w:proofErr w:type="gramEnd"/>
      <w:r w:rsidR="00B16B2C">
        <w:rPr>
          <w:rFonts w:cs="Courier New"/>
        </w:rPr>
        <w:t>________________.</w:t>
      </w:r>
      <w:r>
        <w:rPr>
          <w:rFonts w:cs="Courier New"/>
        </w:rPr>
        <w:t xml:space="preserve"> </w:t>
      </w:r>
    </w:p>
    <w:p w14:paraId="2DA0A690" w14:textId="77777777" w:rsidR="00B16B2C" w:rsidRDefault="00B16B2C" w:rsidP="00B16B2C">
      <w:pPr>
        <w:rPr>
          <w:rFonts w:cs="Courier New"/>
        </w:rPr>
      </w:pPr>
    </w:p>
    <w:p w14:paraId="0722BD94" w14:textId="77777777" w:rsidR="00B16B2C" w:rsidRDefault="00B16B2C" w:rsidP="00B16B2C">
      <w:pPr>
        <w:pStyle w:val="ListParagraph"/>
        <w:numPr>
          <w:ilvl w:val="0"/>
          <w:numId w:val="34"/>
        </w:numPr>
        <w:rPr>
          <w:rFonts w:cs="Courier New"/>
        </w:rPr>
      </w:pPr>
      <w:r>
        <w:rPr>
          <w:rFonts w:cs="Courier New"/>
        </w:rPr>
        <w:t>How do these features compare to others we have learned in the class?</w:t>
      </w:r>
    </w:p>
    <w:p w14:paraId="5ACF9362" w14:textId="77777777" w:rsidR="00B16B2C" w:rsidRPr="00B16B2C" w:rsidRDefault="00B16B2C" w:rsidP="00B16B2C">
      <w:pPr>
        <w:rPr>
          <w:rFonts w:cs="Courier New"/>
        </w:rPr>
      </w:pPr>
    </w:p>
    <w:p w14:paraId="6855EE6A" w14:textId="77777777" w:rsidR="00B16B2C" w:rsidRPr="000A1103" w:rsidRDefault="000A1103" w:rsidP="000A1103">
      <w:pPr>
        <w:pStyle w:val="ListParagraph"/>
        <w:numPr>
          <w:ilvl w:val="0"/>
          <w:numId w:val="34"/>
        </w:numPr>
        <w:rPr>
          <w:rFonts w:cs="Courier New"/>
        </w:rPr>
      </w:pPr>
      <w:r>
        <w:rPr>
          <w:rFonts w:cs="Courier New"/>
        </w:rPr>
        <w:t xml:space="preserve">Name at least one application of template matching using HOG features: </w:t>
      </w:r>
    </w:p>
    <w:p w14:paraId="43A85437" w14:textId="77777777" w:rsidR="00B16B2C" w:rsidRPr="00B16B2C" w:rsidRDefault="00B16B2C" w:rsidP="00B16B2C">
      <w:pPr>
        <w:rPr>
          <w:rFonts w:cs="Courier New"/>
        </w:rPr>
      </w:pPr>
    </w:p>
    <w:p w14:paraId="2BB3978D" w14:textId="77777777" w:rsidR="00B16B2C" w:rsidRDefault="00B16B2C" w:rsidP="00B16B2C">
      <w:pPr>
        <w:rPr>
          <w:rFonts w:cs="Courier New"/>
        </w:rPr>
      </w:pPr>
    </w:p>
    <w:p w14:paraId="23C9C056" w14:textId="77777777" w:rsidR="00B16B2C" w:rsidRPr="00B16B2C" w:rsidRDefault="00B16B2C" w:rsidP="00B16B2C">
      <w:pPr>
        <w:rPr>
          <w:rFonts w:cs="Courier New"/>
        </w:rPr>
      </w:pPr>
    </w:p>
    <w:p w14:paraId="0DE45AFE" w14:textId="77777777" w:rsidR="00563797" w:rsidRPr="00563797" w:rsidRDefault="00563797" w:rsidP="00563797">
      <w:pPr>
        <w:pStyle w:val="ListParagraph"/>
        <w:numPr>
          <w:ilvl w:val="0"/>
          <w:numId w:val="34"/>
        </w:numPr>
        <w:rPr>
          <w:rFonts w:cs="Courier New"/>
        </w:rPr>
      </w:pPr>
      <w:bookmarkStart w:id="0" w:name="_GoBack"/>
      <w:bookmarkEnd w:id="0"/>
      <w:r w:rsidRPr="00563797">
        <w:rPr>
          <w:rFonts w:cs="Courier New"/>
        </w:rPr>
        <w:t>Tell your instructor about anything from today's session (or from the course so far) that you found confusing or still have a question about. If none, please write “None”.</w:t>
      </w:r>
    </w:p>
    <w:p w14:paraId="0C837B26" w14:textId="77777777" w:rsidR="00563797" w:rsidRDefault="00563797" w:rsidP="00563797">
      <w:pPr>
        <w:pStyle w:val="ListParagraph"/>
      </w:pPr>
    </w:p>
    <w:sectPr w:rsidR="00563797" w:rsidSect="00041F20">
      <w:headerReference w:type="even" r:id="rId8"/>
      <w:headerReference w:type="default" r:id="rId9"/>
      <w:footerReference w:type="default" r:id="rId10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endnote w:type="separator" w:id="-1">
    <w:p w14:paraId="14FC55DC" w14:textId="77777777" w:rsidR="002F37E5" w:rsidRDefault="002F37E5" w:rsidP="00117AA5">
      <w:pPr>
        <w:spacing w:after="0" w:line="240" w:lineRule="auto"/>
      </w:pPr>
      <w:r>
        <w:separator/>
      </w:r>
    </w:p>
  </w:endnote>
  <w:endnote w:type="continuationSeparator" w:id="0">
    <w:p w14:paraId="730BCA2E" w14:textId="77777777" w:rsidR="002F37E5" w:rsidRDefault="002F37E5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204B" w:usb2="00000000" w:usb3="00000000" w:csb0="0000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14:paraId="207E227C" w14:textId="77777777" w:rsidR="00A466A0" w:rsidRDefault="00A466A0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A2065C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A2065C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C749B8">
              <w:rPr>
                <w:b/>
                <w:noProof/>
                <w:color w:val="595959" w:themeColor="text1" w:themeTint="A6"/>
              </w:rPr>
              <w:t>1</w:t>
            </w:r>
            <w:r w:rsidR="00A2065C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A2065C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A2065C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C749B8">
              <w:rPr>
                <w:b/>
                <w:noProof/>
                <w:color w:val="595959" w:themeColor="text1" w:themeTint="A6"/>
              </w:rPr>
              <w:t>2</w:t>
            </w:r>
            <w:r w:rsidR="00A2065C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14:paraId="21FDA55F" w14:textId="77777777" w:rsidR="00A466A0" w:rsidRDefault="00A466A0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footnote w:type="separator" w:id="-1">
    <w:p w14:paraId="02113596" w14:textId="77777777" w:rsidR="002F37E5" w:rsidRDefault="002F37E5" w:rsidP="00117AA5">
      <w:pPr>
        <w:spacing w:after="0" w:line="240" w:lineRule="auto"/>
      </w:pPr>
      <w:r>
        <w:separator/>
      </w:r>
    </w:p>
  </w:footnote>
  <w:footnote w:type="continuationSeparator" w:id="0">
    <w:p w14:paraId="0F92A307" w14:textId="77777777" w:rsidR="002F37E5" w:rsidRDefault="002F37E5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50DB6209" w14:textId="77777777" w:rsidR="00A466A0" w:rsidRDefault="00A466A0">
    <w:pPr>
      <w:pStyle w:val="Header"/>
    </w:pPr>
  </w:p>
  <w:p w14:paraId="0B4CC326" w14:textId="77777777" w:rsidR="00A466A0" w:rsidRDefault="00A466A0">
    <w:r>
      <w:t>5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31DE4067" w14:textId="77777777" w:rsidR="00A466A0" w:rsidRDefault="002F37E5">
    <w:r>
      <w:rPr>
        <w:noProof/>
      </w:rPr>
      <w:pict w14:anchorId="60DFFFEC">
        <v:shapetype id="_x0000_t202" coordsize="21600,21600" o:spt="202" path="m0,0l0,21600,21600,21600,21600,0xe">
          <v:stroke joinstyle="miter"/>
          <v:path gradientshapeok="t" o:connecttype="rect"/>
        </v:shapetype>
        <v:shape id="_x0000_s2053" type="#_x0000_t202" style="position:absolute;margin-left:587.55pt;margin-top:-4.5pt;width:135.7pt;height:19.5pt;z-index:251665408;mso-position-horizontal:right;mso-position-horizontal-relative:margin" stroked="f">
          <v:textbox style="mso-next-textbox:#_x0000_s2053" inset="0,,0">
            <w:txbxContent>
              <w:p w14:paraId="54C7C181" w14:textId="77777777" w:rsidR="00A466A0" w:rsidRPr="00CE5A4F" w:rsidRDefault="00563797" w:rsidP="00CE5A4F">
                <w:pPr>
                  <w:jc w:val="right"/>
                  <w:rPr>
                    <w:rFonts w:asciiTheme="majorHAnsi" w:hAnsiTheme="majorHAnsi"/>
                    <w:color w:val="595959" w:themeColor="text1" w:themeTint="A6"/>
                  </w:rPr>
                </w:pPr>
                <w:r>
                  <w:rPr>
                    <w:rFonts w:asciiTheme="majorHAnsi" w:hAnsiTheme="majorHAnsi"/>
                    <w:color w:val="595959" w:themeColor="text1" w:themeTint="A6"/>
                  </w:rPr>
                  <w:t xml:space="preserve">In-class Quiz </w:t>
                </w:r>
                <w:r w:rsidR="007C1F1C">
                  <w:rPr>
                    <w:rFonts w:asciiTheme="majorHAnsi" w:hAnsiTheme="majorHAnsi"/>
                    <w:color w:val="595959" w:themeColor="text1" w:themeTint="A6"/>
                  </w:rPr>
                  <w:t>Matching</w:t>
                </w:r>
              </w:p>
            </w:txbxContent>
          </v:textbox>
          <w10:wrap anchorx="margin"/>
        </v:shape>
      </w:pict>
    </w:r>
    <w:r>
      <w:rPr>
        <w:noProof/>
      </w:rPr>
      <w:pict w14:anchorId="0C69E01F">
        <v:shape id="_x0000_s2052" type="#_x0000_t202" style="position:absolute;margin-left:0;margin-top:-3.75pt;width:236.25pt;height:18.75pt;z-index:251664384;mso-position-horizontal-relative:margin" stroked="f" strokecolor="#548dd4 [1951]">
          <v:textbox style="mso-next-textbox:#_x0000_s2052" inset="0,,0">
            <w:txbxContent>
              <w:p w14:paraId="4639877A" w14:textId="77777777" w:rsidR="00A466A0" w:rsidRPr="00CE5A4F" w:rsidRDefault="00A466A0">
                <w:pPr>
                  <w:rPr>
                    <w:rFonts w:asciiTheme="majorHAnsi" w:hAnsiTheme="majorHAnsi"/>
                    <w:color w:val="595959" w:themeColor="text1" w:themeTint="A6"/>
                  </w:rPr>
                </w:pPr>
                <w:r>
                  <w:rPr>
                    <w:rFonts w:asciiTheme="majorHAnsi" w:hAnsiTheme="majorHAnsi"/>
                    <w:color w:val="595959" w:themeColor="text1" w:themeTint="A6"/>
                  </w:rPr>
                  <w:t>CSSE 463</w:t>
                </w:r>
                <w:r w:rsidRPr="00CE5A4F">
                  <w:rPr>
                    <w:rFonts w:asciiTheme="majorHAnsi" w:hAnsiTheme="majorHAnsi"/>
                    <w:color w:val="595959" w:themeColor="text1" w:themeTint="A6"/>
                  </w:rPr>
                  <w:t xml:space="preserve"> – I</w:t>
                </w:r>
                <w:r>
                  <w:rPr>
                    <w:rFonts w:asciiTheme="majorHAnsi" w:hAnsiTheme="majorHAnsi"/>
                    <w:color w:val="595959" w:themeColor="text1" w:themeTint="A6"/>
                  </w:rPr>
                  <w:t>mage Recognition</w:t>
                </w:r>
                <w:r w:rsidRPr="00CE5A4F">
                  <w:rPr>
                    <w:rFonts w:asciiTheme="majorHAnsi" w:hAnsiTheme="majorHAnsi"/>
                    <w:color w:val="595959" w:themeColor="text1" w:themeTint="A6"/>
                  </w:rPr>
                  <w:t xml:space="preserve"> </w:t>
                </w:r>
              </w:p>
            </w:txbxContent>
          </v:textbox>
          <w10:wrap anchorx="margin"/>
        </v:shape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abstractNum w:abstractNumId="0">
    <w:nsid w:val="009B6366"/>
    <w:multiLevelType w:val="hybridMultilevel"/>
    <w:tmpl w:val="8494BD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0B00814"/>
    <w:multiLevelType w:val="hybridMultilevel"/>
    <w:tmpl w:val="36A84052"/>
    <w:lvl w:ilvl="0" w:tplc="8022202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33C4D2A"/>
    <w:multiLevelType w:val="hybridMultilevel"/>
    <w:tmpl w:val="8CF86E14"/>
    <w:lvl w:ilvl="0" w:tplc="12C44BE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346566C"/>
    <w:multiLevelType w:val="hybridMultilevel"/>
    <w:tmpl w:val="AD74CD2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6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>
    <w:nsid w:val="12CE13FA"/>
    <w:multiLevelType w:val="hybridMultilevel"/>
    <w:tmpl w:val="FEE090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1">
    <w:nsid w:val="193A0D4E"/>
    <w:multiLevelType w:val="hybridMultilevel"/>
    <w:tmpl w:val="63C4D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1A10D0"/>
    <w:multiLevelType w:val="hybridMultilevel"/>
    <w:tmpl w:val="3BB8711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001C23"/>
    <w:multiLevelType w:val="hybridMultilevel"/>
    <w:tmpl w:val="87F0707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A8961BF"/>
    <w:multiLevelType w:val="hybridMultilevel"/>
    <w:tmpl w:val="404C2E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8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9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19268D"/>
    <w:multiLevelType w:val="hybridMultilevel"/>
    <w:tmpl w:val="B6B6FE3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0E8123C"/>
    <w:multiLevelType w:val="hybridMultilevel"/>
    <w:tmpl w:val="768C783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8143062"/>
    <w:multiLevelType w:val="hybridMultilevel"/>
    <w:tmpl w:val="9A64746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6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28">
    <w:nsid w:val="6E7A1C9B"/>
    <w:multiLevelType w:val="hybridMultilevel"/>
    <w:tmpl w:val="AABA32B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73670929"/>
    <w:multiLevelType w:val="hybridMultilevel"/>
    <w:tmpl w:val="0108115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2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8"/>
  </w:num>
  <w:num w:numId="3">
    <w:abstractNumId w:val="21"/>
  </w:num>
  <w:num w:numId="4">
    <w:abstractNumId w:val="24"/>
  </w:num>
  <w:num w:numId="5">
    <w:abstractNumId w:val="16"/>
  </w:num>
  <w:num w:numId="6">
    <w:abstractNumId w:val="19"/>
  </w:num>
  <w:num w:numId="7">
    <w:abstractNumId w:val="26"/>
  </w:num>
  <w:num w:numId="8">
    <w:abstractNumId w:val="18"/>
  </w:num>
  <w:num w:numId="9">
    <w:abstractNumId w:val="25"/>
  </w:num>
  <w:num w:numId="10">
    <w:abstractNumId w:val="10"/>
  </w:num>
  <w:num w:numId="11">
    <w:abstractNumId w:val="5"/>
  </w:num>
  <w:num w:numId="12">
    <w:abstractNumId w:val="27"/>
  </w:num>
  <w:num w:numId="13">
    <w:abstractNumId w:val="31"/>
  </w:num>
  <w:num w:numId="14">
    <w:abstractNumId w:val="6"/>
  </w:num>
  <w:num w:numId="15">
    <w:abstractNumId w:val="17"/>
  </w:num>
  <w:num w:numId="16">
    <w:abstractNumId w:val="9"/>
  </w:num>
  <w:num w:numId="17">
    <w:abstractNumId w:val="14"/>
  </w:num>
  <w:num w:numId="18">
    <w:abstractNumId w:val="32"/>
  </w:num>
  <w:num w:numId="19">
    <w:abstractNumId w:val="34"/>
  </w:num>
  <w:num w:numId="20">
    <w:abstractNumId w:val="4"/>
  </w:num>
  <w:num w:numId="21">
    <w:abstractNumId w:val="29"/>
  </w:num>
  <w:num w:numId="22">
    <w:abstractNumId w:val="11"/>
  </w:num>
  <w:num w:numId="23">
    <w:abstractNumId w:val="15"/>
  </w:num>
  <w:num w:numId="24">
    <w:abstractNumId w:val="0"/>
  </w:num>
  <w:num w:numId="25">
    <w:abstractNumId w:val="7"/>
  </w:num>
  <w:num w:numId="26">
    <w:abstractNumId w:val="13"/>
  </w:num>
  <w:num w:numId="27">
    <w:abstractNumId w:val="1"/>
  </w:num>
  <w:num w:numId="28">
    <w:abstractNumId w:val="28"/>
  </w:num>
  <w:num w:numId="29">
    <w:abstractNumId w:val="2"/>
  </w:num>
  <w:num w:numId="30">
    <w:abstractNumId w:val="30"/>
  </w:num>
  <w:num w:numId="31">
    <w:abstractNumId w:val="20"/>
  </w:num>
  <w:num w:numId="32">
    <w:abstractNumId w:val="3"/>
  </w:num>
  <w:num w:numId="33">
    <w:abstractNumId w:val="12"/>
  </w:num>
  <w:num w:numId="34">
    <w:abstractNumId w:val="22"/>
  </w:num>
  <w:num w:numId="3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074C9"/>
    <w:rsid w:val="00016987"/>
    <w:rsid w:val="000175D0"/>
    <w:rsid w:val="00031A80"/>
    <w:rsid w:val="00041492"/>
    <w:rsid w:val="00041F20"/>
    <w:rsid w:val="00042C70"/>
    <w:rsid w:val="000A1103"/>
    <w:rsid w:val="000D3418"/>
    <w:rsid w:val="000F3DE6"/>
    <w:rsid w:val="00104FCF"/>
    <w:rsid w:val="001062A9"/>
    <w:rsid w:val="001116D7"/>
    <w:rsid w:val="00117AA5"/>
    <w:rsid w:val="00163828"/>
    <w:rsid w:val="001B6F98"/>
    <w:rsid w:val="001D3863"/>
    <w:rsid w:val="001F33E6"/>
    <w:rsid w:val="00220E92"/>
    <w:rsid w:val="00233D69"/>
    <w:rsid w:val="002675E9"/>
    <w:rsid w:val="00271A8B"/>
    <w:rsid w:val="0028393E"/>
    <w:rsid w:val="00292C13"/>
    <w:rsid w:val="002A75F2"/>
    <w:rsid w:val="002B7A27"/>
    <w:rsid w:val="002C1758"/>
    <w:rsid w:val="002F37E5"/>
    <w:rsid w:val="002F5910"/>
    <w:rsid w:val="003015DB"/>
    <w:rsid w:val="0035297E"/>
    <w:rsid w:val="00370E7D"/>
    <w:rsid w:val="00374794"/>
    <w:rsid w:val="00392D6F"/>
    <w:rsid w:val="00397C3A"/>
    <w:rsid w:val="003A1BF5"/>
    <w:rsid w:val="003C2A39"/>
    <w:rsid w:val="003C723A"/>
    <w:rsid w:val="003D50F6"/>
    <w:rsid w:val="00400947"/>
    <w:rsid w:val="00424BAB"/>
    <w:rsid w:val="004548FE"/>
    <w:rsid w:val="00465F46"/>
    <w:rsid w:val="00466050"/>
    <w:rsid w:val="00480E26"/>
    <w:rsid w:val="00481B76"/>
    <w:rsid w:val="004831F0"/>
    <w:rsid w:val="00484780"/>
    <w:rsid w:val="00487BCC"/>
    <w:rsid w:val="0049011A"/>
    <w:rsid w:val="004A5B84"/>
    <w:rsid w:val="004F1738"/>
    <w:rsid w:val="00510267"/>
    <w:rsid w:val="0051421B"/>
    <w:rsid w:val="00520D09"/>
    <w:rsid w:val="00524411"/>
    <w:rsid w:val="00526814"/>
    <w:rsid w:val="00531E08"/>
    <w:rsid w:val="00563322"/>
    <w:rsid w:val="00563797"/>
    <w:rsid w:val="0056458C"/>
    <w:rsid w:val="005716D8"/>
    <w:rsid w:val="005738AE"/>
    <w:rsid w:val="005814AE"/>
    <w:rsid w:val="005A35A5"/>
    <w:rsid w:val="005B78FB"/>
    <w:rsid w:val="005D01F1"/>
    <w:rsid w:val="005E573B"/>
    <w:rsid w:val="005E7B7B"/>
    <w:rsid w:val="00610DAE"/>
    <w:rsid w:val="00644963"/>
    <w:rsid w:val="006565AA"/>
    <w:rsid w:val="00660936"/>
    <w:rsid w:val="00665E55"/>
    <w:rsid w:val="006C0279"/>
    <w:rsid w:val="006D130A"/>
    <w:rsid w:val="006D6390"/>
    <w:rsid w:val="006E7094"/>
    <w:rsid w:val="00721A44"/>
    <w:rsid w:val="00742B9A"/>
    <w:rsid w:val="00752A93"/>
    <w:rsid w:val="00755D72"/>
    <w:rsid w:val="00755FAE"/>
    <w:rsid w:val="007852C1"/>
    <w:rsid w:val="00796E60"/>
    <w:rsid w:val="007A59D6"/>
    <w:rsid w:val="007C1F1C"/>
    <w:rsid w:val="007E2509"/>
    <w:rsid w:val="00814069"/>
    <w:rsid w:val="00820928"/>
    <w:rsid w:val="00821FDA"/>
    <w:rsid w:val="008460E2"/>
    <w:rsid w:val="008624BA"/>
    <w:rsid w:val="00867EF6"/>
    <w:rsid w:val="00874BA0"/>
    <w:rsid w:val="00884601"/>
    <w:rsid w:val="00890F3C"/>
    <w:rsid w:val="00892E38"/>
    <w:rsid w:val="008A5F1C"/>
    <w:rsid w:val="008D1BF6"/>
    <w:rsid w:val="008F30C4"/>
    <w:rsid w:val="00920497"/>
    <w:rsid w:val="0092053B"/>
    <w:rsid w:val="009542F3"/>
    <w:rsid w:val="00960717"/>
    <w:rsid w:val="009740DC"/>
    <w:rsid w:val="00982A7C"/>
    <w:rsid w:val="009D33C3"/>
    <w:rsid w:val="009E0AE0"/>
    <w:rsid w:val="009F0044"/>
    <w:rsid w:val="009F2685"/>
    <w:rsid w:val="00A003DB"/>
    <w:rsid w:val="00A2065C"/>
    <w:rsid w:val="00A4337A"/>
    <w:rsid w:val="00A466A0"/>
    <w:rsid w:val="00A51CFD"/>
    <w:rsid w:val="00AB393E"/>
    <w:rsid w:val="00AC444D"/>
    <w:rsid w:val="00AE06F5"/>
    <w:rsid w:val="00B037D8"/>
    <w:rsid w:val="00B16B2C"/>
    <w:rsid w:val="00B360C0"/>
    <w:rsid w:val="00B365B1"/>
    <w:rsid w:val="00B4698B"/>
    <w:rsid w:val="00C431CF"/>
    <w:rsid w:val="00C5717B"/>
    <w:rsid w:val="00C64835"/>
    <w:rsid w:val="00C71685"/>
    <w:rsid w:val="00C749B8"/>
    <w:rsid w:val="00C9705E"/>
    <w:rsid w:val="00CC6325"/>
    <w:rsid w:val="00CE5A4F"/>
    <w:rsid w:val="00D01BE5"/>
    <w:rsid w:val="00D40998"/>
    <w:rsid w:val="00D4323D"/>
    <w:rsid w:val="00D50ED2"/>
    <w:rsid w:val="00D6065C"/>
    <w:rsid w:val="00D65DC3"/>
    <w:rsid w:val="00D97932"/>
    <w:rsid w:val="00DA3F82"/>
    <w:rsid w:val="00DC0610"/>
    <w:rsid w:val="00DD12A7"/>
    <w:rsid w:val="00DF1FD9"/>
    <w:rsid w:val="00DF3DE8"/>
    <w:rsid w:val="00DF4D7F"/>
    <w:rsid w:val="00E00F13"/>
    <w:rsid w:val="00E13666"/>
    <w:rsid w:val="00E14A11"/>
    <w:rsid w:val="00E2264D"/>
    <w:rsid w:val="00E27FC6"/>
    <w:rsid w:val="00E35981"/>
    <w:rsid w:val="00E71876"/>
    <w:rsid w:val="00E7664C"/>
    <w:rsid w:val="00E82F41"/>
    <w:rsid w:val="00EA6A4B"/>
    <w:rsid w:val="00EB224E"/>
    <w:rsid w:val="00EB27B9"/>
    <w:rsid w:val="00EB7C6D"/>
    <w:rsid w:val="00EB7D05"/>
    <w:rsid w:val="00ED04C6"/>
    <w:rsid w:val="00ED5AA2"/>
    <w:rsid w:val="00EF62AD"/>
    <w:rsid w:val="00F05FC1"/>
    <w:rsid w:val="00F23FF3"/>
    <w:rsid w:val="00F478E2"/>
    <w:rsid w:val="00F64AD9"/>
    <w:rsid w:val="00F755BA"/>
    <w:rsid w:val="00F76775"/>
    <w:rsid w:val="00FB5355"/>
    <w:rsid w:val="00FC1751"/>
    <w:rsid w:val="00FD5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  <w14:docId w14:val="101A74C7"/>
  <w15:docId w15:val="{A898E339-3BEF-4964-AA3F-28F699C85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  <w:style w:type="table" w:styleId="TableGrid">
    <w:name w:val="Table Grid"/>
    <w:basedOn w:val="TableNormal"/>
    <w:rsid w:val="00DF3D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D50ED2"/>
    <w:rPr>
      <w:color w:val="808080"/>
    </w:rPr>
  </w:style>
  <w:style w:type="character" w:styleId="CommentReference">
    <w:name w:val="annotation reference"/>
    <w:basedOn w:val="DefaultParagraphFont"/>
    <w:semiHidden/>
    <w:rsid w:val="00271A8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271A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271A8B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423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Settings\wentztj\My Documents\Courses\TA_CSSE120R\Quizzes\new\quiz2.dotx</Template>
  <TotalTime>13</TotalTime>
  <Pages>2</Pages>
  <Words>179</Words>
  <Characters>1024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R Boutell</dc:creator>
  <cp:keywords/>
  <dc:description/>
  <cp:lastModifiedBy>Matt Boutell</cp:lastModifiedBy>
  <cp:revision>10</cp:revision>
  <cp:lastPrinted>2013-01-18T22:17:00Z</cp:lastPrinted>
  <dcterms:created xsi:type="dcterms:W3CDTF">2009-01-30T21:52:00Z</dcterms:created>
  <dcterms:modified xsi:type="dcterms:W3CDTF">2018-01-24T18:00:00Z</dcterms:modified>
</cp:coreProperties>
</file>