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20" w:rsidRDefault="00041F20" w:rsidP="00117AA5">
      <w:pPr>
        <w:spacing w:line="240" w:lineRule="auto"/>
        <w:outlineLvl w:val="0"/>
      </w:pPr>
      <w:r w:rsidRPr="003C723A">
        <w:t>Name</w:t>
      </w:r>
      <w:proofErr w:type="gramStart"/>
      <w:r w:rsidRPr="003C723A">
        <w:t>:_</w:t>
      </w:r>
      <w:proofErr w:type="gramEnd"/>
      <w:r w:rsidRPr="003C723A">
        <w:t>_________________________________</w:t>
      </w:r>
      <w:r w:rsidR="00117AA5" w:rsidRPr="003C723A">
        <w:t>____</w:t>
      </w:r>
      <w:r w:rsidR="00C40FBF">
        <w:t xml:space="preserve">        CM: ________</w:t>
      </w:r>
      <w:r w:rsidR="00117AA5" w:rsidRPr="003C723A">
        <w:t xml:space="preserve">      Grade:_____</w:t>
      </w:r>
      <w:r w:rsidR="008C0DDC">
        <w:t>/10</w:t>
      </w:r>
    </w:p>
    <w:p w:rsidR="004F1738" w:rsidRPr="003C723A" w:rsidRDefault="004F1738" w:rsidP="00117AA5">
      <w:pPr>
        <w:spacing w:line="240" w:lineRule="auto"/>
        <w:outlineLvl w:val="0"/>
      </w:pPr>
    </w:p>
    <w:p w:rsidR="00DF3DE8" w:rsidRDefault="00DF3DE8" w:rsidP="00DF3DE8">
      <w:pPr>
        <w:pStyle w:val="ListParagraph"/>
        <w:numPr>
          <w:ilvl w:val="0"/>
          <w:numId w:val="23"/>
        </w:numPr>
      </w:pPr>
      <w:r>
        <w:t xml:space="preserve">(1) </w:t>
      </w:r>
      <w:r w:rsidR="008C0DDC">
        <w:t xml:space="preserve">Review: how are </w:t>
      </w:r>
      <w:proofErr w:type="spellStart"/>
      <w:r w:rsidR="008C0DDC">
        <w:t>Sobel</w:t>
      </w:r>
      <w:proofErr w:type="spellEnd"/>
      <w:r w:rsidR="008C0DDC">
        <w:t xml:space="preserve"> filters superior to Prewitt filters in most applications? </w:t>
      </w:r>
    </w:p>
    <w:p w:rsidR="00DF3DE8" w:rsidRDefault="00DF3DE8" w:rsidP="00DF3DE8"/>
    <w:p w:rsidR="00017899" w:rsidRDefault="00017899" w:rsidP="00DF3DE8"/>
    <w:p w:rsidR="008C0DDC" w:rsidRDefault="008C0DDC" w:rsidP="00DF3DE8"/>
    <w:p w:rsidR="00DF3DE8" w:rsidRDefault="008C0DDC" w:rsidP="00DF3DE8">
      <w:pPr>
        <w:pStyle w:val="ListParagraph"/>
        <w:numPr>
          <w:ilvl w:val="0"/>
          <w:numId w:val="23"/>
        </w:numPr>
      </w:pPr>
      <w:r>
        <w:t xml:space="preserve"> (1</w:t>
      </w:r>
      <w:r w:rsidR="00DF3DE8">
        <w:t xml:space="preserve">) </w:t>
      </w:r>
      <w:r>
        <w:t xml:space="preserve">How does one calculate the magnitude of the gradient? </w:t>
      </w:r>
    </w:p>
    <w:p w:rsidR="008C0DDC" w:rsidRDefault="008C0DDC" w:rsidP="008C0DDC">
      <w:pPr>
        <w:pStyle w:val="ListParagraph"/>
      </w:pPr>
    </w:p>
    <w:p w:rsidR="008C0DDC" w:rsidRDefault="008C0DDC" w:rsidP="008C0DDC"/>
    <w:p w:rsidR="00017899" w:rsidRDefault="00017899" w:rsidP="008C0DDC"/>
    <w:p w:rsidR="00DF3DE8" w:rsidRDefault="00DF3DE8" w:rsidP="00DF3DE8">
      <w:pPr>
        <w:pStyle w:val="ListParagraph"/>
        <w:ind w:left="360"/>
      </w:pPr>
    </w:p>
    <w:p w:rsidR="008C0DDC" w:rsidRDefault="008C0DDC" w:rsidP="00DF3DE8">
      <w:pPr>
        <w:pStyle w:val="ListParagraph"/>
        <w:numPr>
          <w:ilvl w:val="0"/>
          <w:numId w:val="23"/>
        </w:numPr>
      </w:pPr>
      <w:r>
        <w:t xml:space="preserve"> (1</w:t>
      </w:r>
      <w:r w:rsidR="00DF3DE8">
        <w:t xml:space="preserve">) </w:t>
      </w:r>
      <w:r>
        <w:t xml:space="preserve">How does one calculate the direction </w:t>
      </w:r>
      <w:r w:rsidR="00017899">
        <w:t>o</w:t>
      </w:r>
      <w:r>
        <w:t xml:space="preserve">f the gradient? </w:t>
      </w:r>
    </w:p>
    <w:p w:rsidR="00DF3DE8" w:rsidRDefault="00DF3DE8" w:rsidP="00DF3DE8"/>
    <w:p w:rsidR="00017899" w:rsidRDefault="00017899" w:rsidP="00DF3DE8"/>
    <w:p w:rsidR="00017899" w:rsidRDefault="00017899" w:rsidP="00DF3DE8"/>
    <w:p w:rsidR="008C0DDC" w:rsidRDefault="008C0DDC" w:rsidP="008C0DDC">
      <w:pPr>
        <w:pStyle w:val="ListParagraph"/>
        <w:numPr>
          <w:ilvl w:val="0"/>
          <w:numId w:val="23"/>
        </w:numPr>
      </w:pPr>
      <w:r>
        <w:t xml:space="preserve"> (1) Edge d</w:t>
      </w:r>
      <w:r w:rsidR="001F568D" w:rsidRPr="008C0DDC">
        <w:t xml:space="preserve">irection is </w:t>
      </w:r>
      <w:r>
        <w:t>the angle formed by the _____</w:t>
      </w:r>
      <w:r w:rsidR="001F568D" w:rsidRPr="008C0DDC">
        <w:t xml:space="preserve">-axis and the </w:t>
      </w:r>
      <w:r>
        <w:t xml:space="preserve">line _____________   </w:t>
      </w:r>
    </w:p>
    <w:p w:rsidR="008C0DDC" w:rsidRDefault="008C0DDC" w:rsidP="008C0DDC">
      <w:pPr>
        <w:pStyle w:val="ListParagraph"/>
      </w:pPr>
    </w:p>
    <w:p w:rsidR="008C0DDC" w:rsidRDefault="008C0DDC" w:rsidP="008C0DDC">
      <w:pPr>
        <w:pStyle w:val="ListParagraph"/>
        <w:ind w:left="360"/>
      </w:pPr>
      <w:r>
        <w:t xml:space="preserve">_____________ </w:t>
      </w:r>
      <w:proofErr w:type="gramStart"/>
      <w:r>
        <w:t>the</w:t>
      </w:r>
      <w:proofErr w:type="gramEnd"/>
      <w:r>
        <w:t xml:space="preserve"> ____________________ region.</w:t>
      </w:r>
    </w:p>
    <w:p w:rsidR="008C0DDC" w:rsidRDefault="008C0DDC" w:rsidP="008C0DDC">
      <w:pPr>
        <w:pStyle w:val="ListParagraph"/>
      </w:pPr>
    </w:p>
    <w:p w:rsidR="008C0DDC" w:rsidRDefault="008C0DDC" w:rsidP="008C0DDC">
      <w:pPr>
        <w:pStyle w:val="ListParagraph"/>
      </w:pPr>
    </w:p>
    <w:p w:rsidR="008C0DDC" w:rsidRDefault="008C0DDC" w:rsidP="00DF3DE8">
      <w:pPr>
        <w:pStyle w:val="ListParagraph"/>
        <w:numPr>
          <w:ilvl w:val="0"/>
          <w:numId w:val="23"/>
        </w:numPr>
      </w:pPr>
      <w:r>
        <w:t>(3) List three limitations of edge finders</w:t>
      </w:r>
    </w:p>
    <w:p w:rsidR="008C0DDC" w:rsidRDefault="008C0DDC" w:rsidP="008C0DDC">
      <w:pPr>
        <w:pStyle w:val="ListParagraph"/>
        <w:ind w:left="360"/>
      </w:pPr>
    </w:p>
    <w:p w:rsidR="008C0DDC" w:rsidRDefault="008C0DDC" w:rsidP="008C0DDC">
      <w:pPr>
        <w:pStyle w:val="ListParagraph"/>
        <w:ind w:left="360"/>
      </w:pPr>
    </w:p>
    <w:p w:rsidR="008C0DDC" w:rsidRDefault="008C0DDC" w:rsidP="008C0DDC">
      <w:pPr>
        <w:pStyle w:val="ListParagraph"/>
        <w:ind w:left="360"/>
      </w:pPr>
    </w:p>
    <w:p w:rsidR="008C0DDC" w:rsidRDefault="008C0DDC" w:rsidP="008C0DDC">
      <w:pPr>
        <w:pStyle w:val="ListParagraph"/>
        <w:ind w:left="360"/>
      </w:pPr>
    </w:p>
    <w:p w:rsidR="00017899" w:rsidRDefault="00017899" w:rsidP="008C0DDC">
      <w:pPr>
        <w:pStyle w:val="ListParagraph"/>
        <w:ind w:left="360"/>
      </w:pPr>
    </w:p>
    <w:p w:rsidR="00017899" w:rsidRDefault="00017899" w:rsidP="008C0DDC">
      <w:pPr>
        <w:pStyle w:val="ListParagraph"/>
        <w:ind w:left="360"/>
      </w:pPr>
    </w:p>
    <w:p w:rsidR="00017899" w:rsidRDefault="00017899" w:rsidP="008C0DDC">
      <w:pPr>
        <w:pStyle w:val="ListParagraph"/>
        <w:ind w:left="360"/>
      </w:pPr>
    </w:p>
    <w:p w:rsidR="00017899" w:rsidRDefault="00017899" w:rsidP="008C0DDC">
      <w:pPr>
        <w:pStyle w:val="ListParagraph"/>
        <w:ind w:left="360"/>
      </w:pPr>
    </w:p>
    <w:p w:rsidR="00017899" w:rsidRDefault="00017899" w:rsidP="008C0DDC">
      <w:pPr>
        <w:pStyle w:val="ListParagraph"/>
        <w:ind w:left="360"/>
      </w:pPr>
    </w:p>
    <w:p w:rsidR="00017899" w:rsidRDefault="00017899" w:rsidP="008C0DDC">
      <w:pPr>
        <w:pStyle w:val="ListParagraph"/>
        <w:ind w:left="360"/>
      </w:pPr>
    </w:p>
    <w:p w:rsidR="00017899" w:rsidRDefault="00017899" w:rsidP="008C0DDC">
      <w:pPr>
        <w:pStyle w:val="ListParagraph"/>
        <w:ind w:left="360"/>
      </w:pPr>
    </w:p>
    <w:p w:rsidR="00017899" w:rsidRDefault="00017899" w:rsidP="008C0DDC">
      <w:pPr>
        <w:pStyle w:val="ListParagraph"/>
        <w:ind w:left="360"/>
      </w:pPr>
    </w:p>
    <w:p w:rsidR="008C0DDC" w:rsidRDefault="008C0DDC" w:rsidP="008C0DDC">
      <w:pPr>
        <w:pStyle w:val="ListParagraph"/>
        <w:ind w:left="360"/>
      </w:pPr>
    </w:p>
    <w:p w:rsidR="008C0DDC" w:rsidRDefault="008C0DDC" w:rsidP="008C0DDC">
      <w:pPr>
        <w:pStyle w:val="ListParagraph"/>
        <w:ind w:left="360"/>
      </w:pPr>
    </w:p>
    <w:p w:rsidR="008C0DDC" w:rsidRDefault="008C0DDC" w:rsidP="00DF3DE8">
      <w:pPr>
        <w:pStyle w:val="ListParagraph"/>
        <w:numPr>
          <w:ilvl w:val="0"/>
          <w:numId w:val="23"/>
        </w:numPr>
      </w:pPr>
      <w:r>
        <w:lastRenderedPageBreak/>
        <w:t xml:space="preserve">(2) List two ideas for </w:t>
      </w:r>
      <w:r w:rsidR="00842748">
        <w:t>cleaning up edge images to find true edges</w:t>
      </w:r>
      <w:r w:rsidR="00F93835">
        <w:t>.</w:t>
      </w:r>
    </w:p>
    <w:p w:rsidR="008C0DDC" w:rsidRDefault="008C0DDC" w:rsidP="008C0DDC">
      <w:pPr>
        <w:pStyle w:val="ListParagraph"/>
      </w:pPr>
    </w:p>
    <w:p w:rsidR="008C0DDC" w:rsidRDefault="008C0DDC" w:rsidP="008C0DDC">
      <w:pPr>
        <w:pStyle w:val="ListParagraph"/>
        <w:ind w:left="360"/>
      </w:pPr>
    </w:p>
    <w:p w:rsidR="008C0DDC" w:rsidRDefault="008C0DDC" w:rsidP="008C0DDC">
      <w:pPr>
        <w:pStyle w:val="ListParagraph"/>
      </w:pPr>
    </w:p>
    <w:p w:rsidR="00017899" w:rsidRDefault="00017899" w:rsidP="008C0DDC">
      <w:pPr>
        <w:pStyle w:val="ListParagraph"/>
      </w:pPr>
    </w:p>
    <w:p w:rsidR="00017899" w:rsidRDefault="00017899" w:rsidP="008C0DDC">
      <w:pPr>
        <w:pStyle w:val="ListParagraph"/>
      </w:pPr>
      <w:bookmarkStart w:id="0" w:name="_GoBack"/>
      <w:bookmarkEnd w:id="0"/>
    </w:p>
    <w:p w:rsidR="00A23A9C" w:rsidRDefault="00A23A9C" w:rsidP="008C0DDC">
      <w:pPr>
        <w:pStyle w:val="ListParagraph"/>
      </w:pPr>
    </w:p>
    <w:p w:rsidR="00017899" w:rsidRDefault="00017899" w:rsidP="008C0DDC">
      <w:pPr>
        <w:pStyle w:val="ListParagraph"/>
      </w:pPr>
    </w:p>
    <w:p w:rsidR="008C0DDC" w:rsidRDefault="008C0DDC" w:rsidP="008C0DDC">
      <w:pPr>
        <w:pStyle w:val="ListParagraph"/>
        <w:ind w:left="360"/>
      </w:pPr>
    </w:p>
    <w:p w:rsidR="008C0DDC" w:rsidRDefault="008C0DDC" w:rsidP="008C0DDC">
      <w:pPr>
        <w:pStyle w:val="ListParagraph"/>
      </w:pPr>
    </w:p>
    <w:p w:rsidR="008C0DDC" w:rsidRDefault="00DF3DE8" w:rsidP="00DF3DE8">
      <w:pPr>
        <w:pStyle w:val="ListParagraph"/>
        <w:numPr>
          <w:ilvl w:val="0"/>
          <w:numId w:val="23"/>
        </w:numPr>
      </w:pPr>
      <w:r>
        <w:t xml:space="preserve"> </w:t>
      </w:r>
      <w:r w:rsidR="008C0DDC">
        <w:t xml:space="preserve">(1) What is the novel idea in the </w:t>
      </w:r>
      <w:proofErr w:type="gramStart"/>
      <w:r w:rsidR="008C0DDC">
        <w:t>Canny</w:t>
      </w:r>
      <w:proofErr w:type="gramEnd"/>
      <w:r w:rsidR="008C0DDC">
        <w:t xml:space="preserve"> edge detector?</w:t>
      </w:r>
    </w:p>
    <w:p w:rsid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8C0DDC" w:rsidRDefault="008C0DDC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017899" w:rsidRDefault="00017899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017899" w:rsidRDefault="00017899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C40FBF" w:rsidRDefault="00C40FBF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C40FBF" w:rsidRDefault="00C40FBF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C40FBF" w:rsidRDefault="00C40FBF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017899" w:rsidRDefault="00017899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8C0DDC" w:rsidRPr="003C723A" w:rsidRDefault="008C0DDC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2C1758" w:rsidRPr="008C0DDC" w:rsidRDefault="008C0DDC" w:rsidP="002C1758">
      <w:pPr>
        <w:pStyle w:val="PlainText"/>
        <w:numPr>
          <w:ilvl w:val="0"/>
          <w:numId w:val="23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510267" w:rsidRPr="008C0DDC">
        <w:rPr>
          <w:rFonts w:asciiTheme="minorHAnsi" w:hAnsiTheme="minorHAnsi" w:cs="Courier New"/>
          <w:sz w:val="22"/>
          <w:szCs w:val="22"/>
        </w:rPr>
        <w:t xml:space="preserve">) </w:t>
      </w:r>
      <w:proofErr w:type="gramStart"/>
      <w:r w:rsidR="003C723A" w:rsidRPr="008C0DDC">
        <w:rPr>
          <w:rFonts w:asciiTheme="minorHAnsi" w:hAnsiTheme="minorHAnsi" w:cs="Courier New"/>
          <w:sz w:val="22"/>
          <w:szCs w:val="22"/>
        </w:rPr>
        <w:t>Tell</w:t>
      </w:r>
      <w:proofErr w:type="gramEnd"/>
      <w:r w:rsidR="003C723A" w:rsidRPr="008C0DDC">
        <w:rPr>
          <w:rFonts w:asciiTheme="minorHAnsi" w:hAnsiTheme="minorHAnsi" w:cs="Courier New"/>
          <w:sz w:val="22"/>
          <w:szCs w:val="22"/>
        </w:rPr>
        <w:t xml:space="preserve"> your instructor about anything from today's session (or from the course so far) that you found confusing or still have a question about. If none, please write “None”. </w:t>
      </w:r>
    </w:p>
    <w:p w:rsidR="002C1758" w:rsidRPr="003C723A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sectPr w:rsidR="002C1758" w:rsidRPr="003C723A" w:rsidSect="008C0DDC">
      <w:headerReference w:type="even" r:id="rId8"/>
      <w:headerReference w:type="default" r:id="rId9"/>
      <w:footerReference w:type="default" r:id="rId10"/>
      <w:pgSz w:w="12240" w:h="15840"/>
      <w:pgMar w:top="1152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FD7" w:rsidRDefault="00380FD7" w:rsidP="00117AA5">
      <w:pPr>
        <w:spacing w:after="0" w:line="240" w:lineRule="auto"/>
      </w:pPr>
      <w:r>
        <w:separator/>
      </w:r>
    </w:p>
  </w:endnote>
  <w:endnote w:type="continuationSeparator" w:id="0">
    <w:p w:rsidR="00380FD7" w:rsidRDefault="00380FD7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84780" w:rsidRDefault="0048478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16132">
              <w:rPr>
                <w:b/>
                <w:color w:val="595959" w:themeColor="text1" w:themeTint="A6"/>
              </w:rPr>
              <w:t>2</w: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16132">
              <w:rPr>
                <w:b/>
                <w:color w:val="595959" w:themeColor="text1" w:themeTint="A6"/>
              </w:rPr>
              <w:t>2</w:t>
            </w:r>
            <w:r w:rsidR="001658E1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84780" w:rsidRDefault="004847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FD7" w:rsidRDefault="00380FD7" w:rsidP="00117AA5">
      <w:pPr>
        <w:spacing w:after="0" w:line="240" w:lineRule="auto"/>
      </w:pPr>
      <w:r>
        <w:separator/>
      </w:r>
    </w:p>
  </w:footnote>
  <w:footnote w:type="continuationSeparator" w:id="0">
    <w:p w:rsidR="00380FD7" w:rsidRDefault="00380FD7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2A7" w:rsidRDefault="00DD12A7">
    <w:pPr>
      <w:pStyle w:val="Header"/>
    </w:pPr>
  </w:p>
  <w:p w:rsidR="008460E2" w:rsidRDefault="00DD12A7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4780" w:rsidRDefault="00380FD7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484780" w:rsidRPr="00CE5A4F" w:rsidRDefault="00484780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484780" w:rsidRPr="00CE5A4F" w:rsidRDefault="00484780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Quiz </w:t>
                  </w:r>
                  <w:r w:rsidR="008C0DDC">
                    <w:rPr>
                      <w:rFonts w:asciiTheme="majorHAnsi" w:hAnsiTheme="majorHAnsi"/>
                      <w:color w:val="595959" w:themeColor="text1" w:themeTint="A6"/>
                    </w:rPr>
                    <w:t>7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1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2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900DB1"/>
    <w:multiLevelType w:val="hybridMultilevel"/>
    <w:tmpl w:val="CC64C7D0"/>
    <w:lvl w:ilvl="0" w:tplc="E938C2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D625B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46D90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D68E2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22102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F84CB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00ECE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BAA42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CABA3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"/>
  </w:num>
  <w:num w:numId="3">
    <w:abstractNumId w:val="13"/>
  </w:num>
  <w:num w:numId="4">
    <w:abstractNumId w:val="15"/>
  </w:num>
  <w:num w:numId="5">
    <w:abstractNumId w:val="9"/>
  </w:num>
  <w:num w:numId="6">
    <w:abstractNumId w:val="12"/>
  </w:num>
  <w:num w:numId="7">
    <w:abstractNumId w:val="17"/>
  </w:num>
  <w:num w:numId="8">
    <w:abstractNumId w:val="11"/>
  </w:num>
  <w:num w:numId="9">
    <w:abstractNumId w:val="16"/>
  </w:num>
  <w:num w:numId="10">
    <w:abstractNumId w:val="5"/>
  </w:num>
  <w:num w:numId="11">
    <w:abstractNumId w:val="1"/>
  </w:num>
  <w:num w:numId="12">
    <w:abstractNumId w:val="18"/>
  </w:num>
  <w:num w:numId="13">
    <w:abstractNumId w:val="20"/>
  </w:num>
  <w:num w:numId="14">
    <w:abstractNumId w:val="2"/>
  </w:num>
  <w:num w:numId="15">
    <w:abstractNumId w:val="10"/>
  </w:num>
  <w:num w:numId="16">
    <w:abstractNumId w:val="4"/>
  </w:num>
  <w:num w:numId="17">
    <w:abstractNumId w:val="7"/>
  </w:num>
  <w:num w:numId="18">
    <w:abstractNumId w:val="21"/>
  </w:num>
  <w:num w:numId="19">
    <w:abstractNumId w:val="23"/>
  </w:num>
  <w:num w:numId="20">
    <w:abstractNumId w:val="0"/>
  </w:num>
  <w:num w:numId="21">
    <w:abstractNumId w:val="19"/>
  </w:num>
  <w:num w:numId="22">
    <w:abstractNumId w:val="6"/>
  </w:num>
  <w:num w:numId="23">
    <w:abstractNumId w:val="8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17899"/>
    <w:rsid w:val="00031A80"/>
    <w:rsid w:val="00041F20"/>
    <w:rsid w:val="00093087"/>
    <w:rsid w:val="00117AA5"/>
    <w:rsid w:val="00131C9E"/>
    <w:rsid w:val="00163828"/>
    <w:rsid w:val="001658E1"/>
    <w:rsid w:val="001B6F98"/>
    <w:rsid w:val="001F568D"/>
    <w:rsid w:val="002675E9"/>
    <w:rsid w:val="0028393E"/>
    <w:rsid w:val="00292C13"/>
    <w:rsid w:val="002B7A27"/>
    <w:rsid w:val="002C1758"/>
    <w:rsid w:val="003015DB"/>
    <w:rsid w:val="00374794"/>
    <w:rsid w:val="00380FD7"/>
    <w:rsid w:val="003C723A"/>
    <w:rsid w:val="003D50F6"/>
    <w:rsid w:val="00424BAB"/>
    <w:rsid w:val="004548FE"/>
    <w:rsid w:val="00466050"/>
    <w:rsid w:val="00480E26"/>
    <w:rsid w:val="00484780"/>
    <w:rsid w:val="004A5B84"/>
    <w:rsid w:val="004F1738"/>
    <w:rsid w:val="00510267"/>
    <w:rsid w:val="00520D09"/>
    <w:rsid w:val="00563322"/>
    <w:rsid w:val="0056458C"/>
    <w:rsid w:val="005716D8"/>
    <w:rsid w:val="005738AE"/>
    <w:rsid w:val="005814AE"/>
    <w:rsid w:val="005A35A5"/>
    <w:rsid w:val="005D01F1"/>
    <w:rsid w:val="00616132"/>
    <w:rsid w:val="00644963"/>
    <w:rsid w:val="006565AA"/>
    <w:rsid w:val="00665E55"/>
    <w:rsid w:val="006C0279"/>
    <w:rsid w:val="006D6390"/>
    <w:rsid w:val="006E7094"/>
    <w:rsid w:val="00721A44"/>
    <w:rsid w:val="00752A93"/>
    <w:rsid w:val="00755CC5"/>
    <w:rsid w:val="00796E60"/>
    <w:rsid w:val="007A59D6"/>
    <w:rsid w:val="00814069"/>
    <w:rsid w:val="00821FDA"/>
    <w:rsid w:val="00842748"/>
    <w:rsid w:val="008460E2"/>
    <w:rsid w:val="008624BA"/>
    <w:rsid w:val="00867EF6"/>
    <w:rsid w:val="00890F3C"/>
    <w:rsid w:val="008A5F1C"/>
    <w:rsid w:val="008C0DDC"/>
    <w:rsid w:val="008D1BF6"/>
    <w:rsid w:val="00920497"/>
    <w:rsid w:val="00960717"/>
    <w:rsid w:val="009740DC"/>
    <w:rsid w:val="009E0AE0"/>
    <w:rsid w:val="009F2685"/>
    <w:rsid w:val="00A003DB"/>
    <w:rsid w:val="00A23A9C"/>
    <w:rsid w:val="00AC444D"/>
    <w:rsid w:val="00AE06F5"/>
    <w:rsid w:val="00B037D8"/>
    <w:rsid w:val="00B360C0"/>
    <w:rsid w:val="00B932BC"/>
    <w:rsid w:val="00C40FBF"/>
    <w:rsid w:val="00C431CF"/>
    <w:rsid w:val="00C5717B"/>
    <w:rsid w:val="00C71685"/>
    <w:rsid w:val="00C9705E"/>
    <w:rsid w:val="00CA265A"/>
    <w:rsid w:val="00CE5A4F"/>
    <w:rsid w:val="00D40998"/>
    <w:rsid w:val="00D4323D"/>
    <w:rsid w:val="00D6065C"/>
    <w:rsid w:val="00DD12A7"/>
    <w:rsid w:val="00DF1FD9"/>
    <w:rsid w:val="00DF3DE8"/>
    <w:rsid w:val="00DF4D7F"/>
    <w:rsid w:val="00E00F13"/>
    <w:rsid w:val="00E35981"/>
    <w:rsid w:val="00E82F41"/>
    <w:rsid w:val="00EA6A4B"/>
    <w:rsid w:val="00EB27B9"/>
    <w:rsid w:val="00EF62AD"/>
    <w:rsid w:val="00F93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0589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51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Matthew R Boutell</cp:lastModifiedBy>
  <cp:revision>7</cp:revision>
  <cp:lastPrinted>2012-12-04T18:04:00Z</cp:lastPrinted>
  <dcterms:created xsi:type="dcterms:W3CDTF">2008-12-08T15:58:00Z</dcterms:created>
  <dcterms:modified xsi:type="dcterms:W3CDTF">2012-12-04T18:25:00Z</dcterms:modified>
</cp:coreProperties>
</file>