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117AA5">
      <w:pPr>
        <w:spacing w:line="240" w:lineRule="auto"/>
        <w:outlineLvl w:val="0"/>
      </w:pPr>
      <w:r w:rsidRPr="003C723A">
        <w:t>Name:______________________________</w:t>
      </w:r>
      <w:r w:rsidR="00AD58A1">
        <w:t>_____</w:t>
      </w:r>
      <w:r w:rsidRPr="003C723A">
        <w:t>____</w:t>
      </w:r>
      <w:r w:rsidR="00AD58A1">
        <w:t>__</w:t>
      </w:r>
      <w:r w:rsidR="00AD58A1">
        <w:tab/>
        <w:t>CM: ______</w:t>
      </w:r>
      <w:r w:rsidR="00117AA5" w:rsidRPr="003C723A">
        <w:t xml:space="preserve">         Grade:_____</w:t>
      </w:r>
      <w:r w:rsidR="006E10BD">
        <w:t>/10</w:t>
      </w:r>
      <w:r w:rsidR="004F1738">
        <w:t xml:space="preserve"> </w:t>
      </w:r>
    </w:p>
    <w:p w:rsidR="004F1738" w:rsidRPr="003C723A" w:rsidRDefault="004F1738" w:rsidP="00117AA5">
      <w:pPr>
        <w:spacing w:line="240" w:lineRule="auto"/>
        <w:outlineLvl w:val="0"/>
      </w:pPr>
    </w:p>
    <w:p w:rsidR="00DD12A7" w:rsidRDefault="00D40998" w:rsidP="00DD12A7">
      <w:pPr>
        <w:pStyle w:val="ListParagraph"/>
        <w:numPr>
          <w:ilvl w:val="0"/>
          <w:numId w:val="20"/>
        </w:numPr>
        <w:ind w:right="-720"/>
      </w:pPr>
      <w:r>
        <w:t xml:space="preserve">(2 </w:t>
      </w:r>
      <w:proofErr w:type="spellStart"/>
      <w:r>
        <w:t>pts</w:t>
      </w:r>
      <w:proofErr w:type="spellEnd"/>
      <w:r>
        <w:t xml:space="preserve">) </w:t>
      </w:r>
      <w:r w:rsidR="00DD12A7">
        <w:t xml:space="preserve">Compare and contrast </w:t>
      </w:r>
      <w:r w:rsidR="00DD12A7" w:rsidRPr="00DD12A7">
        <w:rPr>
          <w:i/>
        </w:rPr>
        <w:t>local</w:t>
      </w:r>
      <w:r w:rsidR="00DD12A7">
        <w:t xml:space="preserve"> and </w:t>
      </w:r>
      <w:r w:rsidR="00DD12A7" w:rsidRPr="00DD12A7">
        <w:rPr>
          <w:i/>
        </w:rPr>
        <w:t>global</w:t>
      </w:r>
      <w:r w:rsidR="00DD12A7">
        <w:t xml:space="preserve"> operators, giving </w:t>
      </w:r>
      <w:r>
        <w:t>an example</w:t>
      </w:r>
      <w:r w:rsidR="00DD12A7">
        <w:t xml:space="preserve"> of each.</w:t>
      </w:r>
    </w:p>
    <w:p w:rsidR="00DD12A7" w:rsidRDefault="00DD12A7" w:rsidP="00DD12A7">
      <w:pPr>
        <w:ind w:left="-720" w:right="-720"/>
        <w:rPr>
          <w:b/>
        </w:rPr>
      </w:pPr>
    </w:p>
    <w:p w:rsidR="005814AE" w:rsidRDefault="005814AE" w:rsidP="00DD12A7">
      <w:pPr>
        <w:ind w:left="-720" w:right="-720"/>
        <w:rPr>
          <w:b/>
        </w:rPr>
      </w:pPr>
      <w:bookmarkStart w:id="0" w:name="_GoBack"/>
      <w:bookmarkEnd w:id="0"/>
    </w:p>
    <w:p w:rsidR="00D40998" w:rsidRDefault="00D40998" w:rsidP="00DD12A7">
      <w:pPr>
        <w:ind w:left="-720" w:right="-720"/>
        <w:rPr>
          <w:b/>
        </w:rPr>
      </w:pPr>
    </w:p>
    <w:p w:rsidR="00D40998" w:rsidRPr="00D40998" w:rsidRDefault="00D40998" w:rsidP="00DD12A7">
      <w:pPr>
        <w:ind w:left="-720" w:right="-720"/>
        <w:rPr>
          <w:b/>
        </w:rPr>
      </w:pPr>
    </w:p>
    <w:p w:rsidR="00DD12A7" w:rsidRPr="00DD12A7" w:rsidRDefault="00F66E05" w:rsidP="00D40998">
      <w:pPr>
        <w:pStyle w:val="ListParagraph"/>
        <w:numPr>
          <w:ilvl w:val="0"/>
          <w:numId w:val="20"/>
        </w:numPr>
        <w:ind w:right="-720"/>
        <w:rPr>
          <w:i/>
        </w:rPr>
      </w:pPr>
      <w:r>
        <w:rPr>
          <w:noProof/>
        </w:rPr>
        <w:pict>
          <v:group id="_x0000_s1026" editas="canvas" style="position:absolute;left:0;text-align:left;margin-left:310.5pt;margin-top:.5pt;width:171pt;height:126pt;z-index:251660288" coordorigin="6660,9479" coordsize="3420,25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660;top:9479;width:3420;height:2520" o:preferrelative="f">
              <v:fill o:detectmouseclick="t"/>
              <v:path o:extrusionok="t" o:connecttype="none"/>
              <o:lock v:ext="edit" text="t"/>
            </v:shape>
            <v:line id="_x0000_s1028" style="position:absolute;flip:y" from="7200,9659" to="7200,11459">
              <v:stroke endarrow="block"/>
            </v:line>
            <v:line id="_x0000_s1029" style="position:absolute" from="7200,11459" to="9180,11459">
              <v:stroke endarrow="block"/>
            </v:line>
            <v:shape id="_x0000_s1030" style="position:absolute;left:7200;top:9659;width:1980;height:1800" coordsize="1980,1800" path="m,1800l360,1440,540,900,1080,360,1980,e" fill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7920;top:11459;width:540;height:540" filled="f" stroked="f">
              <v:textbox>
                <w:txbxContent>
                  <w:p w:rsidR="007F3BBF" w:rsidRPr="00770EB4" w:rsidRDefault="007F3BBF" w:rsidP="00DD12A7">
                    <w:proofErr w:type="gramStart"/>
                    <w:r w:rsidRPr="00770EB4">
                      <w:t>g</w:t>
                    </w:r>
                    <w:r w:rsidRPr="00770EB4">
                      <w:rPr>
                        <w:vertAlign w:val="subscript"/>
                      </w:rPr>
                      <w:t>in</w:t>
                    </w:r>
                    <w:proofErr w:type="gramEnd"/>
                  </w:p>
                </w:txbxContent>
              </v:textbox>
            </v:shape>
            <v:shape id="_x0000_s1032" type="#_x0000_t202" style="position:absolute;left:6660;top:10379;width:720;height:540" filled="f" stroked="f">
              <v:textbox>
                <w:txbxContent>
                  <w:p w:rsidR="007F3BBF" w:rsidRPr="00770EB4" w:rsidRDefault="007F3BBF" w:rsidP="00DD12A7">
                    <w:proofErr w:type="gramStart"/>
                    <w:r w:rsidRPr="00770EB4">
                      <w:t>g</w:t>
                    </w:r>
                    <w:r>
                      <w:rPr>
                        <w:vertAlign w:val="subscript"/>
                      </w:rPr>
                      <w:t>out</w:t>
                    </w:r>
                    <w:proofErr w:type="gramEnd"/>
                  </w:p>
                </w:txbxContent>
              </v:textbox>
            </v:shape>
            <v:shape id="_x0000_s1033" type="#_x0000_t202" style="position:absolute;left:7095;top:10935;width:465;height:539" filled="f" stroked="f">
              <v:textbox>
                <w:txbxContent>
                  <w:p w:rsidR="007F3BBF" w:rsidRPr="00770EB4" w:rsidRDefault="007F3BBF" w:rsidP="00DD12A7">
                    <w:r>
                      <w:t>A</w:t>
                    </w:r>
                  </w:p>
                </w:txbxContent>
              </v:textbox>
            </v:shape>
            <v:shape id="_x0000_s1034" type="#_x0000_t202" style="position:absolute;left:7560;top:10620;width:465;height:539" filled="f" stroked="f">
              <v:textbox>
                <w:txbxContent>
                  <w:p w:rsidR="007F3BBF" w:rsidRPr="00770EB4" w:rsidRDefault="007F3BBF" w:rsidP="00DD12A7">
                    <w:r>
                      <w:t>B</w:t>
                    </w:r>
                  </w:p>
                </w:txbxContent>
              </v:textbox>
            </v:shape>
            <v:shape id="_x0000_s1035" type="#_x0000_t202" style="position:absolute;left:7740;top:9900;width:465;height:539" filled="f" stroked="f">
              <v:textbox>
                <w:txbxContent>
                  <w:p w:rsidR="007F3BBF" w:rsidRPr="00770EB4" w:rsidRDefault="007F3BBF" w:rsidP="00DD12A7">
                    <w:r>
                      <w:t>C</w:t>
                    </w:r>
                  </w:p>
                </w:txbxContent>
              </v:textbox>
            </v:shape>
            <v:shape id="_x0000_s1036" type="#_x0000_t202" style="position:absolute;left:8565;top:9750;width:465;height:539" filled="f" stroked="f">
              <v:textbox>
                <w:txbxContent>
                  <w:p w:rsidR="007F3BBF" w:rsidRPr="00770EB4" w:rsidRDefault="007F3BBF" w:rsidP="00DD12A7">
                    <w:r>
                      <w:t>D</w:t>
                    </w:r>
                  </w:p>
                </w:txbxContent>
              </v:textbox>
            </v:shape>
            <w10:wrap type="square" side="left"/>
          </v:group>
        </w:pict>
      </w:r>
      <w:r w:rsidR="005814AE">
        <w:t xml:space="preserve">(4 </w:t>
      </w:r>
      <w:proofErr w:type="spellStart"/>
      <w:r w:rsidR="005814AE">
        <w:t>pts</w:t>
      </w:r>
      <w:proofErr w:type="spellEnd"/>
      <w:r w:rsidR="005814AE">
        <w:t xml:space="preserve">) Note </w:t>
      </w:r>
      <w:r w:rsidR="00DD12A7" w:rsidRPr="00D40998">
        <w:t xml:space="preserve">how the </w:t>
      </w:r>
      <w:r w:rsidR="00DD12A7" w:rsidRPr="0028393E">
        <w:rPr>
          <w:b/>
        </w:rPr>
        <w:t>intensity</w:t>
      </w:r>
      <w:r w:rsidR="00DD12A7" w:rsidRPr="00D40998">
        <w:t xml:space="preserve"> and </w:t>
      </w:r>
      <w:r w:rsidR="00DD12A7" w:rsidRPr="0028393E">
        <w:rPr>
          <w:b/>
        </w:rPr>
        <w:t>contrast</w:t>
      </w:r>
      <w:r w:rsidR="00DD12A7" w:rsidRPr="00D40998">
        <w:t xml:space="preserve"> of an image would be </w:t>
      </w:r>
      <w:r w:rsidR="00DD12A7">
        <w:t>affected by the following gray-level mapping function in the 4 intensity ranges given by the 4 parts of the piecewise curve.</w:t>
      </w:r>
      <w:r w:rsidR="00D40998">
        <w:br/>
        <w:t xml:space="preserve">Segments </w:t>
      </w:r>
      <w:r w:rsidR="00D979F0">
        <w:t xml:space="preserve"> A and C are at 45-degree</w:t>
      </w:r>
      <w:r w:rsidR="00DD12A7">
        <w:t xml:space="preserve"> angles with the horizontal</w:t>
      </w:r>
      <w:r w:rsidR="007F3BBF">
        <w:t xml:space="preserve">, and D ends at </w:t>
      </w:r>
      <w:r w:rsidR="00DD633E">
        <w:t>(</w:t>
      </w:r>
      <w:r w:rsidR="007F3BBF">
        <w:t>1.0,1.0)</w:t>
      </w:r>
      <w:r w:rsidR="00DD12A7">
        <w:t xml:space="preserve">: </w:t>
      </w:r>
    </w:p>
    <w:p w:rsidR="00DD12A7" w:rsidRDefault="00DD12A7" w:rsidP="00DD12A7">
      <w:pPr>
        <w:ind w:left="-720" w:right="-720"/>
      </w:pPr>
    </w:p>
    <w:p w:rsidR="00DD12A7" w:rsidRDefault="00DD12A7" w:rsidP="00DD12A7">
      <w:pPr>
        <w:ind w:left="-360" w:right="-720" w:firstLine="1080"/>
      </w:pPr>
      <w:r>
        <w:t xml:space="preserve">A: </w:t>
      </w:r>
    </w:p>
    <w:p w:rsidR="00DD12A7" w:rsidRDefault="00DD12A7" w:rsidP="00DD12A7">
      <w:pPr>
        <w:ind w:left="-720" w:right="-720"/>
      </w:pPr>
    </w:p>
    <w:p w:rsidR="00DD12A7" w:rsidRDefault="00DD12A7" w:rsidP="00DD12A7">
      <w:pPr>
        <w:ind w:right="-720" w:firstLine="720"/>
      </w:pPr>
      <w:r>
        <w:t xml:space="preserve">B: </w:t>
      </w:r>
    </w:p>
    <w:p w:rsidR="00DD12A7" w:rsidRDefault="00DD12A7" w:rsidP="00DD12A7">
      <w:pPr>
        <w:ind w:left="-720" w:right="-720"/>
      </w:pPr>
    </w:p>
    <w:p w:rsidR="00DD12A7" w:rsidRDefault="00DD12A7" w:rsidP="00DD12A7">
      <w:pPr>
        <w:ind w:right="-720" w:firstLine="720"/>
      </w:pPr>
      <w:r>
        <w:t xml:space="preserve">C: </w:t>
      </w:r>
    </w:p>
    <w:p w:rsidR="00DD12A7" w:rsidRDefault="00DD12A7" w:rsidP="00DD12A7">
      <w:pPr>
        <w:ind w:left="-720" w:right="-720"/>
      </w:pPr>
    </w:p>
    <w:p w:rsidR="00DD12A7" w:rsidRDefault="00DD12A7" w:rsidP="00DD12A7">
      <w:pPr>
        <w:ind w:right="-720" w:firstLine="720"/>
      </w:pPr>
      <w:r>
        <w:t>D:</w:t>
      </w:r>
    </w:p>
    <w:p w:rsidR="00DD12A7" w:rsidRDefault="00DD12A7" w:rsidP="00DD12A7">
      <w:pPr>
        <w:ind w:right="-720"/>
      </w:pPr>
    </w:p>
    <w:p w:rsidR="00DD12A7" w:rsidRDefault="0028393E" w:rsidP="00DD12A7">
      <w:pPr>
        <w:pStyle w:val="ListParagraph"/>
        <w:numPr>
          <w:ilvl w:val="0"/>
          <w:numId w:val="20"/>
        </w:numPr>
        <w:ind w:right="-720"/>
      </w:pPr>
      <w:r>
        <w:t xml:space="preserve">(2 </w:t>
      </w:r>
      <w:proofErr w:type="spellStart"/>
      <w:r>
        <w:t>pts</w:t>
      </w:r>
      <w:proofErr w:type="spellEnd"/>
      <w:r>
        <w:t xml:space="preserve">) </w:t>
      </w:r>
      <w:r w:rsidR="00DD12A7">
        <w:t>How can we use grayscale mappings on color images?</w:t>
      </w:r>
    </w:p>
    <w:p w:rsidR="00DD12A7" w:rsidRDefault="00DD12A7" w:rsidP="00DD12A7">
      <w:pPr>
        <w:pStyle w:val="ListParagraph"/>
        <w:ind w:left="360" w:right="-720"/>
      </w:pPr>
    </w:p>
    <w:p w:rsidR="00D40998" w:rsidRDefault="00D40998">
      <w:r>
        <w:br w:type="page"/>
      </w:r>
    </w:p>
    <w:p w:rsidR="00D40998" w:rsidRDefault="00D40998" w:rsidP="00DD12A7">
      <w:pPr>
        <w:pStyle w:val="ListParagraph"/>
        <w:ind w:left="360" w:right="-720"/>
      </w:pPr>
    </w:p>
    <w:p w:rsidR="00DD12A7" w:rsidRDefault="00DD12A7" w:rsidP="0028393E">
      <w:pPr>
        <w:ind w:right="-720"/>
      </w:pPr>
      <w:r>
        <w:t>(</w:t>
      </w:r>
      <w:r w:rsidR="007A59D6">
        <w:t>For your notes</w:t>
      </w:r>
      <w:r>
        <w:t>)</w:t>
      </w:r>
      <w:r w:rsidR="0028393E">
        <w:t xml:space="preserve"> </w:t>
      </w:r>
      <w:r>
        <w:t>You can wr</w:t>
      </w:r>
      <w:r w:rsidR="00332A8F">
        <w:t>ite the formula for applying a 5x5</w:t>
      </w:r>
      <w:r>
        <w:t xml:space="preserve"> </w:t>
      </w:r>
      <w:r w:rsidR="00332A8F">
        <w:t>box</w:t>
      </w:r>
      <w:r>
        <w:t xml:space="preserve"> filter as:</w:t>
      </w:r>
    </w:p>
    <w:p w:rsidR="00DD12A7" w:rsidRDefault="00F66E05" w:rsidP="00DD12A7">
      <w:pPr>
        <w:ind w:left="-720" w:right="-720"/>
      </w:pPr>
      <w:r>
        <w:rPr>
          <w:noProof/>
        </w:rPr>
        <w:pict>
          <v:shape id="_x0000_s1037" type="#_x0000_t75" style="position:absolute;left:0;text-align:left;margin-left:36pt;margin-top:8.4pt;width:274pt;height:35pt;z-index:251661312">
            <v:imagedata r:id="rId8" o:title=""/>
          </v:shape>
          <o:OLEObject Type="Embed" ProgID="Equation.3" ShapeID="_x0000_s1037" DrawAspect="Content" ObjectID="_1447846846" r:id="rId9"/>
        </w:pict>
      </w:r>
    </w:p>
    <w:p w:rsidR="00DD12A7" w:rsidRDefault="00DD12A7" w:rsidP="00DD12A7">
      <w:pPr>
        <w:ind w:left="-720" w:right="-720"/>
      </w:pPr>
    </w:p>
    <w:p w:rsidR="00DD12A7" w:rsidRDefault="00F66E05" w:rsidP="0028393E">
      <w:pPr>
        <w:ind w:left="720" w:right="-720"/>
      </w:pPr>
      <w:r>
        <w:rPr>
          <w:noProof/>
        </w:rPr>
        <w:pict>
          <v:shape id="_x0000_s1038" type="#_x0000_t75" style="position:absolute;left:0;text-align:left;margin-left:36pt;margin-top:15.75pt;width:312pt;height:39pt;z-index:251662336">
            <v:imagedata r:id="rId10" o:title=""/>
          </v:shape>
          <o:OLEObject Type="Embed" ProgID="Equation.3" ShapeID="_x0000_s1038" DrawAspect="Content" ObjectID="_1447846847" r:id="rId11"/>
        </w:pict>
      </w:r>
      <w:proofErr w:type="gramStart"/>
      <w:r w:rsidR="00DD12A7">
        <w:t>and</w:t>
      </w:r>
      <w:proofErr w:type="gramEnd"/>
      <w:r w:rsidR="00DD12A7">
        <w:t xml:space="preserve"> the formula for applying a </w:t>
      </w:r>
      <w:r w:rsidR="00332A8F">
        <w:t xml:space="preserve">5x5 </w:t>
      </w:r>
      <w:r w:rsidR="00DD12A7">
        <w:t xml:space="preserve">Gaussian filter </w:t>
      </w:r>
      <w:r w:rsidR="00332A8F">
        <w:t>as</w:t>
      </w:r>
      <w:r w:rsidR="00DD12A7">
        <w:t>:</w:t>
      </w:r>
    </w:p>
    <w:p w:rsidR="00DD12A7" w:rsidRDefault="00DD12A7" w:rsidP="0028393E">
      <w:pPr>
        <w:ind w:left="720" w:right="-720"/>
      </w:pPr>
    </w:p>
    <w:p w:rsidR="00DD12A7" w:rsidRDefault="00DD12A7" w:rsidP="0028393E">
      <w:pPr>
        <w:ind w:left="720" w:right="-720"/>
      </w:pPr>
    </w:p>
    <w:p w:rsidR="008D2CF1" w:rsidRDefault="00332A8F" w:rsidP="008D2CF1">
      <w:pPr>
        <w:ind w:right="-720" w:firstLine="720"/>
      </w:pPr>
      <w:r>
        <w:t xml:space="preserve">Notice the </w:t>
      </w:r>
      <w:r w:rsidR="00DD12A7">
        <w:t xml:space="preserve">only </w:t>
      </w:r>
      <w:r>
        <w:t xml:space="preserve">difference </w:t>
      </w:r>
      <w:r w:rsidR="00DD12A7">
        <w:t xml:space="preserve">is the weights. </w:t>
      </w:r>
    </w:p>
    <w:p w:rsidR="008D2CF1" w:rsidRDefault="008D2CF1" w:rsidP="006D3806">
      <w:pPr>
        <w:ind w:right="-720"/>
      </w:pPr>
      <w:r>
        <w:t xml:space="preserve">We can apply these formulas by using weight </w:t>
      </w:r>
      <w:proofErr w:type="gramStart"/>
      <w:r>
        <w:t>matrices :</w:t>
      </w:r>
      <w:proofErr w:type="gramEnd"/>
    </w:p>
    <w:p w:rsidR="00DD12A7" w:rsidRDefault="00332A8F" w:rsidP="0028393E">
      <w:pPr>
        <w:ind w:left="720" w:right="-720"/>
      </w:pPr>
      <w:r>
        <w:t>Box filter: 5x5 matrix of 1/25:</w:t>
      </w:r>
      <w:r w:rsidR="00DD12A7">
        <w:t xml:space="preserve"> in </w:t>
      </w:r>
      <w:r>
        <w:t>MATLAB</w:t>
      </w:r>
      <w:r w:rsidR="00DD12A7">
        <w:t xml:space="preserve">, </w:t>
      </w:r>
      <w:proofErr w:type="gramStart"/>
      <w:r w:rsidR="00DD12A7">
        <w:rPr>
          <w:b/>
        </w:rPr>
        <w:t>ones(</w:t>
      </w:r>
      <w:proofErr w:type="gramEnd"/>
      <w:r w:rsidR="00DD12A7">
        <w:rPr>
          <w:b/>
        </w:rPr>
        <w:t>5,5</w:t>
      </w:r>
      <w:r w:rsidR="00DD12A7" w:rsidRPr="00700CAF">
        <w:rPr>
          <w:b/>
        </w:rPr>
        <w:t>)/</w:t>
      </w:r>
      <w:r w:rsidR="00DD12A7">
        <w:rPr>
          <w:b/>
        </w:rPr>
        <w:t>25</w:t>
      </w:r>
      <w:r w:rsidR="00DD12A7">
        <w:t>,</w:t>
      </w:r>
    </w:p>
    <w:p w:rsidR="00DD12A7" w:rsidRDefault="00DD12A7" w:rsidP="0028393E">
      <w:pPr>
        <w:ind w:left="720" w:right="-720"/>
      </w:pPr>
      <w:r>
        <w:t xml:space="preserve">The discrete approximation to a 5x5 Gaussian filter with </w:t>
      </w:r>
      <w:r w:rsidRPr="00692553">
        <w:rPr>
          <w:rFonts w:ascii="Symbol" w:hAnsi="Symbol"/>
        </w:rPr>
        <w:t></w:t>
      </w:r>
      <w:r w:rsidR="00DF4D7F">
        <w:t xml:space="preserve"> = 1:</w:t>
      </w:r>
      <w:r>
        <w:t xml:space="preserve"> </w:t>
      </w:r>
      <w:proofErr w:type="spellStart"/>
      <w:proofErr w:type="gramStart"/>
      <w:r w:rsidRPr="008767D9">
        <w:rPr>
          <w:b/>
        </w:rPr>
        <w:t>fspecial</w:t>
      </w:r>
      <w:proofErr w:type="spellEnd"/>
      <w:r w:rsidRPr="008767D9">
        <w:rPr>
          <w:b/>
        </w:rPr>
        <w:t>(</w:t>
      </w:r>
      <w:proofErr w:type="gramEnd"/>
      <w:r w:rsidRPr="008767D9">
        <w:rPr>
          <w:b/>
        </w:rPr>
        <w:t>'</w:t>
      </w:r>
      <w:proofErr w:type="spellStart"/>
      <w:r w:rsidRPr="008767D9">
        <w:rPr>
          <w:b/>
        </w:rPr>
        <w:t>gaussian</w:t>
      </w:r>
      <w:proofErr w:type="spellEnd"/>
      <w:r w:rsidRPr="008767D9">
        <w:rPr>
          <w:b/>
        </w:rPr>
        <w:t>', [5, 5], 1)</w:t>
      </w:r>
      <w:r w:rsidR="006D3806">
        <w:rPr>
          <w:b/>
        </w:rPr>
        <w:t xml:space="preserve">. </w:t>
      </w:r>
    </w:p>
    <w:p w:rsidR="00DD12A7" w:rsidRDefault="00DD12A7" w:rsidP="006D3806">
      <w:pPr>
        <w:ind w:right="-720"/>
      </w:pPr>
      <w:r>
        <w:t>Apply the filter by using cross-correlation</w:t>
      </w:r>
      <w:r w:rsidR="00DF4D7F">
        <w:t xml:space="preserve"> (</w:t>
      </w:r>
      <w:r w:rsidR="00332A8F">
        <w:t xml:space="preserve">MATLAB’s </w:t>
      </w:r>
      <w:r w:rsidR="00DF4D7F">
        <w:t>filter2)</w:t>
      </w:r>
      <w:r>
        <w:t>:</w:t>
      </w:r>
    </w:p>
    <w:p w:rsidR="00DD12A7" w:rsidRDefault="00DD12A7" w:rsidP="006D3806">
      <w:pPr>
        <w:ind w:right="-720" w:firstLine="720"/>
      </w:pPr>
      <w:proofErr w:type="gramStart"/>
      <w:r>
        <w:t>filter2(</w:t>
      </w:r>
      <w:proofErr w:type="gramEnd"/>
      <w:r>
        <w:t xml:space="preserve">image, </w:t>
      </w:r>
      <w:proofErr w:type="spellStart"/>
      <w:r>
        <w:t>gaussianFilter</w:t>
      </w:r>
      <w:proofErr w:type="spellEnd"/>
      <w:r>
        <w:t>, ‘replicate’)</w:t>
      </w:r>
    </w:p>
    <w:p w:rsidR="00DD12A7" w:rsidRDefault="002C7A53" w:rsidP="00D979F0">
      <w:pPr>
        <w:ind w:right="-720" w:firstLine="720"/>
      </w:pPr>
      <w:r>
        <w:t>More details i</w:t>
      </w:r>
      <w:r w:rsidR="00332A8F">
        <w:t>n Lab 3</w:t>
      </w:r>
      <w:r w:rsidR="00E372E8">
        <w:t>…</w:t>
      </w:r>
    </w:p>
    <w:p w:rsidR="00DF4D7F" w:rsidRDefault="00DF4D7F" w:rsidP="00DF4D7F">
      <w:pPr>
        <w:pStyle w:val="ListParagraph"/>
        <w:ind w:left="360" w:right="-720"/>
      </w:pPr>
    </w:p>
    <w:p w:rsidR="00DD12A7" w:rsidRDefault="005738AE" w:rsidP="00DD12A7">
      <w:pPr>
        <w:pStyle w:val="ListParagraph"/>
        <w:numPr>
          <w:ilvl w:val="0"/>
          <w:numId w:val="20"/>
        </w:numPr>
        <w:ind w:right="-720"/>
      </w:pPr>
      <w:r>
        <w:t>(</w:t>
      </w:r>
      <w:r w:rsidR="007A59D6">
        <w:t>1</w:t>
      </w:r>
      <w:r>
        <w:t xml:space="preserve">) </w:t>
      </w:r>
      <w:r w:rsidR="00DD12A7">
        <w:t xml:space="preserve">For what </w:t>
      </w:r>
      <w:r w:rsidR="007A59D6">
        <w:t xml:space="preserve">type of </w:t>
      </w:r>
      <w:r w:rsidR="00DD12A7">
        <w:t xml:space="preserve">noise is </w:t>
      </w:r>
      <w:proofErr w:type="gramStart"/>
      <w:r w:rsidR="00DD12A7">
        <w:t>median</w:t>
      </w:r>
      <w:proofErr w:type="gramEnd"/>
      <w:r w:rsidR="00DD12A7">
        <w:t xml:space="preserve"> filtering especially suited?</w:t>
      </w:r>
    </w:p>
    <w:p w:rsidR="00DD12A7" w:rsidRDefault="00DD12A7" w:rsidP="00DD12A7">
      <w:pPr>
        <w:pStyle w:val="ListParagraph"/>
        <w:ind w:left="360" w:right="-720"/>
      </w:pPr>
    </w:p>
    <w:p w:rsidR="005A35A5" w:rsidRDefault="005A35A5" w:rsidP="004F1738">
      <w:pPr>
        <w:pStyle w:val="ListParagraph"/>
        <w:ind w:left="360"/>
      </w:pPr>
    </w:p>
    <w:p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:rsidR="003C723A" w:rsidRDefault="00510267" w:rsidP="005738AE">
      <w:pPr>
        <w:pStyle w:val="PlainText"/>
        <w:numPr>
          <w:ilvl w:val="0"/>
          <w:numId w:val="20"/>
        </w:numPr>
        <w:rPr>
          <w:rFonts w:asciiTheme="minorHAnsi" w:hAnsiTheme="minorHAnsi" w:cs="Courier New"/>
          <w:sz w:val="22"/>
          <w:szCs w:val="22"/>
        </w:rPr>
      </w:pPr>
      <w:r w:rsidRPr="002C175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2C1758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041F20">
      <w:headerReference w:type="even" r:id="rId12"/>
      <w:headerReference w:type="default" r:id="rId13"/>
      <w:footerReference w:type="default" r:id="rId14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E05" w:rsidRDefault="00F66E05" w:rsidP="00117AA5">
      <w:pPr>
        <w:spacing w:after="0" w:line="240" w:lineRule="auto"/>
      </w:pPr>
      <w:r>
        <w:separator/>
      </w:r>
    </w:p>
  </w:endnote>
  <w:endnote w:type="continuationSeparator" w:id="0">
    <w:p w:rsidR="00F66E05" w:rsidRDefault="00F66E05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7F3BBF" w:rsidRDefault="007F3BBF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17AD0">
              <w:rPr>
                <w:b/>
                <w:noProof/>
                <w:color w:val="595959" w:themeColor="text1" w:themeTint="A6"/>
              </w:rPr>
              <w:t>2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17AD0">
              <w:rPr>
                <w:b/>
                <w:noProof/>
                <w:color w:val="595959" w:themeColor="text1" w:themeTint="A6"/>
              </w:rPr>
              <w:t>2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7F3BBF" w:rsidRDefault="007F3BB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E05" w:rsidRDefault="00F66E05" w:rsidP="00117AA5">
      <w:pPr>
        <w:spacing w:after="0" w:line="240" w:lineRule="auto"/>
      </w:pPr>
      <w:r>
        <w:separator/>
      </w:r>
    </w:p>
  </w:footnote>
  <w:footnote w:type="continuationSeparator" w:id="0">
    <w:p w:rsidR="00F66E05" w:rsidRDefault="00F66E05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BBF" w:rsidRDefault="007F3BBF">
    <w:pPr>
      <w:pStyle w:val="Header"/>
    </w:pPr>
  </w:p>
  <w:p w:rsidR="007F3BBF" w:rsidRDefault="007F3BBF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BBF" w:rsidRDefault="00F66E05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7F3BBF" w:rsidRPr="00CE5A4F" w:rsidRDefault="007F3BBF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7F3BBF" w:rsidRPr="00CE5A4F" w:rsidRDefault="007F3BBF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5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0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1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7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12"/>
  </w:num>
  <w:num w:numId="4">
    <w:abstractNumId w:val="13"/>
  </w:num>
  <w:num w:numId="5">
    <w:abstractNumId w:val="8"/>
  </w:num>
  <w:num w:numId="6">
    <w:abstractNumId w:val="11"/>
  </w:num>
  <w:num w:numId="7">
    <w:abstractNumId w:val="15"/>
  </w:num>
  <w:num w:numId="8">
    <w:abstractNumId w:val="10"/>
  </w:num>
  <w:num w:numId="9">
    <w:abstractNumId w:val="14"/>
  </w:num>
  <w:num w:numId="10">
    <w:abstractNumId w:val="5"/>
  </w:num>
  <w:num w:numId="11">
    <w:abstractNumId w:val="1"/>
  </w:num>
  <w:num w:numId="12">
    <w:abstractNumId w:val="16"/>
  </w:num>
  <w:num w:numId="13">
    <w:abstractNumId w:val="18"/>
  </w:num>
  <w:num w:numId="14">
    <w:abstractNumId w:val="2"/>
  </w:num>
  <w:num w:numId="15">
    <w:abstractNumId w:val="9"/>
  </w:num>
  <w:num w:numId="16">
    <w:abstractNumId w:val="4"/>
  </w:num>
  <w:num w:numId="17">
    <w:abstractNumId w:val="7"/>
  </w:num>
  <w:num w:numId="18">
    <w:abstractNumId w:val="19"/>
  </w:num>
  <w:num w:numId="19">
    <w:abstractNumId w:val="21"/>
  </w:num>
  <w:num w:numId="20">
    <w:abstractNumId w:val="0"/>
  </w:num>
  <w:num w:numId="21">
    <w:abstractNumId w:val="17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41F20"/>
    <w:rsid w:val="00083EDA"/>
    <w:rsid w:val="00117AA5"/>
    <w:rsid w:val="001A5570"/>
    <w:rsid w:val="001B6F98"/>
    <w:rsid w:val="002675E9"/>
    <w:rsid w:val="0028393E"/>
    <w:rsid w:val="002910D6"/>
    <w:rsid w:val="00292C13"/>
    <w:rsid w:val="002B7A27"/>
    <w:rsid w:val="002C1758"/>
    <w:rsid w:val="002C7A53"/>
    <w:rsid w:val="003015DB"/>
    <w:rsid w:val="003041A8"/>
    <w:rsid w:val="00317AD0"/>
    <w:rsid w:val="00332A8F"/>
    <w:rsid w:val="00374794"/>
    <w:rsid w:val="003C723A"/>
    <w:rsid w:val="003D50F6"/>
    <w:rsid w:val="00424BAB"/>
    <w:rsid w:val="00441D7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6458C"/>
    <w:rsid w:val="005716D8"/>
    <w:rsid w:val="005738AE"/>
    <w:rsid w:val="005814AE"/>
    <w:rsid w:val="005A35A5"/>
    <w:rsid w:val="005C65A2"/>
    <w:rsid w:val="005D01F1"/>
    <w:rsid w:val="0064048B"/>
    <w:rsid w:val="00644963"/>
    <w:rsid w:val="006565AA"/>
    <w:rsid w:val="00665E55"/>
    <w:rsid w:val="006C0279"/>
    <w:rsid w:val="006D3806"/>
    <w:rsid w:val="006D6390"/>
    <w:rsid w:val="006E10BD"/>
    <w:rsid w:val="006E7094"/>
    <w:rsid w:val="00721A44"/>
    <w:rsid w:val="00752A93"/>
    <w:rsid w:val="00796E60"/>
    <w:rsid w:val="007A59D6"/>
    <w:rsid w:val="007F3BBF"/>
    <w:rsid w:val="00814069"/>
    <w:rsid w:val="00821FDA"/>
    <w:rsid w:val="0084589F"/>
    <w:rsid w:val="008460E2"/>
    <w:rsid w:val="008624BA"/>
    <w:rsid w:val="00890F3C"/>
    <w:rsid w:val="008A5F1C"/>
    <w:rsid w:val="008B2E8E"/>
    <w:rsid w:val="008D1BF6"/>
    <w:rsid w:val="008D2CF1"/>
    <w:rsid w:val="00920497"/>
    <w:rsid w:val="00960717"/>
    <w:rsid w:val="009740DC"/>
    <w:rsid w:val="009E0AE0"/>
    <w:rsid w:val="009F2685"/>
    <w:rsid w:val="00A003DB"/>
    <w:rsid w:val="00AD58A1"/>
    <w:rsid w:val="00AE06F5"/>
    <w:rsid w:val="00B037D8"/>
    <w:rsid w:val="00B11A77"/>
    <w:rsid w:val="00B360C0"/>
    <w:rsid w:val="00C431CF"/>
    <w:rsid w:val="00C5717B"/>
    <w:rsid w:val="00C71685"/>
    <w:rsid w:val="00C9705E"/>
    <w:rsid w:val="00CD579E"/>
    <w:rsid w:val="00CE5A4F"/>
    <w:rsid w:val="00D40998"/>
    <w:rsid w:val="00D4323D"/>
    <w:rsid w:val="00D6065C"/>
    <w:rsid w:val="00D979F0"/>
    <w:rsid w:val="00DD12A7"/>
    <w:rsid w:val="00DD633E"/>
    <w:rsid w:val="00DF1FD9"/>
    <w:rsid w:val="00DF4D7F"/>
    <w:rsid w:val="00E00F13"/>
    <w:rsid w:val="00E372E8"/>
    <w:rsid w:val="00E82F41"/>
    <w:rsid w:val="00EA6A4B"/>
    <w:rsid w:val="00EB27B9"/>
    <w:rsid w:val="00EC72D8"/>
    <w:rsid w:val="00EF62AD"/>
    <w:rsid w:val="00F6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439</TotalTime>
  <Pages>2</Pages>
  <Words>263</Words>
  <Characters>1134</Characters>
  <Application>Microsoft Office Word</Application>
  <DocSecurity>0</DocSecurity>
  <Lines>29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Matthew R Boutell</cp:lastModifiedBy>
  <cp:revision>22</cp:revision>
  <cp:lastPrinted>2013-12-06T19:54:00Z</cp:lastPrinted>
  <dcterms:created xsi:type="dcterms:W3CDTF">2008-12-07T03:15:00Z</dcterms:created>
  <dcterms:modified xsi:type="dcterms:W3CDTF">2013-12-06T19:54:00Z</dcterms:modified>
</cp:coreProperties>
</file>