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1DAB95" w14:textId="77777777" w:rsidR="00041F20" w:rsidRDefault="00041F20" w:rsidP="00117AA5">
      <w:pPr>
        <w:spacing w:line="240" w:lineRule="auto"/>
        <w:outlineLvl w:val="0"/>
      </w:pPr>
      <w:proofErr w:type="gramStart"/>
      <w:r w:rsidRPr="003C723A">
        <w:t>Name:_</w:t>
      </w:r>
      <w:proofErr w:type="gramEnd"/>
      <w:r w:rsidRPr="003C723A">
        <w:t>_________________________________</w:t>
      </w:r>
      <w:r w:rsidR="00CF7387">
        <w:t xml:space="preserve">____________    </w:t>
      </w:r>
      <w:r w:rsidR="00117AA5" w:rsidRPr="003C723A">
        <w:t xml:space="preserve"> </w:t>
      </w:r>
      <w:r w:rsidR="00CF7387">
        <w:t>CM: ______</w:t>
      </w:r>
      <w:r w:rsidR="00CF7387" w:rsidRPr="003C723A">
        <w:t xml:space="preserve">         </w:t>
      </w:r>
      <w:r w:rsidR="00117AA5" w:rsidRPr="003C723A">
        <w:t xml:space="preserve">        Grade:_____</w:t>
      </w:r>
      <w:r w:rsidR="004F1738">
        <w:t xml:space="preserve">/13 </w:t>
      </w:r>
    </w:p>
    <w:p w14:paraId="424C5715" w14:textId="77777777" w:rsidR="004F1738" w:rsidRPr="003C723A" w:rsidRDefault="004F1738" w:rsidP="00117AA5">
      <w:pPr>
        <w:spacing w:line="240" w:lineRule="auto"/>
        <w:outlineLvl w:val="0"/>
      </w:pPr>
    </w:p>
    <w:p w14:paraId="05B5A64F" w14:textId="77777777" w:rsidR="005A35A5" w:rsidRDefault="005A35A5" w:rsidP="005A35A5">
      <w:pPr>
        <w:pStyle w:val="ListParagraph"/>
        <w:numPr>
          <w:ilvl w:val="0"/>
          <w:numId w:val="20"/>
        </w:numPr>
      </w:pPr>
      <w:r>
        <w:t>(2) Give an original example of an application, other than fruit-finding, where you could produce a binary image from the original image. In your example, what pixels would be considered foreground pixels?</w:t>
      </w:r>
    </w:p>
    <w:p w14:paraId="24B9EAD6" w14:textId="77777777" w:rsidR="005A35A5" w:rsidRDefault="005A35A5" w:rsidP="005A35A5">
      <w:pPr>
        <w:pStyle w:val="ListParagraph"/>
        <w:ind w:left="360"/>
      </w:pPr>
    </w:p>
    <w:p w14:paraId="0B72C7D2" w14:textId="77777777" w:rsidR="005A35A5" w:rsidRDefault="005A35A5" w:rsidP="005A35A5">
      <w:pPr>
        <w:pStyle w:val="ListParagraph"/>
        <w:ind w:left="360"/>
      </w:pPr>
    </w:p>
    <w:p w14:paraId="4D687FFB" w14:textId="77777777" w:rsidR="005A35A5" w:rsidRDefault="005A35A5" w:rsidP="005A35A5">
      <w:pPr>
        <w:pStyle w:val="ListParagraph"/>
        <w:ind w:left="360"/>
      </w:pPr>
    </w:p>
    <w:p w14:paraId="3D029EF8" w14:textId="77777777" w:rsidR="005A35A5" w:rsidRDefault="005A35A5" w:rsidP="005A35A5">
      <w:pPr>
        <w:pStyle w:val="ListParagraph"/>
      </w:pPr>
      <w:r>
        <w:t xml:space="preserve"> </w:t>
      </w:r>
    </w:p>
    <w:p w14:paraId="28996151" w14:textId="77777777" w:rsidR="005A35A5" w:rsidRDefault="005A35A5" w:rsidP="005A35A5">
      <w:pPr>
        <w:pStyle w:val="ListParagraph"/>
      </w:pPr>
    </w:p>
    <w:p w14:paraId="1F37365F" w14:textId="77777777" w:rsidR="004F1738" w:rsidRDefault="004F1738" w:rsidP="005A35A5">
      <w:pPr>
        <w:pStyle w:val="ListParagraph"/>
        <w:numPr>
          <w:ilvl w:val="0"/>
          <w:numId w:val="20"/>
        </w:numPr>
      </w:pPr>
      <w:r>
        <w:t xml:space="preserve">(4 pts) List 4 things you learned about </w:t>
      </w:r>
      <w:r w:rsidR="006C1276">
        <w:t>MATLAB</w:t>
      </w:r>
      <w:r>
        <w:t xml:space="preserve"> today (or add to your Quick Reference Guide </w:t>
      </w:r>
      <w:r w:rsidR="00734806">
        <w:t xml:space="preserve">or </w:t>
      </w:r>
      <w:proofErr w:type="spellStart"/>
      <w:r w:rsidR="00734806">
        <w:t>Matlab</w:t>
      </w:r>
      <w:proofErr w:type="spellEnd"/>
      <w:r w:rsidR="00734806">
        <w:t xml:space="preserve"> transcript </w:t>
      </w:r>
      <w:r>
        <w:t>and</w:t>
      </w:r>
      <w:r w:rsidR="00734806">
        <w:t xml:space="preserve"> write “See notes” below</w:t>
      </w:r>
      <w:r>
        <w:t>). Include enough detail for it to be helpful (e.g. don’t just write “size”)</w:t>
      </w:r>
    </w:p>
    <w:p w14:paraId="242D9B1A" w14:textId="77777777" w:rsidR="004F1738" w:rsidRDefault="004F1738" w:rsidP="004F1738">
      <w:pPr>
        <w:pStyle w:val="ListParagraph"/>
        <w:ind w:left="360"/>
      </w:pPr>
    </w:p>
    <w:p w14:paraId="04A3FDF4" w14:textId="77777777" w:rsidR="004F1738" w:rsidRDefault="004F1738" w:rsidP="004F1738">
      <w:pPr>
        <w:pStyle w:val="ListParagraph"/>
        <w:ind w:left="360"/>
      </w:pPr>
      <w:r>
        <w:t>a.</w:t>
      </w:r>
    </w:p>
    <w:p w14:paraId="22523463" w14:textId="77777777" w:rsidR="004F1738" w:rsidRDefault="004F1738" w:rsidP="004F1738">
      <w:pPr>
        <w:pStyle w:val="ListParagraph"/>
        <w:ind w:left="360"/>
      </w:pPr>
    </w:p>
    <w:p w14:paraId="46B07D07" w14:textId="77777777" w:rsidR="004F1738" w:rsidRDefault="004F1738" w:rsidP="004F1738">
      <w:pPr>
        <w:pStyle w:val="ListParagraph"/>
        <w:ind w:left="360"/>
      </w:pPr>
    </w:p>
    <w:p w14:paraId="7BB93ED2" w14:textId="77777777" w:rsidR="004F1738" w:rsidRDefault="004F1738" w:rsidP="004F1738">
      <w:pPr>
        <w:pStyle w:val="ListParagraph"/>
        <w:ind w:left="360"/>
      </w:pPr>
      <w:r>
        <w:t>b.</w:t>
      </w:r>
    </w:p>
    <w:p w14:paraId="0CABF0DC" w14:textId="77777777" w:rsidR="004F1738" w:rsidRDefault="004F1738" w:rsidP="004F1738">
      <w:pPr>
        <w:pStyle w:val="ListParagraph"/>
        <w:ind w:left="360"/>
      </w:pPr>
    </w:p>
    <w:p w14:paraId="3B43D10F" w14:textId="77777777" w:rsidR="004F1738" w:rsidRDefault="004F1738" w:rsidP="004F1738">
      <w:pPr>
        <w:pStyle w:val="ListParagraph"/>
        <w:ind w:left="360"/>
      </w:pPr>
    </w:p>
    <w:p w14:paraId="33B7FB93" w14:textId="77777777" w:rsidR="004F1738" w:rsidRDefault="004F1738" w:rsidP="004F1738">
      <w:pPr>
        <w:pStyle w:val="ListParagraph"/>
        <w:ind w:left="360"/>
      </w:pPr>
      <w:r>
        <w:t>c.</w:t>
      </w:r>
    </w:p>
    <w:p w14:paraId="343B090D" w14:textId="77777777" w:rsidR="004F1738" w:rsidRDefault="004F1738" w:rsidP="004F1738">
      <w:pPr>
        <w:pStyle w:val="ListParagraph"/>
        <w:ind w:left="360"/>
      </w:pPr>
    </w:p>
    <w:p w14:paraId="57D6F89C" w14:textId="77777777" w:rsidR="004F1738" w:rsidRDefault="004F1738" w:rsidP="004F1738">
      <w:pPr>
        <w:pStyle w:val="ListParagraph"/>
        <w:ind w:left="360"/>
      </w:pPr>
    </w:p>
    <w:p w14:paraId="6D0C5E0C" w14:textId="77777777" w:rsidR="004F1738" w:rsidRDefault="004F1738" w:rsidP="004F1738">
      <w:pPr>
        <w:pStyle w:val="ListParagraph"/>
        <w:ind w:left="360"/>
      </w:pPr>
      <w:r>
        <w:t>d.</w:t>
      </w:r>
    </w:p>
    <w:p w14:paraId="0E80E959" w14:textId="77777777" w:rsidR="004F1738" w:rsidRDefault="004F1738" w:rsidP="004F1738">
      <w:pPr>
        <w:pStyle w:val="ListParagraph"/>
        <w:ind w:left="360"/>
      </w:pPr>
    </w:p>
    <w:p w14:paraId="0284BFE5" w14:textId="77777777" w:rsidR="004F1738" w:rsidRDefault="004F1738" w:rsidP="004F1738">
      <w:pPr>
        <w:pStyle w:val="ListParagraph"/>
        <w:ind w:left="360"/>
      </w:pPr>
    </w:p>
    <w:p w14:paraId="39C26F63" w14:textId="77777777" w:rsidR="004F1738" w:rsidRDefault="004F1738" w:rsidP="004F1738">
      <w:pPr>
        <w:pStyle w:val="ListParagraph"/>
        <w:ind w:left="360"/>
      </w:pPr>
    </w:p>
    <w:p w14:paraId="7337EF79" w14:textId="77777777" w:rsidR="00D86BD8" w:rsidRDefault="00D86BD8" w:rsidP="004F1738">
      <w:pPr>
        <w:pStyle w:val="ListParagraph"/>
        <w:ind w:left="360"/>
      </w:pPr>
    </w:p>
    <w:p w14:paraId="43EAE2E0" w14:textId="77777777" w:rsidR="00D86BD8" w:rsidRDefault="00D86BD8" w:rsidP="004F1738">
      <w:pPr>
        <w:pStyle w:val="ListParagraph"/>
        <w:ind w:left="360"/>
      </w:pPr>
    </w:p>
    <w:p w14:paraId="250E9733" w14:textId="77777777" w:rsidR="004F1738" w:rsidRDefault="004F1738" w:rsidP="004F1738">
      <w:pPr>
        <w:pStyle w:val="ListParagraph"/>
        <w:ind w:left="360"/>
      </w:pPr>
    </w:p>
    <w:p w14:paraId="3BCB419D" w14:textId="77777777" w:rsidR="004F1738" w:rsidRDefault="004F1738" w:rsidP="004F1738">
      <w:pPr>
        <w:pStyle w:val="ListParagraph"/>
        <w:numPr>
          <w:ilvl w:val="0"/>
          <w:numId w:val="20"/>
        </w:numPr>
      </w:pPr>
      <w:r>
        <w:t xml:space="preserve">(1) What’s the difference between uint8 and double images in </w:t>
      </w:r>
      <w:r w:rsidR="006C1276">
        <w:t>MATLAB</w:t>
      </w:r>
      <w:r>
        <w:t>?</w:t>
      </w:r>
    </w:p>
    <w:p w14:paraId="7FA105D0" w14:textId="77777777" w:rsidR="004F1738" w:rsidRDefault="004F1738" w:rsidP="004F1738">
      <w:pPr>
        <w:pStyle w:val="ListParagraph"/>
        <w:ind w:left="360"/>
      </w:pPr>
    </w:p>
    <w:p w14:paraId="5F68FE56" w14:textId="77777777" w:rsidR="004F1738" w:rsidRDefault="004F1738" w:rsidP="004F1738">
      <w:pPr>
        <w:pStyle w:val="ListParagraph"/>
        <w:ind w:left="360"/>
      </w:pPr>
    </w:p>
    <w:p w14:paraId="59F21A28" w14:textId="77777777" w:rsidR="004F1738" w:rsidRDefault="004F1738" w:rsidP="004F1738">
      <w:pPr>
        <w:pStyle w:val="ListParagraph"/>
        <w:ind w:left="360"/>
      </w:pPr>
    </w:p>
    <w:p w14:paraId="37E26678" w14:textId="77777777" w:rsidR="004F1738" w:rsidRDefault="004F1738" w:rsidP="004F1738">
      <w:pPr>
        <w:pStyle w:val="ListParagraph"/>
        <w:ind w:left="360"/>
      </w:pPr>
    </w:p>
    <w:p w14:paraId="0381DFB1" w14:textId="77777777" w:rsidR="004F1738" w:rsidRDefault="004F1738" w:rsidP="004F1738">
      <w:pPr>
        <w:pStyle w:val="ListParagraph"/>
        <w:ind w:left="360"/>
      </w:pPr>
    </w:p>
    <w:p w14:paraId="286F3177" w14:textId="77777777" w:rsidR="004F1738" w:rsidRDefault="004F1738" w:rsidP="004F1738">
      <w:pPr>
        <w:pStyle w:val="ListParagraph"/>
        <w:ind w:left="360"/>
      </w:pPr>
    </w:p>
    <w:p w14:paraId="4CC9637E" w14:textId="77777777" w:rsidR="00016987" w:rsidRDefault="004F1738" w:rsidP="00016987">
      <w:pPr>
        <w:pStyle w:val="ListParagraph"/>
        <w:numPr>
          <w:ilvl w:val="0"/>
          <w:numId w:val="20"/>
        </w:numPr>
      </w:pPr>
      <w:r>
        <w:t>(1) Give the coordinates of the 4-neighbors of the pixel at (</w:t>
      </w:r>
      <w:proofErr w:type="spellStart"/>
      <w:proofErr w:type="gramStart"/>
      <w:r>
        <w:t>r,c</w:t>
      </w:r>
      <w:proofErr w:type="spellEnd"/>
      <w:proofErr w:type="gramEnd"/>
      <w:r>
        <w:t xml:space="preserve">) </w:t>
      </w:r>
      <w:r>
        <w:tab/>
      </w:r>
      <w:r>
        <w:tab/>
      </w:r>
    </w:p>
    <w:p w14:paraId="64FABAA1" w14:textId="77777777" w:rsidR="00016987" w:rsidRDefault="00016987" w:rsidP="00016987">
      <w:pPr>
        <w:pStyle w:val="ListParagraph"/>
      </w:pPr>
    </w:p>
    <w:p w14:paraId="01D694E0" w14:textId="77777777" w:rsidR="00016987" w:rsidRDefault="00016987" w:rsidP="00016987">
      <w:pPr>
        <w:pStyle w:val="ListParagraph"/>
      </w:pPr>
    </w:p>
    <w:p w14:paraId="2019F572" w14:textId="77777777" w:rsidR="00016987" w:rsidRDefault="00016987" w:rsidP="00016987">
      <w:pPr>
        <w:pStyle w:val="ListParagraph"/>
      </w:pPr>
    </w:p>
    <w:p w14:paraId="1EE9E65E" w14:textId="77777777" w:rsidR="00016987" w:rsidRDefault="00016987" w:rsidP="00016987">
      <w:pPr>
        <w:pStyle w:val="ListParagraph"/>
        <w:numPr>
          <w:ilvl w:val="0"/>
          <w:numId w:val="20"/>
        </w:numPr>
      </w:pPr>
      <w:r>
        <w:t xml:space="preserve"> (1) Give the coordinates of the </w:t>
      </w:r>
      <w:r w:rsidRPr="004F1738">
        <w:rPr>
          <w:b/>
        </w:rPr>
        <w:t>other</w:t>
      </w:r>
      <w:r>
        <w:rPr>
          <w:b/>
        </w:rPr>
        <w:t xml:space="preserve"> </w:t>
      </w:r>
      <w:r w:rsidR="004F1738" w:rsidRPr="00016987">
        <w:rPr>
          <w:b/>
        </w:rPr>
        <w:t xml:space="preserve">four </w:t>
      </w:r>
      <w:r w:rsidR="004F1738">
        <w:t>pixels that are part of (</w:t>
      </w:r>
      <w:proofErr w:type="spellStart"/>
      <w:proofErr w:type="gramStart"/>
      <w:r w:rsidR="004F1738">
        <w:t>r,c</w:t>
      </w:r>
      <w:proofErr w:type="spellEnd"/>
      <w:proofErr w:type="gramEnd"/>
      <w:r w:rsidR="004F1738">
        <w:t>)’s 8-neighborhood.</w:t>
      </w:r>
    </w:p>
    <w:p w14:paraId="0E37675D" w14:textId="77777777" w:rsidR="00016987" w:rsidRDefault="00016987" w:rsidP="00016987">
      <w:pPr>
        <w:pStyle w:val="ListParagraph"/>
      </w:pPr>
    </w:p>
    <w:p w14:paraId="7E850BA3" w14:textId="77777777" w:rsidR="004F1738" w:rsidRDefault="004F1738" w:rsidP="00016987">
      <w:pPr>
        <w:pStyle w:val="ListParagraph"/>
        <w:numPr>
          <w:ilvl w:val="0"/>
          <w:numId w:val="20"/>
        </w:numPr>
      </w:pPr>
      <w:r>
        <w:t xml:space="preserve">(1) What </w:t>
      </w:r>
      <w:r w:rsidR="006C1276">
        <w:t>MATLAB</w:t>
      </w:r>
      <w:r>
        <w:t xml:space="preserve"> function is used to find the connected components of an image?</w:t>
      </w:r>
    </w:p>
    <w:p w14:paraId="511C568A" w14:textId="77777777" w:rsidR="004F1738" w:rsidRDefault="004F1738" w:rsidP="004F1738">
      <w:pPr>
        <w:pStyle w:val="ListParagraph"/>
        <w:ind w:left="360"/>
      </w:pPr>
    </w:p>
    <w:p w14:paraId="4730BC62" w14:textId="77777777" w:rsidR="004F1738" w:rsidRPr="00173F72" w:rsidRDefault="00173F72" w:rsidP="004F1738">
      <w:pPr>
        <w:pStyle w:val="ListParagraph"/>
        <w:ind w:left="360"/>
        <w:rPr>
          <w:b/>
        </w:rPr>
      </w:pPr>
      <w:proofErr w:type="spellStart"/>
      <w:r w:rsidRPr="00173F72">
        <w:rPr>
          <w:b/>
        </w:rPr>
        <w:t>bwlabel</w:t>
      </w:r>
      <w:proofErr w:type="spellEnd"/>
      <w:r w:rsidRPr="00173F72">
        <w:rPr>
          <w:b/>
        </w:rPr>
        <w:t>(</w:t>
      </w:r>
      <w:proofErr w:type="spellStart"/>
      <w:r w:rsidRPr="00173F72">
        <w:rPr>
          <w:b/>
        </w:rPr>
        <w:t>img</w:t>
      </w:r>
      <w:proofErr w:type="spellEnd"/>
      <w:r w:rsidRPr="00173F72">
        <w:rPr>
          <w:b/>
        </w:rPr>
        <w:t>)</w:t>
      </w:r>
      <w:r>
        <w:rPr>
          <w:b/>
        </w:rPr>
        <w:t xml:space="preserve"> [we’ll revisit tomorrow]</w:t>
      </w:r>
    </w:p>
    <w:p w14:paraId="33B7C3AF" w14:textId="77777777" w:rsidR="004F1738" w:rsidRDefault="004F1738" w:rsidP="004F1738">
      <w:pPr>
        <w:pStyle w:val="ListParagraph"/>
        <w:ind w:left="360"/>
      </w:pPr>
    </w:p>
    <w:p w14:paraId="2BDAE060" w14:textId="77777777" w:rsidR="004F1738" w:rsidRDefault="004F1738" w:rsidP="004F1738">
      <w:pPr>
        <w:pStyle w:val="ListParagraph"/>
        <w:ind w:left="360"/>
      </w:pPr>
      <w:r>
        <w:t xml:space="preserve">7. (2) Name the two </w:t>
      </w:r>
      <w:r w:rsidRPr="005A35A5">
        <w:rPr>
          <w:i/>
        </w:rPr>
        <w:t>fundamental</w:t>
      </w:r>
      <w:r>
        <w:t xml:space="preserve"> morphological operations and their corresponding </w:t>
      </w:r>
      <w:r w:rsidR="006C1276">
        <w:t>MATLAB</w:t>
      </w:r>
      <w:r>
        <w:t xml:space="preserve"> function names</w:t>
      </w:r>
    </w:p>
    <w:p w14:paraId="06DE8783" w14:textId="77777777" w:rsidR="004F1738" w:rsidRDefault="004F1738" w:rsidP="004F1738">
      <w:pPr>
        <w:pStyle w:val="ListParagraph"/>
        <w:ind w:left="360"/>
      </w:pPr>
    </w:p>
    <w:p w14:paraId="22016EC1" w14:textId="77777777" w:rsidR="004F1738" w:rsidRDefault="004F1738" w:rsidP="004F1738">
      <w:pPr>
        <w:pStyle w:val="ListParagraph"/>
        <w:ind w:left="360"/>
      </w:pPr>
      <w:r>
        <w:tab/>
        <w:t>a.</w:t>
      </w:r>
    </w:p>
    <w:p w14:paraId="2C02A480" w14:textId="77777777" w:rsidR="004F1738" w:rsidRDefault="004F1738" w:rsidP="004F1738">
      <w:pPr>
        <w:pStyle w:val="ListParagraph"/>
        <w:ind w:left="360"/>
      </w:pPr>
    </w:p>
    <w:p w14:paraId="7C6D99CA" w14:textId="77777777" w:rsidR="005A35A5" w:rsidRDefault="005A35A5" w:rsidP="004F1738">
      <w:pPr>
        <w:pStyle w:val="ListParagraph"/>
        <w:ind w:left="360"/>
      </w:pPr>
    </w:p>
    <w:p w14:paraId="13B1CBAD" w14:textId="77777777" w:rsidR="004F1738" w:rsidRDefault="004F1738" w:rsidP="004F1738">
      <w:pPr>
        <w:pStyle w:val="ListParagraph"/>
        <w:ind w:left="360"/>
      </w:pPr>
      <w:r>
        <w:tab/>
        <w:t xml:space="preserve">b. </w:t>
      </w:r>
    </w:p>
    <w:p w14:paraId="26DF77E7" w14:textId="77777777" w:rsidR="004F1738" w:rsidRDefault="004F1738" w:rsidP="004F1738">
      <w:pPr>
        <w:pStyle w:val="ListParagraph"/>
        <w:ind w:left="360"/>
      </w:pPr>
    </w:p>
    <w:p w14:paraId="66079A67" w14:textId="77777777" w:rsidR="004F1738" w:rsidRDefault="004F1738" w:rsidP="004F1738">
      <w:pPr>
        <w:pStyle w:val="ListParagraph"/>
        <w:ind w:left="360"/>
      </w:pPr>
    </w:p>
    <w:p w14:paraId="4CBB582E" w14:textId="77777777" w:rsidR="004F1738" w:rsidRDefault="004F1738" w:rsidP="004F1738">
      <w:pPr>
        <w:pStyle w:val="ListParagraph"/>
        <w:ind w:left="360"/>
      </w:pPr>
    </w:p>
    <w:p w14:paraId="4A32B2BA" w14:textId="77777777" w:rsidR="005A35A5" w:rsidRDefault="005A35A5" w:rsidP="004F1738">
      <w:pPr>
        <w:pStyle w:val="ListParagraph"/>
        <w:ind w:left="360"/>
      </w:pPr>
    </w:p>
    <w:p w14:paraId="15FF777E" w14:textId="77777777" w:rsidR="005A35A5" w:rsidRDefault="005A35A5" w:rsidP="004F1738">
      <w:pPr>
        <w:pStyle w:val="ListParagraph"/>
        <w:ind w:left="360"/>
      </w:pPr>
    </w:p>
    <w:p w14:paraId="0497E229" w14:textId="77777777" w:rsidR="003C723A" w:rsidRPr="003C723A" w:rsidRDefault="003C723A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51CBFA03" w14:textId="77777777" w:rsidR="003C723A" w:rsidRPr="00D86BD8" w:rsidRDefault="00510267" w:rsidP="003C723A">
      <w:pPr>
        <w:pStyle w:val="PlainText"/>
        <w:numPr>
          <w:ilvl w:val="0"/>
          <w:numId w:val="21"/>
        </w:numPr>
        <w:rPr>
          <w:rFonts w:asciiTheme="minorHAnsi" w:hAnsiTheme="minorHAnsi" w:cs="Courier New"/>
          <w:sz w:val="22"/>
          <w:szCs w:val="22"/>
        </w:rPr>
      </w:pPr>
      <w:r w:rsidRPr="00D86BD8">
        <w:rPr>
          <w:rFonts w:asciiTheme="minorHAnsi" w:hAnsiTheme="minorHAnsi" w:cs="Courier New"/>
          <w:sz w:val="22"/>
          <w:szCs w:val="22"/>
        </w:rPr>
        <w:t xml:space="preserve">(1) </w:t>
      </w:r>
      <w:r w:rsidR="003C723A" w:rsidRPr="00D86BD8">
        <w:rPr>
          <w:rFonts w:asciiTheme="minorHAnsi" w:hAnsiTheme="minorHAnsi" w:cs="Courier New"/>
          <w:sz w:val="22"/>
          <w:szCs w:val="22"/>
        </w:rPr>
        <w:t xml:space="preserve">Tell your instructor about anything from today's session (or from the course so far) that you found confusing or still have a question about. If none, please write “None”. </w:t>
      </w:r>
    </w:p>
    <w:p w14:paraId="19432AFF" w14:textId="77777777" w:rsidR="00721A44" w:rsidRDefault="00721A44" w:rsidP="003C723A"/>
    <w:p w14:paraId="40D52D50" w14:textId="77777777" w:rsidR="004F1738" w:rsidRPr="003C723A" w:rsidRDefault="004F1738" w:rsidP="003C723A"/>
    <w:p w14:paraId="7DCF36E4" w14:textId="54E24801" w:rsidR="003C723A" w:rsidRPr="003C723A" w:rsidRDefault="003C723A" w:rsidP="003C723A">
      <w:bookmarkStart w:id="0" w:name="_GoBack"/>
      <w:bookmarkEnd w:id="0"/>
    </w:p>
    <w:sectPr w:rsidR="003C723A" w:rsidRPr="003C723A" w:rsidSect="00041F20">
      <w:headerReference w:type="default" r:id="rId7"/>
      <w:footerReference w:type="default" r:id="rId8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5E8078" w14:textId="77777777" w:rsidR="00667E60" w:rsidRDefault="00667E60" w:rsidP="00117AA5">
      <w:pPr>
        <w:spacing w:after="0" w:line="240" w:lineRule="auto"/>
      </w:pPr>
      <w:r>
        <w:separator/>
      </w:r>
    </w:p>
  </w:endnote>
  <w:endnote w:type="continuationSeparator" w:id="0">
    <w:p w14:paraId="2F7868D8" w14:textId="77777777" w:rsidR="00667E60" w:rsidRDefault="00667E60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43581573" w14:textId="77777777" w:rsidR="00CA196E" w:rsidRDefault="00CA196E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B825E3">
              <w:rPr>
                <w:b/>
                <w:noProof/>
                <w:color w:val="595959" w:themeColor="text1" w:themeTint="A6"/>
              </w:rPr>
              <w:t>2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B825E3">
              <w:rPr>
                <w:b/>
                <w:noProof/>
                <w:color w:val="595959" w:themeColor="text1" w:themeTint="A6"/>
              </w:rPr>
              <w:t>2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253BBC3D" w14:textId="77777777" w:rsidR="00CA196E" w:rsidRDefault="00CA196E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E2532E" w14:textId="77777777" w:rsidR="00667E60" w:rsidRDefault="00667E60" w:rsidP="00117AA5">
      <w:pPr>
        <w:spacing w:after="0" w:line="240" w:lineRule="auto"/>
      </w:pPr>
      <w:r>
        <w:separator/>
      </w:r>
    </w:p>
  </w:footnote>
  <w:footnote w:type="continuationSeparator" w:id="0">
    <w:p w14:paraId="421657ED" w14:textId="77777777" w:rsidR="00667E60" w:rsidRDefault="00667E60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127229B6" w14:textId="77777777" w:rsidR="00CA196E" w:rsidRDefault="00667E60">
    <w:r>
      <w:rPr>
        <w:noProof/>
      </w:rPr>
      <w:pict w14:anchorId="1A98BBE5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706D105D" w14:textId="77777777" w:rsidR="00CA196E" w:rsidRPr="00CE5A4F" w:rsidRDefault="00CA196E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2A328956" w14:textId="77777777" w:rsidR="00CA196E" w:rsidRPr="00CE5A4F" w:rsidRDefault="00CA196E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 3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9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0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4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6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"/>
  </w:num>
  <w:num w:numId="3">
    <w:abstractNumId w:val="11"/>
  </w:num>
  <w:num w:numId="4">
    <w:abstractNumId w:val="12"/>
  </w:num>
  <w:num w:numId="5">
    <w:abstractNumId w:val="7"/>
  </w:num>
  <w:num w:numId="6">
    <w:abstractNumId w:val="10"/>
  </w:num>
  <w:num w:numId="7">
    <w:abstractNumId w:val="14"/>
  </w:num>
  <w:num w:numId="8">
    <w:abstractNumId w:val="9"/>
  </w:num>
  <w:num w:numId="9">
    <w:abstractNumId w:val="13"/>
  </w:num>
  <w:num w:numId="10">
    <w:abstractNumId w:val="5"/>
  </w:num>
  <w:num w:numId="11">
    <w:abstractNumId w:val="1"/>
  </w:num>
  <w:num w:numId="12">
    <w:abstractNumId w:val="15"/>
  </w:num>
  <w:num w:numId="13">
    <w:abstractNumId w:val="17"/>
  </w:num>
  <w:num w:numId="14">
    <w:abstractNumId w:val="2"/>
  </w:num>
  <w:num w:numId="15">
    <w:abstractNumId w:val="8"/>
  </w:num>
  <w:num w:numId="16">
    <w:abstractNumId w:val="4"/>
  </w:num>
  <w:num w:numId="17">
    <w:abstractNumId w:val="6"/>
  </w:num>
  <w:num w:numId="18">
    <w:abstractNumId w:val="18"/>
  </w:num>
  <w:num w:numId="19">
    <w:abstractNumId w:val="20"/>
  </w:num>
  <w:num w:numId="20">
    <w:abstractNumId w:val="0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16987"/>
    <w:rsid w:val="00041F20"/>
    <w:rsid w:val="00117AA5"/>
    <w:rsid w:val="00136663"/>
    <w:rsid w:val="00157E00"/>
    <w:rsid w:val="00173F72"/>
    <w:rsid w:val="001B6F98"/>
    <w:rsid w:val="002675E9"/>
    <w:rsid w:val="00292C13"/>
    <w:rsid w:val="002A1837"/>
    <w:rsid w:val="002B7A27"/>
    <w:rsid w:val="003015DB"/>
    <w:rsid w:val="00357690"/>
    <w:rsid w:val="00374794"/>
    <w:rsid w:val="003C723A"/>
    <w:rsid w:val="003D50F6"/>
    <w:rsid w:val="00424BAB"/>
    <w:rsid w:val="004548FE"/>
    <w:rsid w:val="00466050"/>
    <w:rsid w:val="00480E26"/>
    <w:rsid w:val="00484780"/>
    <w:rsid w:val="004A5B84"/>
    <w:rsid w:val="004F1738"/>
    <w:rsid w:val="00510267"/>
    <w:rsid w:val="00520D09"/>
    <w:rsid w:val="00563322"/>
    <w:rsid w:val="005716D8"/>
    <w:rsid w:val="005A35A5"/>
    <w:rsid w:val="005D01F1"/>
    <w:rsid w:val="006263CD"/>
    <w:rsid w:val="00644963"/>
    <w:rsid w:val="006565AA"/>
    <w:rsid w:val="00665E55"/>
    <w:rsid w:val="00667E60"/>
    <w:rsid w:val="006C0279"/>
    <w:rsid w:val="006C1276"/>
    <w:rsid w:val="006C64DE"/>
    <w:rsid w:val="006D5872"/>
    <w:rsid w:val="006D6390"/>
    <w:rsid w:val="006E7094"/>
    <w:rsid w:val="00721A44"/>
    <w:rsid w:val="00734806"/>
    <w:rsid w:val="00752A93"/>
    <w:rsid w:val="00796E60"/>
    <w:rsid w:val="00814069"/>
    <w:rsid w:val="008624BA"/>
    <w:rsid w:val="00890F3C"/>
    <w:rsid w:val="008A5F1C"/>
    <w:rsid w:val="008B6915"/>
    <w:rsid w:val="008D1BF6"/>
    <w:rsid w:val="00920497"/>
    <w:rsid w:val="00960717"/>
    <w:rsid w:val="00994F4F"/>
    <w:rsid w:val="009E0AE0"/>
    <w:rsid w:val="009F2685"/>
    <w:rsid w:val="00A003DB"/>
    <w:rsid w:val="00AE06F5"/>
    <w:rsid w:val="00B037D8"/>
    <w:rsid w:val="00B360C0"/>
    <w:rsid w:val="00B825E3"/>
    <w:rsid w:val="00C27A0B"/>
    <w:rsid w:val="00C431CF"/>
    <w:rsid w:val="00C556EA"/>
    <w:rsid w:val="00C5717B"/>
    <w:rsid w:val="00C71685"/>
    <w:rsid w:val="00C9705E"/>
    <w:rsid w:val="00CA196E"/>
    <w:rsid w:val="00CE5A4F"/>
    <w:rsid w:val="00CF7387"/>
    <w:rsid w:val="00D4323D"/>
    <w:rsid w:val="00D6065C"/>
    <w:rsid w:val="00D86BD8"/>
    <w:rsid w:val="00DF1FD9"/>
    <w:rsid w:val="00E00F13"/>
    <w:rsid w:val="00E64EE7"/>
    <w:rsid w:val="00E82F41"/>
    <w:rsid w:val="00EA3846"/>
    <w:rsid w:val="00EA6A4B"/>
    <w:rsid w:val="00EB27B9"/>
    <w:rsid w:val="00EF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32F7F66B"/>
  <w15:docId w15:val="{567286D1-0797-488F-B8DA-11BFC249A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1265</TotalTime>
  <Pages>2</Pages>
  <Words>181</Words>
  <Characters>1032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Matt Boutell</cp:lastModifiedBy>
  <cp:revision>9</cp:revision>
  <cp:lastPrinted>2013-12-04T19:37:00Z</cp:lastPrinted>
  <dcterms:created xsi:type="dcterms:W3CDTF">2008-12-02T15:44:00Z</dcterms:created>
  <dcterms:modified xsi:type="dcterms:W3CDTF">2017-11-25T23:44:00Z</dcterms:modified>
</cp:coreProperties>
</file>