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CE3727" w14:textId="77777777" w:rsidR="00041F20" w:rsidRDefault="00041F20" w:rsidP="009542F3">
      <w:pPr>
        <w:spacing w:after="0"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E4253">
        <w:t xml:space="preserve">         CM: </w:t>
      </w:r>
      <w:r w:rsidR="00117AA5" w:rsidRPr="003C723A">
        <w:t>_______________         Grade:_____</w:t>
      </w:r>
      <w:r w:rsidR="00755FAE">
        <w:t>/10</w:t>
      </w:r>
      <w:bookmarkStart w:id="0" w:name="_GoBack"/>
      <w:bookmarkEnd w:id="0"/>
    </w:p>
    <w:p w14:paraId="3526BEC4" w14:textId="77777777" w:rsidR="004F1738" w:rsidRPr="003C723A" w:rsidRDefault="004F1738" w:rsidP="009542F3">
      <w:pPr>
        <w:spacing w:after="0" w:line="240" w:lineRule="auto"/>
        <w:outlineLvl w:val="0"/>
      </w:pPr>
    </w:p>
    <w:p w14:paraId="2A7138C0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Given the choice of hyperplanes separating data from 2 classes, what criteria is used by an SVM to choose the “best” one?</w:t>
      </w:r>
    </w:p>
    <w:p w14:paraId="549AE588" w14:textId="77777777" w:rsidR="004831F0" w:rsidRDefault="004831F0" w:rsidP="004831F0">
      <w:pPr>
        <w:pStyle w:val="ListParagraph"/>
      </w:pPr>
    </w:p>
    <w:p w14:paraId="55646CB2" w14:textId="77777777" w:rsidR="004831F0" w:rsidRDefault="004831F0" w:rsidP="004831F0"/>
    <w:p w14:paraId="08AABDC9" w14:textId="77777777" w:rsidR="00F76775" w:rsidRDefault="00F76775" w:rsidP="004831F0"/>
    <w:p w14:paraId="193F88AF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Explain in your own words why support vectors are called by that name.</w:t>
      </w:r>
    </w:p>
    <w:p w14:paraId="356B720C" w14:textId="77777777" w:rsidR="004831F0" w:rsidRDefault="004831F0" w:rsidP="004831F0">
      <w:pPr>
        <w:pStyle w:val="ListParagraph"/>
      </w:pPr>
    </w:p>
    <w:p w14:paraId="76031358" w14:textId="77777777" w:rsidR="000074C9" w:rsidRDefault="000074C9" w:rsidP="004831F0">
      <w:pPr>
        <w:pStyle w:val="ListParagraph"/>
      </w:pPr>
    </w:p>
    <w:p w14:paraId="6F0A00C4" w14:textId="77777777" w:rsidR="000074C9" w:rsidRDefault="000074C9" w:rsidP="004831F0">
      <w:pPr>
        <w:pStyle w:val="ListParagraph"/>
      </w:pPr>
    </w:p>
    <w:p w14:paraId="6DCC4B52" w14:textId="77777777" w:rsidR="004831F0" w:rsidRDefault="004831F0" w:rsidP="004831F0"/>
    <w:p w14:paraId="51728D30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Please demonstrate that </w:t>
      </w:r>
      <w:proofErr w:type="spellStart"/>
      <w:r>
        <w:t>w</w:t>
      </w:r>
      <w:r w:rsidRPr="004831F0">
        <w:rPr>
          <w:vertAlign w:val="superscript"/>
        </w:rPr>
        <w:t>T</w:t>
      </w:r>
      <w:r>
        <w:t>w</w:t>
      </w:r>
      <w:proofErr w:type="spellEnd"/>
      <w:r>
        <w:t>=||w||</w:t>
      </w:r>
      <w:r w:rsidRPr="004831F0">
        <w:rPr>
          <w:vertAlign w:val="superscript"/>
        </w:rPr>
        <w:t>2</w:t>
      </w:r>
      <w:r>
        <w:t xml:space="preserve"> for w</w:t>
      </w:r>
      <w:proofErr w:type="gramStart"/>
      <w:r>
        <w:t>=(</w:t>
      </w:r>
      <w:proofErr w:type="gramEnd"/>
      <w:r>
        <w:t>4,7)</w:t>
      </w:r>
      <w:r w:rsidRPr="004831F0">
        <w:rPr>
          <w:vertAlign w:val="superscript"/>
        </w:rPr>
        <w:t>T</w:t>
      </w:r>
      <w:r>
        <w:t>.</w:t>
      </w:r>
    </w:p>
    <w:p w14:paraId="329F42C7" w14:textId="77777777" w:rsidR="004831F0" w:rsidRDefault="004831F0" w:rsidP="004831F0">
      <w:pPr>
        <w:pStyle w:val="ListParagraph"/>
      </w:pPr>
    </w:p>
    <w:p w14:paraId="22D1AC0E" w14:textId="77777777" w:rsidR="004831F0" w:rsidRDefault="004831F0" w:rsidP="004831F0">
      <w:pPr>
        <w:rPr>
          <w:vertAlign w:val="superscript"/>
        </w:rPr>
      </w:pPr>
    </w:p>
    <w:p w14:paraId="60C24DCE" w14:textId="77777777" w:rsidR="000074C9" w:rsidRDefault="000074C9" w:rsidP="004831F0">
      <w:pPr>
        <w:rPr>
          <w:vertAlign w:val="superscript"/>
        </w:rPr>
      </w:pPr>
    </w:p>
    <w:p w14:paraId="192FC4EF" w14:textId="77777777" w:rsidR="004831F0" w:rsidRPr="004831F0" w:rsidRDefault="004831F0" w:rsidP="004831F0">
      <w:pPr>
        <w:rPr>
          <w:vertAlign w:val="superscript"/>
        </w:rPr>
      </w:pPr>
    </w:p>
    <w:p w14:paraId="58A2CA48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Maximizing the margin,</w:t>
      </w:r>
      <w:proofErr w:type="gramStart"/>
      <w:r w:rsidRPr="004831F0">
        <w:rPr>
          <w:rFonts w:ascii="Symbol" w:hAnsi="Symbol"/>
        </w:rPr>
        <w:t></w:t>
      </w:r>
      <w:r>
        <w:t xml:space="preserve"> ,</w:t>
      </w:r>
      <w:proofErr w:type="gramEnd"/>
      <w:r>
        <w:t xml:space="preserve"> between classes is equivalent to minimizing ___________.</w:t>
      </w:r>
    </w:p>
    <w:p w14:paraId="7837149A" w14:textId="77777777" w:rsidR="004831F0" w:rsidRDefault="004831F0" w:rsidP="004831F0">
      <w:pPr>
        <w:pStyle w:val="ListParagraph"/>
      </w:pPr>
    </w:p>
    <w:p w14:paraId="741E6016" w14:textId="77777777" w:rsidR="004831F0" w:rsidRDefault="004831F0" w:rsidP="004831F0"/>
    <w:p w14:paraId="4C592DD8" w14:textId="77777777" w:rsidR="000074C9" w:rsidRDefault="000074C9" w:rsidP="004831F0"/>
    <w:p w14:paraId="14408912" w14:textId="77777777" w:rsidR="004831F0" w:rsidRDefault="004831F0" w:rsidP="004831F0"/>
    <w:p w14:paraId="0AD7239A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Name two common kernel functions used to map data to higher dimensions. </w:t>
      </w:r>
    </w:p>
    <w:p w14:paraId="7A7D76ED" w14:textId="77777777" w:rsidR="004831F0" w:rsidRDefault="004831F0" w:rsidP="004831F0">
      <w:r>
        <w:tab/>
        <w:t>1.</w:t>
      </w:r>
    </w:p>
    <w:p w14:paraId="3A4853D7" w14:textId="77777777" w:rsidR="004831F0" w:rsidRDefault="004831F0" w:rsidP="004831F0">
      <w:r>
        <w:tab/>
        <w:t>2.</w:t>
      </w:r>
    </w:p>
    <w:p w14:paraId="03C52EC2" w14:textId="77777777" w:rsidR="004831F0" w:rsidRDefault="004831F0" w:rsidP="004831F0"/>
    <w:p w14:paraId="3E9F7F2D" w14:textId="77777777" w:rsidR="000074C9" w:rsidRDefault="000074C9" w:rsidP="004831F0"/>
    <w:p w14:paraId="07DEABC1" w14:textId="77777777"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046FCCC1" w14:textId="77777777" w:rsidR="009542F3" w:rsidRDefault="00755FAE" w:rsidP="00A51CFD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500EC016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CC0BB1" w14:textId="77777777" w:rsidR="004F231B" w:rsidRDefault="004F231B" w:rsidP="00117AA5">
      <w:pPr>
        <w:spacing w:after="0" w:line="240" w:lineRule="auto"/>
      </w:pPr>
      <w:r>
        <w:separator/>
      </w:r>
    </w:p>
  </w:endnote>
  <w:endnote w:type="continuationSeparator" w:id="0">
    <w:p w14:paraId="64BECB82" w14:textId="77777777" w:rsidR="004F231B" w:rsidRDefault="004F231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4BB31A1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224A1">
              <w:rPr>
                <w:b/>
                <w:noProof/>
                <w:color w:val="595959" w:themeColor="text1" w:themeTint="A6"/>
              </w:rPr>
              <w:t>1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224A1">
              <w:rPr>
                <w:b/>
                <w:noProof/>
                <w:color w:val="595959" w:themeColor="text1" w:themeTint="A6"/>
              </w:rPr>
              <w:t>1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C6BBF29" w14:textId="77777777"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17B7F5" w14:textId="77777777" w:rsidR="004F231B" w:rsidRDefault="004F231B" w:rsidP="00117AA5">
      <w:pPr>
        <w:spacing w:after="0" w:line="240" w:lineRule="auto"/>
      </w:pPr>
      <w:r>
        <w:separator/>
      </w:r>
    </w:p>
  </w:footnote>
  <w:footnote w:type="continuationSeparator" w:id="0">
    <w:p w14:paraId="0BA993CD" w14:textId="77777777" w:rsidR="004F231B" w:rsidRDefault="004F231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AC083F4" w14:textId="77777777" w:rsidR="0049011A" w:rsidRDefault="0049011A">
    <w:pPr>
      <w:pStyle w:val="Header"/>
    </w:pPr>
  </w:p>
  <w:p w14:paraId="6692F9D6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90F5499" w14:textId="77777777" w:rsidR="0049011A" w:rsidRDefault="004F231B">
    <w:r>
      <w:rPr>
        <w:noProof/>
      </w:rPr>
      <w:pict w14:anchorId="3ABF9A24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6389230E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B1BEE9D" w14:textId="77777777" w:rsidR="0049011A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</w:t>
                  </w:r>
                  <w:r w:rsidR="00A224A1">
                    <w:rPr>
                      <w:rFonts w:asciiTheme="majorHAnsi" w:hAnsiTheme="majorHAnsi"/>
                      <w:color w:val="595959" w:themeColor="text1" w:themeTint="A6"/>
                    </w:rPr>
                    <w:t>n-class Quiz 13</w:t>
                  </w:r>
                </w:p>
                <w:p w14:paraId="699DD2AD" w14:textId="77777777" w:rsidR="00A224A1" w:rsidRPr="00CE5A4F" w:rsidRDefault="00A224A1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2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6"/>
  </w:num>
  <w:num w:numId="3">
    <w:abstractNumId w:val="17"/>
  </w:num>
  <w:num w:numId="4">
    <w:abstractNumId w:val="18"/>
  </w:num>
  <w:num w:numId="5">
    <w:abstractNumId w:val="13"/>
  </w:num>
  <w:num w:numId="6">
    <w:abstractNumId w:val="16"/>
  </w:num>
  <w:num w:numId="7">
    <w:abstractNumId w:val="20"/>
  </w:num>
  <w:num w:numId="8">
    <w:abstractNumId w:val="15"/>
  </w:num>
  <w:num w:numId="9">
    <w:abstractNumId w:val="19"/>
  </w:num>
  <w:num w:numId="10">
    <w:abstractNumId w:val="8"/>
  </w:num>
  <w:num w:numId="11">
    <w:abstractNumId w:val="3"/>
  </w:num>
  <w:num w:numId="12">
    <w:abstractNumId w:val="21"/>
  </w:num>
  <w:num w:numId="13">
    <w:abstractNumId w:val="24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5"/>
  </w:num>
  <w:num w:numId="19">
    <w:abstractNumId w:val="27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40149"/>
    <w:rsid w:val="00163828"/>
    <w:rsid w:val="001B0DA4"/>
    <w:rsid w:val="001B6F98"/>
    <w:rsid w:val="001D3863"/>
    <w:rsid w:val="001E4253"/>
    <w:rsid w:val="002474FF"/>
    <w:rsid w:val="002675E9"/>
    <w:rsid w:val="0028393E"/>
    <w:rsid w:val="00292C13"/>
    <w:rsid w:val="002A75F2"/>
    <w:rsid w:val="002B7A27"/>
    <w:rsid w:val="002C1758"/>
    <w:rsid w:val="003015DB"/>
    <w:rsid w:val="00374794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4F231B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90F3C"/>
    <w:rsid w:val="008A5F1C"/>
    <w:rsid w:val="008D1BF6"/>
    <w:rsid w:val="00920497"/>
    <w:rsid w:val="009542F3"/>
    <w:rsid w:val="00960717"/>
    <w:rsid w:val="009740DC"/>
    <w:rsid w:val="00982A7C"/>
    <w:rsid w:val="00994F52"/>
    <w:rsid w:val="009E0AE0"/>
    <w:rsid w:val="009F2685"/>
    <w:rsid w:val="00A003DB"/>
    <w:rsid w:val="00A224A1"/>
    <w:rsid w:val="00A4337A"/>
    <w:rsid w:val="00A51CFD"/>
    <w:rsid w:val="00A7689D"/>
    <w:rsid w:val="00AC444D"/>
    <w:rsid w:val="00AE06F5"/>
    <w:rsid w:val="00B037D8"/>
    <w:rsid w:val="00B360C0"/>
    <w:rsid w:val="00B4698B"/>
    <w:rsid w:val="00B91CBE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97932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475BEE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252</TotalTime>
  <Pages>1</Pages>
  <Words>120</Words>
  <Characters>684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32</cp:revision>
  <cp:lastPrinted>2012-12-18T17:42:00Z</cp:lastPrinted>
  <dcterms:created xsi:type="dcterms:W3CDTF">2008-12-08T15:58:00Z</dcterms:created>
  <dcterms:modified xsi:type="dcterms:W3CDTF">2017-12-12T02:45:00Z</dcterms:modified>
</cp:coreProperties>
</file>