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9542F3">
      <w:pPr>
        <w:spacing w:after="0" w:line="240" w:lineRule="auto"/>
        <w:outlineLvl w:val="0"/>
      </w:pPr>
      <w:r w:rsidRPr="003C723A">
        <w:t>Name</w:t>
      </w:r>
      <w:proofErr w:type="gramStart"/>
      <w:r w:rsidRPr="003C723A">
        <w:t>:_</w:t>
      </w:r>
      <w:proofErr w:type="gramEnd"/>
      <w:r w:rsidRPr="003C723A">
        <w:t>_________________________________</w:t>
      </w:r>
      <w:r w:rsidR="00117AA5" w:rsidRPr="003C723A">
        <w:t>_________________         Grade:_____</w:t>
      </w:r>
      <w:r w:rsidR="003A1BF5">
        <w:t>/10</w:t>
      </w:r>
      <w:r w:rsidR="00271A8B">
        <w:br/>
      </w:r>
    </w:p>
    <w:p w:rsidR="00271A8B" w:rsidRDefault="00271A8B" w:rsidP="00271A8B">
      <w:pPr>
        <w:pStyle w:val="ListParagraph"/>
        <w:numPr>
          <w:ilvl w:val="0"/>
          <w:numId w:val="30"/>
        </w:numPr>
      </w:pPr>
      <w:r>
        <w:t xml:space="preserve">(4 </w:t>
      </w:r>
      <w:proofErr w:type="spellStart"/>
      <w:r>
        <w:t>pts</w:t>
      </w:r>
      <w:proofErr w:type="spellEnd"/>
      <w:r>
        <w:t xml:space="preserve">)  The following graphs are taken from the </w:t>
      </w:r>
      <w:proofErr w:type="spellStart"/>
      <w:r>
        <w:t>svm</w:t>
      </w:r>
      <w:proofErr w:type="spellEnd"/>
      <w:r>
        <w:t xml:space="preserve"> demo done in class: boxes are pos. examples (+1) and </w:t>
      </w:r>
      <w:proofErr w:type="gramStart"/>
      <w:r>
        <w:t>x’s</w:t>
      </w:r>
      <w:proofErr w:type="gramEnd"/>
      <w:r>
        <w:t xml:space="preserve"> are neg. (-1). Please mark on the picture the </w:t>
      </w:r>
      <w:r w:rsidRPr="00271A8B">
        <w:rPr>
          <w:b/>
        </w:rPr>
        <w:t>value</w:t>
      </w:r>
      <w:r>
        <w:t xml:space="preserve"> of the SVM output on each line (0, +1, or -1) and the range of SVM output in each region ((-∞, -1), (-1, 0), (0, 1) or (1, ∞)). </w:t>
      </w:r>
    </w:p>
    <w:p w:rsidR="00271A8B" w:rsidRDefault="00271A8B" w:rsidP="00271A8B">
      <w:pPr>
        <w:ind w:firstLine="72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20955</wp:posOffset>
            </wp:positionV>
            <wp:extent cx="4781550" cy="3585845"/>
            <wp:effectExtent l="19050" t="0" r="0" b="0"/>
            <wp:wrapSquare wrapText="bothSides"/>
            <wp:docPr id="1" name="Picture 1" descr="nonsepar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nseparabl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85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t>a</w:t>
      </w:r>
      <w:proofErr w:type="gramEnd"/>
      <w:r>
        <w:t xml:space="preserve">. </w:t>
      </w:r>
    </w:p>
    <w:p w:rsidR="00271A8B" w:rsidRDefault="00271A8B" w:rsidP="00271A8B">
      <w:pPr>
        <w:jc w:val="center"/>
      </w:pPr>
    </w:p>
    <w:p w:rsidR="00271A8B" w:rsidRDefault="00271A8B" w:rsidP="00271A8B">
      <w:r>
        <w:tab/>
      </w:r>
    </w:p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884601" w:rsidRDefault="00884601" w:rsidP="00271A8B"/>
    <w:p w:rsidR="00884601" w:rsidRDefault="00884601" w:rsidP="00271A8B"/>
    <w:p w:rsidR="00884601" w:rsidRDefault="00884601" w:rsidP="00271A8B"/>
    <w:p w:rsidR="00271A8B" w:rsidRDefault="00884601" w:rsidP="00271A8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171450</wp:posOffset>
            </wp:positionV>
            <wp:extent cx="4796155" cy="3590925"/>
            <wp:effectExtent l="19050" t="0" r="4445" b="0"/>
            <wp:wrapSquare wrapText="bothSides"/>
            <wp:docPr id="2" name="Picture 2" descr="gaussian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ussian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5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271A8B">
        <w:t>b</w:t>
      </w:r>
      <w:proofErr w:type="gramEnd"/>
      <w:r w:rsidR="00271A8B">
        <w:t>.</w:t>
      </w:r>
    </w:p>
    <w:p w:rsidR="00271A8B" w:rsidRDefault="00271A8B" w:rsidP="00271A8B">
      <w:pPr>
        <w:jc w:val="center"/>
      </w:pPr>
    </w:p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 w:rsidP="00271A8B"/>
    <w:p w:rsidR="00271A8B" w:rsidRDefault="00271A8B">
      <w:r>
        <w:br w:type="page"/>
      </w:r>
    </w:p>
    <w:p w:rsidR="00884601" w:rsidRDefault="00271A8B" w:rsidP="00884601">
      <w:pPr>
        <w:pStyle w:val="ListParagraph"/>
        <w:numPr>
          <w:ilvl w:val="0"/>
          <w:numId w:val="30"/>
        </w:numPr>
      </w:pPr>
      <w:r>
        <w:lastRenderedPageBreak/>
        <w:t>(</w:t>
      </w:r>
      <w:r w:rsidR="003A1BF5">
        <w:t>3</w:t>
      </w:r>
      <w:r>
        <w:t xml:space="preserve">) </w:t>
      </w:r>
      <w:r w:rsidR="009F0044">
        <w:t>Points 4, 6, 11, and 12 have been removed to create the graph below</w:t>
      </w:r>
      <w:r>
        <w:t>.</w:t>
      </w:r>
    </w:p>
    <w:p w:rsidR="00271A8B" w:rsidRDefault="00271A8B" w:rsidP="00271A8B">
      <w:pPr>
        <w:numPr>
          <w:ilvl w:val="0"/>
          <w:numId w:val="29"/>
        </w:numPr>
        <w:spacing w:after="0" w:line="240" w:lineRule="auto"/>
      </w:pPr>
      <w:r>
        <w:t>Draw the new margin if no kernel function were used.</w:t>
      </w:r>
    </w:p>
    <w:p w:rsidR="009F0044" w:rsidRDefault="009F0044" w:rsidP="009F0044">
      <w:pPr>
        <w:spacing w:after="0" w:line="240" w:lineRule="auto"/>
        <w:ind w:left="720"/>
      </w:pPr>
    </w:p>
    <w:p w:rsidR="00271A8B" w:rsidRDefault="00271A8B" w:rsidP="00271A8B">
      <w:pPr>
        <w:numPr>
          <w:ilvl w:val="0"/>
          <w:numId w:val="29"/>
        </w:numPr>
        <w:spacing w:after="0" w:line="240" w:lineRule="auto"/>
      </w:pPr>
      <w:r>
        <w:t>Which vectors would be the new support vectors? ______________</w:t>
      </w:r>
      <w:r>
        <w:tab/>
      </w:r>
      <w:r>
        <w:tab/>
      </w:r>
    </w:p>
    <w:p w:rsidR="00271A8B" w:rsidRDefault="00271A8B" w:rsidP="00271A8B">
      <w:pPr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1A8B" w:rsidRDefault="00271A8B" w:rsidP="00271A8B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-4445</wp:posOffset>
            </wp:positionV>
            <wp:extent cx="4914900" cy="3686175"/>
            <wp:effectExtent l="19050" t="0" r="0" b="0"/>
            <wp:wrapNone/>
            <wp:docPr id="5" name="Picture 5" descr="C:\Documents and Settings\boutell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boutell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A8B" w:rsidRDefault="00271A8B" w:rsidP="00271A8B"/>
    <w:p w:rsidR="009F0044" w:rsidRDefault="0020239D" w:rsidP="00271A8B">
      <w:r>
        <w:rPr>
          <w:noProof/>
        </w:rPr>
        <w:pict>
          <v:rect id="_x0000_s1028" style="position:absolute;margin-left:170.25pt;margin-top:8.75pt;width:30.75pt;height:21pt;z-index:251663360" stroked="f"/>
        </w:pict>
      </w:r>
    </w:p>
    <w:p w:rsidR="009F0044" w:rsidRDefault="009F0044" w:rsidP="00271A8B"/>
    <w:p w:rsidR="009F0044" w:rsidRDefault="009F0044" w:rsidP="00271A8B"/>
    <w:p w:rsidR="009F0044" w:rsidRDefault="009F0044" w:rsidP="00271A8B"/>
    <w:p w:rsidR="009F0044" w:rsidRDefault="0020239D" w:rsidP="00271A8B">
      <w:r>
        <w:rPr>
          <w:noProof/>
        </w:rPr>
        <w:pict>
          <v:rect id="_x0000_s1027" style="position:absolute;margin-left:261pt;margin-top:1.5pt;width:30.75pt;height:21pt;z-index:251662336" stroked="f"/>
        </w:pict>
      </w:r>
    </w:p>
    <w:p w:rsidR="009F0044" w:rsidRDefault="009F0044" w:rsidP="00271A8B"/>
    <w:p w:rsidR="009F0044" w:rsidRDefault="0020239D" w:rsidP="00271A8B">
      <w:r>
        <w:rPr>
          <w:noProof/>
        </w:rPr>
        <w:pict>
          <v:rect id="_x0000_s1026" style="position:absolute;margin-left:291.75pt;margin-top:18.85pt;width:30.75pt;height:21pt;z-index:251661312" stroked="f"/>
        </w:pict>
      </w:r>
    </w:p>
    <w:p w:rsidR="009F0044" w:rsidRDefault="009F0044" w:rsidP="00271A8B"/>
    <w:p w:rsidR="009F0044" w:rsidRDefault="009F0044" w:rsidP="00271A8B"/>
    <w:p w:rsidR="009F0044" w:rsidRDefault="009F0044" w:rsidP="00271A8B"/>
    <w:p w:rsidR="009F0044" w:rsidRPr="009F0044" w:rsidRDefault="009F0044" w:rsidP="009F0044"/>
    <w:p w:rsidR="00884601" w:rsidRDefault="00271A8B" w:rsidP="00271A8B">
      <w:pPr>
        <w:pStyle w:val="ListParagraph"/>
        <w:numPr>
          <w:ilvl w:val="0"/>
          <w:numId w:val="30"/>
        </w:numPr>
      </w:pPr>
      <w:r>
        <w:t>(2) The complexity of classification using an SVM is O(</w:t>
      </w:r>
      <w:proofErr w:type="spellStart"/>
      <w:r>
        <w:t>s</w:t>
      </w:r>
      <w:r w:rsidR="00884601">
        <w:t>d</w:t>
      </w:r>
      <w:proofErr w:type="spellEnd"/>
      <w:r>
        <w:t xml:space="preserve">), </w:t>
      </w:r>
      <w:r w:rsidR="002544B1">
        <w:br/>
      </w:r>
      <w:r>
        <w:t>where s is</w:t>
      </w:r>
      <w:r w:rsidR="00884601">
        <w:t>____</w:t>
      </w:r>
      <w:r w:rsidR="002544B1">
        <w:t>_</w:t>
      </w:r>
      <w:r w:rsidR="00884601">
        <w:t>___________________</w:t>
      </w:r>
      <w:r w:rsidR="002544B1">
        <w:t>_</w:t>
      </w:r>
      <w:r>
        <w:t xml:space="preserve">___ </w:t>
      </w:r>
      <w:r w:rsidR="002544B1">
        <w:t xml:space="preserve"> and d is ___</w:t>
      </w:r>
      <w:r w:rsidR="00884601">
        <w:t>_________________________</w:t>
      </w:r>
    </w:p>
    <w:p w:rsidR="00271A8B" w:rsidRDefault="00271A8B" w:rsidP="00271A8B">
      <w:bookmarkStart w:id="0" w:name="_GoBack"/>
      <w:bookmarkEnd w:id="0"/>
    </w:p>
    <w:p w:rsidR="00884601" w:rsidRDefault="00884601" w:rsidP="00271A8B"/>
    <w:p w:rsidR="009542F3" w:rsidRDefault="003A1BF5" w:rsidP="00884601">
      <w:pPr>
        <w:pStyle w:val="PlainText"/>
        <w:numPr>
          <w:ilvl w:val="0"/>
          <w:numId w:val="30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(1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9542F3" w:rsidRDefault="009542F3" w:rsidP="009542F3">
      <w:pPr>
        <w:spacing w:after="0" w:line="240" w:lineRule="auto"/>
      </w:pPr>
    </w:p>
    <w:sectPr w:rsidR="009542F3" w:rsidSect="00041F20">
      <w:headerReference w:type="even" r:id="rId11"/>
      <w:headerReference w:type="default" r:id="rId12"/>
      <w:footerReference w:type="default" r:id="rId13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39D" w:rsidRDefault="0020239D" w:rsidP="00117AA5">
      <w:pPr>
        <w:spacing w:after="0" w:line="240" w:lineRule="auto"/>
      </w:pPr>
      <w:r>
        <w:separator/>
      </w:r>
    </w:p>
  </w:endnote>
  <w:endnote w:type="continuationSeparator" w:id="0">
    <w:p w:rsidR="0020239D" w:rsidRDefault="0020239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2743E">
              <w:rPr>
                <w:b/>
                <w:noProof/>
                <w:color w:val="595959" w:themeColor="text1" w:themeTint="A6"/>
              </w:rPr>
              <w:t>2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2743E">
              <w:rPr>
                <w:b/>
                <w:noProof/>
                <w:color w:val="595959" w:themeColor="text1" w:themeTint="A6"/>
              </w:rPr>
              <w:t>2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39D" w:rsidRDefault="0020239D" w:rsidP="00117AA5">
      <w:pPr>
        <w:spacing w:after="0" w:line="240" w:lineRule="auto"/>
      </w:pPr>
      <w:r>
        <w:separator/>
      </w:r>
    </w:p>
  </w:footnote>
  <w:footnote w:type="continuationSeparator" w:id="0">
    <w:p w:rsidR="0020239D" w:rsidRDefault="0020239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20239D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9011A" w:rsidRPr="00CE5A4F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</w:t>
                  </w:r>
                  <w:r w:rsidR="00271A8B">
                    <w:rPr>
                      <w:rFonts w:asciiTheme="majorHAnsi" w:hAnsiTheme="majorHAnsi"/>
                      <w:color w:val="595959" w:themeColor="text1" w:themeTint="A6"/>
                    </w:rPr>
                    <w:t>5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7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18"/>
  </w:num>
  <w:num w:numId="4">
    <w:abstractNumId w:val="19"/>
  </w:num>
  <w:num w:numId="5">
    <w:abstractNumId w:val="14"/>
  </w:num>
  <w:num w:numId="6">
    <w:abstractNumId w:val="17"/>
  </w:num>
  <w:num w:numId="7">
    <w:abstractNumId w:val="21"/>
  </w:num>
  <w:num w:numId="8">
    <w:abstractNumId w:val="16"/>
  </w:num>
  <w:num w:numId="9">
    <w:abstractNumId w:val="20"/>
  </w:num>
  <w:num w:numId="10">
    <w:abstractNumId w:val="9"/>
  </w:num>
  <w:num w:numId="11">
    <w:abstractNumId w:val="4"/>
  </w:num>
  <w:num w:numId="12">
    <w:abstractNumId w:val="22"/>
  </w:num>
  <w:num w:numId="13">
    <w:abstractNumId w:val="26"/>
  </w:num>
  <w:num w:numId="14">
    <w:abstractNumId w:val="5"/>
  </w:num>
  <w:num w:numId="15">
    <w:abstractNumId w:val="15"/>
  </w:num>
  <w:num w:numId="16">
    <w:abstractNumId w:val="8"/>
  </w:num>
  <w:num w:numId="17">
    <w:abstractNumId w:val="12"/>
  </w:num>
  <w:num w:numId="18">
    <w:abstractNumId w:val="27"/>
  </w:num>
  <w:num w:numId="19">
    <w:abstractNumId w:val="29"/>
  </w:num>
  <w:num w:numId="20">
    <w:abstractNumId w:val="3"/>
  </w:num>
  <w:num w:numId="21">
    <w:abstractNumId w:val="24"/>
  </w:num>
  <w:num w:numId="22">
    <w:abstractNumId w:val="10"/>
  </w:num>
  <w:num w:numId="23">
    <w:abstractNumId w:val="13"/>
  </w:num>
  <w:num w:numId="24">
    <w:abstractNumId w:val="0"/>
  </w:num>
  <w:num w:numId="25">
    <w:abstractNumId w:val="6"/>
  </w:num>
  <w:num w:numId="26">
    <w:abstractNumId w:val="11"/>
  </w:num>
  <w:num w:numId="27">
    <w:abstractNumId w:val="1"/>
  </w:num>
  <w:num w:numId="28">
    <w:abstractNumId w:val="23"/>
  </w:num>
  <w:num w:numId="29">
    <w:abstractNumId w:val="2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63828"/>
    <w:rsid w:val="001B6F98"/>
    <w:rsid w:val="001D3863"/>
    <w:rsid w:val="0020239D"/>
    <w:rsid w:val="002544B1"/>
    <w:rsid w:val="002675E9"/>
    <w:rsid w:val="00271A8B"/>
    <w:rsid w:val="0028393E"/>
    <w:rsid w:val="00292C13"/>
    <w:rsid w:val="002A75F2"/>
    <w:rsid w:val="002B7A27"/>
    <w:rsid w:val="002C1758"/>
    <w:rsid w:val="003015DB"/>
    <w:rsid w:val="00374794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920497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51CFD"/>
    <w:rsid w:val="00AC444D"/>
    <w:rsid w:val="00AE06F5"/>
    <w:rsid w:val="00B037D8"/>
    <w:rsid w:val="00B2743E"/>
    <w:rsid w:val="00B360C0"/>
    <w:rsid w:val="00B4698B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174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32</cp:revision>
  <cp:lastPrinted>2012-12-18T20:28:00Z</cp:lastPrinted>
  <dcterms:created xsi:type="dcterms:W3CDTF">2008-12-08T15:58:00Z</dcterms:created>
  <dcterms:modified xsi:type="dcterms:W3CDTF">2012-12-18T20:30:00Z</dcterms:modified>
</cp:coreProperties>
</file>