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20" w:rsidRDefault="00041F20" w:rsidP="009542F3">
      <w:pPr>
        <w:spacing w:after="0" w:line="240" w:lineRule="auto"/>
        <w:outlineLvl w:val="0"/>
      </w:pPr>
      <w:r w:rsidRPr="003C723A">
        <w:t>Name</w:t>
      </w:r>
      <w:proofErr w:type="gramStart"/>
      <w:r w:rsidRPr="003C723A">
        <w:t>:_</w:t>
      </w:r>
      <w:proofErr w:type="gramEnd"/>
      <w:r w:rsidRPr="003C723A">
        <w:t>_________________________________</w:t>
      </w:r>
      <w:r w:rsidR="001E4253">
        <w:t xml:space="preserve">         CM: </w:t>
      </w:r>
      <w:r w:rsidR="00117AA5" w:rsidRPr="003C723A">
        <w:t>_______________         Grade:_____</w:t>
      </w:r>
      <w:r w:rsidR="00755FAE">
        <w:t>/10</w:t>
      </w:r>
    </w:p>
    <w:p w:rsidR="004F1738" w:rsidRPr="003C723A" w:rsidRDefault="004F1738" w:rsidP="009542F3">
      <w:pPr>
        <w:spacing w:after="0" w:line="240" w:lineRule="auto"/>
        <w:outlineLvl w:val="0"/>
      </w:pPr>
    </w:p>
    <w:p w:rsidR="004831F0" w:rsidRDefault="004831F0" w:rsidP="004831F0">
      <w:pPr>
        <w:pStyle w:val="ListParagraph"/>
        <w:numPr>
          <w:ilvl w:val="0"/>
          <w:numId w:val="28"/>
        </w:numPr>
      </w:pPr>
      <w:r>
        <w:t xml:space="preserve">(2) Given the choice of </w:t>
      </w:r>
      <w:proofErr w:type="spellStart"/>
      <w:r>
        <w:t>hyperplanes</w:t>
      </w:r>
      <w:proofErr w:type="spellEnd"/>
      <w:r>
        <w:t xml:space="preserve"> separating data from 2 classes, what criteria is used by an SVM to choose the “best” one?</w:t>
      </w:r>
    </w:p>
    <w:p w:rsidR="004831F0" w:rsidRDefault="004831F0" w:rsidP="004831F0">
      <w:pPr>
        <w:pStyle w:val="ListParagraph"/>
      </w:pPr>
    </w:p>
    <w:p w:rsidR="004831F0" w:rsidRDefault="004831F0" w:rsidP="004831F0">
      <w:bookmarkStart w:id="0" w:name="_GoBack"/>
      <w:bookmarkEnd w:id="0"/>
    </w:p>
    <w:p w:rsidR="00F76775" w:rsidRDefault="00F76775" w:rsidP="004831F0"/>
    <w:p w:rsidR="004831F0" w:rsidRDefault="004831F0" w:rsidP="004831F0">
      <w:pPr>
        <w:pStyle w:val="ListParagraph"/>
        <w:numPr>
          <w:ilvl w:val="0"/>
          <w:numId w:val="28"/>
        </w:numPr>
      </w:pPr>
      <w:r>
        <w:t>(2) Explain in your own words why support vectors are called by that name.</w:t>
      </w:r>
    </w:p>
    <w:p w:rsidR="004831F0" w:rsidRDefault="004831F0" w:rsidP="004831F0">
      <w:pPr>
        <w:pStyle w:val="ListParagraph"/>
      </w:pPr>
    </w:p>
    <w:p w:rsidR="000074C9" w:rsidRDefault="000074C9" w:rsidP="004831F0">
      <w:pPr>
        <w:pStyle w:val="ListParagraph"/>
      </w:pPr>
    </w:p>
    <w:p w:rsidR="000074C9" w:rsidRDefault="000074C9" w:rsidP="004831F0">
      <w:pPr>
        <w:pStyle w:val="ListParagraph"/>
      </w:pPr>
    </w:p>
    <w:p w:rsidR="004831F0" w:rsidRDefault="004831F0" w:rsidP="004831F0"/>
    <w:p w:rsidR="004831F0" w:rsidRDefault="004831F0" w:rsidP="004831F0">
      <w:pPr>
        <w:pStyle w:val="ListParagraph"/>
        <w:numPr>
          <w:ilvl w:val="0"/>
          <w:numId w:val="28"/>
        </w:numPr>
      </w:pPr>
      <w:r>
        <w:t xml:space="preserve">(2) Please demonstrate that </w:t>
      </w:r>
      <w:proofErr w:type="spellStart"/>
      <w:r>
        <w:t>w</w:t>
      </w:r>
      <w:r w:rsidRPr="004831F0">
        <w:rPr>
          <w:vertAlign w:val="superscript"/>
        </w:rPr>
        <w:t>T</w:t>
      </w:r>
      <w:r>
        <w:t>w</w:t>
      </w:r>
      <w:proofErr w:type="spellEnd"/>
      <w:r>
        <w:t>=||w||</w:t>
      </w:r>
      <w:r w:rsidRPr="004831F0">
        <w:rPr>
          <w:vertAlign w:val="superscript"/>
        </w:rPr>
        <w:t>2</w:t>
      </w:r>
      <w:r>
        <w:t xml:space="preserve"> for w</w:t>
      </w:r>
      <w:proofErr w:type="gramStart"/>
      <w:r>
        <w:t>=(</w:t>
      </w:r>
      <w:proofErr w:type="gramEnd"/>
      <w:r>
        <w:t>4,7)</w:t>
      </w:r>
      <w:r w:rsidRPr="004831F0">
        <w:rPr>
          <w:vertAlign w:val="superscript"/>
        </w:rPr>
        <w:t>T</w:t>
      </w:r>
      <w:r>
        <w:t>.</w:t>
      </w:r>
    </w:p>
    <w:p w:rsidR="004831F0" w:rsidRDefault="004831F0" w:rsidP="004831F0">
      <w:pPr>
        <w:pStyle w:val="ListParagraph"/>
      </w:pPr>
    </w:p>
    <w:p w:rsidR="004831F0" w:rsidRDefault="004831F0" w:rsidP="004831F0">
      <w:pPr>
        <w:rPr>
          <w:vertAlign w:val="superscript"/>
        </w:rPr>
      </w:pPr>
    </w:p>
    <w:p w:rsidR="000074C9" w:rsidRDefault="000074C9" w:rsidP="004831F0">
      <w:pPr>
        <w:rPr>
          <w:vertAlign w:val="superscript"/>
        </w:rPr>
      </w:pPr>
    </w:p>
    <w:p w:rsidR="004831F0" w:rsidRPr="004831F0" w:rsidRDefault="004831F0" w:rsidP="004831F0">
      <w:pPr>
        <w:rPr>
          <w:vertAlign w:val="superscript"/>
        </w:rPr>
      </w:pPr>
    </w:p>
    <w:p w:rsidR="004831F0" w:rsidRDefault="004831F0" w:rsidP="004831F0">
      <w:pPr>
        <w:pStyle w:val="ListParagraph"/>
        <w:numPr>
          <w:ilvl w:val="0"/>
          <w:numId w:val="28"/>
        </w:numPr>
      </w:pPr>
      <w:r>
        <w:t>(2) Maximizing the margin</w:t>
      </w:r>
      <w:proofErr w:type="gramStart"/>
      <w:r>
        <w:t>,</w:t>
      </w:r>
      <w:r w:rsidRPr="004831F0">
        <w:rPr>
          <w:rFonts w:ascii="Symbol" w:hAnsi="Symbol"/>
        </w:rPr>
        <w:t></w:t>
      </w:r>
      <w:proofErr w:type="gramEnd"/>
      <w:r>
        <w:t xml:space="preserve"> , between classes is equivalent to minimizing ___________.</w:t>
      </w:r>
    </w:p>
    <w:p w:rsidR="004831F0" w:rsidRDefault="004831F0" w:rsidP="004831F0">
      <w:pPr>
        <w:pStyle w:val="ListParagraph"/>
      </w:pPr>
    </w:p>
    <w:p w:rsidR="004831F0" w:rsidRDefault="004831F0" w:rsidP="004831F0"/>
    <w:p w:rsidR="000074C9" w:rsidRDefault="000074C9" w:rsidP="004831F0"/>
    <w:p w:rsidR="004831F0" w:rsidRDefault="004831F0" w:rsidP="004831F0"/>
    <w:p w:rsidR="004831F0" w:rsidRDefault="004831F0" w:rsidP="004831F0">
      <w:pPr>
        <w:pStyle w:val="ListParagraph"/>
        <w:numPr>
          <w:ilvl w:val="0"/>
          <w:numId w:val="28"/>
        </w:numPr>
      </w:pPr>
      <w:r>
        <w:t xml:space="preserve">(2) Name two common kernel functions used to map data to higher dimensions. </w:t>
      </w:r>
    </w:p>
    <w:p w:rsidR="004831F0" w:rsidRDefault="004831F0" w:rsidP="004831F0">
      <w:r>
        <w:tab/>
        <w:t>1.</w:t>
      </w:r>
    </w:p>
    <w:p w:rsidR="004831F0" w:rsidRDefault="004831F0" w:rsidP="004831F0">
      <w:r>
        <w:tab/>
        <w:t>2.</w:t>
      </w:r>
    </w:p>
    <w:p w:rsidR="004831F0" w:rsidRDefault="004831F0" w:rsidP="004831F0"/>
    <w:p w:rsidR="000074C9" w:rsidRDefault="000074C9" w:rsidP="004831F0"/>
    <w:p w:rsidR="009542F3" w:rsidRPr="003C723A" w:rsidRDefault="009542F3" w:rsidP="009542F3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9542F3" w:rsidRDefault="00755FAE" w:rsidP="00A51CFD">
      <w:pPr>
        <w:pStyle w:val="PlainText"/>
        <w:numPr>
          <w:ilvl w:val="0"/>
          <w:numId w:val="28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 xml:space="preserve">) </w:t>
      </w:r>
      <w:proofErr w:type="gramStart"/>
      <w:r w:rsidR="009542F3" w:rsidRPr="002C1758">
        <w:rPr>
          <w:rFonts w:asciiTheme="minorHAnsi" w:hAnsiTheme="minorHAnsi" w:cs="Courier New"/>
          <w:sz w:val="22"/>
          <w:szCs w:val="22"/>
        </w:rPr>
        <w:t>Tell</w:t>
      </w:r>
      <w:proofErr w:type="gramEnd"/>
      <w:r w:rsidR="009542F3" w:rsidRPr="002C1758">
        <w:rPr>
          <w:rFonts w:asciiTheme="minorHAnsi" w:hAnsiTheme="minorHAnsi" w:cs="Courier New"/>
          <w:sz w:val="22"/>
          <w:szCs w:val="22"/>
        </w:rPr>
        <w:t xml:space="preserve">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:rsidR="009542F3" w:rsidRDefault="009542F3" w:rsidP="009542F3">
      <w:pPr>
        <w:spacing w:after="0" w:line="240" w:lineRule="auto"/>
      </w:pPr>
    </w:p>
    <w:sectPr w:rsidR="009542F3" w:rsidSect="00041F20">
      <w:headerReference w:type="even" r:id="rId8"/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F52" w:rsidRDefault="00994F52" w:rsidP="00117AA5">
      <w:pPr>
        <w:spacing w:after="0" w:line="240" w:lineRule="auto"/>
      </w:pPr>
      <w:r>
        <w:separator/>
      </w:r>
    </w:p>
  </w:endnote>
  <w:endnote w:type="continuationSeparator" w:id="0">
    <w:p w:rsidR="00994F52" w:rsidRDefault="00994F52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140149">
              <w:rPr>
                <w:b/>
                <w:noProof/>
                <w:color w:val="595959" w:themeColor="text1" w:themeTint="A6"/>
              </w:rPr>
              <w:t>1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140149">
              <w:rPr>
                <w:b/>
                <w:noProof/>
                <w:color w:val="595959" w:themeColor="text1" w:themeTint="A6"/>
              </w:rPr>
              <w:t>1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F52" w:rsidRDefault="00994F52" w:rsidP="00117AA5">
      <w:pPr>
        <w:spacing w:after="0" w:line="240" w:lineRule="auto"/>
      </w:pPr>
      <w:r>
        <w:separator/>
      </w:r>
    </w:p>
  </w:footnote>
  <w:footnote w:type="continuationSeparator" w:id="0">
    <w:p w:rsidR="00994F52" w:rsidRDefault="00994F52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11A" w:rsidRDefault="0049011A">
    <w:pPr>
      <w:pStyle w:val="Header"/>
    </w:pPr>
  </w:p>
  <w:p w:rsidR="0049011A" w:rsidRDefault="0049011A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11A" w:rsidRDefault="00994F52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49011A" w:rsidRPr="00CE5A4F" w:rsidRDefault="000D3418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14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5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2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6"/>
  </w:num>
  <w:num w:numId="3">
    <w:abstractNumId w:val="17"/>
  </w:num>
  <w:num w:numId="4">
    <w:abstractNumId w:val="18"/>
  </w:num>
  <w:num w:numId="5">
    <w:abstractNumId w:val="13"/>
  </w:num>
  <w:num w:numId="6">
    <w:abstractNumId w:val="16"/>
  </w:num>
  <w:num w:numId="7">
    <w:abstractNumId w:val="20"/>
  </w:num>
  <w:num w:numId="8">
    <w:abstractNumId w:val="15"/>
  </w:num>
  <w:num w:numId="9">
    <w:abstractNumId w:val="19"/>
  </w:num>
  <w:num w:numId="10">
    <w:abstractNumId w:val="8"/>
  </w:num>
  <w:num w:numId="11">
    <w:abstractNumId w:val="3"/>
  </w:num>
  <w:num w:numId="12">
    <w:abstractNumId w:val="21"/>
  </w:num>
  <w:num w:numId="13">
    <w:abstractNumId w:val="24"/>
  </w:num>
  <w:num w:numId="14">
    <w:abstractNumId w:val="4"/>
  </w:num>
  <w:num w:numId="15">
    <w:abstractNumId w:val="14"/>
  </w:num>
  <w:num w:numId="16">
    <w:abstractNumId w:val="7"/>
  </w:num>
  <w:num w:numId="17">
    <w:abstractNumId w:val="11"/>
  </w:num>
  <w:num w:numId="18">
    <w:abstractNumId w:val="25"/>
  </w:num>
  <w:num w:numId="19">
    <w:abstractNumId w:val="27"/>
  </w:num>
  <w:num w:numId="20">
    <w:abstractNumId w:val="2"/>
  </w:num>
  <w:num w:numId="21">
    <w:abstractNumId w:val="23"/>
  </w:num>
  <w:num w:numId="22">
    <w:abstractNumId w:val="9"/>
  </w:num>
  <w:num w:numId="23">
    <w:abstractNumId w:val="12"/>
  </w:num>
  <w:num w:numId="24">
    <w:abstractNumId w:val="0"/>
  </w:num>
  <w:num w:numId="25">
    <w:abstractNumId w:val="5"/>
  </w:num>
  <w:num w:numId="26">
    <w:abstractNumId w:val="10"/>
  </w:num>
  <w:num w:numId="27">
    <w:abstractNumId w:val="1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D3418"/>
    <w:rsid w:val="000F3DE6"/>
    <w:rsid w:val="00117AA5"/>
    <w:rsid w:val="00140149"/>
    <w:rsid w:val="00163828"/>
    <w:rsid w:val="001B0DA4"/>
    <w:rsid w:val="001B6F98"/>
    <w:rsid w:val="001D3863"/>
    <w:rsid w:val="001E4253"/>
    <w:rsid w:val="002474FF"/>
    <w:rsid w:val="002675E9"/>
    <w:rsid w:val="0028393E"/>
    <w:rsid w:val="00292C13"/>
    <w:rsid w:val="002A75F2"/>
    <w:rsid w:val="002B7A27"/>
    <w:rsid w:val="002C1758"/>
    <w:rsid w:val="003015DB"/>
    <w:rsid w:val="00374794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9011A"/>
    <w:rsid w:val="004A5B84"/>
    <w:rsid w:val="004F1738"/>
    <w:rsid w:val="00510267"/>
    <w:rsid w:val="00520D09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6390"/>
    <w:rsid w:val="006E7094"/>
    <w:rsid w:val="00721A44"/>
    <w:rsid w:val="00752A93"/>
    <w:rsid w:val="00755FAE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90F3C"/>
    <w:rsid w:val="008A5F1C"/>
    <w:rsid w:val="008D1BF6"/>
    <w:rsid w:val="00920497"/>
    <w:rsid w:val="009542F3"/>
    <w:rsid w:val="00960717"/>
    <w:rsid w:val="009740DC"/>
    <w:rsid w:val="00982A7C"/>
    <w:rsid w:val="00994F52"/>
    <w:rsid w:val="009E0AE0"/>
    <w:rsid w:val="009F2685"/>
    <w:rsid w:val="00A003DB"/>
    <w:rsid w:val="00A4337A"/>
    <w:rsid w:val="00A51CFD"/>
    <w:rsid w:val="00A7689D"/>
    <w:rsid w:val="00AC444D"/>
    <w:rsid w:val="00AE06F5"/>
    <w:rsid w:val="00B037D8"/>
    <w:rsid w:val="00B360C0"/>
    <w:rsid w:val="00B4698B"/>
    <w:rsid w:val="00B91CBE"/>
    <w:rsid w:val="00C431CF"/>
    <w:rsid w:val="00C5717B"/>
    <w:rsid w:val="00C64835"/>
    <w:rsid w:val="00C71685"/>
    <w:rsid w:val="00C9705E"/>
    <w:rsid w:val="00CE5A4F"/>
    <w:rsid w:val="00D40998"/>
    <w:rsid w:val="00D4323D"/>
    <w:rsid w:val="00D50ED2"/>
    <w:rsid w:val="00D6065C"/>
    <w:rsid w:val="00D65DC3"/>
    <w:rsid w:val="00D97932"/>
    <w:rsid w:val="00DD12A7"/>
    <w:rsid w:val="00DF1FD9"/>
    <w:rsid w:val="00DF3DE8"/>
    <w:rsid w:val="00DF4D7F"/>
    <w:rsid w:val="00E00F13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478E2"/>
    <w:rsid w:val="00F64AD9"/>
    <w:rsid w:val="00F76775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252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Matthew R Boutell</cp:lastModifiedBy>
  <cp:revision>31</cp:revision>
  <cp:lastPrinted>2012-12-18T17:42:00Z</cp:lastPrinted>
  <dcterms:created xsi:type="dcterms:W3CDTF">2008-12-08T15:58:00Z</dcterms:created>
  <dcterms:modified xsi:type="dcterms:W3CDTF">2012-12-18T18:24:00Z</dcterms:modified>
</cp:coreProperties>
</file>