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1F20" w:rsidRDefault="00041F20" w:rsidP="009542F3">
      <w:pPr>
        <w:spacing w:after="0" w:line="240" w:lineRule="auto"/>
        <w:outlineLvl w:val="0"/>
      </w:pPr>
      <w:r w:rsidRPr="003C723A">
        <w:t>Name:__________________________________</w:t>
      </w:r>
      <w:r w:rsidR="00224D98">
        <w:t>CM: __________</w:t>
      </w:r>
      <w:r w:rsidR="00117AA5" w:rsidRPr="003C723A">
        <w:t xml:space="preserve">        Grade:_____</w:t>
      </w:r>
      <w:r w:rsidR="003A1BF5">
        <w:t>/10</w:t>
      </w:r>
      <w:r w:rsidR="00271A8B">
        <w:br/>
      </w:r>
    </w:p>
    <w:p w:rsidR="00DB4A78" w:rsidRDefault="00DB4A78" w:rsidP="00DB4A78">
      <w:pPr>
        <w:pStyle w:val="ListParagraph"/>
        <w:numPr>
          <w:ilvl w:val="0"/>
          <w:numId w:val="35"/>
        </w:numPr>
      </w:pPr>
      <w:r>
        <w:t>From the last quiz:</w:t>
      </w:r>
      <w:r w:rsidR="00BE38C4">
        <w:rPr>
          <w:noProof/>
        </w:rPr>
        <w:pict>
          <v:group id="_x0000_s1027" editas="canvas" style="position:absolute;left:0;text-align:left;margin-left:396pt;margin-top:30pt;width:126.75pt;height:108.05pt;z-index:251660288;mso-position-horizontal-relative:text;mso-position-vertical-relative:text" coordorigin="1800,1452" coordsize="2535,2161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position:absolute;left:1800;top:1452;width:2535;height:2161" o:preferrelative="f">
              <v:fill o:detectmouseclick="t"/>
              <v:path o:extrusionok="t" o:connecttype="none"/>
              <o:lock v:ext="edit" text="t"/>
            </v:shape>
            <v:line id="_x0000_s1029" style="position:absolute" from="3779,1632" to="3780,3613">
              <v:stroke startarrow="open" endarrow="open"/>
            </v:line>
            <v:line id="_x0000_s1030" style="position:absolute" from="1800,1992" to="3961,1993">
              <v:stroke startarrow="open" endarrow="open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3255;top:1587;width:720;height:540" filled="f" stroked="f">
              <v:textbox style="mso-next-textbox:#_x0000_s1031">
                <w:txbxContent>
                  <w:p w:rsidR="00DB4A78" w:rsidRDefault="00DB4A78" w:rsidP="00DB4A78">
                    <w:r w:rsidRPr="00BC16A5">
                      <w:rPr>
                        <w:rFonts w:ascii="Symbol" w:hAnsi="Symbol"/>
                      </w:rPr>
                      <w:t></w:t>
                    </w:r>
                    <w:r>
                      <w:t>y</w:t>
                    </w:r>
                  </w:p>
                </w:txbxContent>
              </v:textbox>
            </v:shape>
            <v:shape id="_x0000_s1033" type="#_x0000_t202" style="position:absolute;left:3615;top:1872;width:720;height:540" filled="f" stroked="f">
              <v:textbox style="mso-next-textbox:#_x0000_s1033">
                <w:txbxContent>
                  <w:p w:rsidR="00DB4A78" w:rsidRDefault="00DB4A78" w:rsidP="00DB4A78">
                    <w:r w:rsidRPr="00BC16A5">
                      <w:rPr>
                        <w:rFonts w:ascii="Symbol" w:hAnsi="Symbol"/>
                      </w:rPr>
                      <w:t></w:t>
                    </w:r>
                    <w:r>
                      <w:t>x</w:t>
                    </w:r>
                  </w:p>
                </w:txbxContent>
              </v:textbox>
            </v:shape>
          </v:group>
        </w:pict>
      </w:r>
      <w:r>
        <w:t xml:space="preserve"> For a single pixel in my image, I have </w:t>
      </w:r>
      <w:r w:rsidRPr="00C61708">
        <w:rPr>
          <w:position w:val="-28"/>
        </w:rPr>
        <w:object w:dxaOrig="2460" w:dyaOrig="660">
          <v:shape id="_x0000_i1025" type="#_x0000_t75" style="width:123.05pt;height:32.8pt" o:ole="">
            <v:imagedata r:id="rId7" o:title=""/>
          </v:shape>
          <o:OLEObject Type="Embed" ProgID="Equation.3" ShapeID="_x0000_i1025" DrawAspect="Content" ObjectID="_1482219882" r:id="rId8"/>
        </w:object>
      </w:r>
      <w:r>
        <w:t xml:space="preserve">I use consecutive frames. </w:t>
      </w:r>
    </w:p>
    <w:p w:rsidR="00DB4A78" w:rsidRDefault="00DB4A78" w:rsidP="00DB4A78">
      <w:r>
        <w:t xml:space="preserve">a. Please write the simplest formula you can </w:t>
      </w:r>
      <w:r>
        <w:br/>
        <w:t xml:space="preserve">relating </w:t>
      </w:r>
      <w:r w:rsidRPr="003A34BD">
        <w:rPr>
          <w:rFonts w:ascii="Symbol" w:hAnsi="Symbol"/>
        </w:rPr>
        <w:t></w:t>
      </w:r>
      <w:r>
        <w:t xml:space="preserve">x and </w:t>
      </w:r>
      <w:r w:rsidRPr="003A34BD">
        <w:rPr>
          <w:rFonts w:ascii="Symbol" w:hAnsi="Symbol"/>
        </w:rPr>
        <w:t></w:t>
      </w:r>
      <w:r>
        <w:t xml:space="preserve">y. Hint: use the </w:t>
      </w:r>
      <w:smartTag w:uri="urn:schemas-microsoft-com:office:smarttags" w:element="place">
        <w:smartTag w:uri="urn:schemas-microsoft-com:office:smarttags" w:element="City">
          <w:r>
            <w:t>Taylor</w:t>
          </w:r>
        </w:smartTag>
      </w:smartTag>
      <w:r>
        <w:t xml:space="preserve"> series </w:t>
      </w:r>
      <w:r>
        <w:br/>
        <w:t>expansion and plug in all known values.</w:t>
      </w:r>
    </w:p>
    <w:p w:rsidR="00F661A8" w:rsidRDefault="00F661A8" w:rsidP="00DB4A78">
      <w:bookmarkStart w:id="0" w:name="_GoBack"/>
      <w:bookmarkEnd w:id="0"/>
    </w:p>
    <w:p w:rsidR="00DB4A78" w:rsidRDefault="00DB4A78" w:rsidP="00DB4A78">
      <w:r>
        <w:t xml:space="preserve">b. Sketch the line defined by your answer to (a) </w:t>
      </w:r>
      <w:r>
        <w:sym w:font="Wingdings" w:char="F0E0"/>
      </w:r>
    </w:p>
    <w:p w:rsidR="00DB4A78" w:rsidRDefault="00DB4A78" w:rsidP="00DB4A78">
      <w:r>
        <w:t>c. What is the aperture problem?</w:t>
      </w:r>
    </w:p>
    <w:p w:rsidR="00DB4A78" w:rsidRDefault="00DB4A78" w:rsidP="00DB4A78"/>
    <w:p w:rsidR="00DB4A78" w:rsidRDefault="00DB4A78" w:rsidP="00DB4A78"/>
    <w:p w:rsidR="00DB4A78" w:rsidRDefault="00DB4A78" w:rsidP="00DB4A78">
      <w:r>
        <w:t>d. How does (b) demonstrate the aperture problem?</w:t>
      </w:r>
    </w:p>
    <w:p w:rsidR="00DB4A78" w:rsidRDefault="00DB4A78" w:rsidP="00DB4A78"/>
    <w:p w:rsidR="00DB4A78" w:rsidRDefault="00DB4A78" w:rsidP="00DB4A78"/>
    <w:p w:rsidR="00DB4A78" w:rsidRDefault="00DB4A78" w:rsidP="00DB4A78"/>
    <w:p w:rsidR="00DB4A78" w:rsidRDefault="00DB4A78" w:rsidP="00261DCC">
      <w:pPr>
        <w:pStyle w:val="ListParagraph"/>
        <w:numPr>
          <w:ilvl w:val="0"/>
          <w:numId w:val="35"/>
        </w:numPr>
      </w:pPr>
      <w:r>
        <w:t>What is the idea behind interest-point tracking?</w:t>
      </w:r>
    </w:p>
    <w:p w:rsidR="00DB4A78" w:rsidRDefault="00DB4A78" w:rsidP="00DB4A78"/>
    <w:p w:rsidR="005515A1" w:rsidRDefault="005515A1" w:rsidP="00DB4A78"/>
    <w:p w:rsidR="00F661A8" w:rsidRDefault="00F661A8" w:rsidP="00DB4A78"/>
    <w:p w:rsidR="00DB4A78" w:rsidRDefault="00DB4A78" w:rsidP="00DB4A78"/>
    <w:p w:rsidR="00DB4A78" w:rsidRDefault="00DB4A78" w:rsidP="00DB4A78">
      <w:pPr>
        <w:pStyle w:val="ListParagraph"/>
        <w:numPr>
          <w:ilvl w:val="0"/>
          <w:numId w:val="35"/>
        </w:numPr>
      </w:pPr>
      <w:r>
        <w:t xml:space="preserve">With your team, rate the desirability of each day to do your project presentation </w:t>
      </w:r>
      <w:r w:rsidR="00F661A8">
        <w:br/>
      </w:r>
      <w:r>
        <w:t>(1 = very desirable, 2 = slightly desirable, 3 = slightly undesirable, 4 = very undesirable):</w:t>
      </w:r>
    </w:p>
    <w:p w:rsidR="00DB4A78" w:rsidRDefault="009D2BF9" w:rsidP="00DB4A78">
      <w:r>
        <w:t>_____ Monday, Feb 1</w:t>
      </w:r>
      <w:r w:rsidR="00D05D5E">
        <w:t>4</w:t>
      </w:r>
      <w:r>
        <w:tab/>
        <w:t>_____ Tuesday, Feb 1</w:t>
      </w:r>
      <w:r w:rsidR="00D05D5E">
        <w:t>5</w:t>
      </w:r>
      <w:r w:rsidR="00DB4A78">
        <w:tab/>
      </w:r>
    </w:p>
    <w:p w:rsidR="00DB4A78" w:rsidRDefault="00DB4A78" w:rsidP="00DB4A78">
      <w:r>
        <w:t>_____ Thursday, Feb 1</w:t>
      </w:r>
      <w:r w:rsidR="00D05D5E">
        <w:t>7</w:t>
      </w:r>
      <w:r w:rsidR="009D2BF9">
        <w:tab/>
        <w:t>_____ Friday, Feb 1</w:t>
      </w:r>
      <w:r w:rsidR="00D05D5E">
        <w:t>8</w:t>
      </w:r>
    </w:p>
    <w:p w:rsidR="00563797" w:rsidRDefault="00563797" w:rsidP="00563797">
      <w:pPr>
        <w:pStyle w:val="ListParagraph"/>
        <w:ind w:left="360"/>
      </w:pPr>
    </w:p>
    <w:p w:rsidR="00563797" w:rsidRPr="00261DCC" w:rsidRDefault="00563797" w:rsidP="00261DCC">
      <w:pPr>
        <w:pStyle w:val="ListParagraph"/>
        <w:numPr>
          <w:ilvl w:val="0"/>
          <w:numId w:val="35"/>
        </w:numPr>
        <w:rPr>
          <w:rFonts w:cs="Courier New"/>
        </w:rPr>
      </w:pPr>
      <w:r w:rsidRPr="00261DCC">
        <w:rPr>
          <w:rFonts w:cs="Courier New"/>
        </w:rPr>
        <w:t>Tell your instructor about anything from today's session (or from the course so far) that you found confusing or still have a question about. If none, please write “None”.</w:t>
      </w:r>
    </w:p>
    <w:p w:rsidR="00563797" w:rsidRDefault="00563797" w:rsidP="00563797">
      <w:pPr>
        <w:pStyle w:val="ListParagraph"/>
      </w:pPr>
    </w:p>
    <w:sectPr w:rsidR="00563797" w:rsidSect="00041F20">
      <w:headerReference w:type="even" r:id="rId9"/>
      <w:headerReference w:type="default" r:id="rId10"/>
      <w:footerReference w:type="default" r:id="rId11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38C4" w:rsidRDefault="00BE38C4" w:rsidP="00117AA5">
      <w:pPr>
        <w:spacing w:after="0" w:line="240" w:lineRule="auto"/>
      </w:pPr>
      <w:r>
        <w:separator/>
      </w:r>
    </w:p>
  </w:endnote>
  <w:endnote w:type="continuationSeparator" w:id="0">
    <w:p w:rsidR="00BE38C4" w:rsidRDefault="00BE38C4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A466A0" w:rsidRDefault="00A466A0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F661A8">
              <w:rPr>
                <w:b/>
                <w:noProof/>
                <w:color w:val="595959" w:themeColor="text1" w:themeTint="A6"/>
              </w:rPr>
              <w:t>1</w: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F661A8">
              <w:rPr>
                <w:b/>
                <w:noProof/>
                <w:color w:val="595959" w:themeColor="text1" w:themeTint="A6"/>
              </w:rPr>
              <w:t>1</w:t>
            </w:r>
            <w:r w:rsidR="004F40D8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:rsidR="00A466A0" w:rsidRDefault="00A466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38C4" w:rsidRDefault="00BE38C4" w:rsidP="00117AA5">
      <w:pPr>
        <w:spacing w:after="0" w:line="240" w:lineRule="auto"/>
      </w:pPr>
      <w:r>
        <w:separator/>
      </w:r>
    </w:p>
  </w:footnote>
  <w:footnote w:type="continuationSeparator" w:id="0">
    <w:p w:rsidR="00BE38C4" w:rsidRDefault="00BE38C4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6A0" w:rsidRDefault="00A466A0">
    <w:pPr>
      <w:pStyle w:val="Header"/>
    </w:pPr>
  </w:p>
  <w:p w:rsidR="00A466A0" w:rsidRDefault="00A466A0">
    <w:r>
      <w:t>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6A0" w:rsidRDefault="00BE38C4"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600.6pt;margin-top:-4.5pt;width:157.45pt;height:19.5pt;z-index:251665408;mso-position-horizontal:right;mso-position-horizontal-relative:margin" stroked="f">
          <v:textbox style="mso-next-textbox:#_x0000_s2053" inset="0,,0">
            <w:txbxContent>
              <w:p w:rsidR="00A466A0" w:rsidRPr="00CE5A4F" w:rsidRDefault="00563797" w:rsidP="00CE5A4F">
                <w:pPr>
                  <w:jc w:val="right"/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 xml:space="preserve">In-class Quiz </w:t>
                </w:r>
                <w:r w:rsidR="00261DCC">
                  <w:rPr>
                    <w:rFonts w:asciiTheme="majorHAnsi" w:hAnsiTheme="majorHAnsi"/>
                    <w:color w:val="595959" w:themeColor="text1" w:themeTint="A6"/>
                  </w:rPr>
                  <w:t>Motion 2</w:t>
                </w:r>
              </w:p>
            </w:txbxContent>
          </v:textbox>
          <w10:wrap anchorx="margin"/>
        </v:shape>
      </w:pict>
    </w:r>
    <w:r>
      <w:rPr>
        <w:noProof/>
      </w:rPr>
      <w:pict>
        <v:shape id="_x0000_s2052" type="#_x0000_t202" style="position:absolute;margin-left:0;margin-top:-3.75pt;width:236.25pt;height:18.75pt;z-index:251664384;mso-position-horizontal-relative:margin" stroked="f" strokecolor="#548dd4 [1951]">
          <v:textbox style="mso-next-textbox:#_x0000_s2052" inset="0,,0">
            <w:txbxContent>
              <w:p w:rsidR="00A466A0" w:rsidRPr="00CE5A4F" w:rsidRDefault="00A466A0">
                <w:pPr>
                  <w:rPr>
                    <w:rFonts w:asciiTheme="majorHAnsi" w:hAnsiTheme="majorHAnsi"/>
                    <w:color w:val="595959" w:themeColor="text1" w:themeTint="A6"/>
                  </w:rPr>
                </w:pPr>
                <w:r>
                  <w:rPr>
                    <w:rFonts w:asciiTheme="majorHAnsi" w:hAnsiTheme="majorHAnsi"/>
                    <w:color w:val="595959" w:themeColor="text1" w:themeTint="A6"/>
                  </w:rPr>
                  <w:t>CSSE 463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– I</w:t>
                </w:r>
                <w:r>
                  <w:rPr>
                    <w:rFonts w:asciiTheme="majorHAnsi" w:hAnsiTheme="majorHAnsi"/>
                    <w:color w:val="595959" w:themeColor="text1" w:themeTint="A6"/>
                  </w:rPr>
                  <w:t>mage Recognition</w:t>
                </w:r>
                <w:r w:rsidRPr="00CE5A4F">
                  <w:rPr>
                    <w:rFonts w:asciiTheme="majorHAnsi" w:hAnsiTheme="majorHAnsi"/>
                    <w:color w:val="595959" w:themeColor="text1" w:themeTint="A6"/>
                  </w:rPr>
                  <w:t xml:space="preserve"> </w:t>
                </w:r>
              </w:p>
            </w:txbxContent>
          </v:textbox>
          <w10:wrap anchorx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D92BF5"/>
    <w:multiLevelType w:val="hybridMultilevel"/>
    <w:tmpl w:val="CD363BE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9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0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E8123C"/>
    <w:multiLevelType w:val="hybridMultilevel"/>
    <w:tmpl w:val="1BF875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2706A6A"/>
    <w:multiLevelType w:val="hybridMultilevel"/>
    <w:tmpl w:val="65A49AF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7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9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3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8"/>
  </w:num>
  <w:num w:numId="3">
    <w:abstractNumId w:val="22"/>
  </w:num>
  <w:num w:numId="4">
    <w:abstractNumId w:val="25"/>
  </w:num>
  <w:num w:numId="5">
    <w:abstractNumId w:val="17"/>
  </w:num>
  <w:num w:numId="6">
    <w:abstractNumId w:val="20"/>
  </w:num>
  <w:num w:numId="7">
    <w:abstractNumId w:val="27"/>
  </w:num>
  <w:num w:numId="8">
    <w:abstractNumId w:val="19"/>
  </w:num>
  <w:num w:numId="9">
    <w:abstractNumId w:val="26"/>
  </w:num>
  <w:num w:numId="10">
    <w:abstractNumId w:val="10"/>
  </w:num>
  <w:num w:numId="11">
    <w:abstractNumId w:val="5"/>
  </w:num>
  <w:num w:numId="12">
    <w:abstractNumId w:val="28"/>
  </w:num>
  <w:num w:numId="13">
    <w:abstractNumId w:val="32"/>
  </w:num>
  <w:num w:numId="14">
    <w:abstractNumId w:val="6"/>
  </w:num>
  <w:num w:numId="15">
    <w:abstractNumId w:val="18"/>
  </w:num>
  <w:num w:numId="16">
    <w:abstractNumId w:val="9"/>
  </w:num>
  <w:num w:numId="17">
    <w:abstractNumId w:val="15"/>
  </w:num>
  <w:num w:numId="18">
    <w:abstractNumId w:val="33"/>
  </w:num>
  <w:num w:numId="19">
    <w:abstractNumId w:val="35"/>
  </w:num>
  <w:num w:numId="20">
    <w:abstractNumId w:val="4"/>
  </w:num>
  <w:num w:numId="21">
    <w:abstractNumId w:val="30"/>
  </w:num>
  <w:num w:numId="22">
    <w:abstractNumId w:val="11"/>
  </w:num>
  <w:num w:numId="23">
    <w:abstractNumId w:val="16"/>
  </w:num>
  <w:num w:numId="24">
    <w:abstractNumId w:val="0"/>
  </w:num>
  <w:num w:numId="25">
    <w:abstractNumId w:val="7"/>
  </w:num>
  <w:num w:numId="26">
    <w:abstractNumId w:val="14"/>
  </w:num>
  <w:num w:numId="27">
    <w:abstractNumId w:val="1"/>
  </w:num>
  <w:num w:numId="28">
    <w:abstractNumId w:val="29"/>
  </w:num>
  <w:num w:numId="29">
    <w:abstractNumId w:val="2"/>
  </w:num>
  <w:num w:numId="30">
    <w:abstractNumId w:val="31"/>
  </w:num>
  <w:num w:numId="31">
    <w:abstractNumId w:val="21"/>
  </w:num>
  <w:num w:numId="32">
    <w:abstractNumId w:val="3"/>
  </w:num>
  <w:num w:numId="33">
    <w:abstractNumId w:val="13"/>
  </w:num>
  <w:num w:numId="34">
    <w:abstractNumId w:val="23"/>
  </w:num>
  <w:num w:numId="35">
    <w:abstractNumId w:val="12"/>
  </w:num>
  <w:num w:numId="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ttachedTemplate r:id="rId1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6D8"/>
    <w:rsid w:val="000074C9"/>
    <w:rsid w:val="00016987"/>
    <w:rsid w:val="000175D0"/>
    <w:rsid w:val="00031A80"/>
    <w:rsid w:val="00041492"/>
    <w:rsid w:val="00041F20"/>
    <w:rsid w:val="00042C70"/>
    <w:rsid w:val="000D3418"/>
    <w:rsid w:val="000F3DE6"/>
    <w:rsid w:val="00104FCF"/>
    <w:rsid w:val="001062A9"/>
    <w:rsid w:val="001116D7"/>
    <w:rsid w:val="00117AA5"/>
    <w:rsid w:val="00163828"/>
    <w:rsid w:val="001B6F98"/>
    <w:rsid w:val="001D3863"/>
    <w:rsid w:val="001F33E6"/>
    <w:rsid w:val="00224D98"/>
    <w:rsid w:val="00233D69"/>
    <w:rsid w:val="00261DCC"/>
    <w:rsid w:val="002675E9"/>
    <w:rsid w:val="00271A8B"/>
    <w:rsid w:val="00276B81"/>
    <w:rsid w:val="0028393E"/>
    <w:rsid w:val="00292C13"/>
    <w:rsid w:val="002A75F2"/>
    <w:rsid w:val="002B7A27"/>
    <w:rsid w:val="002C1758"/>
    <w:rsid w:val="002F5910"/>
    <w:rsid w:val="003015DB"/>
    <w:rsid w:val="00327AD2"/>
    <w:rsid w:val="0035297E"/>
    <w:rsid w:val="00374794"/>
    <w:rsid w:val="00392D6F"/>
    <w:rsid w:val="003A1BF5"/>
    <w:rsid w:val="003C2A39"/>
    <w:rsid w:val="003C723A"/>
    <w:rsid w:val="003D50F6"/>
    <w:rsid w:val="00400947"/>
    <w:rsid w:val="00424BAB"/>
    <w:rsid w:val="004548FE"/>
    <w:rsid w:val="00465F46"/>
    <w:rsid w:val="00466050"/>
    <w:rsid w:val="00480E26"/>
    <w:rsid w:val="00481B76"/>
    <w:rsid w:val="004831F0"/>
    <w:rsid w:val="00484780"/>
    <w:rsid w:val="00487BCC"/>
    <w:rsid w:val="0049011A"/>
    <w:rsid w:val="004A5B84"/>
    <w:rsid w:val="004F1738"/>
    <w:rsid w:val="004F40D8"/>
    <w:rsid w:val="004F6C13"/>
    <w:rsid w:val="00510267"/>
    <w:rsid w:val="00520D09"/>
    <w:rsid w:val="00531AD8"/>
    <w:rsid w:val="00531E08"/>
    <w:rsid w:val="005515A1"/>
    <w:rsid w:val="00563322"/>
    <w:rsid w:val="00563797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610DAE"/>
    <w:rsid w:val="00644963"/>
    <w:rsid w:val="006565AA"/>
    <w:rsid w:val="00665E55"/>
    <w:rsid w:val="006C0279"/>
    <w:rsid w:val="006D130A"/>
    <w:rsid w:val="006D6390"/>
    <w:rsid w:val="006E7094"/>
    <w:rsid w:val="00721A44"/>
    <w:rsid w:val="00752A93"/>
    <w:rsid w:val="00755D72"/>
    <w:rsid w:val="00755FAE"/>
    <w:rsid w:val="007852C1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75B33"/>
    <w:rsid w:val="00884601"/>
    <w:rsid w:val="00890F3C"/>
    <w:rsid w:val="00892E38"/>
    <w:rsid w:val="008A5F1C"/>
    <w:rsid w:val="008D1BF6"/>
    <w:rsid w:val="008F30C4"/>
    <w:rsid w:val="00920497"/>
    <w:rsid w:val="0092053B"/>
    <w:rsid w:val="009542F3"/>
    <w:rsid w:val="00960717"/>
    <w:rsid w:val="009740DC"/>
    <w:rsid w:val="00982A7C"/>
    <w:rsid w:val="00991EBE"/>
    <w:rsid w:val="009D2BF9"/>
    <w:rsid w:val="009E0AE0"/>
    <w:rsid w:val="009F0044"/>
    <w:rsid w:val="009F2685"/>
    <w:rsid w:val="00A003DB"/>
    <w:rsid w:val="00A4337A"/>
    <w:rsid w:val="00A466A0"/>
    <w:rsid w:val="00A51CFD"/>
    <w:rsid w:val="00AC34EF"/>
    <w:rsid w:val="00AC444D"/>
    <w:rsid w:val="00AE06F5"/>
    <w:rsid w:val="00B037D8"/>
    <w:rsid w:val="00B35DD1"/>
    <w:rsid w:val="00B360C0"/>
    <w:rsid w:val="00B4698B"/>
    <w:rsid w:val="00B62F62"/>
    <w:rsid w:val="00BE38C4"/>
    <w:rsid w:val="00C23F50"/>
    <w:rsid w:val="00C431CF"/>
    <w:rsid w:val="00C5717B"/>
    <w:rsid w:val="00C64835"/>
    <w:rsid w:val="00C71685"/>
    <w:rsid w:val="00C9705E"/>
    <w:rsid w:val="00CE5A4F"/>
    <w:rsid w:val="00D05D5E"/>
    <w:rsid w:val="00D40998"/>
    <w:rsid w:val="00D4323D"/>
    <w:rsid w:val="00D50ED2"/>
    <w:rsid w:val="00D6065C"/>
    <w:rsid w:val="00D65DC3"/>
    <w:rsid w:val="00D97932"/>
    <w:rsid w:val="00DA3F82"/>
    <w:rsid w:val="00DB4A78"/>
    <w:rsid w:val="00DD12A7"/>
    <w:rsid w:val="00DF1FD9"/>
    <w:rsid w:val="00DF3DE8"/>
    <w:rsid w:val="00DF4D7F"/>
    <w:rsid w:val="00E00F13"/>
    <w:rsid w:val="00E14A11"/>
    <w:rsid w:val="00E2264D"/>
    <w:rsid w:val="00E27FC6"/>
    <w:rsid w:val="00E35981"/>
    <w:rsid w:val="00E7664C"/>
    <w:rsid w:val="00E82F41"/>
    <w:rsid w:val="00EA6A4B"/>
    <w:rsid w:val="00EB224E"/>
    <w:rsid w:val="00EB27B9"/>
    <w:rsid w:val="00EB7D05"/>
    <w:rsid w:val="00EC1417"/>
    <w:rsid w:val="00ED04C6"/>
    <w:rsid w:val="00ED5AA2"/>
    <w:rsid w:val="00EF62AD"/>
    <w:rsid w:val="00F05FC1"/>
    <w:rsid w:val="00F23FF3"/>
    <w:rsid w:val="00F358E6"/>
    <w:rsid w:val="00F478E2"/>
    <w:rsid w:val="00F64AD9"/>
    <w:rsid w:val="00F661A8"/>
    <w:rsid w:val="00F755BA"/>
    <w:rsid w:val="00F76775"/>
    <w:rsid w:val="00FB5355"/>
    <w:rsid w:val="00FC1751"/>
    <w:rsid w:val="00FD5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4"/>
    <o:shapelayout v:ext="edit">
      <o:idmap v:ext="edit" data="1"/>
    </o:shapelayout>
  </w:shapeDefaults>
  <w:decimalSymbol w:val="."/>
  <w:listSeparator w:val=","/>
  <w15:docId w15:val="{5AD9299E-0CF4-440C-9D83-02FF79B2C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31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 Boutell</cp:lastModifiedBy>
  <cp:revision>15</cp:revision>
  <cp:lastPrinted>2013-01-25T21:55:00Z</cp:lastPrinted>
  <dcterms:created xsi:type="dcterms:W3CDTF">2009-01-30T22:00:00Z</dcterms:created>
  <dcterms:modified xsi:type="dcterms:W3CDTF">2015-01-08T15:58:00Z</dcterms:modified>
</cp:coreProperties>
</file>