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Default="00041F20" w:rsidP="00117AA5">
      <w:pPr>
        <w:spacing w:line="240" w:lineRule="auto"/>
        <w:outlineLvl w:val="0"/>
      </w:pPr>
      <w:r w:rsidRPr="003C723A">
        <w:t>Name</w:t>
      </w:r>
      <w:proofErr w:type="gramStart"/>
      <w:r w:rsidRPr="003C723A">
        <w:t>:_</w:t>
      </w:r>
      <w:proofErr w:type="gramEnd"/>
      <w:r w:rsidRPr="003C723A">
        <w:t>_________________________________</w:t>
      </w:r>
      <w:r w:rsidR="00117AA5" w:rsidRPr="003C723A">
        <w:t>_____</w:t>
      </w:r>
      <w:r w:rsidR="00C23E40">
        <w:t xml:space="preserve">  CM: _________   </w:t>
      </w:r>
      <w:r w:rsidR="00416369">
        <w:t xml:space="preserve">Grade:___/10 </w:t>
      </w:r>
      <w:r w:rsidR="00117AA5" w:rsidRPr="003C723A">
        <w:t xml:space="preserve">&lt;-- </w:t>
      </w:r>
      <w:r w:rsidRPr="003C723A">
        <w:t>instructor use</w:t>
      </w:r>
    </w:p>
    <w:p w:rsidR="00947A94" w:rsidRPr="003C723A" w:rsidRDefault="00947A94" w:rsidP="00117AA5">
      <w:pPr>
        <w:spacing w:line="240" w:lineRule="auto"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proofErr w:type="gramStart"/>
      <w:r>
        <w:t>campus</w:t>
      </w:r>
      <w:proofErr w:type="gramEnd"/>
      <w:r>
        <w:t xml:space="preserve"> mail)</w:t>
      </w:r>
    </w:p>
    <w:p w:rsidR="003C723A" w:rsidRPr="003C723A" w:rsidRDefault="003C723A" w:rsidP="003C723A">
      <w:r w:rsidRPr="003C723A">
        <w:t>1.  Why are you taking this course?</w:t>
      </w:r>
    </w:p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>
      <w:r w:rsidRPr="003C723A">
        <w:t>2. Please fill in some information about yourself:</w:t>
      </w:r>
    </w:p>
    <w:p w:rsidR="003C723A" w:rsidRPr="003C723A" w:rsidRDefault="003C723A" w:rsidP="003C723A">
      <w:pPr>
        <w:ind w:left="720"/>
      </w:pPr>
      <w:proofErr w:type="gramStart"/>
      <w:r w:rsidRPr="003C723A">
        <w:t>a.  Circle</w:t>
      </w:r>
      <w:proofErr w:type="gramEnd"/>
      <w:r w:rsidRPr="003C723A">
        <w:t xml:space="preserve">: Fr / So / Jr / </w:t>
      </w:r>
      <w:proofErr w:type="spellStart"/>
      <w:r w:rsidRPr="003C723A">
        <w:t>Sr</w:t>
      </w:r>
      <w:proofErr w:type="spellEnd"/>
      <w:r w:rsidRPr="003C723A">
        <w:t xml:space="preserve"> / Super </w:t>
      </w:r>
      <w:proofErr w:type="spellStart"/>
      <w:r w:rsidRPr="003C723A">
        <w:t>Sr</w:t>
      </w:r>
      <w:proofErr w:type="spellEnd"/>
      <w:r w:rsidRPr="003C723A">
        <w:t xml:space="preserve"> / Grad</w:t>
      </w:r>
    </w:p>
    <w:p w:rsidR="003C723A" w:rsidRPr="003C723A" w:rsidRDefault="003C723A" w:rsidP="003C723A">
      <w:pPr>
        <w:ind w:left="720"/>
      </w:pPr>
      <w:proofErr w:type="gramStart"/>
      <w:r w:rsidRPr="003C723A">
        <w:t>b.  The</w:t>
      </w:r>
      <w:proofErr w:type="gramEnd"/>
      <w:r w:rsidRPr="003C723A">
        <w:t xml:space="preserve"> topic(s) you’d like to know about most in this course</w:t>
      </w:r>
    </w:p>
    <w:p w:rsidR="003C723A" w:rsidRPr="003C723A" w:rsidRDefault="003C723A" w:rsidP="003C723A"/>
    <w:p w:rsidR="003C723A" w:rsidRPr="003C723A" w:rsidRDefault="003C723A" w:rsidP="003C723A">
      <w:pPr>
        <w:ind w:left="720"/>
      </w:pPr>
    </w:p>
    <w:p w:rsidR="003C723A" w:rsidRPr="003C723A" w:rsidRDefault="003C723A" w:rsidP="003C723A">
      <w:pPr>
        <w:ind w:left="720"/>
      </w:pPr>
      <w:proofErr w:type="gramStart"/>
      <w:r w:rsidRPr="003C723A">
        <w:t>c.  Circle</w:t>
      </w:r>
      <w:proofErr w:type="gramEnd"/>
      <w:r w:rsidRPr="003C723A">
        <w:t xml:space="preserve"> any related courses you’ve taken or are taking: </w:t>
      </w:r>
    </w:p>
    <w:p w:rsidR="003C723A" w:rsidRPr="003C723A" w:rsidRDefault="003C723A" w:rsidP="003C723A">
      <w:pPr>
        <w:ind w:left="720"/>
      </w:pPr>
      <w:r w:rsidRPr="003C723A">
        <w:t>Programming: CSSE120, 220, 221, 230, ME123, ME323, Other __________</w:t>
      </w:r>
    </w:p>
    <w:p w:rsidR="003C723A" w:rsidRPr="003C723A" w:rsidRDefault="003C723A" w:rsidP="003C723A">
      <w:pPr>
        <w:ind w:left="720"/>
      </w:pPr>
      <w:r w:rsidRPr="003C723A">
        <w:t>CSSE461: Computer Vision</w:t>
      </w:r>
      <w:r w:rsidRPr="003C723A">
        <w:tab/>
      </w:r>
      <w:r w:rsidRPr="003C723A">
        <w:tab/>
        <w:t>ECE480/PH437: Image Processing</w:t>
      </w:r>
    </w:p>
    <w:p w:rsidR="003C723A" w:rsidRPr="003C723A" w:rsidRDefault="003C723A" w:rsidP="003C723A">
      <w:pPr>
        <w:ind w:left="720"/>
        <w:rPr>
          <w:lang w:val="fr-FR"/>
        </w:rPr>
      </w:pPr>
      <w:r w:rsidRPr="003C723A">
        <w:rPr>
          <w:lang w:val="fr-FR"/>
        </w:rPr>
        <w:t>CSSE 351/451: Graphics</w:t>
      </w:r>
      <w:r w:rsidRPr="003C723A">
        <w:rPr>
          <w:lang w:val="fr-FR"/>
        </w:rPr>
        <w:tab/>
      </w:r>
      <w:r w:rsidRPr="003C723A">
        <w:rPr>
          <w:lang w:val="fr-FR"/>
        </w:rPr>
        <w:tab/>
      </w:r>
      <w:r w:rsidR="0095009F">
        <w:rPr>
          <w:lang w:val="fr-FR"/>
        </w:rPr>
        <w:tab/>
      </w:r>
      <w:r w:rsidRPr="003C723A">
        <w:rPr>
          <w:lang w:val="fr-FR"/>
        </w:rPr>
        <w:t>ECE497/597: Pattern classification</w:t>
      </w:r>
      <w:r w:rsidRPr="003C723A">
        <w:rPr>
          <w:lang w:val="fr-FR"/>
        </w:rPr>
        <w:tab/>
      </w:r>
    </w:p>
    <w:p w:rsidR="003C723A" w:rsidRPr="003C723A" w:rsidRDefault="003C723A" w:rsidP="003C723A">
      <w:pPr>
        <w:ind w:left="720"/>
        <w:rPr>
          <w:lang w:val="fr-FR"/>
        </w:rPr>
      </w:pPr>
      <w:r w:rsidRPr="003C723A">
        <w:rPr>
          <w:lang w:val="fr-FR"/>
        </w:rPr>
        <w:t xml:space="preserve">MA381: </w:t>
      </w:r>
      <w:proofErr w:type="spellStart"/>
      <w:r w:rsidRPr="003C723A">
        <w:rPr>
          <w:lang w:val="fr-FR"/>
        </w:rPr>
        <w:t>Probability</w:t>
      </w:r>
      <w:proofErr w:type="spellEnd"/>
      <w:r w:rsidRPr="003C723A">
        <w:rPr>
          <w:lang w:val="fr-FR"/>
        </w:rPr>
        <w:t xml:space="preserve"> </w:t>
      </w:r>
      <w:r w:rsidRPr="003C723A">
        <w:rPr>
          <w:lang w:val="fr-FR"/>
        </w:rPr>
        <w:tab/>
      </w:r>
      <w:r w:rsidRPr="003C723A">
        <w:rPr>
          <w:lang w:val="fr-FR"/>
        </w:rPr>
        <w:tab/>
      </w:r>
      <w:r w:rsidRPr="003C723A">
        <w:rPr>
          <w:lang w:val="fr-FR"/>
        </w:rPr>
        <w:tab/>
        <w:t xml:space="preserve">MA382: </w:t>
      </w:r>
      <w:proofErr w:type="spellStart"/>
      <w:r w:rsidRPr="003C723A">
        <w:rPr>
          <w:lang w:val="fr-FR"/>
        </w:rPr>
        <w:t>Stats</w:t>
      </w:r>
      <w:proofErr w:type="spellEnd"/>
    </w:p>
    <w:p w:rsidR="003C723A" w:rsidRPr="003C723A" w:rsidRDefault="003C723A" w:rsidP="003C723A">
      <w:pPr>
        <w:ind w:left="720"/>
      </w:pPr>
      <w:r w:rsidRPr="003C723A">
        <w:t>CSSE413: AI</w:t>
      </w:r>
      <w:r w:rsidRPr="003C723A">
        <w:tab/>
      </w:r>
      <w:r w:rsidRPr="003C723A">
        <w:tab/>
      </w:r>
      <w:r w:rsidRPr="003C723A">
        <w:tab/>
      </w:r>
      <w:r w:rsidRPr="003C723A">
        <w:tab/>
        <w:t>MA371: Linear Algebra</w:t>
      </w:r>
    </w:p>
    <w:p w:rsidR="003C723A" w:rsidRPr="003C723A" w:rsidRDefault="003C723A" w:rsidP="003C723A">
      <w:pPr>
        <w:ind w:left="720"/>
      </w:pPr>
      <w:r w:rsidRPr="003C723A">
        <w:t>ECE580/PH537: Image Proc. 2</w:t>
      </w:r>
      <w:r w:rsidRPr="003C723A">
        <w:tab/>
        <w:t>Other: ______________</w:t>
      </w:r>
    </w:p>
    <w:p w:rsidR="003C723A" w:rsidRPr="003C723A" w:rsidRDefault="003C723A" w:rsidP="003C723A">
      <w:bookmarkStart w:id="0" w:name="_GoBack"/>
      <w:bookmarkEnd w:id="0"/>
      <w:r w:rsidRPr="003C723A">
        <w:t xml:space="preserve">3. </w:t>
      </w:r>
      <w:r w:rsidR="00044C23">
        <w:t xml:space="preserve">(2 pts) </w:t>
      </w:r>
      <w:proofErr w:type="gramStart"/>
      <w:r w:rsidRPr="003C723A">
        <w:t>What’s</w:t>
      </w:r>
      <w:proofErr w:type="gramEnd"/>
      <w:r w:rsidRPr="003C723A">
        <w:t xml:space="preserve"> the difference between image recognition and image processing?</w:t>
      </w:r>
    </w:p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>
      <w:r w:rsidRPr="003C723A">
        <w:t xml:space="preserve">4. Please suggest an </w:t>
      </w:r>
      <w:r w:rsidR="00044C23">
        <w:t xml:space="preserve">interesting </w:t>
      </w:r>
      <w:r w:rsidRPr="003C723A">
        <w:t xml:space="preserve">application of image recognition that’s not on the list I showed in class. </w:t>
      </w:r>
      <w:r w:rsidR="00044C23">
        <w:t>Why d</w:t>
      </w:r>
      <w:r w:rsidRPr="003C723A">
        <w:t xml:space="preserve">oes it interest you? </w:t>
      </w:r>
    </w:p>
    <w:p w:rsidR="003C723A" w:rsidRPr="003C723A" w:rsidRDefault="003C723A" w:rsidP="003C723A"/>
    <w:p w:rsidR="003C723A" w:rsidRPr="003C723A" w:rsidRDefault="003C723A" w:rsidP="003C723A"/>
    <w:p w:rsidR="003C723A" w:rsidRPr="003C723A" w:rsidRDefault="004A5B84" w:rsidP="003C723A">
      <w:r>
        <w:t xml:space="preserve">(Continued on reverse; I double-side daily quizzes to give you more room to add your own notes.) </w:t>
      </w:r>
    </w:p>
    <w:p w:rsidR="003C723A" w:rsidRPr="003C723A" w:rsidRDefault="00E82F41" w:rsidP="003C723A">
      <w:r>
        <w:lastRenderedPageBreak/>
        <w:t xml:space="preserve">5. </w:t>
      </w:r>
      <w:r w:rsidR="00044C23">
        <w:t xml:space="preserve">(2 points) </w:t>
      </w:r>
      <w:r>
        <w:t>Name the two major steps in many image recognition systems.</w:t>
      </w:r>
    </w:p>
    <w:p w:rsidR="003C723A" w:rsidRPr="003C723A" w:rsidRDefault="003C723A" w:rsidP="003C723A"/>
    <w:p w:rsidR="00E82F41" w:rsidRDefault="00E82F41" w:rsidP="003C723A"/>
    <w:p w:rsidR="00E82F41" w:rsidRDefault="00E82F41" w:rsidP="003C723A"/>
    <w:p w:rsidR="00E82F41" w:rsidRDefault="00E82F41" w:rsidP="003C723A"/>
    <w:p w:rsidR="00E82F41" w:rsidRDefault="00E82F41" w:rsidP="003C723A"/>
    <w:p w:rsidR="003C723A" w:rsidRPr="003C723A" w:rsidRDefault="00E82F41" w:rsidP="003C723A">
      <w:r>
        <w:t>6</w:t>
      </w:r>
      <w:r w:rsidR="003C723A" w:rsidRPr="003C723A">
        <w:t>. What are the coordinates of the pixel south of pixel (</w:t>
      </w:r>
      <w:proofErr w:type="spellStart"/>
      <w:r w:rsidR="003C723A" w:rsidRPr="003C723A">
        <w:t>i</w:t>
      </w:r>
      <w:proofErr w:type="gramStart"/>
      <w:r w:rsidR="003C723A" w:rsidRPr="003C723A">
        <w:t>,j</w:t>
      </w:r>
      <w:proofErr w:type="spellEnd"/>
      <w:proofErr w:type="gramEnd"/>
      <w:r w:rsidR="003C723A" w:rsidRPr="003C723A">
        <w:t>) in a grayscale image?</w:t>
      </w:r>
    </w:p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/>
    <w:p w:rsidR="003C723A" w:rsidRPr="003C723A" w:rsidRDefault="00E82F41" w:rsidP="003C723A">
      <w:r>
        <w:t>7</w:t>
      </w:r>
      <w:r w:rsidR="003C723A" w:rsidRPr="003C723A">
        <w:t xml:space="preserve">. What’s the real content of the “3D” </w:t>
      </w:r>
      <w:r w:rsidR="001B6F98">
        <w:t xml:space="preserve">grayscale </w:t>
      </w:r>
      <w:r w:rsidR="003C723A" w:rsidRPr="003C723A">
        <w:t>image shown in class?</w:t>
      </w:r>
    </w:p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:rsidR="003C723A" w:rsidRPr="003C723A" w:rsidRDefault="00142BE7" w:rsidP="003C723A">
      <w:pPr>
        <w:pStyle w:val="PlainText"/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 xml:space="preserve">8. </w:t>
      </w:r>
      <w:r w:rsidR="003C723A" w:rsidRPr="003C723A">
        <w:rPr>
          <w:rFonts w:asciiTheme="minorHAnsi" w:hAnsiTheme="minorHAnsi" w:cs="Courier New"/>
          <w:sz w:val="22"/>
          <w:szCs w:val="22"/>
        </w:rPr>
        <w:t xml:space="preserve">Tell your instructor about anything from today's session (or from the course so far) that you found confusing or still have a question about. </w:t>
      </w:r>
      <w:r w:rsidR="008D5BA9" w:rsidRPr="003C723A">
        <w:rPr>
          <w:rFonts w:asciiTheme="minorHAnsi" w:hAnsiTheme="minorHAnsi" w:cs="Courier New"/>
          <w:sz w:val="22"/>
          <w:szCs w:val="22"/>
        </w:rPr>
        <w:t>[You may always write comments to this effect, even if I don’t specifically ask for them!]</w:t>
      </w:r>
      <w:r w:rsidR="008D5BA9">
        <w:rPr>
          <w:rFonts w:asciiTheme="minorHAnsi" w:hAnsiTheme="minorHAnsi" w:cs="Courier New"/>
          <w:sz w:val="22"/>
          <w:szCs w:val="22"/>
        </w:rPr>
        <w:t xml:space="preserve"> </w:t>
      </w:r>
      <w:r w:rsidR="003C723A" w:rsidRPr="003C723A">
        <w:rPr>
          <w:rFonts w:asciiTheme="minorHAnsi" w:hAnsiTheme="minorHAnsi" w:cs="Courier New"/>
          <w:sz w:val="22"/>
          <w:szCs w:val="22"/>
        </w:rPr>
        <w:t>If none, please write “None”</w:t>
      </w:r>
      <w:r w:rsidR="008D5BA9">
        <w:rPr>
          <w:rFonts w:asciiTheme="minorHAnsi" w:hAnsiTheme="minorHAnsi" w:cs="Courier New"/>
          <w:sz w:val="22"/>
          <w:szCs w:val="22"/>
        </w:rPr>
        <w:t xml:space="preserve">. </w:t>
      </w:r>
      <w:r w:rsidR="008D5BA9" w:rsidRPr="008D5BA9">
        <w:rPr>
          <w:rFonts w:asciiTheme="minorHAnsi" w:hAnsiTheme="minorHAnsi" w:cs="Courier New"/>
          <w:b/>
          <w:sz w:val="22"/>
          <w:szCs w:val="22"/>
        </w:rPr>
        <w:t xml:space="preserve">Leaving it blank is the only way to earn no credit on this question. </w:t>
      </w:r>
    </w:p>
    <w:p w:rsidR="003C723A" w:rsidRPr="003C723A" w:rsidRDefault="003C723A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/>
    <w:p w:rsidR="003C723A" w:rsidRPr="003C723A" w:rsidRDefault="003C723A" w:rsidP="003C723A">
      <w:r w:rsidRPr="003C723A">
        <w:sym w:font="Wingdings" w:char="F0E0"/>
      </w:r>
      <w:r w:rsidRPr="003C723A">
        <w:t xml:space="preserve"> Please turn this in as you leave at the end of class.</w:t>
      </w:r>
    </w:p>
    <w:sectPr w:rsidR="003C723A" w:rsidRPr="003C723A" w:rsidSect="00041F20">
      <w:headerReference w:type="default" r:id="rId7"/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A55" w:rsidRDefault="000D1A55" w:rsidP="00117AA5">
      <w:pPr>
        <w:spacing w:after="0" w:line="240" w:lineRule="auto"/>
      </w:pPr>
      <w:r>
        <w:separator/>
      </w:r>
    </w:p>
  </w:endnote>
  <w:endnote w:type="continuationSeparator" w:id="0">
    <w:p w:rsidR="000D1A55" w:rsidRDefault="000D1A5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947A94">
              <w:rPr>
                <w:b/>
                <w:noProof/>
                <w:color w:val="595959" w:themeColor="text1" w:themeTint="A6"/>
              </w:rPr>
              <w:t>1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947A94">
              <w:rPr>
                <w:b/>
                <w:noProof/>
                <w:color w:val="595959" w:themeColor="text1" w:themeTint="A6"/>
              </w:rPr>
              <w:t>2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A55" w:rsidRDefault="000D1A55" w:rsidP="00117AA5">
      <w:pPr>
        <w:spacing w:after="0" w:line="240" w:lineRule="auto"/>
      </w:pPr>
      <w:r>
        <w:separator/>
      </w:r>
    </w:p>
  </w:footnote>
  <w:footnote w:type="continuationSeparator" w:id="0">
    <w:p w:rsidR="000D1A55" w:rsidRDefault="000D1A5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0D1A55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9E0AE0" w:rsidRPr="00CE5A4F" w:rsidRDefault="003C723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="009E0AE0"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="009E0AE0"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9E0AE0" w:rsidRPr="00CE5A4F" w:rsidRDefault="00374794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3C723A">
                    <w:rPr>
                      <w:rFonts w:asciiTheme="majorHAnsi" w:hAnsiTheme="majorHAnsi"/>
                      <w:color w:val="595959" w:themeColor="text1" w:themeTint="A6"/>
                    </w:rPr>
                    <w:t>1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8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4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9"/>
  </w:num>
  <w:num w:numId="4">
    <w:abstractNumId w:val="10"/>
  </w:num>
  <w:num w:numId="5">
    <w:abstractNumId w:val="5"/>
  </w:num>
  <w:num w:numId="6">
    <w:abstractNumId w:val="8"/>
  </w:num>
  <w:num w:numId="7">
    <w:abstractNumId w:val="12"/>
  </w:num>
  <w:num w:numId="8">
    <w:abstractNumId w:val="7"/>
  </w:num>
  <w:num w:numId="9">
    <w:abstractNumId w:val="11"/>
  </w:num>
  <w:num w:numId="10">
    <w:abstractNumId w:val="4"/>
  </w:num>
  <w:num w:numId="11">
    <w:abstractNumId w:val="0"/>
  </w:num>
  <w:num w:numId="12">
    <w:abstractNumId w:val="13"/>
  </w:num>
  <w:num w:numId="13">
    <w:abstractNumId w:val="14"/>
  </w:num>
  <w:num w:numId="14">
    <w:abstractNumId w:val="1"/>
  </w:num>
  <w:num w:numId="15">
    <w:abstractNumId w:val="6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26FEA"/>
    <w:rsid w:val="00041F20"/>
    <w:rsid w:val="00044C23"/>
    <w:rsid w:val="000A575C"/>
    <w:rsid w:val="000D1A55"/>
    <w:rsid w:val="000F3EEC"/>
    <w:rsid w:val="00117AA5"/>
    <w:rsid w:val="00142BE7"/>
    <w:rsid w:val="001B6F98"/>
    <w:rsid w:val="002052D9"/>
    <w:rsid w:val="00235D54"/>
    <w:rsid w:val="00246953"/>
    <w:rsid w:val="002675E9"/>
    <w:rsid w:val="00292C13"/>
    <w:rsid w:val="002B7A27"/>
    <w:rsid w:val="003015DB"/>
    <w:rsid w:val="00374794"/>
    <w:rsid w:val="003C723A"/>
    <w:rsid w:val="003D50F6"/>
    <w:rsid w:val="003E0350"/>
    <w:rsid w:val="00416369"/>
    <w:rsid w:val="004548FE"/>
    <w:rsid w:val="00480E26"/>
    <w:rsid w:val="004A5B84"/>
    <w:rsid w:val="0055693A"/>
    <w:rsid w:val="005716D8"/>
    <w:rsid w:val="006565AA"/>
    <w:rsid w:val="00665E55"/>
    <w:rsid w:val="006C0279"/>
    <w:rsid w:val="006D6390"/>
    <w:rsid w:val="006E7094"/>
    <w:rsid w:val="00752A93"/>
    <w:rsid w:val="00781A72"/>
    <w:rsid w:val="00796E60"/>
    <w:rsid w:val="00814069"/>
    <w:rsid w:val="00854618"/>
    <w:rsid w:val="00890F3C"/>
    <w:rsid w:val="008A5F1C"/>
    <w:rsid w:val="008D1BF6"/>
    <w:rsid w:val="008D5BA9"/>
    <w:rsid w:val="008E76BB"/>
    <w:rsid w:val="00920497"/>
    <w:rsid w:val="00947A94"/>
    <w:rsid w:val="0095009F"/>
    <w:rsid w:val="00960717"/>
    <w:rsid w:val="009E0AE0"/>
    <w:rsid w:val="00A003DB"/>
    <w:rsid w:val="00AB0DD6"/>
    <w:rsid w:val="00AE06F5"/>
    <w:rsid w:val="00C23E40"/>
    <w:rsid w:val="00C431CF"/>
    <w:rsid w:val="00C71685"/>
    <w:rsid w:val="00C9705E"/>
    <w:rsid w:val="00CE5A4F"/>
    <w:rsid w:val="00D6065C"/>
    <w:rsid w:val="00D96F1E"/>
    <w:rsid w:val="00DF1FD9"/>
    <w:rsid w:val="00E00F13"/>
    <w:rsid w:val="00E04260"/>
    <w:rsid w:val="00E266D9"/>
    <w:rsid w:val="00E279ED"/>
    <w:rsid w:val="00E82F41"/>
    <w:rsid w:val="00EA6A4B"/>
    <w:rsid w:val="00EB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5:docId w15:val="{DA1B3359-17D2-4008-B669-3304E9A54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6943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5</cp:revision>
  <cp:lastPrinted>2012-11-19T20:47:00Z</cp:lastPrinted>
  <dcterms:created xsi:type="dcterms:W3CDTF">2008-09-10T21:27:00Z</dcterms:created>
  <dcterms:modified xsi:type="dcterms:W3CDTF">2014-12-04T16:12:00Z</dcterms:modified>
</cp:coreProperties>
</file>