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F85" w:rsidRDefault="00217F85" w:rsidP="00042BCD">
      <w:pPr>
        <w:tabs>
          <w:tab w:val="left" w:pos="540"/>
          <w:tab w:val="left" w:pos="1080"/>
        </w:tabs>
        <w:outlineLvl w:val="0"/>
      </w:pPr>
      <w:r>
        <w:t>SpellCheck Evaluation (draft)</w:t>
      </w:r>
    </w:p>
    <w:p w:rsidR="00217F85" w:rsidRDefault="00217F85" w:rsidP="00042BCD">
      <w:pPr>
        <w:tabs>
          <w:tab w:val="left" w:pos="540"/>
          <w:tab w:val="left" w:pos="1080"/>
        </w:tabs>
        <w:outlineLvl w:val="0"/>
      </w:pPr>
      <w:r>
        <w:t xml:space="preserve">Team # ____          Students:    </w:t>
      </w:r>
    </w:p>
    <w:p w:rsidR="00217F85" w:rsidRPr="00D2663A" w:rsidRDefault="00217F85" w:rsidP="00042BCD">
      <w:pPr>
        <w:tabs>
          <w:tab w:val="left" w:pos="540"/>
          <w:tab w:val="left" w:pos="1080"/>
        </w:tabs>
        <w:outlineLvl w:val="0"/>
        <w:rPr>
          <w:b/>
        </w:rPr>
      </w:pPr>
      <w:r w:rsidRPr="00D2663A">
        <w:rPr>
          <w:b/>
        </w:rPr>
        <w:t>I</w:t>
      </w:r>
      <w:r>
        <w:rPr>
          <w:b/>
        </w:rPr>
        <w:t xml:space="preserve">nterface (80 points possible; any over 70 is bonus) </w:t>
      </w:r>
      <w:r w:rsidRPr="00D2663A">
        <w:rPr>
          <w:b/>
        </w:rPr>
        <w:t>:</w:t>
      </w:r>
      <w:r>
        <w:rPr>
          <w:b/>
        </w:rPr>
        <w:t xml:space="preserve"> </w:t>
      </w:r>
    </w:p>
    <w:p w:rsidR="00217F85" w:rsidRDefault="00217F85" w:rsidP="00042BCD">
      <w:r>
        <w:t>Points</w:t>
      </w:r>
      <w:r>
        <w:tab/>
        <w:t>Criteria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10</w:t>
      </w:r>
      <w:r>
        <w:tab/>
        <w:t>Can the user browse to a file to check it?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8</w:t>
      </w:r>
      <w:r>
        <w:tab/>
        <w:t>Does the program show the contents of the file?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8</w:t>
      </w:r>
      <w:r>
        <w:tab/>
        <w:t>Are the file's contents in a scrollable, editable text box?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2</w:t>
      </w:r>
      <w:r>
        <w:tab/>
        <w:t>Can the program save changes back to the file?</w:t>
      </w:r>
    </w:p>
    <w:p w:rsidR="00217F85" w:rsidRPr="00D125A2" w:rsidRDefault="00217F85" w:rsidP="00950E1A">
      <w:pPr>
        <w:tabs>
          <w:tab w:val="left" w:pos="630"/>
          <w:tab w:val="left" w:pos="990"/>
        </w:tabs>
        <w:ind w:left="990" w:hanging="990"/>
        <w:rPr>
          <w:b/>
        </w:rPr>
      </w:pPr>
      <w:r>
        <w:tab/>
        <w:t>10</w:t>
      </w:r>
      <w:r>
        <w:tab/>
        <w:t xml:space="preserve">Does the program provide an interface for viewing the context of a misspelling? (context = the line or sentence in which the word occurs) </w:t>
      </w:r>
    </w:p>
    <w:p w:rsidR="00217F85" w:rsidRDefault="00217F85" w:rsidP="00042BCD">
      <w:pPr>
        <w:tabs>
          <w:tab w:val="left" w:pos="630"/>
          <w:tab w:val="left" w:pos="990"/>
        </w:tabs>
        <w:spacing w:after="0" w:line="240" w:lineRule="auto"/>
      </w:pPr>
      <w:r>
        <w:tab/>
        <w:t>6</w:t>
      </w:r>
      <w:r>
        <w:tab/>
        <w:t xml:space="preserve">Does the program provide an interface for changing the misspelling to a word other than one </w:t>
      </w:r>
    </w:p>
    <w:p w:rsidR="00217F85" w:rsidRDefault="00217F85" w:rsidP="00042BCD">
      <w:pPr>
        <w:tabs>
          <w:tab w:val="left" w:pos="630"/>
          <w:tab w:val="left" w:pos="990"/>
        </w:tabs>
        <w:spacing w:after="0" w:line="240" w:lineRule="auto"/>
      </w:pPr>
      <w:r>
        <w:t xml:space="preserve">                    of the suggested words?</w:t>
      </w:r>
    </w:p>
    <w:p w:rsidR="00217F85" w:rsidRDefault="00217F85" w:rsidP="00042BCD">
      <w:pPr>
        <w:tabs>
          <w:tab w:val="left" w:pos="630"/>
          <w:tab w:val="left" w:pos="990"/>
        </w:tabs>
        <w:spacing w:after="0" w:line="240" w:lineRule="auto"/>
      </w:pPr>
      <w:r>
        <w:t xml:space="preserve">  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provide an "Ignore" feature?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provide an "Ignore All" or "Add to Dictionary" feature?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provide a "Change" feature?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2</w:t>
      </w:r>
      <w:r>
        <w:tab/>
        <w:t>Does the program provide a "Replace All" feature?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2</w:t>
      </w:r>
      <w:r>
        <w:tab/>
        <w:t>Does the program provide a way to cancel spell-checking while it's in progress?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2</w:t>
      </w:r>
      <w:r>
        <w:tab/>
        <w:t>Does the program provide a way to load a custom dictionary?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8</w:t>
      </w:r>
      <w:r>
        <w:tab/>
        <w:t>How fast does the program run (is it too slow)?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10</w:t>
      </w:r>
      <w:r>
        <w:tab/>
        <w:t>Is the UI intuitive?  Do the features do what it seems they should do?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>__</w:t>
      </w:r>
      <w:r>
        <w:tab/>
        <w:t>__</w:t>
      </w:r>
      <w:r>
        <w:tab/>
        <w:t>Did they add any additional features worthy of extra credit?  Explain.</w:t>
      </w:r>
    </w:p>
    <w:p w:rsidR="00217F85" w:rsidRPr="00D2663A" w:rsidRDefault="00217F85" w:rsidP="00042BCD">
      <w:pPr>
        <w:tabs>
          <w:tab w:val="left" w:pos="630"/>
          <w:tab w:val="left" w:pos="990"/>
        </w:tabs>
        <w:rPr>
          <w:b/>
        </w:rPr>
      </w:pPr>
      <w:r w:rsidRPr="00D2663A">
        <w:rPr>
          <w:b/>
        </w:rPr>
        <w:tab/>
      </w:r>
      <w:r>
        <w:rPr>
          <w:b/>
        </w:rPr>
        <w:t>70</w:t>
      </w:r>
      <w:r w:rsidRPr="00D2663A">
        <w:rPr>
          <w:b/>
        </w:rPr>
        <w:tab/>
        <w:t>S</w:t>
      </w:r>
      <w:r>
        <w:rPr>
          <w:b/>
        </w:rPr>
        <w:t>u</w:t>
      </w:r>
      <w:r w:rsidRPr="00D2663A">
        <w:rPr>
          <w:b/>
        </w:rPr>
        <w:t>btotal</w:t>
      </w:r>
      <w:r w:rsidRPr="00D2663A">
        <w:rPr>
          <w:b/>
        </w:rPr>
        <w:tab/>
      </w:r>
    </w:p>
    <w:p w:rsidR="00217F85" w:rsidRPr="00D2663A" w:rsidRDefault="00217F85" w:rsidP="00042BCD">
      <w:pPr>
        <w:tabs>
          <w:tab w:val="left" w:pos="630"/>
          <w:tab w:val="left" w:pos="990"/>
        </w:tabs>
        <w:rPr>
          <w:b/>
        </w:rPr>
      </w:pPr>
      <w:r w:rsidRPr="00D2663A">
        <w:rPr>
          <w:b/>
        </w:rPr>
        <w:t>Spell Checking</w:t>
      </w:r>
      <w:r>
        <w:rPr>
          <w:b/>
        </w:rPr>
        <w:t xml:space="preserve"> (80 points possible; any over 70 is bonus)</w:t>
      </w:r>
      <w:r w:rsidRPr="00D2663A">
        <w:rPr>
          <w:b/>
        </w:rPr>
        <w:t>: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10</w:t>
      </w:r>
      <w:r>
        <w:tab/>
        <w:t>Are the program's suggestions generally reasonable?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come up with enough suggestions?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come up with a small enough list of suggestions to be manageable?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8</w:t>
      </w:r>
      <w:r>
        <w:tab/>
        <w:t>Does the program skip words that are spelled correctly (according to their dictionary)?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6</w:t>
      </w:r>
      <w:r>
        <w:tab/>
        <w:t xml:space="preserve">Does the program ignore punctuation </w:t>
      </w:r>
      <w:bookmarkStart w:id="0" w:name="OLE_LINK1"/>
      <w:r>
        <w:t>when searching the dictionary</w:t>
      </w:r>
      <w:bookmarkEnd w:id="0"/>
      <w:r>
        <w:t>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6</w:t>
      </w:r>
      <w:r>
        <w:tab/>
        <w:t>Does the program ignore capitalization when searching the dictionary?</w:t>
      </w:r>
    </w:p>
    <w:p w:rsidR="00217F85" w:rsidRDefault="00217F85" w:rsidP="001A229C">
      <w:pPr>
        <w:tabs>
          <w:tab w:val="left" w:pos="630"/>
          <w:tab w:val="left" w:pos="990"/>
        </w:tabs>
        <w:spacing w:after="0" w:line="240" w:lineRule="auto"/>
      </w:pPr>
      <w:r>
        <w:tab/>
        <w:t>2</w:t>
      </w:r>
      <w:r>
        <w:tab/>
        <w:t>Does the program ignore numbers, not flagging them as misspellings?</w:t>
      </w:r>
    </w:p>
    <w:p w:rsidR="00217F85" w:rsidRDefault="00217F85" w:rsidP="001A229C">
      <w:pPr>
        <w:tabs>
          <w:tab w:val="left" w:pos="630"/>
          <w:tab w:val="left" w:pos="990"/>
        </w:tabs>
        <w:spacing w:after="0" w:line="240" w:lineRule="auto"/>
      </w:pPr>
    </w:p>
    <w:p w:rsidR="00217F85" w:rsidRPr="001A1189" w:rsidRDefault="00217F85" w:rsidP="006864CA">
      <w:pPr>
        <w:tabs>
          <w:tab w:val="left" w:pos="630"/>
          <w:tab w:val="left" w:pos="990"/>
        </w:tabs>
        <w:spacing w:after="0" w:line="240" w:lineRule="auto"/>
      </w:pPr>
      <w:r>
        <w:tab/>
      </w:r>
      <w:r w:rsidRPr="001A1189">
        <w:t>10</w:t>
      </w:r>
      <w:r w:rsidRPr="001A1189">
        <w:tab/>
        <w:t xml:space="preserve">Does the program usually suggest a word when the misspelling is formed by removing that </w:t>
      </w:r>
    </w:p>
    <w:p w:rsidR="00217F85" w:rsidRPr="001A1189" w:rsidRDefault="00217F85" w:rsidP="00042BCD">
      <w:pPr>
        <w:tabs>
          <w:tab w:val="left" w:pos="630"/>
          <w:tab w:val="left" w:pos="990"/>
        </w:tabs>
      </w:pPr>
      <w:r w:rsidRPr="001A1189">
        <w:tab/>
      </w:r>
      <w:r w:rsidRPr="001A1189">
        <w:tab/>
        <w:t>word’s  first character?</w:t>
      </w:r>
    </w:p>
    <w:p w:rsidR="00217F85" w:rsidRPr="001A1189" w:rsidRDefault="00217F85" w:rsidP="00042BCD">
      <w:pPr>
        <w:tabs>
          <w:tab w:val="left" w:pos="630"/>
          <w:tab w:val="left" w:pos="990"/>
        </w:tabs>
      </w:pPr>
      <w:r w:rsidRPr="001A1189">
        <w:tab/>
        <w:t>6</w:t>
      </w:r>
      <w:r w:rsidRPr="001A1189">
        <w:tab/>
        <w:t>Does the program detect that a word is actually two words, and the typo omitted a space?</w:t>
      </w:r>
    </w:p>
    <w:p w:rsidR="00217F85" w:rsidRPr="001A1189" w:rsidRDefault="00217F85" w:rsidP="00042BCD">
      <w:pPr>
        <w:tabs>
          <w:tab w:val="left" w:pos="630"/>
          <w:tab w:val="left" w:pos="990"/>
        </w:tabs>
      </w:pPr>
      <w:r w:rsidRPr="001A1189">
        <w:tab/>
        <w:t>6</w:t>
      </w:r>
      <w:r w:rsidRPr="001A1189">
        <w:tab/>
        <w:t>Does the program detect when a space was inserted in the middle of a word ( like “</w:t>
      </w:r>
      <w:r>
        <w:t>pleasa nt</w:t>
      </w:r>
      <w:r w:rsidRPr="001A1189">
        <w:t>”)?</w:t>
      </w:r>
    </w:p>
    <w:p w:rsidR="00217F85" w:rsidRPr="001A1189" w:rsidRDefault="00217F85" w:rsidP="006864CA">
      <w:pPr>
        <w:tabs>
          <w:tab w:val="left" w:pos="630"/>
          <w:tab w:val="left" w:pos="990"/>
        </w:tabs>
        <w:spacing w:after="0" w:line="240" w:lineRule="auto"/>
      </w:pPr>
      <w:r w:rsidRPr="001A1189">
        <w:tab/>
        <w:t>4</w:t>
      </w:r>
      <w:r w:rsidRPr="001A1189">
        <w:tab/>
        <w:t xml:space="preserve">Does the program detect when a space was placed one character too early/late (for example </w:t>
      </w:r>
    </w:p>
    <w:p w:rsidR="00217F85" w:rsidRDefault="00217F85" w:rsidP="00042BCD">
      <w:pPr>
        <w:tabs>
          <w:tab w:val="left" w:pos="630"/>
          <w:tab w:val="left" w:pos="990"/>
        </w:tabs>
      </w:pPr>
      <w:r w:rsidRPr="001A1189">
        <w:tab/>
      </w:r>
      <w:r w:rsidRPr="001A1189">
        <w:tab/>
        <w:t>"</w:t>
      </w:r>
      <w:r>
        <w:t>hig hschool</w:t>
      </w:r>
      <w:r w:rsidRPr="001A1189">
        <w:t>" instead of "</w:t>
      </w:r>
      <w:r>
        <w:t>high school</w:t>
      </w:r>
      <w:r w:rsidRPr="001A1189">
        <w:t>")?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2</w:t>
      </w:r>
      <w:r>
        <w:tab/>
        <w:t>Does the program flag duplicates (same word twice in a row)?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8</w:t>
      </w:r>
      <w:r>
        <w:tab/>
        <w:t>Does the program take phonetics into account when prioritizing suggestions?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6</w:t>
      </w:r>
      <w:r>
        <w:tab/>
        <w:t>Does the program take keyboard layouts into account when prioritizing suggestions?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Does the program take into account commonly misspelled words (i.e. "teh", "fmro", etc.)?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>__</w:t>
      </w:r>
      <w:r>
        <w:tab/>
        <w:t>__</w:t>
      </w:r>
      <w:r>
        <w:tab/>
        <w:t>Additional features worthy of extra credit.</w:t>
      </w:r>
    </w:p>
    <w:p w:rsidR="00217F85" w:rsidRPr="00D2663A" w:rsidRDefault="00217F85" w:rsidP="00042BCD">
      <w:pPr>
        <w:tabs>
          <w:tab w:val="left" w:pos="630"/>
          <w:tab w:val="left" w:pos="990"/>
        </w:tabs>
        <w:rPr>
          <w:b/>
        </w:rPr>
      </w:pPr>
      <w:r w:rsidRPr="00D2663A">
        <w:rPr>
          <w:b/>
        </w:rPr>
        <w:tab/>
      </w:r>
      <w:r>
        <w:rPr>
          <w:b/>
        </w:rPr>
        <w:t>70</w:t>
      </w:r>
      <w:r w:rsidRPr="00D2663A">
        <w:rPr>
          <w:b/>
        </w:rPr>
        <w:tab/>
        <w:t>S</w:t>
      </w:r>
      <w:r>
        <w:rPr>
          <w:b/>
        </w:rPr>
        <w:t>u</w:t>
      </w:r>
      <w:r w:rsidRPr="00D2663A">
        <w:rPr>
          <w:b/>
        </w:rPr>
        <w:t>btotal</w:t>
      </w:r>
      <w:r w:rsidRPr="00D2663A">
        <w:rPr>
          <w:b/>
        </w:rPr>
        <w:tab/>
      </w:r>
    </w:p>
    <w:p w:rsidR="00217F85" w:rsidRDefault="00217F85" w:rsidP="00042BCD">
      <w:pPr>
        <w:tabs>
          <w:tab w:val="left" w:pos="630"/>
          <w:tab w:val="left" w:pos="990"/>
        </w:tabs>
        <w:rPr>
          <w:b/>
        </w:rPr>
      </w:pPr>
      <w:r>
        <w:rPr>
          <w:b/>
        </w:rPr>
        <w:tab/>
        <w:t>140 Total Functionality</w:t>
      </w:r>
    </w:p>
    <w:p w:rsidR="00217F85" w:rsidRDefault="00217F85" w:rsidP="00042BCD">
      <w:pPr>
        <w:tabs>
          <w:tab w:val="left" w:pos="630"/>
          <w:tab w:val="left" w:pos="990"/>
        </w:tabs>
        <w:rPr>
          <w:b/>
        </w:rPr>
      </w:pPr>
      <w:r>
        <w:rPr>
          <w:b/>
        </w:rPr>
        <w:t>Program planning</w:t>
      </w:r>
    </w:p>
    <w:p w:rsidR="00217F85" w:rsidRPr="00731C39" w:rsidRDefault="00217F85" w:rsidP="00042BCD">
      <w:pPr>
        <w:tabs>
          <w:tab w:val="left" w:pos="630"/>
          <w:tab w:val="left" w:pos="990"/>
        </w:tabs>
      </w:pPr>
      <w:r w:rsidRPr="00731C39">
        <w:tab/>
        <w:t>10</w:t>
      </w:r>
      <w:r w:rsidRPr="00731C39">
        <w:tab/>
        <w:t>UML completed, in correct format, evidence of use</w:t>
      </w:r>
    </w:p>
    <w:p w:rsidR="00217F85" w:rsidRPr="00731C39" w:rsidRDefault="00217F85" w:rsidP="00042BCD">
      <w:pPr>
        <w:tabs>
          <w:tab w:val="left" w:pos="630"/>
          <w:tab w:val="left" w:pos="990"/>
        </w:tabs>
      </w:pPr>
      <w:r w:rsidRPr="00731C39">
        <w:tab/>
        <w:t xml:space="preserve">10 </w:t>
      </w:r>
      <w:r w:rsidRPr="00731C39">
        <w:tab/>
        <w:t xml:space="preserve">IEP completed, in correct format, evidence of use </w:t>
      </w:r>
    </w:p>
    <w:p w:rsidR="00217F85" w:rsidRDefault="00217F85" w:rsidP="00042BCD">
      <w:pPr>
        <w:tabs>
          <w:tab w:val="left" w:pos="630"/>
          <w:tab w:val="left" w:pos="990"/>
        </w:tabs>
        <w:rPr>
          <w:b/>
        </w:rPr>
      </w:pPr>
      <w:r>
        <w:rPr>
          <w:b/>
        </w:rPr>
        <w:tab/>
        <w:t>20 Total planning</w:t>
      </w:r>
    </w:p>
    <w:p w:rsidR="00217F85" w:rsidRPr="00D2663A" w:rsidRDefault="00217F85" w:rsidP="00042BCD">
      <w:pPr>
        <w:tabs>
          <w:tab w:val="left" w:pos="630"/>
          <w:tab w:val="left" w:pos="990"/>
        </w:tabs>
        <w:rPr>
          <w:b/>
        </w:rPr>
      </w:pPr>
      <w:r w:rsidRPr="00D2663A">
        <w:rPr>
          <w:b/>
        </w:rPr>
        <w:t>Program Style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3</w:t>
      </w:r>
      <w:r>
        <w:tab/>
        <w:t>Appropriate collection of classes, matches UML diagram reasonably well.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4</w:t>
      </w:r>
      <w:r>
        <w:tab/>
        <w:t>Meaningful variable and method names, no magic numbers.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5</w:t>
      </w:r>
      <w:r>
        <w:tab/>
        <w:t>Algorithms for finding suggestions are written and explained clearly.</w:t>
      </w:r>
    </w:p>
    <w:p w:rsidR="00217F85" w:rsidRDefault="00217F85" w:rsidP="00042BCD">
      <w:pPr>
        <w:tabs>
          <w:tab w:val="left" w:pos="630"/>
          <w:tab w:val="left" w:pos="990"/>
        </w:tabs>
      </w:pPr>
      <w:r>
        <w:tab/>
        <w:t>3</w:t>
      </w:r>
      <w:r>
        <w:tab/>
        <w:t>Methods are decomposed into small, manageable pieces.</w:t>
      </w:r>
    </w:p>
    <w:p w:rsidR="00217F85" w:rsidRPr="00B10F06" w:rsidRDefault="00217F85" w:rsidP="00042BCD">
      <w:pPr>
        <w:tabs>
          <w:tab w:val="left" w:pos="630"/>
          <w:tab w:val="left" w:pos="990"/>
        </w:tabs>
        <w:rPr>
          <w:b/>
        </w:rPr>
      </w:pPr>
      <w:r w:rsidRPr="00D2663A">
        <w:rPr>
          <w:b/>
        </w:rPr>
        <w:tab/>
      </w:r>
      <w:r>
        <w:rPr>
          <w:b/>
        </w:rPr>
        <w:t>15</w:t>
      </w:r>
      <w:r w:rsidRPr="00D2663A">
        <w:rPr>
          <w:b/>
        </w:rPr>
        <w:tab/>
      </w:r>
      <w:r>
        <w:rPr>
          <w:b/>
        </w:rPr>
        <w:t>T</w:t>
      </w:r>
      <w:r w:rsidRPr="00D2663A">
        <w:rPr>
          <w:b/>
        </w:rPr>
        <w:t>otal</w:t>
      </w:r>
      <w:r>
        <w:rPr>
          <w:b/>
        </w:rPr>
        <w:t xml:space="preserve"> Style</w:t>
      </w:r>
      <w:r w:rsidRPr="00D2663A">
        <w:rPr>
          <w:b/>
        </w:rPr>
        <w:tab/>
      </w:r>
    </w:p>
    <w:sectPr w:rsidR="00217F85" w:rsidRPr="00B10F06" w:rsidSect="00731C39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2BCD"/>
    <w:rsid w:val="00042BCD"/>
    <w:rsid w:val="00101DD0"/>
    <w:rsid w:val="00124555"/>
    <w:rsid w:val="00132CBC"/>
    <w:rsid w:val="001A1189"/>
    <w:rsid w:val="001A229C"/>
    <w:rsid w:val="00217F85"/>
    <w:rsid w:val="00226E03"/>
    <w:rsid w:val="002E02F7"/>
    <w:rsid w:val="00357091"/>
    <w:rsid w:val="00370F81"/>
    <w:rsid w:val="0038766D"/>
    <w:rsid w:val="00396C23"/>
    <w:rsid w:val="0047000A"/>
    <w:rsid w:val="00483863"/>
    <w:rsid w:val="006300A1"/>
    <w:rsid w:val="00680E17"/>
    <w:rsid w:val="006864CA"/>
    <w:rsid w:val="006F73FF"/>
    <w:rsid w:val="00731C39"/>
    <w:rsid w:val="007E466E"/>
    <w:rsid w:val="007F3423"/>
    <w:rsid w:val="0085307F"/>
    <w:rsid w:val="008A557C"/>
    <w:rsid w:val="008A6336"/>
    <w:rsid w:val="008E597E"/>
    <w:rsid w:val="00950E1A"/>
    <w:rsid w:val="009D45DD"/>
    <w:rsid w:val="00A45FFF"/>
    <w:rsid w:val="00A52486"/>
    <w:rsid w:val="00AF028B"/>
    <w:rsid w:val="00B10F06"/>
    <w:rsid w:val="00B644E1"/>
    <w:rsid w:val="00BA516B"/>
    <w:rsid w:val="00BA52D8"/>
    <w:rsid w:val="00BE1071"/>
    <w:rsid w:val="00C361E2"/>
    <w:rsid w:val="00C47D43"/>
    <w:rsid w:val="00C536E9"/>
    <w:rsid w:val="00C90A5B"/>
    <w:rsid w:val="00CC25F1"/>
    <w:rsid w:val="00CD3868"/>
    <w:rsid w:val="00CF3F23"/>
    <w:rsid w:val="00D04DB0"/>
    <w:rsid w:val="00D125A2"/>
    <w:rsid w:val="00D2663A"/>
    <w:rsid w:val="00E77FD1"/>
    <w:rsid w:val="00F03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68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52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A6336"/>
    <w:rPr>
      <w:rFonts w:ascii="Times New Roman" w:hAnsi="Times New Roman" w:cs="Times New Roman"/>
      <w:sz w:val="2"/>
    </w:rPr>
  </w:style>
  <w:style w:type="paragraph" w:styleId="DocumentMap">
    <w:name w:val="Document Map"/>
    <w:basedOn w:val="Normal"/>
    <w:link w:val="DocumentMapChar"/>
    <w:uiPriority w:val="99"/>
    <w:semiHidden/>
    <w:rsid w:val="00042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042B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269</TotalTime>
  <Pages>2</Pages>
  <Words>459</Words>
  <Characters>2622</Characters>
  <Application>Microsoft Office Outlook</Application>
  <DocSecurity>0</DocSecurity>
  <Lines>0</Lines>
  <Paragraphs>0</Paragraphs>
  <ScaleCrop>false</ScaleCrop>
  <Company>Rose-Hulman Institute of Technology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SpellCheck evaluation</dc:title>
  <dc:subject/>
  <dc:creator>anderson</dc:creator>
  <cp:keywords/>
  <dc:description/>
  <cp:lastModifiedBy> </cp:lastModifiedBy>
  <cp:revision>18</cp:revision>
  <cp:lastPrinted>2008-02-20T14:52:00Z</cp:lastPrinted>
  <dcterms:created xsi:type="dcterms:W3CDTF">2008-05-06T05:51:00Z</dcterms:created>
  <dcterms:modified xsi:type="dcterms:W3CDTF">2008-05-13T19:07:00Z</dcterms:modified>
</cp:coreProperties>
</file>