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4872" w:rsidRPr="00B718F6" w:rsidRDefault="001D6535" w:rsidP="00454872">
      <w:pPr>
        <w:spacing w:before="240" w:after="0" w:line="240" w:lineRule="auto"/>
        <w:rPr>
          <w:rFonts w:ascii="Candara" w:hAnsi="Candara" w:cs="Courier New"/>
          <w:b/>
          <w:sz w:val="36"/>
          <w:szCs w:val="24"/>
          <w:u w:val="single"/>
        </w:rPr>
      </w:pPr>
      <w:r w:rsidRPr="00B718F6">
        <w:rPr>
          <w:rFonts w:ascii="Candara" w:hAnsi="Candara" w:cs="Courier New"/>
          <w:b/>
          <w:sz w:val="36"/>
          <w:szCs w:val="24"/>
          <w:u w:val="single"/>
        </w:rPr>
        <w:t>Introduction to Box-and-</w:t>
      </w:r>
      <w:r w:rsidR="0082133A" w:rsidRPr="00B718F6">
        <w:rPr>
          <w:rFonts w:ascii="Candara" w:hAnsi="Candara" w:cs="Courier New"/>
          <w:b/>
          <w:sz w:val="36"/>
          <w:szCs w:val="24"/>
          <w:u w:val="single"/>
        </w:rPr>
        <w:t>Pointer Diagrams</w:t>
      </w:r>
    </w:p>
    <w:p w:rsidR="004A6207" w:rsidRDefault="004A6207" w:rsidP="007D5144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>
                <wp:simplePos x="0" y="0"/>
                <wp:positionH relativeFrom="column">
                  <wp:posOffset>2838450</wp:posOffset>
                </wp:positionH>
                <wp:positionV relativeFrom="paragraph">
                  <wp:posOffset>392430</wp:posOffset>
                </wp:positionV>
                <wp:extent cx="3752850" cy="2679065"/>
                <wp:effectExtent l="0" t="0" r="19050" b="26035"/>
                <wp:wrapSquare wrapText="bothSides"/>
                <wp:docPr id="27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0" cy="2679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44F14" w:rsidRDefault="00C44F14" w:rsidP="00522412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 xml:space="preserve"> Box and Pointer diagram:</w:t>
                            </w:r>
                          </w:p>
                          <w:p w:rsidR="00C44F14" w:rsidRPr="00DA5610" w:rsidRDefault="00C44F14" w:rsidP="00522412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23.5pt;margin-top:30.9pt;width:295.5pt;height:210.95pt;z-index:251789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" strokeweight="2pt">
                <v:textbox>
                  <w:txbxContent>
                    <w:p w:rsidR="00C44F14" w:rsidRDefault="00C44F14" w:rsidP="00522412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>
                        <w:rPr>
                          <w:b/>
                          <w:sz w:val="28"/>
                          <w:u w:val="single"/>
                        </w:rPr>
                        <w:t xml:space="preserve"> Box and Pointer diagram:</w:t>
                      </w:r>
                    </w:p>
                    <w:p w:rsidR="00C44F14" w:rsidRPr="00DA5610" w:rsidRDefault="00C44F14" w:rsidP="00522412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D5144" w:rsidRPr="007D5144">
        <w:rPr>
          <w:rFonts w:ascii="Candara" w:hAnsi="Candara" w:cs="Courier New"/>
          <w:sz w:val="24"/>
          <w:szCs w:val="24"/>
        </w:rPr>
        <w:t>A</w:t>
      </w:r>
      <w:r w:rsidR="007D5144">
        <w:rPr>
          <w:rFonts w:ascii="Candara" w:hAnsi="Candara" w:cs="Courier New"/>
          <w:sz w:val="24"/>
          <w:szCs w:val="24"/>
        </w:rPr>
        <w:t xml:space="preserve"> </w:t>
      </w:r>
      <w:r w:rsidR="007D5144" w:rsidRPr="007D5144">
        <w:rPr>
          <w:rFonts w:ascii="Candara" w:hAnsi="Candara" w:cs="Courier New"/>
          <w:b/>
          <w:i/>
          <w:sz w:val="24"/>
          <w:szCs w:val="24"/>
        </w:rPr>
        <w:t>Box-and-Pointer Diagram</w:t>
      </w:r>
      <w:r w:rsidR="00522412">
        <w:rPr>
          <w:rFonts w:ascii="Candara" w:hAnsi="Candara" w:cs="Courier New"/>
          <w:sz w:val="24"/>
          <w:szCs w:val="24"/>
        </w:rPr>
        <w:t xml:space="preserve"> displays a </w:t>
      </w:r>
      <w:r w:rsidR="00522412" w:rsidRPr="00522412">
        <w:rPr>
          <w:rFonts w:ascii="Candara" w:hAnsi="Candara" w:cs="Courier New"/>
          <w:b/>
          <w:i/>
          <w:sz w:val="24"/>
          <w:szCs w:val="24"/>
        </w:rPr>
        <w:t>snapshot</w:t>
      </w:r>
      <w:r w:rsidR="00522412">
        <w:rPr>
          <w:rFonts w:ascii="Candara" w:hAnsi="Candara" w:cs="Courier New"/>
          <w:sz w:val="24"/>
          <w:szCs w:val="24"/>
        </w:rPr>
        <w:t xml:space="preserve"> of the </w:t>
      </w:r>
      <w:r w:rsidR="00522412" w:rsidRPr="00522412">
        <w:rPr>
          <w:rFonts w:ascii="Candara" w:hAnsi="Candara" w:cs="Courier New"/>
          <w:b/>
          <w:i/>
          <w:sz w:val="24"/>
          <w:szCs w:val="24"/>
        </w:rPr>
        <w:t>variables and their values</w:t>
      </w:r>
      <w:r w:rsidR="00522412">
        <w:rPr>
          <w:rFonts w:ascii="Candara" w:hAnsi="Candara" w:cs="Courier New"/>
          <w:sz w:val="24"/>
          <w:szCs w:val="24"/>
        </w:rPr>
        <w:t xml:space="preserve"> at a given point of execution of a program.</w:t>
      </w:r>
    </w:p>
    <w:p w:rsidR="00522412" w:rsidRDefault="00DE256B" w:rsidP="007D5144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  <w:r w:rsidRPr="0085604B"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185423F7" wp14:editId="6EF47BB1">
                <wp:simplePos x="0" y="0"/>
                <wp:positionH relativeFrom="column">
                  <wp:posOffset>0</wp:posOffset>
                </wp:positionH>
                <wp:positionV relativeFrom="paragraph">
                  <wp:posOffset>605155</wp:posOffset>
                </wp:positionV>
                <wp:extent cx="2573020" cy="1913255"/>
                <wp:effectExtent l="0" t="0" r="17780" b="27940"/>
                <wp:wrapSquare wrapText="bothSides"/>
                <wp:docPr id="274" name="Rectangle 2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3020" cy="191325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44F14" w:rsidRPr="00DE256B" w:rsidRDefault="00C44F14" w:rsidP="0052241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  <w:r w:rsidRPr="00DE256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  <w:t>x = 48</w:t>
                            </w:r>
                          </w:p>
                          <w:p w:rsidR="00C44F14" w:rsidRPr="00DE256B" w:rsidRDefault="00C44F14" w:rsidP="0052241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  <w:r w:rsidRPr="00DE256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  <w:t>z = x</w:t>
                            </w:r>
                          </w:p>
                          <w:p w:rsidR="00C44F14" w:rsidRPr="00DE256B" w:rsidRDefault="00C44F14" w:rsidP="0052241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  <w:r w:rsidRPr="00DE256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p1 = </w:t>
                            </w:r>
                            <w:proofErr w:type="spellStart"/>
                            <w:proofErr w:type="gramStart"/>
                            <w:r w:rsidRPr="00DE256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  <w:t>zg.Point</w:t>
                            </w:r>
                            <w:proofErr w:type="spellEnd"/>
                            <w:r w:rsidRPr="00DE256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  <w:t>(</w:t>
                            </w:r>
                            <w:proofErr w:type="gramEnd"/>
                            <w:r w:rsidRPr="00DE256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  <w:t>100, 150)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18288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74" o:spid="_x0000_s1027" style="position:absolute;margin-left:0;margin-top:47.65pt;width:202.6pt;height:150.65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" fillcolor="#ddd8c2 [2894]" strokecolor="black [3213]" strokeweight="2pt">
                <v:textbox style="mso-fit-shape-to-text:t" inset="14.4pt,7.2pt,,14.4pt">
                  <w:txbxContent>
                    <w:p w:rsidR="00C44F14" w:rsidRPr="00DE256B" w:rsidRDefault="00C44F14" w:rsidP="0052241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</w:pPr>
                      <w:r w:rsidRPr="00DE256B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  <w:t>x = 48</w:t>
                      </w:r>
                    </w:p>
                    <w:p w:rsidR="00C44F14" w:rsidRPr="00DE256B" w:rsidRDefault="00C44F14" w:rsidP="0052241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</w:pPr>
                      <w:r w:rsidRPr="00DE256B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  <w:t>z = x</w:t>
                      </w:r>
                    </w:p>
                    <w:p w:rsidR="00C44F14" w:rsidRPr="00DE256B" w:rsidRDefault="00C44F14" w:rsidP="0052241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</w:pPr>
                      <w:r w:rsidRPr="00DE256B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  <w:t xml:space="preserve">p1 = </w:t>
                      </w:r>
                      <w:proofErr w:type="spellStart"/>
                      <w:proofErr w:type="gramStart"/>
                      <w:r w:rsidRPr="00DE256B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  <w:t>zg.Point</w:t>
                      </w:r>
                      <w:proofErr w:type="spellEnd"/>
                      <w:r w:rsidRPr="00DE256B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  <w:t>(</w:t>
                      </w:r>
                      <w:proofErr w:type="gramEnd"/>
                      <w:r w:rsidRPr="00DE256B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  <w:t>100, 150)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4A6207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52BC6CE2" wp14:editId="21A9EB40">
                <wp:simplePos x="0" y="0"/>
                <wp:positionH relativeFrom="column">
                  <wp:posOffset>3827145</wp:posOffset>
                </wp:positionH>
                <wp:positionV relativeFrom="paragraph">
                  <wp:posOffset>814705</wp:posOffset>
                </wp:positionV>
                <wp:extent cx="1264920" cy="395605"/>
                <wp:effectExtent l="0" t="57150" r="0" b="23495"/>
                <wp:wrapSquare wrapText="bothSides"/>
                <wp:docPr id="293" name="Straight Arrow Connector 2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64920" cy="39560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93" o:spid="_x0000_s1026" type="#_x0000_t32" style="position:absolute;margin-left:301.35pt;margin-top:64.15pt;width:99.6pt;height:31.15pt;flip:y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" strokecolor="black [3213]" strokeweight="2pt">
                <v:stroke endarrow="open"/>
                <w10:wrap type="square"/>
              </v:shape>
            </w:pict>
          </mc:Fallback>
        </mc:AlternateContent>
      </w:r>
      <w:r w:rsidR="004A6207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0EB2C53A" wp14:editId="7B4506C7">
                <wp:simplePos x="0" y="0"/>
                <wp:positionH relativeFrom="column">
                  <wp:posOffset>3827145</wp:posOffset>
                </wp:positionH>
                <wp:positionV relativeFrom="paragraph">
                  <wp:posOffset>699770</wp:posOffset>
                </wp:positionV>
                <wp:extent cx="1264920" cy="0"/>
                <wp:effectExtent l="0" t="76200" r="11430" b="114300"/>
                <wp:wrapSquare wrapText="bothSides"/>
                <wp:docPr id="292" name="Straight Arrow Connector 2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64920" cy="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Straight Arrow Connector 292" o:spid="_x0000_s1026" type="#_x0000_t32" style="position:absolute;margin-left:301.35pt;margin-top:55.1pt;width:99.6pt;height:0;z-index:251807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" strokecolor="black [3213]" strokeweight="2pt">
                <v:stroke endarrow="open"/>
                <w10:wrap type="square"/>
              </v:shape>
            </w:pict>
          </mc:Fallback>
        </mc:AlternateContent>
      </w:r>
      <w:r w:rsidR="004A6207" w:rsidRPr="004A6207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2221EFCA" wp14:editId="0AF8D6A7">
                <wp:simplePos x="0" y="0"/>
                <wp:positionH relativeFrom="column">
                  <wp:posOffset>3632835</wp:posOffset>
                </wp:positionH>
                <wp:positionV relativeFrom="paragraph">
                  <wp:posOffset>1033145</wp:posOffset>
                </wp:positionV>
                <wp:extent cx="304800" cy="304800"/>
                <wp:effectExtent l="0" t="0" r="19050" b="19050"/>
                <wp:wrapSquare wrapText="bothSides"/>
                <wp:docPr id="289" name="Rectangle 2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89" o:spid="_x0000_s1026" style="position:absolute;margin-left:286.05pt;margin-top:81.35pt;width:24pt;height:24pt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" filled="f" strokecolor="black [3213]" strokeweight="2pt">
                <w10:wrap type="square"/>
              </v:rect>
            </w:pict>
          </mc:Fallback>
        </mc:AlternateContent>
      </w:r>
      <w:r w:rsidR="004A6207" w:rsidRPr="004A6207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074F75F9" wp14:editId="0E6D98DE">
                <wp:simplePos x="0" y="0"/>
                <wp:positionH relativeFrom="column">
                  <wp:posOffset>3251200</wp:posOffset>
                </wp:positionH>
                <wp:positionV relativeFrom="paragraph">
                  <wp:posOffset>1033145</wp:posOffset>
                </wp:positionV>
                <wp:extent cx="382270" cy="263525"/>
                <wp:effectExtent l="0" t="0" r="0" b="3175"/>
                <wp:wrapSquare wrapText="bothSides"/>
                <wp:docPr id="290" name="Rectangle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2270" cy="263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44F14" w:rsidRPr="00DE256B" w:rsidRDefault="00C44F14" w:rsidP="004A6207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i/>
                                <w:color w:val="000000" w:themeColor="text1"/>
                                <w:sz w:val="32"/>
                              </w:rPr>
                            </w:pPr>
                            <w:proofErr w:type="gramStart"/>
                            <w:r w:rsidRPr="00DE256B">
                              <w:rPr>
                                <w:rFonts w:ascii="Consolas" w:hAnsi="Consolas" w:cs="Consolas"/>
                                <w:b/>
                                <w:i/>
                                <w:color w:val="000000" w:themeColor="text1"/>
                                <w:sz w:val="32"/>
                              </w:rPr>
                              <w:t>z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90" o:spid="_x0000_s1028" style="position:absolute;margin-left:256pt;margin-top:81.35pt;width:30.1pt;height:20.75pt;z-index:251803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" filled="f" stroked="f" strokeweight="2pt">
                <v:textbox style="mso-fit-shape-to-text:t" inset="0,0,0,0">
                  <w:txbxContent>
                    <w:p w:rsidR="00C44F14" w:rsidRPr="00DE256B" w:rsidRDefault="00C44F14" w:rsidP="004A6207">
                      <w:pPr>
                        <w:spacing w:after="0" w:line="240" w:lineRule="auto"/>
                        <w:jc w:val="center"/>
                        <w:rPr>
                          <w:rFonts w:ascii="Consolas" w:hAnsi="Consolas" w:cs="Consolas"/>
                          <w:b/>
                          <w:i/>
                          <w:color w:val="000000" w:themeColor="text1"/>
                          <w:sz w:val="32"/>
                        </w:rPr>
                      </w:pPr>
                      <w:proofErr w:type="gramStart"/>
                      <w:r w:rsidRPr="00DE256B">
                        <w:rPr>
                          <w:rFonts w:ascii="Consolas" w:hAnsi="Consolas" w:cs="Consolas"/>
                          <w:b/>
                          <w:i/>
                          <w:color w:val="000000" w:themeColor="text1"/>
                          <w:sz w:val="32"/>
                        </w:rPr>
                        <w:t>z</w:t>
                      </w:r>
                      <w:proofErr w:type="gramEnd"/>
                    </w:p>
                  </w:txbxContent>
                </v:textbox>
                <w10:wrap type="square"/>
              </v:rect>
            </w:pict>
          </mc:Fallback>
        </mc:AlternateContent>
      </w:r>
      <w:r w:rsidR="004A6207"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1D8E3419" wp14:editId="73716671">
                <wp:simplePos x="0" y="0"/>
                <wp:positionH relativeFrom="column">
                  <wp:posOffset>3632835</wp:posOffset>
                </wp:positionH>
                <wp:positionV relativeFrom="paragraph">
                  <wp:posOffset>551180</wp:posOffset>
                </wp:positionV>
                <wp:extent cx="304800" cy="304800"/>
                <wp:effectExtent l="0" t="0" r="19050" b="19050"/>
                <wp:wrapSquare wrapText="bothSides"/>
                <wp:docPr id="278" name="Rectangle 2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78" o:spid="_x0000_s1026" style="position:absolute;margin-left:286.05pt;margin-top:43.4pt;width:24pt;height:24pt;z-index:25179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" filled="f" strokecolor="black [3213]" strokeweight="2pt">
                <w10:wrap type="square"/>
              </v:rect>
            </w:pict>
          </mc:Fallback>
        </mc:AlternateContent>
      </w:r>
      <w:r w:rsidR="004A6207"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6073E234" wp14:editId="58B9C71F">
                <wp:simplePos x="0" y="0"/>
                <wp:positionH relativeFrom="column">
                  <wp:posOffset>3251200</wp:posOffset>
                </wp:positionH>
                <wp:positionV relativeFrom="paragraph">
                  <wp:posOffset>551180</wp:posOffset>
                </wp:positionV>
                <wp:extent cx="382270" cy="263525"/>
                <wp:effectExtent l="0" t="0" r="0" b="3175"/>
                <wp:wrapSquare wrapText="bothSides"/>
                <wp:docPr id="287" name="Rectangle 2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2270" cy="263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44F14" w:rsidRPr="00DE256B" w:rsidRDefault="00C44F14" w:rsidP="004A6207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i/>
                                <w:color w:val="000000" w:themeColor="text1"/>
                                <w:sz w:val="32"/>
                              </w:rPr>
                            </w:pPr>
                            <w:proofErr w:type="gramStart"/>
                            <w:r w:rsidRPr="00DE256B">
                              <w:rPr>
                                <w:rFonts w:ascii="Consolas" w:hAnsi="Consolas" w:cs="Consolas"/>
                                <w:b/>
                                <w:i/>
                                <w:color w:val="000000" w:themeColor="text1"/>
                                <w:sz w:val="32"/>
                              </w:rPr>
                              <w:t>x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87" o:spid="_x0000_s1029" style="position:absolute;margin-left:256pt;margin-top:43.4pt;width:30.1pt;height:20.75pt;z-index:251800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" filled="f" stroked="f" strokeweight="2pt">
                <v:textbox style="mso-fit-shape-to-text:t" inset="0,0,0,0">
                  <w:txbxContent>
                    <w:p w:rsidR="00C44F14" w:rsidRPr="00DE256B" w:rsidRDefault="00C44F14" w:rsidP="004A6207">
                      <w:pPr>
                        <w:spacing w:after="0" w:line="240" w:lineRule="auto"/>
                        <w:jc w:val="center"/>
                        <w:rPr>
                          <w:rFonts w:ascii="Consolas" w:hAnsi="Consolas" w:cs="Consolas"/>
                          <w:b/>
                          <w:i/>
                          <w:color w:val="000000" w:themeColor="text1"/>
                          <w:sz w:val="32"/>
                        </w:rPr>
                      </w:pPr>
                      <w:proofErr w:type="gramStart"/>
                      <w:r w:rsidRPr="00DE256B">
                        <w:rPr>
                          <w:rFonts w:ascii="Consolas" w:hAnsi="Consolas" w:cs="Consolas"/>
                          <w:b/>
                          <w:i/>
                          <w:color w:val="000000" w:themeColor="text1"/>
                          <w:sz w:val="32"/>
                        </w:rPr>
                        <w:t>x</w:t>
                      </w:r>
                      <w:proofErr w:type="gramEnd"/>
                    </w:p>
                  </w:txbxContent>
                </v:textbox>
                <w10:wrap type="square"/>
              </v:rect>
            </w:pict>
          </mc:Fallback>
        </mc:AlternateContent>
      </w:r>
      <w:r w:rsidR="004A6207"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6A18CF1E" wp14:editId="54CEB074">
                <wp:simplePos x="0" y="0"/>
                <wp:positionH relativeFrom="column">
                  <wp:posOffset>5092995</wp:posOffset>
                </wp:positionH>
                <wp:positionV relativeFrom="paragraph">
                  <wp:posOffset>551239</wp:posOffset>
                </wp:positionV>
                <wp:extent cx="657225" cy="304800"/>
                <wp:effectExtent l="0" t="0" r="28575" b="19050"/>
                <wp:wrapSquare wrapText="bothSides"/>
                <wp:docPr id="277" name="Rectangle 2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44F14" w:rsidRPr="004A6207" w:rsidRDefault="00C44F14" w:rsidP="004A6207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4A6207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48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77" o:spid="_x0000_s1030" style="position:absolute;margin-left:401pt;margin-top:43.4pt;width:51.75pt;height:24pt;z-index:25179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" filled="f" strokecolor="black [3213]" strokeweight="2pt">
                <v:textbox>
                  <w:txbxContent>
                    <w:p w:rsidR="00C44F14" w:rsidRPr="004A6207" w:rsidRDefault="00C44F14" w:rsidP="004A6207">
                      <w:pPr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  <w:r w:rsidRPr="004A6207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48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522412">
        <w:rPr>
          <w:rFonts w:ascii="Candara" w:hAnsi="Candara" w:cs="Courier New"/>
          <w:sz w:val="24"/>
          <w:szCs w:val="24"/>
        </w:rPr>
        <w:t>For example</w:t>
      </w:r>
      <w:r w:rsidR="004A6207">
        <w:rPr>
          <w:rFonts w:ascii="Candara" w:hAnsi="Candara" w:cs="Courier New"/>
          <w:sz w:val="24"/>
          <w:szCs w:val="24"/>
        </w:rPr>
        <w:t>, a</w:t>
      </w:r>
      <w:r w:rsidR="00522412">
        <w:rPr>
          <w:rFonts w:ascii="Candara" w:hAnsi="Candara" w:cs="Courier New"/>
          <w:sz w:val="24"/>
          <w:szCs w:val="24"/>
        </w:rPr>
        <w:t>fter the code below executes:</w:t>
      </w:r>
      <w:r w:rsidR="00522412">
        <w:rPr>
          <w:rFonts w:ascii="Candara" w:hAnsi="Candara" w:cs="Courier New"/>
          <w:sz w:val="24"/>
          <w:szCs w:val="24"/>
        </w:rPr>
        <w:tab/>
      </w:r>
      <w:r w:rsidR="00522412">
        <w:rPr>
          <w:rFonts w:ascii="Candara" w:hAnsi="Candara" w:cs="Courier New"/>
          <w:sz w:val="24"/>
          <w:szCs w:val="24"/>
        </w:rPr>
        <w:tab/>
      </w:r>
    </w:p>
    <w:p w:rsidR="00522412" w:rsidRDefault="004A6207" w:rsidP="007D5144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1407B8F3" wp14:editId="074F0438">
                <wp:simplePos x="0" y="0"/>
                <wp:positionH relativeFrom="column">
                  <wp:posOffset>5570855</wp:posOffset>
                </wp:positionH>
                <wp:positionV relativeFrom="paragraph">
                  <wp:posOffset>1229360</wp:posOffset>
                </wp:positionV>
                <wp:extent cx="178435" cy="414655"/>
                <wp:effectExtent l="0" t="38100" r="50165" b="23495"/>
                <wp:wrapSquare wrapText="bothSides"/>
                <wp:docPr id="296" name="Straight Arrow Connector 2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78435" cy="41465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96" o:spid="_x0000_s1026" type="#_x0000_t32" style="position:absolute;margin-left:438.65pt;margin-top:96.8pt;width:14.05pt;height:32.65pt;flip:y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" strokecolor="black [3213]" strokeweight="2pt">
                <v:stroke endarrow="open"/>
                <w10:wrap type="square"/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29B9D860" wp14:editId="59AEAEB8">
                <wp:simplePos x="0" y="0"/>
                <wp:positionH relativeFrom="column">
                  <wp:posOffset>5964555</wp:posOffset>
                </wp:positionH>
                <wp:positionV relativeFrom="paragraph">
                  <wp:posOffset>1229360</wp:posOffset>
                </wp:positionV>
                <wp:extent cx="371475" cy="414020"/>
                <wp:effectExtent l="0" t="38100" r="47625" b="24130"/>
                <wp:wrapSquare wrapText="bothSides"/>
                <wp:docPr id="297" name="Straight Arrow Connector 2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71475" cy="41402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97" o:spid="_x0000_s1026" type="#_x0000_t32" style="position:absolute;margin-left:469.65pt;margin-top:96.8pt;width:29.25pt;height:32.6pt;flip:y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" strokecolor="black [3213]" strokeweight="2pt">
                <v:stroke endarrow="open"/>
                <w10:wrap type="square"/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1D71B801" wp14:editId="2EACB06B">
                <wp:simplePos x="0" y="0"/>
                <wp:positionH relativeFrom="column">
                  <wp:posOffset>5440680</wp:posOffset>
                </wp:positionH>
                <wp:positionV relativeFrom="paragraph">
                  <wp:posOffset>942340</wp:posOffset>
                </wp:positionV>
                <wp:extent cx="657225" cy="304800"/>
                <wp:effectExtent l="0" t="0" r="28575" b="19050"/>
                <wp:wrapSquare wrapText="bothSides"/>
                <wp:docPr id="280" name="Rectangle 2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44F14" w:rsidRPr="004A6207" w:rsidRDefault="00C44F14" w:rsidP="004A6207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4A6207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150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80" o:spid="_x0000_s1031" style="position:absolute;margin-left:428.4pt;margin-top:74.2pt;width:51.75pt;height:24pt;z-index:25179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" filled="f" strokecolor="black [3213]" strokeweight="2pt">
                <v:textbox>
                  <w:txbxContent>
                    <w:p w:rsidR="00C44F14" w:rsidRPr="004A6207" w:rsidRDefault="00C44F14" w:rsidP="004A6207">
                      <w:pPr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  <w:r w:rsidRPr="004A6207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150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31F8B93C" wp14:editId="2DE70DC3">
                <wp:simplePos x="0" y="0"/>
                <wp:positionH relativeFrom="column">
                  <wp:posOffset>4601210</wp:posOffset>
                </wp:positionH>
                <wp:positionV relativeFrom="paragraph">
                  <wp:posOffset>942340</wp:posOffset>
                </wp:positionV>
                <wp:extent cx="657225" cy="304800"/>
                <wp:effectExtent l="0" t="0" r="28575" b="19050"/>
                <wp:wrapSquare wrapText="bothSides"/>
                <wp:docPr id="279" name="Rectangle 2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44F14" w:rsidRPr="004A6207" w:rsidRDefault="00C44F14" w:rsidP="004A6207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4A6207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100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79" o:spid="_x0000_s1032" style="position:absolute;margin-left:362.3pt;margin-top:74.2pt;width:51.75pt;height:24pt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" filled="f" strokecolor="black [3213]" strokeweight="2pt">
                <v:textbox>
                  <w:txbxContent>
                    <w:p w:rsidR="00C44F14" w:rsidRPr="004A6207" w:rsidRDefault="00C44F14" w:rsidP="004A6207">
                      <w:pPr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  <w:r w:rsidRPr="004A6207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100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00C358E1" wp14:editId="61356B88">
                <wp:simplePos x="0" y="0"/>
                <wp:positionH relativeFrom="column">
                  <wp:posOffset>5060950</wp:posOffset>
                </wp:positionH>
                <wp:positionV relativeFrom="paragraph">
                  <wp:posOffset>1247140</wp:posOffset>
                </wp:positionV>
                <wp:extent cx="180340" cy="387985"/>
                <wp:effectExtent l="38100" t="38100" r="29210" b="31115"/>
                <wp:wrapSquare wrapText="bothSides"/>
                <wp:docPr id="295" name="Straight Arrow Connector 2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80340" cy="38798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95" o:spid="_x0000_s1026" type="#_x0000_t32" style="position:absolute;margin-left:398.5pt;margin-top:98.2pt;width:14.2pt;height:30.55pt;flip:x y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" strokecolor="black [3213]" strokeweight="2pt">
                <v:stroke endarrow="open"/>
                <w10:wrap type="square"/>
              </v:shape>
            </w:pict>
          </mc:Fallback>
        </mc:AlternateContent>
      </w:r>
    </w:p>
    <w:p w:rsidR="00522412" w:rsidRDefault="004A6207" w:rsidP="007D5144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207AE2FD" wp14:editId="2562CA1F">
                <wp:simplePos x="0" y="0"/>
                <wp:positionH relativeFrom="column">
                  <wp:posOffset>3830320</wp:posOffset>
                </wp:positionH>
                <wp:positionV relativeFrom="paragraph">
                  <wp:posOffset>252730</wp:posOffset>
                </wp:positionV>
                <wp:extent cx="1264920" cy="0"/>
                <wp:effectExtent l="0" t="76200" r="11430" b="114300"/>
                <wp:wrapSquare wrapText="bothSides"/>
                <wp:docPr id="294" name="Straight Arrow Connector 2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64920" cy="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Straight Arrow Connector 294" o:spid="_x0000_s1026" type="#_x0000_t32" style="position:absolute;margin-left:301.6pt;margin-top:19.9pt;width:99.6pt;height:0;z-index:251811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" strokecolor="black [3213]" strokeweight="2pt">
                <v:stroke endarrow="open"/>
                <w10:wrap type="square"/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59F0C24E" wp14:editId="045B0946">
                <wp:simplePos x="0" y="0"/>
                <wp:positionH relativeFrom="column">
                  <wp:posOffset>3635375</wp:posOffset>
                </wp:positionH>
                <wp:positionV relativeFrom="paragraph">
                  <wp:posOffset>80010</wp:posOffset>
                </wp:positionV>
                <wp:extent cx="304800" cy="304800"/>
                <wp:effectExtent l="0" t="0" r="19050" b="19050"/>
                <wp:wrapSquare wrapText="bothSides"/>
                <wp:docPr id="283" name="Rectangle 2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83" o:spid="_x0000_s1026" style="position:absolute;margin-left:286.25pt;margin-top:6.3pt;width:24pt;height:24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" filled="f" strokecolor="black [3213]" strokeweight="2pt">
                <w10:wrap type="square"/>
              </v:rect>
            </w:pict>
          </mc:Fallback>
        </mc:AlternateContent>
      </w:r>
      <w:r w:rsidRPr="004A6207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337F7B3A" wp14:editId="3CA72DC5">
                <wp:simplePos x="0" y="0"/>
                <wp:positionH relativeFrom="column">
                  <wp:posOffset>3251200</wp:posOffset>
                </wp:positionH>
                <wp:positionV relativeFrom="paragraph">
                  <wp:posOffset>125095</wp:posOffset>
                </wp:positionV>
                <wp:extent cx="382270" cy="263525"/>
                <wp:effectExtent l="0" t="0" r="0" b="3175"/>
                <wp:wrapSquare wrapText="bothSides"/>
                <wp:docPr id="291" name="Rectangle 2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2270" cy="263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44F14" w:rsidRPr="00DE256B" w:rsidRDefault="00C44F14" w:rsidP="004A6207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i/>
                                <w:color w:val="000000" w:themeColor="text1"/>
                                <w:sz w:val="32"/>
                              </w:rPr>
                            </w:pPr>
                            <w:r w:rsidRPr="00DE256B">
                              <w:rPr>
                                <w:rFonts w:ascii="Consolas" w:hAnsi="Consolas" w:cs="Consolas"/>
                                <w:b/>
                                <w:i/>
                                <w:color w:val="000000" w:themeColor="text1"/>
                                <w:sz w:val="32"/>
                              </w:rPr>
                              <w:t>p1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91" o:spid="_x0000_s1033" style="position:absolute;margin-left:256pt;margin-top:9.85pt;width:30.1pt;height:20.75pt;z-index:251805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" filled="f" stroked="f" strokeweight="2pt">
                <v:textbox style="mso-fit-shape-to-text:t" inset="0,0,0,0">
                  <w:txbxContent>
                    <w:p w:rsidR="00C44F14" w:rsidRPr="00DE256B" w:rsidRDefault="00C44F14" w:rsidP="004A6207">
                      <w:pPr>
                        <w:spacing w:after="0" w:line="240" w:lineRule="auto"/>
                        <w:jc w:val="center"/>
                        <w:rPr>
                          <w:rFonts w:ascii="Consolas" w:hAnsi="Consolas" w:cs="Consolas"/>
                          <w:b/>
                          <w:i/>
                          <w:color w:val="000000" w:themeColor="text1"/>
                          <w:sz w:val="32"/>
                        </w:rPr>
                      </w:pPr>
                      <w:r w:rsidRPr="00DE256B">
                        <w:rPr>
                          <w:rFonts w:ascii="Consolas" w:hAnsi="Consolas" w:cs="Consolas"/>
                          <w:b/>
                          <w:i/>
                          <w:color w:val="000000" w:themeColor="text1"/>
                          <w:sz w:val="32"/>
                        </w:rPr>
                        <w:t>p1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7493C644" wp14:editId="642A0787">
                <wp:simplePos x="0" y="0"/>
                <wp:positionH relativeFrom="column">
                  <wp:posOffset>5092995</wp:posOffset>
                </wp:positionH>
                <wp:positionV relativeFrom="paragraph">
                  <wp:posOffset>90067</wp:posOffset>
                </wp:positionV>
                <wp:extent cx="1162050" cy="304800"/>
                <wp:effectExtent l="0" t="0" r="19050" b="19050"/>
                <wp:wrapSquare wrapText="bothSides"/>
                <wp:docPr id="281" name="Rectangle 2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2050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81" o:spid="_x0000_s1026" style="position:absolute;margin-left:401pt;margin-top:7.1pt;width:91.5pt;height:24pt;z-index:25179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" filled="f" strokecolor="black [3213]" strokeweight="2pt"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3B6FA461" wp14:editId="4501EB04">
                <wp:simplePos x="0" y="0"/>
                <wp:positionH relativeFrom="column">
                  <wp:posOffset>5061098</wp:posOffset>
                </wp:positionH>
                <wp:positionV relativeFrom="paragraph">
                  <wp:posOffset>345248</wp:posOffset>
                </wp:positionV>
                <wp:extent cx="1275715" cy="309880"/>
                <wp:effectExtent l="0" t="0" r="0" b="0"/>
                <wp:wrapSquare wrapText="bothSides"/>
                <wp:docPr id="282" name="Rectangle 2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5715" cy="309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44F14" w:rsidRPr="002F4998" w:rsidRDefault="00C44F14" w:rsidP="00522412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x  y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 xml:space="preserve">   </w:t>
                            </w:r>
                            <w:r w:rsidRPr="002F4998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82" o:spid="_x0000_s1034" style="position:absolute;margin-left:398.5pt;margin-top:27.2pt;width:100.45pt;height:24.4pt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" filled="f" stroked="f" strokeweight="2pt">
                <v:textbox>
                  <w:txbxContent>
                    <w:p w:rsidR="00C44F14" w:rsidRPr="002F4998" w:rsidRDefault="00C44F14" w:rsidP="00522412">
                      <w:pPr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x  y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 xml:space="preserve">   </w:t>
                      </w:r>
                      <w:r w:rsidRPr="002F4998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...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75A1C0C2" wp14:editId="596CB72E">
                <wp:simplePos x="0" y="0"/>
                <wp:positionH relativeFrom="column">
                  <wp:posOffset>5380075</wp:posOffset>
                </wp:positionH>
                <wp:positionV relativeFrom="paragraph">
                  <wp:posOffset>90067</wp:posOffset>
                </wp:positionV>
                <wp:extent cx="0" cy="304800"/>
                <wp:effectExtent l="0" t="0" r="19050" b="19050"/>
                <wp:wrapSquare wrapText="bothSides"/>
                <wp:docPr id="284" name="Straight Connector 2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84" o:spid="_x0000_s1026" style="position:absolute;z-index:2517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3.65pt,7.1pt" to="423.65pt,3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" strokecolor="black [3213]" strokeweight="1pt">
                <w10:wrap type="square"/>
              </v:lin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3ABC3E59" wp14:editId="62B09F9E">
                <wp:simplePos x="0" y="0"/>
                <wp:positionH relativeFrom="column">
                  <wp:posOffset>5688419</wp:posOffset>
                </wp:positionH>
                <wp:positionV relativeFrom="paragraph">
                  <wp:posOffset>90067</wp:posOffset>
                </wp:positionV>
                <wp:extent cx="0" cy="304800"/>
                <wp:effectExtent l="0" t="0" r="19050" b="19050"/>
                <wp:wrapSquare wrapText="bothSides"/>
                <wp:docPr id="285" name="Straight Connector 2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85" o:spid="_x0000_s1026" style="position:absolute;z-index:251798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7.9pt,7.1pt" to="447.9pt,3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" strokecolor="black [3213]" strokeweight="1pt">
                <w10:wrap type="square"/>
              </v:line>
            </w:pict>
          </mc:Fallback>
        </mc:AlternateContent>
      </w:r>
      <w:proofErr w:type="gramStart"/>
      <w:r>
        <w:rPr>
          <w:rFonts w:ascii="Candara" w:hAnsi="Candara" w:cs="Courier New"/>
          <w:sz w:val="24"/>
          <w:szCs w:val="24"/>
        </w:rPr>
        <w:t>the</w:t>
      </w:r>
      <w:proofErr w:type="gramEnd"/>
      <w:r>
        <w:rPr>
          <w:rFonts w:ascii="Candara" w:hAnsi="Candara" w:cs="Courier New"/>
          <w:sz w:val="24"/>
          <w:szCs w:val="24"/>
        </w:rPr>
        <w:t xml:space="preserve"> corresponding box-and-pointer diagram is as shown to the right.</w:t>
      </w:r>
      <w:r w:rsidR="001D6535">
        <w:rPr>
          <w:rFonts w:ascii="Candara" w:hAnsi="Candara" w:cs="Courier New"/>
          <w:sz w:val="24"/>
          <w:szCs w:val="24"/>
        </w:rPr>
        <w:t xml:space="preserve">  (We will work through the details of this and other examples in this exercise.)</w:t>
      </w:r>
    </w:p>
    <w:p w:rsidR="008B28ED" w:rsidRDefault="008B28ED" w:rsidP="001D6535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</w:p>
    <w:p w:rsidR="001D6535" w:rsidRPr="001D6535" w:rsidRDefault="001D6535" w:rsidP="001D6535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In this </w:t>
      </w:r>
      <w:r w:rsidR="008E35E0">
        <w:rPr>
          <w:rFonts w:ascii="Candara" w:hAnsi="Candara" w:cs="Courier New"/>
          <w:sz w:val="24"/>
          <w:szCs w:val="24"/>
        </w:rPr>
        <w:t>reading and the exercise that accompanies it,</w:t>
      </w:r>
      <w:r>
        <w:rPr>
          <w:rFonts w:ascii="Candara" w:hAnsi="Candara" w:cs="Courier New"/>
          <w:sz w:val="24"/>
          <w:szCs w:val="24"/>
        </w:rPr>
        <w:t xml:space="preserve"> you will l</w:t>
      </w:r>
      <w:r w:rsidRPr="001D6535">
        <w:rPr>
          <w:rFonts w:ascii="Candara" w:hAnsi="Candara" w:cs="Courier New"/>
          <w:sz w:val="24"/>
          <w:szCs w:val="24"/>
        </w:rPr>
        <w:t xml:space="preserve">earn </w:t>
      </w:r>
      <w:r w:rsidRPr="001D6535">
        <w:rPr>
          <w:rFonts w:ascii="Candara" w:hAnsi="Candara" w:cs="Courier New"/>
          <w:b/>
          <w:i/>
          <w:sz w:val="24"/>
          <w:szCs w:val="24"/>
        </w:rPr>
        <w:t>how to draw and read box-and-pointer diagrams</w:t>
      </w:r>
      <w:r w:rsidRPr="001D6535">
        <w:rPr>
          <w:rFonts w:ascii="Candara" w:hAnsi="Candara" w:cs="Courier New"/>
          <w:sz w:val="24"/>
          <w:szCs w:val="24"/>
        </w:rPr>
        <w:t>.</w:t>
      </w:r>
      <w:r>
        <w:rPr>
          <w:rFonts w:ascii="Candara" w:hAnsi="Candara" w:cs="Courier New"/>
          <w:sz w:val="24"/>
          <w:szCs w:val="24"/>
        </w:rPr>
        <w:t xml:space="preserve">  Additionally, you will s</w:t>
      </w:r>
      <w:r w:rsidRPr="001D6535">
        <w:rPr>
          <w:rFonts w:ascii="Candara" w:hAnsi="Candara" w:cs="Courier New"/>
          <w:sz w:val="24"/>
          <w:szCs w:val="24"/>
        </w:rPr>
        <w:t xml:space="preserve">ee how they clarify </w:t>
      </w:r>
      <w:r>
        <w:rPr>
          <w:rFonts w:ascii="Candara" w:hAnsi="Candara" w:cs="Courier New"/>
          <w:sz w:val="24"/>
          <w:szCs w:val="24"/>
        </w:rPr>
        <w:t>the following</w:t>
      </w:r>
      <w:r w:rsidRPr="001D6535">
        <w:rPr>
          <w:rFonts w:ascii="Candara" w:hAnsi="Candara" w:cs="Courier New"/>
          <w:sz w:val="24"/>
          <w:szCs w:val="24"/>
        </w:rPr>
        <w:t xml:space="preserve"> key ideas</w:t>
      </w:r>
      <w:r w:rsidR="008B28ED">
        <w:rPr>
          <w:rFonts w:ascii="Candara" w:hAnsi="Candara" w:cs="Courier New"/>
          <w:sz w:val="24"/>
          <w:szCs w:val="24"/>
        </w:rPr>
        <w:t xml:space="preserve"> (all of which you’ll examine in this exercise)</w:t>
      </w:r>
      <w:r w:rsidRPr="001D6535">
        <w:rPr>
          <w:rFonts w:ascii="Candara" w:hAnsi="Candara" w:cs="Courier New"/>
          <w:sz w:val="24"/>
          <w:szCs w:val="24"/>
        </w:rPr>
        <w:t>:</w:t>
      </w:r>
    </w:p>
    <w:p w:rsidR="001D6535" w:rsidRPr="00636E13" w:rsidRDefault="001D6535" w:rsidP="001D6535">
      <w:pPr>
        <w:pStyle w:val="ListParagraph"/>
        <w:numPr>
          <w:ilvl w:val="0"/>
          <w:numId w:val="39"/>
        </w:numPr>
        <w:spacing w:before="120" w:after="0" w:line="240" w:lineRule="auto"/>
        <w:contextualSpacing w:val="0"/>
        <w:rPr>
          <w:rFonts w:ascii="Candara" w:hAnsi="Candara" w:cs="Courier New"/>
          <w:b/>
          <w:i/>
          <w:sz w:val="24"/>
          <w:szCs w:val="24"/>
        </w:rPr>
      </w:pPr>
      <w:r w:rsidRPr="00636E13">
        <w:rPr>
          <w:rFonts w:ascii="Candara" w:hAnsi="Candara" w:cs="Courier New"/>
          <w:b/>
          <w:i/>
          <w:sz w:val="24"/>
          <w:szCs w:val="24"/>
        </w:rPr>
        <w:t xml:space="preserve">Variables </w:t>
      </w:r>
      <w:r>
        <w:rPr>
          <w:rFonts w:ascii="Candara" w:hAnsi="Candara" w:cs="Courier New"/>
          <w:b/>
          <w:i/>
          <w:sz w:val="24"/>
          <w:szCs w:val="24"/>
        </w:rPr>
        <w:t>are REFERENCES to</w:t>
      </w:r>
      <w:r w:rsidRPr="00636E13">
        <w:rPr>
          <w:rFonts w:ascii="Candara" w:hAnsi="Candara" w:cs="Courier New"/>
          <w:b/>
          <w:i/>
          <w:sz w:val="24"/>
          <w:szCs w:val="24"/>
        </w:rPr>
        <w:t xml:space="preserve"> objects.</w:t>
      </w:r>
    </w:p>
    <w:p w:rsidR="001D6535" w:rsidRDefault="001D6535" w:rsidP="001D6535">
      <w:pPr>
        <w:pStyle w:val="ListParagraph"/>
        <w:numPr>
          <w:ilvl w:val="0"/>
          <w:numId w:val="39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1D6535">
        <w:rPr>
          <w:rFonts w:ascii="Candara" w:hAnsi="Candara" w:cs="Courier New"/>
          <w:b/>
          <w:i/>
          <w:sz w:val="24"/>
          <w:szCs w:val="24"/>
        </w:rPr>
        <w:t>Assignment</w:t>
      </w:r>
      <w:r>
        <w:rPr>
          <w:rFonts w:ascii="Candara" w:hAnsi="Candara" w:cs="Courier New"/>
          <w:sz w:val="24"/>
          <w:szCs w:val="24"/>
        </w:rPr>
        <w:t xml:space="preserve"> (e.g.  </w:t>
      </w:r>
      <w:r w:rsidRPr="001D6535">
        <w:rPr>
          <w:rFonts w:ascii="Consolas" w:hAnsi="Consolas" w:cs="Consolas"/>
          <w:b/>
          <w:sz w:val="24"/>
          <w:szCs w:val="24"/>
        </w:rPr>
        <w:t>x = 100</w:t>
      </w:r>
      <w:r>
        <w:rPr>
          <w:rFonts w:ascii="Candara" w:hAnsi="Candara" w:cs="Courier New"/>
          <w:sz w:val="24"/>
          <w:szCs w:val="24"/>
        </w:rPr>
        <w:t>) causes a variable to refer to an object.</w:t>
      </w:r>
    </w:p>
    <w:p w:rsidR="001D6535" w:rsidRDefault="001D6535" w:rsidP="001D6535">
      <w:pPr>
        <w:pStyle w:val="ListParagraph"/>
        <w:numPr>
          <w:ilvl w:val="0"/>
          <w:numId w:val="39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1D6535">
        <w:rPr>
          <w:rFonts w:ascii="Candara" w:hAnsi="Candara" w:cs="Courier New"/>
          <w:b/>
          <w:i/>
          <w:sz w:val="24"/>
          <w:szCs w:val="24"/>
        </w:rPr>
        <w:t>Function calls</w:t>
      </w:r>
      <w:r>
        <w:rPr>
          <w:rFonts w:ascii="Candara" w:hAnsi="Candara" w:cs="Courier New"/>
          <w:sz w:val="24"/>
          <w:szCs w:val="24"/>
        </w:rPr>
        <w:t xml:space="preserve"> (e.g.  </w:t>
      </w:r>
      <w:proofErr w:type="gramStart"/>
      <w:r w:rsidRPr="001D6535">
        <w:rPr>
          <w:rFonts w:ascii="Consolas" w:hAnsi="Consolas" w:cs="Consolas"/>
          <w:b/>
          <w:sz w:val="24"/>
          <w:szCs w:val="24"/>
        </w:rPr>
        <w:t>foo(</w:t>
      </w:r>
      <w:proofErr w:type="gramEnd"/>
      <w:r w:rsidRPr="001D6535">
        <w:rPr>
          <w:rFonts w:ascii="Consolas" w:hAnsi="Consolas" w:cs="Consolas"/>
          <w:b/>
          <w:sz w:val="24"/>
          <w:szCs w:val="24"/>
        </w:rPr>
        <w:t>54, x)</w:t>
      </w:r>
      <w:r w:rsidR="008B28ED">
        <w:rPr>
          <w:rFonts w:ascii="Candara" w:hAnsi="Candara" w:cs="Courier New"/>
          <w:sz w:val="24"/>
          <w:szCs w:val="24"/>
        </w:rPr>
        <w:t>)  also cause</w:t>
      </w:r>
      <w:r>
        <w:rPr>
          <w:rFonts w:ascii="Candara" w:hAnsi="Candara" w:cs="Courier New"/>
          <w:sz w:val="24"/>
          <w:szCs w:val="24"/>
        </w:rPr>
        <w:t xml:space="preserve"> variables to refer to objects.</w:t>
      </w:r>
    </w:p>
    <w:p w:rsidR="001D6535" w:rsidRDefault="001D6535" w:rsidP="001D6535">
      <w:pPr>
        <w:pStyle w:val="ListParagraph"/>
        <w:numPr>
          <w:ilvl w:val="0"/>
          <w:numId w:val="39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636E13">
        <w:rPr>
          <w:rFonts w:ascii="Candara" w:hAnsi="Candara" w:cs="Courier New"/>
          <w:sz w:val="24"/>
          <w:szCs w:val="24"/>
        </w:rPr>
        <w:t xml:space="preserve">Some </w:t>
      </w:r>
      <w:r w:rsidR="0060064A">
        <w:rPr>
          <w:rFonts w:ascii="Candara" w:hAnsi="Candara" w:cs="Courier New"/>
          <w:sz w:val="24"/>
          <w:szCs w:val="24"/>
        </w:rPr>
        <w:t xml:space="preserve">types of </w:t>
      </w:r>
      <w:r w:rsidRPr="00636E13">
        <w:rPr>
          <w:rFonts w:ascii="Candara" w:hAnsi="Candara" w:cs="Courier New"/>
          <w:sz w:val="24"/>
          <w:szCs w:val="24"/>
        </w:rPr>
        <w:t xml:space="preserve">objects are </w:t>
      </w:r>
      <w:r w:rsidRPr="00636E13">
        <w:rPr>
          <w:rFonts w:ascii="Candara" w:hAnsi="Candara" w:cs="Courier New"/>
          <w:b/>
          <w:i/>
          <w:sz w:val="24"/>
          <w:szCs w:val="24"/>
        </w:rPr>
        <w:t>mutable</w:t>
      </w:r>
      <w:r w:rsidRPr="00636E13">
        <w:rPr>
          <w:rFonts w:ascii="Candara" w:hAnsi="Candara" w:cs="Courier New"/>
          <w:sz w:val="24"/>
          <w:szCs w:val="24"/>
        </w:rPr>
        <w:t xml:space="preserve">, which means that </w:t>
      </w:r>
      <w:r w:rsidR="0060064A">
        <w:rPr>
          <w:rFonts w:ascii="Candara" w:hAnsi="Candara" w:cs="Courier New"/>
          <w:sz w:val="24"/>
          <w:szCs w:val="24"/>
        </w:rPr>
        <w:t>the</w:t>
      </w:r>
      <w:r w:rsidRPr="00636E13">
        <w:rPr>
          <w:rFonts w:ascii="Candara" w:hAnsi="Candara" w:cs="Courier New"/>
          <w:sz w:val="24"/>
          <w:szCs w:val="24"/>
        </w:rPr>
        <w:t xml:space="preserve"> “insides” </w:t>
      </w:r>
      <w:r w:rsidR="0060064A">
        <w:rPr>
          <w:rFonts w:ascii="Candara" w:hAnsi="Candara" w:cs="Courier New"/>
          <w:sz w:val="24"/>
          <w:szCs w:val="24"/>
        </w:rPr>
        <w:t xml:space="preserve">of such an object </w:t>
      </w:r>
      <w:r w:rsidRPr="00636E13">
        <w:rPr>
          <w:rFonts w:ascii="Candara" w:hAnsi="Candara" w:cs="Courier New"/>
          <w:sz w:val="24"/>
          <w:szCs w:val="24"/>
        </w:rPr>
        <w:t>can be re-assigned.</w:t>
      </w:r>
      <w:r>
        <w:rPr>
          <w:rFonts w:ascii="Candara" w:hAnsi="Candara" w:cs="Courier New"/>
          <w:sz w:val="24"/>
          <w:szCs w:val="24"/>
        </w:rPr>
        <w:t xml:space="preserve">  (We’ll be more explicit shortly.)</w:t>
      </w:r>
      <w:r w:rsidRPr="00636E13">
        <w:rPr>
          <w:rFonts w:ascii="Candara" w:hAnsi="Candara" w:cs="Courier New"/>
          <w:sz w:val="24"/>
          <w:szCs w:val="24"/>
        </w:rPr>
        <w:t xml:space="preserve">   Other </w:t>
      </w:r>
      <w:r w:rsidR="0060064A">
        <w:rPr>
          <w:rFonts w:ascii="Candara" w:hAnsi="Candara" w:cs="Courier New"/>
          <w:sz w:val="24"/>
          <w:szCs w:val="24"/>
        </w:rPr>
        <w:t xml:space="preserve">types of </w:t>
      </w:r>
      <w:r w:rsidRPr="00636E13">
        <w:rPr>
          <w:rFonts w:ascii="Candara" w:hAnsi="Candara" w:cs="Courier New"/>
          <w:sz w:val="24"/>
          <w:szCs w:val="24"/>
        </w:rPr>
        <w:t xml:space="preserve">objects are </w:t>
      </w:r>
      <w:r w:rsidRPr="00636E13">
        <w:rPr>
          <w:rFonts w:ascii="Candara" w:hAnsi="Candara" w:cs="Courier New"/>
          <w:b/>
          <w:i/>
          <w:sz w:val="24"/>
          <w:szCs w:val="24"/>
        </w:rPr>
        <w:t>immutable</w:t>
      </w:r>
      <w:r>
        <w:rPr>
          <w:rFonts w:ascii="Candara" w:hAnsi="Candara" w:cs="Courier New"/>
          <w:sz w:val="24"/>
          <w:szCs w:val="24"/>
        </w:rPr>
        <w:t>.</w:t>
      </w:r>
    </w:p>
    <w:p w:rsidR="00B577A7" w:rsidRDefault="00B577A7" w:rsidP="007D5144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</w:p>
    <w:p w:rsidR="00B577A7" w:rsidRPr="00B66FD2" w:rsidRDefault="00B577A7" w:rsidP="00B66FD2">
      <w:pPr>
        <w:spacing w:before="120" w:after="0" w:line="240" w:lineRule="auto"/>
        <w:rPr>
          <w:rFonts w:ascii="Candara" w:hAnsi="Candara" w:cs="Courier New"/>
          <w:b/>
          <w:sz w:val="28"/>
          <w:szCs w:val="24"/>
          <w:u w:val="single"/>
        </w:rPr>
      </w:pPr>
      <w:r w:rsidRPr="00B66FD2">
        <w:rPr>
          <w:rFonts w:ascii="Candara" w:hAnsi="Candara" w:cs="Courier New"/>
          <w:b/>
          <w:sz w:val="28"/>
          <w:szCs w:val="24"/>
          <w:u w:val="single"/>
        </w:rPr>
        <w:t>Objects, Variables and References</w:t>
      </w:r>
    </w:p>
    <w:p w:rsidR="00B577A7" w:rsidRDefault="00B577A7" w:rsidP="007D5144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Recall that in Python, every piece of data is an </w:t>
      </w:r>
      <w:r w:rsidRPr="00B577A7">
        <w:rPr>
          <w:rFonts w:ascii="Candara" w:hAnsi="Candara" w:cs="Courier New"/>
          <w:b/>
          <w:i/>
          <w:sz w:val="24"/>
          <w:szCs w:val="24"/>
        </w:rPr>
        <w:t>object</w:t>
      </w:r>
      <w:r>
        <w:rPr>
          <w:rFonts w:ascii="Candara" w:hAnsi="Candara" w:cs="Courier New"/>
          <w:sz w:val="24"/>
          <w:szCs w:val="24"/>
        </w:rPr>
        <w:t xml:space="preserve">.  Objects have a </w:t>
      </w:r>
      <w:r w:rsidRPr="00B577A7">
        <w:rPr>
          <w:rFonts w:ascii="Candara" w:hAnsi="Candara" w:cs="Courier New"/>
          <w:b/>
          <w:i/>
          <w:sz w:val="24"/>
          <w:szCs w:val="24"/>
        </w:rPr>
        <w:t>type</w:t>
      </w:r>
      <w:r>
        <w:rPr>
          <w:rFonts w:ascii="Candara" w:hAnsi="Candara" w:cs="Courier New"/>
          <w:sz w:val="24"/>
          <w:szCs w:val="24"/>
        </w:rPr>
        <w:t xml:space="preserve"> (which determines what the object can do and the types of data that the object contains/knows) and a </w:t>
      </w:r>
      <w:r w:rsidRPr="00B577A7">
        <w:rPr>
          <w:rFonts w:ascii="Candara" w:hAnsi="Candara" w:cs="Courier New"/>
          <w:b/>
          <w:i/>
          <w:sz w:val="24"/>
          <w:szCs w:val="24"/>
        </w:rPr>
        <w:t>value</w:t>
      </w:r>
      <w:r>
        <w:rPr>
          <w:rFonts w:ascii="Candara" w:hAnsi="Candara" w:cs="Courier New"/>
          <w:sz w:val="24"/>
          <w:szCs w:val="24"/>
        </w:rPr>
        <w:t>.</w:t>
      </w:r>
    </w:p>
    <w:p w:rsidR="00B577A7" w:rsidRDefault="00B577A7" w:rsidP="00B577A7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  <w:r w:rsidRPr="008657E1">
        <w:rPr>
          <w:rFonts w:ascii="Candara" w:hAnsi="Candara" w:cs="Courier New"/>
          <w:b/>
          <w:i/>
          <w:sz w:val="24"/>
          <w:szCs w:val="24"/>
        </w:rPr>
        <w:t xml:space="preserve">Variables </w:t>
      </w:r>
      <w:r>
        <w:rPr>
          <w:rFonts w:ascii="Candara" w:hAnsi="Candara" w:cs="Courier New"/>
          <w:b/>
          <w:i/>
          <w:sz w:val="24"/>
          <w:szCs w:val="24"/>
        </w:rPr>
        <w:t>are REFERENCES</w:t>
      </w:r>
      <w:r w:rsidRPr="008657E1">
        <w:rPr>
          <w:rFonts w:ascii="Candara" w:hAnsi="Candara" w:cs="Courier New"/>
          <w:b/>
          <w:i/>
          <w:sz w:val="24"/>
          <w:szCs w:val="24"/>
        </w:rPr>
        <w:t xml:space="preserve"> to objects</w:t>
      </w:r>
      <w:r w:rsidRPr="008657E1">
        <w:rPr>
          <w:rFonts w:ascii="Candara" w:hAnsi="Candara" w:cs="Courier New"/>
          <w:sz w:val="24"/>
          <w:szCs w:val="24"/>
        </w:rPr>
        <w:t xml:space="preserve"> – we say that the variable </w:t>
      </w:r>
      <w:r w:rsidRPr="008657E1">
        <w:rPr>
          <w:rFonts w:ascii="Candara" w:hAnsi="Candara" w:cs="Courier New"/>
          <w:b/>
          <w:i/>
          <w:sz w:val="24"/>
          <w:szCs w:val="24"/>
        </w:rPr>
        <w:t>refers</w:t>
      </w:r>
      <w:r w:rsidRPr="008657E1">
        <w:rPr>
          <w:rFonts w:ascii="Candara" w:hAnsi="Candara" w:cs="Courier New"/>
          <w:sz w:val="24"/>
          <w:szCs w:val="24"/>
        </w:rPr>
        <w:t xml:space="preserve"> to an object, or </w:t>
      </w:r>
      <w:r w:rsidRPr="008657E1">
        <w:rPr>
          <w:rFonts w:ascii="Candara" w:hAnsi="Candara" w:cs="Courier New"/>
          <w:b/>
          <w:i/>
          <w:sz w:val="24"/>
          <w:szCs w:val="24"/>
        </w:rPr>
        <w:t>points</w:t>
      </w:r>
      <w:r w:rsidRPr="008657E1">
        <w:rPr>
          <w:rFonts w:ascii="Candara" w:hAnsi="Candara" w:cs="Courier New"/>
          <w:sz w:val="24"/>
          <w:szCs w:val="24"/>
        </w:rPr>
        <w:t xml:space="preserve"> to an object, or is the </w:t>
      </w:r>
      <w:r w:rsidRPr="008657E1">
        <w:rPr>
          <w:rFonts w:ascii="Candara" w:hAnsi="Candara" w:cs="Courier New"/>
          <w:b/>
          <w:i/>
          <w:sz w:val="24"/>
          <w:szCs w:val="24"/>
        </w:rPr>
        <w:t>name</w:t>
      </w:r>
      <w:r w:rsidRPr="008657E1">
        <w:rPr>
          <w:rFonts w:ascii="Candara" w:hAnsi="Candara" w:cs="Courier New"/>
          <w:sz w:val="24"/>
          <w:szCs w:val="24"/>
        </w:rPr>
        <w:t xml:space="preserve"> for an object (several ways to say the same thing, in this context).</w:t>
      </w:r>
    </w:p>
    <w:p w:rsidR="00B577A7" w:rsidRDefault="00B577A7" w:rsidP="007D5144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Some objects contain </w:t>
      </w:r>
      <w:r w:rsidRPr="00E60903">
        <w:rPr>
          <w:rFonts w:ascii="Candara" w:hAnsi="Candara" w:cs="Courier New"/>
          <w:b/>
          <w:i/>
          <w:sz w:val="24"/>
          <w:szCs w:val="24"/>
        </w:rPr>
        <w:t>references to other objects</w:t>
      </w:r>
      <w:r>
        <w:rPr>
          <w:rFonts w:ascii="Candara" w:hAnsi="Candara" w:cs="Courier New"/>
          <w:sz w:val="24"/>
          <w:szCs w:val="24"/>
        </w:rPr>
        <w:t xml:space="preserve">; these objects are called </w:t>
      </w:r>
      <w:r w:rsidRPr="00E60903">
        <w:rPr>
          <w:rFonts w:ascii="Candara" w:hAnsi="Candara" w:cs="Courier New"/>
          <w:b/>
          <w:i/>
          <w:sz w:val="24"/>
          <w:szCs w:val="24"/>
        </w:rPr>
        <w:t>containers</w:t>
      </w:r>
      <w:r>
        <w:rPr>
          <w:rFonts w:ascii="Candara" w:hAnsi="Candara" w:cs="Courier New"/>
          <w:sz w:val="24"/>
          <w:szCs w:val="24"/>
        </w:rPr>
        <w:t xml:space="preserve">.  A </w:t>
      </w:r>
      <w:proofErr w:type="spellStart"/>
      <w:r w:rsidRPr="00E60903">
        <w:rPr>
          <w:rFonts w:ascii="Candara" w:hAnsi="Candara" w:cs="Courier New"/>
          <w:b/>
          <w:sz w:val="24"/>
          <w:szCs w:val="24"/>
        </w:rPr>
        <w:t>zg.Point</w:t>
      </w:r>
      <w:proofErr w:type="spellEnd"/>
      <w:r>
        <w:rPr>
          <w:rFonts w:ascii="Candara" w:hAnsi="Candara" w:cs="Courier New"/>
          <w:sz w:val="24"/>
          <w:szCs w:val="24"/>
        </w:rPr>
        <w:t xml:space="preserve"> is a container (as is any object of a user-defined class).  </w:t>
      </w:r>
      <w:r w:rsidRPr="00E60903">
        <w:rPr>
          <w:rFonts w:ascii="Candara" w:hAnsi="Candara" w:cs="Courier New"/>
          <w:b/>
          <w:sz w:val="24"/>
          <w:szCs w:val="24"/>
        </w:rPr>
        <w:t>Lists</w:t>
      </w:r>
      <w:r>
        <w:rPr>
          <w:rFonts w:ascii="Candara" w:hAnsi="Candara" w:cs="Courier New"/>
          <w:sz w:val="24"/>
          <w:szCs w:val="24"/>
        </w:rPr>
        <w:t xml:space="preserve">, </w:t>
      </w:r>
      <w:r w:rsidRPr="00E60903">
        <w:rPr>
          <w:rFonts w:ascii="Candara" w:hAnsi="Candara" w:cs="Courier New"/>
          <w:b/>
          <w:sz w:val="24"/>
          <w:szCs w:val="24"/>
        </w:rPr>
        <w:t>strings</w:t>
      </w:r>
      <w:r>
        <w:rPr>
          <w:rFonts w:ascii="Candara" w:hAnsi="Candara" w:cs="Courier New"/>
          <w:sz w:val="24"/>
          <w:szCs w:val="24"/>
        </w:rPr>
        <w:t xml:space="preserve"> and </w:t>
      </w:r>
      <w:r w:rsidRPr="00E60903">
        <w:rPr>
          <w:rFonts w:ascii="Candara" w:hAnsi="Candara" w:cs="Courier New"/>
          <w:b/>
          <w:sz w:val="24"/>
          <w:szCs w:val="24"/>
        </w:rPr>
        <w:t>tuples</w:t>
      </w:r>
      <w:r>
        <w:rPr>
          <w:rFonts w:ascii="Candara" w:hAnsi="Candara" w:cs="Courier New"/>
          <w:sz w:val="24"/>
          <w:szCs w:val="24"/>
        </w:rPr>
        <w:t xml:space="preserve"> are containers.  </w:t>
      </w:r>
      <w:r w:rsidRPr="00E60903">
        <w:rPr>
          <w:rFonts w:ascii="Candara" w:hAnsi="Candara" w:cs="Courier New"/>
          <w:b/>
          <w:sz w:val="24"/>
          <w:szCs w:val="24"/>
        </w:rPr>
        <w:t>Numbers</w:t>
      </w:r>
      <w:r>
        <w:rPr>
          <w:rFonts w:ascii="Candara" w:hAnsi="Candara" w:cs="Courier New"/>
          <w:sz w:val="24"/>
          <w:szCs w:val="24"/>
        </w:rPr>
        <w:t xml:space="preserve"> are </w:t>
      </w:r>
      <w:r w:rsidRPr="00E60903">
        <w:rPr>
          <w:rFonts w:ascii="Candara" w:hAnsi="Candara" w:cs="Courier New"/>
          <w:b/>
          <w:sz w:val="24"/>
          <w:szCs w:val="24"/>
        </w:rPr>
        <w:t>not</w:t>
      </w:r>
      <w:r>
        <w:rPr>
          <w:rFonts w:ascii="Candara" w:hAnsi="Candara" w:cs="Courier New"/>
          <w:sz w:val="24"/>
          <w:szCs w:val="24"/>
        </w:rPr>
        <w:t xml:space="preserve"> containers.</w:t>
      </w:r>
    </w:p>
    <w:p w:rsidR="00E60903" w:rsidRDefault="00E60903" w:rsidP="00E60903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We will see that box-and-pointer diagrams help clarify what we mean by </w:t>
      </w:r>
      <w:r w:rsidRPr="00E60903">
        <w:rPr>
          <w:rFonts w:ascii="Candara" w:hAnsi="Candara" w:cs="Courier New"/>
          <w:b/>
          <w:i/>
          <w:sz w:val="24"/>
          <w:szCs w:val="24"/>
        </w:rPr>
        <w:t>references</w:t>
      </w:r>
      <w:r>
        <w:rPr>
          <w:rFonts w:ascii="Candara" w:hAnsi="Candara" w:cs="Courier New"/>
          <w:sz w:val="24"/>
          <w:szCs w:val="24"/>
        </w:rPr>
        <w:t>.</w:t>
      </w:r>
    </w:p>
    <w:p w:rsidR="00E60903" w:rsidRDefault="00E60903" w:rsidP="00E60903">
      <w:pPr>
        <w:spacing w:before="120" w:after="0" w:line="240" w:lineRule="auto"/>
        <w:rPr>
          <w:rFonts w:ascii="Candara" w:hAnsi="Candara" w:cs="Courier New"/>
          <w:b/>
          <w:sz w:val="24"/>
          <w:szCs w:val="24"/>
          <w:u w:val="single"/>
        </w:rPr>
      </w:pPr>
    </w:p>
    <w:p w:rsidR="00E60903" w:rsidRPr="00B66FD2" w:rsidRDefault="00B66FD2" w:rsidP="00E60903">
      <w:pPr>
        <w:spacing w:before="120" w:after="0" w:line="240" w:lineRule="auto"/>
        <w:rPr>
          <w:rFonts w:ascii="Candara" w:hAnsi="Candara" w:cs="Courier New"/>
          <w:b/>
          <w:sz w:val="28"/>
          <w:szCs w:val="24"/>
          <w:u w:val="single"/>
        </w:rPr>
      </w:pPr>
      <w:r>
        <w:rPr>
          <w:rFonts w:ascii="Candara" w:hAnsi="Candara" w:cs="Courier New"/>
          <w:b/>
          <w:sz w:val="28"/>
          <w:szCs w:val="24"/>
          <w:u w:val="single"/>
        </w:rPr>
        <w:lastRenderedPageBreak/>
        <w:t>How to Draw a Box-and-Pointer D</w:t>
      </w:r>
      <w:r w:rsidR="001D6535" w:rsidRPr="00B66FD2">
        <w:rPr>
          <w:rFonts w:ascii="Candara" w:hAnsi="Candara" w:cs="Courier New"/>
          <w:b/>
          <w:sz w:val="28"/>
          <w:szCs w:val="24"/>
          <w:u w:val="single"/>
        </w:rPr>
        <w:t>iagram</w:t>
      </w:r>
    </w:p>
    <w:p w:rsidR="00CF170F" w:rsidRDefault="00CF170F" w:rsidP="008B28ED">
      <w:pPr>
        <w:spacing w:before="120" w:after="0" w:line="240" w:lineRule="auto"/>
        <w:rPr>
          <w:rFonts w:ascii="Candara" w:hAnsi="Candara" w:cs="Courier New"/>
          <w:b/>
          <w:sz w:val="28"/>
          <w:szCs w:val="24"/>
          <w:u w:val="single"/>
        </w:rPr>
      </w:pPr>
    </w:p>
    <w:p w:rsidR="008B28ED" w:rsidRDefault="008B28ED" w:rsidP="008B28ED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  <w:r w:rsidRPr="00CF170F">
        <w:rPr>
          <w:rFonts w:ascii="Candara" w:hAnsi="Candara" w:cs="Courier New"/>
          <w:b/>
          <w:sz w:val="28"/>
          <w:szCs w:val="24"/>
          <w:u w:val="single"/>
        </w:rPr>
        <w:t>Rule 1</w:t>
      </w:r>
      <w:r w:rsidR="00E60903" w:rsidRPr="00CF170F">
        <w:rPr>
          <w:rFonts w:ascii="Candara" w:hAnsi="Candara" w:cs="Courier New"/>
          <w:sz w:val="28"/>
          <w:szCs w:val="24"/>
        </w:rPr>
        <w:t xml:space="preserve">:  </w:t>
      </w:r>
      <w:r w:rsidR="00E60903">
        <w:rPr>
          <w:rFonts w:ascii="Candara" w:hAnsi="Candara" w:cs="Courier New"/>
          <w:b/>
          <w:i/>
          <w:sz w:val="24"/>
          <w:szCs w:val="24"/>
        </w:rPr>
        <w:t>D</w:t>
      </w:r>
      <w:r w:rsidRPr="008657E1">
        <w:rPr>
          <w:rFonts w:ascii="Candara" w:hAnsi="Candara" w:cs="Courier New"/>
          <w:b/>
          <w:i/>
          <w:sz w:val="24"/>
          <w:szCs w:val="24"/>
        </w:rPr>
        <w:t xml:space="preserve">raw </w:t>
      </w:r>
      <w:r w:rsidR="00E60903">
        <w:rPr>
          <w:rFonts w:ascii="Candara" w:hAnsi="Candara" w:cs="Courier New"/>
          <w:b/>
          <w:i/>
          <w:sz w:val="24"/>
          <w:szCs w:val="24"/>
        </w:rPr>
        <w:t>a NON-CONTAINER OBJECT</w:t>
      </w:r>
      <w:r w:rsidRPr="008657E1">
        <w:rPr>
          <w:rFonts w:ascii="Candara" w:hAnsi="Candara" w:cs="Courier New"/>
          <w:b/>
          <w:i/>
          <w:sz w:val="24"/>
          <w:szCs w:val="24"/>
        </w:rPr>
        <w:t xml:space="preserve"> by </w:t>
      </w:r>
      <w:r>
        <w:rPr>
          <w:rFonts w:ascii="Candara" w:hAnsi="Candara" w:cs="Courier New"/>
          <w:b/>
          <w:i/>
          <w:sz w:val="24"/>
          <w:szCs w:val="24"/>
        </w:rPr>
        <w:t xml:space="preserve">putting </w:t>
      </w:r>
      <w:r w:rsidR="00E60903">
        <w:rPr>
          <w:rFonts w:ascii="Candara" w:hAnsi="Candara" w:cs="Courier New"/>
          <w:b/>
          <w:i/>
          <w:sz w:val="24"/>
          <w:szCs w:val="24"/>
        </w:rPr>
        <w:t>its value</w:t>
      </w:r>
      <w:r>
        <w:rPr>
          <w:rFonts w:ascii="Candara" w:hAnsi="Candara" w:cs="Courier New"/>
          <w:b/>
          <w:i/>
          <w:sz w:val="24"/>
          <w:szCs w:val="24"/>
        </w:rPr>
        <w:t xml:space="preserve"> inside</w:t>
      </w:r>
      <w:r w:rsidRPr="008657E1">
        <w:rPr>
          <w:rFonts w:ascii="Candara" w:hAnsi="Candara" w:cs="Courier New"/>
          <w:b/>
          <w:i/>
          <w:sz w:val="24"/>
          <w:szCs w:val="24"/>
        </w:rPr>
        <w:t xml:space="preserve"> a box</w:t>
      </w:r>
      <w:r>
        <w:rPr>
          <w:rFonts w:ascii="Candara" w:hAnsi="Candara" w:cs="Courier New"/>
          <w:sz w:val="24"/>
          <w:szCs w:val="24"/>
        </w:rPr>
        <w:t>, as in these examples:</w:t>
      </w:r>
    </w:p>
    <w:p w:rsidR="008B28ED" w:rsidRDefault="007C0717" w:rsidP="008B28ED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74EA29DC" wp14:editId="5654D568">
                <wp:simplePos x="0" y="0"/>
                <wp:positionH relativeFrom="column">
                  <wp:posOffset>4516120</wp:posOffset>
                </wp:positionH>
                <wp:positionV relativeFrom="paragraph">
                  <wp:posOffset>111125</wp:posOffset>
                </wp:positionV>
                <wp:extent cx="657225" cy="304165"/>
                <wp:effectExtent l="0" t="0" r="28575" b="19685"/>
                <wp:wrapNone/>
                <wp:docPr id="307" name="Rectangle 3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44F14" w:rsidRPr="003D5552" w:rsidRDefault="00C44F14" w:rsidP="007C0717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  <w:t>None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07" o:spid="_x0000_s1035" style="position:absolute;margin-left:355.6pt;margin-top:8.75pt;width:51.75pt;height:23.95pt;z-index:25183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" filled="f" strokecolor="black [3213]" strokeweight="2pt">
                <v:textbox>
                  <w:txbxContent>
                    <w:p w:rsidR="00C44F14" w:rsidRPr="003D5552" w:rsidRDefault="00C44F14" w:rsidP="007C0717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  <w:t>None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413F5106" wp14:editId="351432B7">
                <wp:simplePos x="0" y="0"/>
                <wp:positionH relativeFrom="column">
                  <wp:posOffset>3641090</wp:posOffset>
                </wp:positionH>
                <wp:positionV relativeFrom="paragraph">
                  <wp:posOffset>118745</wp:posOffset>
                </wp:positionV>
                <wp:extent cx="657225" cy="304165"/>
                <wp:effectExtent l="0" t="0" r="28575" b="19685"/>
                <wp:wrapNone/>
                <wp:docPr id="306" name="Rectangle 3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44F14" w:rsidRPr="003D5552" w:rsidRDefault="00C44F14" w:rsidP="007C0717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  <w:t>True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06" o:spid="_x0000_s1036" style="position:absolute;margin-left:286.7pt;margin-top:9.35pt;width:51.75pt;height:23.95pt;z-index:251833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" filled="f" strokecolor="black [3213]" strokeweight="2pt">
                <v:textbox>
                  <w:txbxContent>
                    <w:p w:rsidR="00C44F14" w:rsidRPr="003D5552" w:rsidRDefault="00C44F14" w:rsidP="007C0717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  <w:t>True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62EA60A8" wp14:editId="548B067D">
                <wp:simplePos x="0" y="0"/>
                <wp:positionH relativeFrom="column">
                  <wp:posOffset>2353945</wp:posOffset>
                </wp:positionH>
                <wp:positionV relativeFrom="paragraph">
                  <wp:posOffset>115570</wp:posOffset>
                </wp:positionV>
                <wp:extent cx="1062990" cy="304165"/>
                <wp:effectExtent l="0" t="0" r="22860" b="19685"/>
                <wp:wrapNone/>
                <wp:docPr id="272" name="Rectangle 2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299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44F14" w:rsidRPr="003D5552" w:rsidRDefault="00C44F14" w:rsidP="008B28ED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  <w:t>'</w:t>
                            </w: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  <w:t>h</w:t>
                            </w:r>
                            <w:proofErr w:type="gramEnd"/>
                            <w:r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  <w:t>'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72" o:spid="_x0000_s1037" style="position:absolute;margin-left:185.35pt;margin-top:9.1pt;width:83.7pt;height:23.95pt;z-index:251822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" filled="f" strokecolor="black [3213]" strokeweight="2pt">
                <v:textbox>
                  <w:txbxContent>
                    <w:p w:rsidR="00C44F14" w:rsidRPr="003D5552" w:rsidRDefault="00C44F14" w:rsidP="008B28ED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  <w:t>'</w:t>
                      </w:r>
                      <w:proofErr w:type="gramStart"/>
                      <w:r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  <w:t>h</w:t>
                      </w:r>
                      <w:proofErr w:type="gramEnd"/>
                      <w:r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  <w:t>'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7484D41B" wp14:editId="26CA02D3">
                <wp:simplePos x="0" y="0"/>
                <wp:positionH relativeFrom="column">
                  <wp:posOffset>1158949</wp:posOffset>
                </wp:positionH>
                <wp:positionV relativeFrom="paragraph">
                  <wp:posOffset>115614</wp:posOffset>
                </wp:positionV>
                <wp:extent cx="882502" cy="304165"/>
                <wp:effectExtent l="0" t="0" r="13335" b="19685"/>
                <wp:wrapNone/>
                <wp:docPr id="271" name="Rectangle 2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2502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44F14" w:rsidRPr="003D5552" w:rsidRDefault="00C44F14" w:rsidP="008B28ED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  <w:t>10.13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71" o:spid="_x0000_s1038" style="position:absolute;margin-left:91.25pt;margin-top:9.1pt;width:69.5pt;height:23.95pt;z-index:2518210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" filled="f" strokecolor="black [3213]" strokeweight="2pt">
                <v:textbox>
                  <w:txbxContent>
                    <w:p w:rsidR="00C44F14" w:rsidRPr="003D5552" w:rsidRDefault="00C44F14" w:rsidP="008B28ED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  <w:t>10.13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2EDB2B99" wp14:editId="29246958">
                <wp:simplePos x="0" y="0"/>
                <wp:positionH relativeFrom="column">
                  <wp:posOffset>282251</wp:posOffset>
                </wp:positionH>
                <wp:positionV relativeFrom="paragraph">
                  <wp:posOffset>115570</wp:posOffset>
                </wp:positionV>
                <wp:extent cx="657225" cy="304165"/>
                <wp:effectExtent l="0" t="0" r="28575" b="19685"/>
                <wp:wrapNone/>
                <wp:docPr id="270" name="Rectangle 2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44F14" w:rsidRPr="003D5552" w:rsidRDefault="00C44F14" w:rsidP="008B28ED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3D5552"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  <w:t>48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70" o:spid="_x0000_s1039" style="position:absolute;margin-left:22.2pt;margin-top:9.1pt;width:51.75pt;height:23.95pt;z-index:25182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" filled="f" strokecolor="black [3213]" strokeweight="2pt">
                <v:textbox>
                  <w:txbxContent>
                    <w:p w:rsidR="00C44F14" w:rsidRPr="003D5552" w:rsidRDefault="00C44F14" w:rsidP="008B28ED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</w:pPr>
                      <w:r w:rsidRPr="003D5552"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  <w:t>48</w:t>
                      </w:r>
                    </w:p>
                  </w:txbxContent>
                </v:textbox>
              </v:rect>
            </w:pict>
          </mc:Fallback>
        </mc:AlternateContent>
      </w:r>
    </w:p>
    <w:p w:rsidR="008B28ED" w:rsidRDefault="008B28ED" w:rsidP="008B28ED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</w:p>
    <w:p w:rsidR="00E60903" w:rsidRDefault="00E60903" w:rsidP="008B28ED">
      <w:pPr>
        <w:spacing w:before="120" w:after="0" w:line="240" w:lineRule="auto"/>
        <w:rPr>
          <w:rFonts w:ascii="Candara" w:hAnsi="Candara" w:cs="Courier New"/>
          <w:b/>
          <w:sz w:val="24"/>
          <w:szCs w:val="24"/>
          <w:u w:val="single"/>
        </w:rPr>
      </w:pPr>
    </w:p>
    <w:p w:rsidR="008B28ED" w:rsidRDefault="008B28ED" w:rsidP="008B28ED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  <w:r w:rsidRPr="00CF170F">
        <w:rPr>
          <w:rFonts w:ascii="Candara" w:hAnsi="Candara" w:cs="Courier New"/>
          <w:b/>
          <w:sz w:val="28"/>
          <w:szCs w:val="24"/>
          <w:u w:val="single"/>
        </w:rPr>
        <w:t>Rule 2</w:t>
      </w:r>
      <w:r w:rsidRPr="00CF170F">
        <w:rPr>
          <w:rFonts w:ascii="Candara" w:hAnsi="Candara" w:cs="Courier New"/>
          <w:sz w:val="28"/>
          <w:szCs w:val="24"/>
        </w:rPr>
        <w:t xml:space="preserve">:  </w:t>
      </w:r>
      <w:r w:rsidR="00E60903">
        <w:rPr>
          <w:rFonts w:ascii="Candara" w:hAnsi="Candara" w:cs="Courier New"/>
          <w:b/>
          <w:i/>
          <w:sz w:val="24"/>
          <w:szCs w:val="24"/>
        </w:rPr>
        <w:t>Dr</w:t>
      </w:r>
      <w:r w:rsidRPr="00522412">
        <w:rPr>
          <w:rFonts w:ascii="Candara" w:hAnsi="Candara" w:cs="Courier New"/>
          <w:b/>
          <w:i/>
          <w:sz w:val="24"/>
          <w:szCs w:val="24"/>
        </w:rPr>
        <w:t xml:space="preserve">aw </w:t>
      </w:r>
      <w:r w:rsidR="00E60903">
        <w:rPr>
          <w:rFonts w:ascii="Candara" w:hAnsi="Candara" w:cs="Courier New"/>
          <w:b/>
          <w:i/>
          <w:sz w:val="24"/>
          <w:szCs w:val="24"/>
        </w:rPr>
        <w:t>a VARIABLE</w:t>
      </w:r>
      <w:r w:rsidRPr="00522412">
        <w:rPr>
          <w:rFonts w:ascii="Candara" w:hAnsi="Candara" w:cs="Courier New"/>
          <w:b/>
          <w:i/>
          <w:sz w:val="24"/>
          <w:szCs w:val="24"/>
        </w:rPr>
        <w:t xml:space="preserve"> using a box labeled</w:t>
      </w:r>
      <w:r w:rsidRPr="008657E1">
        <w:rPr>
          <w:rFonts w:ascii="Candara" w:hAnsi="Candara" w:cs="Courier New"/>
          <w:b/>
          <w:i/>
          <w:sz w:val="24"/>
          <w:szCs w:val="24"/>
        </w:rPr>
        <w:t xml:space="preserve"> with the variable’s name</w:t>
      </w:r>
      <w:r w:rsidRPr="008657E1">
        <w:rPr>
          <w:rFonts w:ascii="Candara" w:hAnsi="Candara" w:cs="Courier New"/>
          <w:sz w:val="24"/>
          <w:szCs w:val="24"/>
        </w:rPr>
        <w:t xml:space="preserve"> and with </w:t>
      </w:r>
      <w:r w:rsidRPr="00E60903">
        <w:rPr>
          <w:rFonts w:ascii="Candara" w:hAnsi="Candara" w:cs="Courier New"/>
          <w:b/>
          <w:i/>
          <w:sz w:val="24"/>
          <w:szCs w:val="24"/>
        </w:rPr>
        <w:t>arrows from the box to the object</w:t>
      </w:r>
      <w:r w:rsidRPr="008657E1">
        <w:rPr>
          <w:rFonts w:ascii="Candara" w:hAnsi="Candara" w:cs="Courier New"/>
          <w:sz w:val="24"/>
          <w:szCs w:val="24"/>
        </w:rPr>
        <w:t xml:space="preserve"> to which the variable currently refers.</w:t>
      </w:r>
    </w:p>
    <w:p w:rsidR="00715E82" w:rsidRDefault="00DE256B" w:rsidP="007D5144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b/>
          <w:i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831296" behindDoc="0" locked="0" layoutInCell="1" allowOverlap="1" wp14:anchorId="4DE9688D" wp14:editId="0E5CB534">
                <wp:simplePos x="0" y="0"/>
                <wp:positionH relativeFrom="column">
                  <wp:posOffset>3615055</wp:posOffset>
                </wp:positionH>
                <wp:positionV relativeFrom="paragraph">
                  <wp:posOffset>69215</wp:posOffset>
                </wp:positionV>
                <wp:extent cx="2827655" cy="903605"/>
                <wp:effectExtent l="0" t="0" r="10795" b="10795"/>
                <wp:wrapSquare wrapText="bothSides"/>
                <wp:docPr id="305" name="Group 3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27655" cy="903605"/>
                          <a:chOff x="0" y="0"/>
                          <a:chExt cx="2827655" cy="903768"/>
                        </a:xfrm>
                      </wpg:grpSpPr>
                      <wps:wsp>
                        <wps:cNvPr id="30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827655" cy="9037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C44F14" w:rsidRDefault="00C44F14" w:rsidP="008B28ED">
                              <w:pPr>
                                <w:rPr>
                                  <w:b/>
                                  <w:sz w:val="28"/>
                                  <w:u w:val="single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  <w:u w:val="single"/>
                                </w:rPr>
                                <w:t xml:space="preserve"> Box and Pointer diagram:</w:t>
                              </w:r>
                            </w:p>
                            <w:p w:rsidR="00C44F14" w:rsidRPr="00DA5610" w:rsidRDefault="00C44F14" w:rsidP="008B28ED">
                              <w:pPr>
                                <w:rPr>
                                  <w:b/>
                                  <w:i/>
                                  <w:sz w:val="24"/>
                                  <w:u w:val="single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01" name="Rectangle 301"/>
                        <wps:cNvSpPr/>
                        <wps:spPr>
                          <a:xfrm>
                            <a:off x="1967023" y="446567"/>
                            <a:ext cx="657225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C44F14" w:rsidRPr="004A6207" w:rsidRDefault="00C44F14" w:rsidP="008B28ED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</w:pPr>
                              <w:r w:rsidRPr="004A6207"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>48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2" name="Rectangle 302"/>
                        <wps:cNvSpPr/>
                        <wps:spPr>
                          <a:xfrm>
                            <a:off x="510363" y="446567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3" name="Rectangle 303"/>
                        <wps:cNvSpPr/>
                        <wps:spPr>
                          <a:xfrm>
                            <a:off x="180756" y="446567"/>
                            <a:ext cx="382270" cy="263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C44F14" w:rsidRPr="00DE256B" w:rsidRDefault="00C44F14" w:rsidP="008B28ED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i/>
                                  <w:color w:val="000000" w:themeColor="text1"/>
                                  <w:sz w:val="32"/>
                                </w:rPr>
                              </w:pPr>
                              <w:proofErr w:type="gramStart"/>
                              <w:r w:rsidRPr="00DE256B">
                                <w:rPr>
                                  <w:rFonts w:ascii="Consolas" w:hAnsi="Consolas" w:cs="Consolas"/>
                                  <w:b/>
                                  <w:i/>
                                  <w:color w:val="000000" w:themeColor="text1"/>
                                  <w:sz w:val="32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04" name="Straight Arrow Connector 304"/>
                        <wps:cNvCnPr/>
                        <wps:spPr>
                          <a:xfrm>
                            <a:off x="701749" y="595423"/>
                            <a:ext cx="1264920" cy="0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305" o:spid="_x0000_s1040" style="position:absolute;margin-left:284.65pt;margin-top:5.45pt;width:222.65pt;height:71.15pt;z-index:251831296;mso-width-relative:margin;mso-height-relative:margin" coordsize="28276,90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">
                <v:shape id="_x0000_s1041" type="#_x0000_t202" style="position:absolute;width:28276;height:90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YTXL8A&#10;AADcAAAADwAAAGRycy9kb3ducmV2LnhtbERPy4rCMBTdC/5DuII7TbWg0jEWEQQVEV/M+tLcacs0&#10;N6VJbefvJwvB5eG812lvKvGixpWWFcymEQjizOqScwXPx36yAuE8ssbKMin4IwfpZjhYY6Jtxzd6&#10;3X0uQgi7BBUU3teJlC4ryKCb2po4cD+2MegDbHKpG+xCuKnkPIoW0mDJoaHAmnYFZb/31iiQx+4S&#10;y/N1sfw+ntqncTruWSs1HvXbLxCeev8Rv90HrSCOwvxwJhwBufk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51hNcvwAAANwAAAAPAAAAAAAAAAAAAAAAAJgCAABkcnMvZG93bnJl&#10;di54bWxQSwUGAAAAAAQABAD1AAAAhAMAAAAA&#10;" strokeweight="2pt">
                  <v:textbox>
                    <w:txbxContent>
                      <w:p w:rsidR="00C44F14" w:rsidRDefault="00C44F14" w:rsidP="008B28ED">
                        <w:pPr>
                          <w:rPr>
                            <w:b/>
                            <w:sz w:val="28"/>
                            <w:u w:val="single"/>
                          </w:rPr>
                        </w:pPr>
                        <w:r>
                          <w:rPr>
                            <w:b/>
                            <w:sz w:val="28"/>
                            <w:u w:val="single"/>
                          </w:rPr>
                          <w:t xml:space="preserve"> Box and Pointer diagram:</w:t>
                        </w:r>
                      </w:p>
                      <w:p w:rsidR="00C44F14" w:rsidRPr="00DA5610" w:rsidRDefault="00C44F14" w:rsidP="008B28ED">
                        <w:pPr>
                          <w:rPr>
                            <w:b/>
                            <w:i/>
                            <w:sz w:val="24"/>
                            <w:u w:val="single"/>
                          </w:rPr>
                        </w:pPr>
                      </w:p>
                    </w:txbxContent>
                  </v:textbox>
                </v:shape>
                <v:rect id="Rectangle 301" o:spid="_x0000_s1042" style="position:absolute;left:19670;top:4465;width:6572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QG4MUA&#10;AADcAAAADwAAAGRycy9kb3ducmV2LnhtbESPT2sCMRTE74V+h/CEXkSzKhTZGkUK6iK04L9Db4/N&#10;c7O4eQmbqNtv3whCj8PM/IaZLTrbiBu1oXasYDTMQBCXTtdcKTgeVoMpiBCRNTaOScEvBVjMX19m&#10;mGt35x3d9rESCcIhRwUmRp9LGUpDFsPQeeLknV1rMSbZVlK3eE9w28hxlr1LizWnBYOePg2Vl/3V&#10;KlhtTH8pt18nX4Tvsx0Xfr3p/yj11uuWHyAidfE//GwXWsEkG8HjTDoCcv4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1AbgxQAAANwAAAAPAAAAAAAAAAAAAAAAAJgCAABkcnMv&#10;ZG93bnJldi54bWxQSwUGAAAAAAQABAD1AAAAigMAAAAA&#10;" filled="f" strokecolor="black [3213]" strokeweight="2pt">
                  <v:textbox>
                    <w:txbxContent>
                      <w:p w:rsidR="00C44F14" w:rsidRPr="004A6207" w:rsidRDefault="00C44F14" w:rsidP="008B28ED">
                        <w:pPr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</w:pPr>
                        <w:r w:rsidRPr="004A6207"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>48</w:t>
                        </w:r>
                      </w:p>
                    </w:txbxContent>
                  </v:textbox>
                </v:rect>
                <v:rect id="Rectangle 302" o:spid="_x0000_s1043" style="position:absolute;left:5103;top:4465;width:3048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aYl8YA&#10;AADcAAAADwAAAGRycy9kb3ducmV2LnhtbESPT2sCMRTE74V+h/AKvYhm3UKRrVFEUJeCBf8dvD02&#10;z83SzUvYRN1+e1Mo9DjMzG+Y6by3rbhRFxrHCsajDARx5XTDtYLjYTWcgAgRWWPrmBT8UID57Plp&#10;ioV2d97RbR9rkSAcClRgYvSFlKEyZDGMnCdO3sV1FmOSXS11h/cEt63Ms+xdWmw4LRj0tDRUfe+v&#10;VsFqYwYL+bk9+TJ8XWxe+vVmcFbq9aVffICI1Mf/8F+71Areshx+z6QjIGc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AaYl8YAAADcAAAADwAAAAAAAAAAAAAAAACYAgAAZHJz&#10;L2Rvd25yZXYueG1sUEsFBgAAAAAEAAQA9QAAAIsDAAAAAA==&#10;" filled="f" strokecolor="black [3213]" strokeweight="2pt"/>
                <v:rect id="Rectangle 303" o:spid="_x0000_s1044" style="position:absolute;left:1807;top:4465;width:3823;height:263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hFyMcA&#10;AADcAAAADwAAAGRycy9kb3ducmV2LnhtbESPX0sCQRTF34W+w3CDXiRnTIjYHCUiS0SJTAjfrjN3&#10;/9jOnWVn0rVP7whBj4dzfudwxtPO1eJAbag8axgOFAhi423FhYbN5+z2AUSIyBZrz6ThRAGmk6ve&#10;GDPrj/xBh3UsRCrhkKGGMsYmkzKYkhyGgW+Ik5f71mFMsi2kbfGYyl0t75S6lw4rTgslNvRckvle&#10;/zgNo2a/fF+Z7csi3+2N+s3f+q+bL61vrrunRxCRuvgf/qPnNnFqBJcz6QjIyRk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g4RcjHAAAA3AAAAA8AAAAAAAAAAAAAAAAAmAIAAGRy&#10;cy9kb3ducmV2LnhtbFBLBQYAAAAABAAEAPUAAACMAwAAAAA=&#10;" filled="f" stroked="f" strokeweight="2pt">
                  <v:textbox style="mso-fit-shape-to-text:t" inset="0,0,0,0">
                    <w:txbxContent>
                      <w:p w:rsidR="00C44F14" w:rsidRPr="00DE256B" w:rsidRDefault="00C44F14" w:rsidP="008B28ED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i/>
                            <w:color w:val="000000" w:themeColor="text1"/>
                            <w:sz w:val="32"/>
                          </w:rPr>
                        </w:pPr>
                        <w:proofErr w:type="gramStart"/>
                        <w:r w:rsidRPr="00DE256B">
                          <w:rPr>
                            <w:rFonts w:ascii="Consolas" w:hAnsi="Consolas" w:cs="Consolas"/>
                            <w:b/>
                            <w:i/>
                            <w:color w:val="000000" w:themeColor="text1"/>
                            <w:sz w:val="32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rect>
                <v:shape id="Straight Arrow Connector 304" o:spid="_x0000_s1045" type="#_x0000_t32" style="position:absolute;left:7017;top:5954;width:12649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uhL6cQAAADcAAAADwAAAGRycy9kb3ducmV2LnhtbESPQWvCQBSE74L/YXkFb2ZjW0yJrqIV&#10;ofSm7SW31+wzG5p9G7LbJO2v7wqCx2FmvmHW29E2oqfO144VLJIUBHHpdM2Vgs+P4/wFhA/IGhvH&#10;pOCXPGw308kac+0GPlF/DpWIEPY5KjAhtLmUvjRk0SeuJY7exXUWQ5RdJXWHQ4TbRj6m6VJarDku&#10;GGzp1VD5ff6xCg5cfO3e/2ixb4tD5tkal9WjUrOHcbcCEWgM9/Ct/aYVPKXPcD0Tj4Dc/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6EvpxAAAANwAAAAPAAAAAAAAAAAA&#10;AAAAAKECAABkcnMvZG93bnJldi54bWxQSwUGAAAAAAQABAD5AAAAkgMAAAAA&#10;" strokecolor="black [3213]" strokeweight="2pt">
                  <v:stroke endarrow="open"/>
                </v:shape>
                <w10:wrap type="square"/>
              </v:group>
            </w:pict>
          </mc:Fallback>
        </mc:AlternateContent>
      </w:r>
      <w:r w:rsidR="008B28ED">
        <w:rPr>
          <w:rFonts w:ascii="Candara" w:hAnsi="Candara" w:cs="Courier New"/>
          <w:sz w:val="24"/>
          <w:szCs w:val="24"/>
        </w:rPr>
        <w:t xml:space="preserve">For example, after </w:t>
      </w:r>
      <w:r w:rsidR="00715E82">
        <w:rPr>
          <w:rFonts w:ascii="Candara" w:hAnsi="Candara" w:cs="Courier New"/>
          <w:sz w:val="24"/>
          <w:szCs w:val="24"/>
        </w:rPr>
        <w:t>this</w:t>
      </w:r>
      <w:r w:rsidR="008B28ED">
        <w:rPr>
          <w:rFonts w:ascii="Candara" w:hAnsi="Candara" w:cs="Courier New"/>
          <w:sz w:val="24"/>
          <w:szCs w:val="24"/>
        </w:rPr>
        <w:t xml:space="preserve"> code executes:</w:t>
      </w:r>
      <w:r w:rsidR="008B28ED" w:rsidRPr="008B28ED">
        <w:rPr>
          <w:noProof/>
          <w:u w:val="single"/>
        </w:rPr>
        <w:t xml:space="preserve"> </w:t>
      </w:r>
    </w:p>
    <w:p w:rsidR="0060064A" w:rsidRDefault="0060064A" w:rsidP="007D5144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  <w:r w:rsidRPr="0085604B"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60B7287E" wp14:editId="6D99488E">
                <wp:simplePos x="0" y="0"/>
                <wp:positionH relativeFrom="column">
                  <wp:posOffset>521335</wp:posOffset>
                </wp:positionH>
                <wp:positionV relativeFrom="paragraph">
                  <wp:posOffset>109220</wp:posOffset>
                </wp:positionV>
                <wp:extent cx="935355" cy="339725"/>
                <wp:effectExtent l="0" t="0" r="17145" b="17145"/>
                <wp:wrapSquare wrapText="bothSides"/>
                <wp:docPr id="298" name="Rectangle 2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5355" cy="33972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44F14" w:rsidRPr="00DE256B" w:rsidRDefault="00C44F14" w:rsidP="008B28ED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  <w:r w:rsidRPr="00DE256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  <w:t>x = 48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18288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98" o:spid="_x0000_s1046" style="position:absolute;margin-left:41.05pt;margin-top:8.6pt;width:73.65pt;height:26.75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" fillcolor="#ddd8c2 [2894]" strokecolor="black [3213]" strokeweight="2pt">
                <v:textbox style="mso-fit-shape-to-text:t" inset="14.4pt,7.2pt,,14.4pt">
                  <w:txbxContent>
                    <w:p w:rsidR="00C44F14" w:rsidRPr="00DE256B" w:rsidRDefault="00C44F14" w:rsidP="008B28ED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</w:pPr>
                      <w:r w:rsidRPr="00DE256B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  <w:t>x = 48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60064A" w:rsidRDefault="0060064A" w:rsidP="007D5144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</w:p>
    <w:p w:rsidR="0060064A" w:rsidRDefault="0060064A" w:rsidP="007D5144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</w:p>
    <w:p w:rsidR="00522412" w:rsidRDefault="00715E82" w:rsidP="007D5144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  <w:proofErr w:type="gramStart"/>
      <w:r>
        <w:rPr>
          <w:rFonts w:ascii="Candara" w:hAnsi="Candara" w:cs="Courier New"/>
          <w:sz w:val="24"/>
          <w:szCs w:val="24"/>
        </w:rPr>
        <w:t>t</w:t>
      </w:r>
      <w:r w:rsidR="008B28ED">
        <w:rPr>
          <w:rFonts w:ascii="Candara" w:hAnsi="Candara" w:cs="Courier New"/>
          <w:sz w:val="24"/>
          <w:szCs w:val="24"/>
        </w:rPr>
        <w:t>he</w:t>
      </w:r>
      <w:proofErr w:type="gramEnd"/>
      <w:r w:rsidR="008B28ED">
        <w:rPr>
          <w:rFonts w:ascii="Candara" w:hAnsi="Candara" w:cs="Courier New"/>
          <w:sz w:val="24"/>
          <w:szCs w:val="24"/>
        </w:rPr>
        <w:t xml:space="preserve"> corresponding box-and-pointer diagram is as shown </w:t>
      </w:r>
      <w:r w:rsidR="00DE256B">
        <w:rPr>
          <w:rFonts w:ascii="Candara" w:hAnsi="Candara" w:cs="Courier New"/>
          <w:sz w:val="24"/>
          <w:szCs w:val="24"/>
        </w:rPr>
        <w:t xml:space="preserve">above and </w:t>
      </w:r>
      <w:r w:rsidR="008B28ED">
        <w:rPr>
          <w:rFonts w:ascii="Candara" w:hAnsi="Candara" w:cs="Courier New"/>
          <w:sz w:val="24"/>
          <w:szCs w:val="24"/>
        </w:rPr>
        <w:t>to the right.</w:t>
      </w:r>
    </w:p>
    <w:p w:rsidR="008B28ED" w:rsidRDefault="00DE256B" w:rsidP="007D5144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  <w:r w:rsidRPr="00B66FD2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75E2C647" wp14:editId="17DD8350">
                <wp:simplePos x="0" y="0"/>
                <wp:positionH relativeFrom="column">
                  <wp:posOffset>2774950</wp:posOffset>
                </wp:positionH>
                <wp:positionV relativeFrom="paragraph">
                  <wp:posOffset>203835</wp:posOffset>
                </wp:positionV>
                <wp:extent cx="3752850" cy="3933825"/>
                <wp:effectExtent l="0" t="0" r="19050" b="28575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0" cy="3933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44F14" w:rsidRDefault="00C44F14" w:rsidP="00B66FD2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 xml:space="preserve"> Box and Pointer diagram:</w:t>
                            </w:r>
                          </w:p>
                          <w:p w:rsidR="00C44F14" w:rsidRPr="00DA5610" w:rsidRDefault="00C44F14" w:rsidP="00B66FD2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7" type="#_x0000_t202" style="position:absolute;margin-left:218.5pt;margin-top:16.05pt;width:295.5pt;height:309.75pt;z-index:251839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" strokeweight="2pt">
                <v:textbox>
                  <w:txbxContent>
                    <w:p w:rsidR="00C44F14" w:rsidRDefault="00C44F14" w:rsidP="00B66FD2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>
                        <w:rPr>
                          <w:b/>
                          <w:sz w:val="28"/>
                          <w:u w:val="single"/>
                        </w:rPr>
                        <w:t xml:space="preserve"> Box and Pointer diagram:</w:t>
                      </w:r>
                    </w:p>
                    <w:p w:rsidR="00C44F14" w:rsidRPr="00DA5610" w:rsidRDefault="00C44F14" w:rsidP="00B66FD2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E60903" w:rsidRPr="00CF170F" w:rsidRDefault="00200A45" w:rsidP="007D5144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b/>
          <w:noProof/>
          <w:sz w:val="28"/>
          <w:szCs w:val="24"/>
          <w:u w:val="single"/>
        </w:rPr>
        <mc:AlternateContent>
          <mc:Choice Requires="wpg">
            <w:drawing>
              <wp:anchor distT="0" distB="0" distL="114300" distR="114300" simplePos="0" relativeHeight="251855872" behindDoc="0" locked="0" layoutInCell="1" allowOverlap="1">
                <wp:simplePos x="0" y="0"/>
                <wp:positionH relativeFrom="column">
                  <wp:posOffset>3218213</wp:posOffset>
                </wp:positionH>
                <wp:positionV relativeFrom="paragraph">
                  <wp:posOffset>1099004</wp:posOffset>
                </wp:positionV>
                <wp:extent cx="3045138" cy="1176778"/>
                <wp:effectExtent l="0" t="0" r="41275" b="0"/>
                <wp:wrapSquare wrapText="bothSides"/>
                <wp:docPr id="508" name="Group 5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45138" cy="1176778"/>
                          <a:chOff x="0" y="0"/>
                          <a:chExt cx="3045138" cy="1176778"/>
                        </a:xfrm>
                      </wpg:grpSpPr>
                      <wps:wsp>
                        <wps:cNvPr id="36" name="Rectangle 36"/>
                        <wps:cNvSpPr/>
                        <wps:spPr>
                          <a:xfrm>
                            <a:off x="1306286" y="0"/>
                            <a:ext cx="657225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C44F14" w:rsidRPr="004A6207" w:rsidRDefault="00C44F14" w:rsidP="00B66FD2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</w:pPr>
                              <w:r w:rsidRPr="004A6207"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>100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Rectangle 37"/>
                        <wps:cNvSpPr/>
                        <wps:spPr>
                          <a:xfrm>
                            <a:off x="2137558" y="0"/>
                            <a:ext cx="657225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C44F14" w:rsidRPr="004A6207" w:rsidRDefault="00C44F14" w:rsidP="00B66FD2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</w:pPr>
                              <w:r w:rsidRPr="004A6207"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>150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Rectangle 40"/>
                        <wps:cNvSpPr/>
                        <wps:spPr>
                          <a:xfrm>
                            <a:off x="1793174" y="546265"/>
                            <a:ext cx="116205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1769423" y="866898"/>
                            <a:ext cx="1275715" cy="309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C44F14" w:rsidRPr="002F4998" w:rsidRDefault="00C44F14" w:rsidP="00B66FD2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</w:pPr>
                              <w:proofErr w:type="gramStart"/>
                              <w:r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>x  y</w:t>
                              </w:r>
                              <w:proofErr w:type="gramEnd"/>
                              <w:r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 xml:space="preserve">   </w:t>
                              </w:r>
                              <w:r w:rsidRPr="002F4998"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>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Rectangle 43"/>
                        <wps:cNvSpPr/>
                        <wps:spPr>
                          <a:xfrm>
                            <a:off x="332509" y="534389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Straight Connector 45"/>
                        <wps:cNvCnPr/>
                        <wps:spPr>
                          <a:xfrm>
                            <a:off x="2078182" y="546265"/>
                            <a:ext cx="0" cy="30480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6" name="Straight Connector 46"/>
                        <wps:cNvCnPr/>
                        <wps:spPr>
                          <a:xfrm>
                            <a:off x="2386940" y="570015"/>
                            <a:ext cx="0" cy="30480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3" name="Rectangle 53"/>
                        <wps:cNvSpPr/>
                        <wps:spPr>
                          <a:xfrm>
                            <a:off x="0" y="570015"/>
                            <a:ext cx="382270" cy="263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C44F14" w:rsidRPr="00DE256B" w:rsidRDefault="00C44F14" w:rsidP="00B66FD2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i/>
                                  <w:color w:val="000000" w:themeColor="text1"/>
                                  <w:sz w:val="32"/>
                                </w:rPr>
                              </w:pPr>
                              <w:proofErr w:type="gramStart"/>
                              <w:r w:rsidRPr="00DE256B">
                                <w:rPr>
                                  <w:rFonts w:ascii="Consolas" w:hAnsi="Consolas" w:cs="Consolas"/>
                                  <w:b/>
                                  <w:i/>
                                  <w:color w:val="000000" w:themeColor="text1"/>
                                  <w:sz w:val="32"/>
                                </w:rPr>
                                <w:t>p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55" name="Straight Arrow Connector 55"/>
                        <wps:cNvCnPr/>
                        <wps:spPr>
                          <a:xfrm>
                            <a:off x="534390" y="700644"/>
                            <a:ext cx="1264920" cy="0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6" name="Straight Arrow Connector 56"/>
                        <wps:cNvCnPr/>
                        <wps:spPr>
                          <a:xfrm flipH="1" flipV="1">
                            <a:off x="1757548" y="296883"/>
                            <a:ext cx="180340" cy="387985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7" name="Straight Arrow Connector 57"/>
                        <wps:cNvCnPr/>
                        <wps:spPr>
                          <a:xfrm flipV="1">
                            <a:off x="2268187" y="320633"/>
                            <a:ext cx="178435" cy="414655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8" name="Straight Arrow Connector 58"/>
                        <wps:cNvCnPr/>
                        <wps:spPr>
                          <a:xfrm flipV="1">
                            <a:off x="2660073" y="285007"/>
                            <a:ext cx="371475" cy="414020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08" o:spid="_x0000_s1048" style="position:absolute;margin-left:253.4pt;margin-top:86.55pt;width:239.75pt;height:92.65pt;z-index:251855872" coordsize="30451,117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">
                <v:rect id="Rectangle 36" o:spid="_x0000_s1049" style="position:absolute;left:13062;width:6573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rizsQA&#10;AADbAAAADwAAAGRycy9kb3ducmV2LnhtbESPQWsCMRSE74L/ITyhF9FsLYhsjSKCdREsaOuht8fm&#10;uVncvIRNquu/b4SCx2FmvmHmy8424kptqB0reB1nIIhLp2uuFHx/bUYzECEia2wck4I7BVgu+r05&#10;5trd+EDXY6xEgnDIUYGJ0edShtKQxTB2njh5Z9dajEm2ldQt3hLcNnKSZVNpsea0YNDT2lB5Of5a&#10;BZutGa7kbn/yRfg820nhP7bDH6VeBt3qHUSkLj7D/+1CK3ibwuNL+gF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wK4s7EAAAA2wAAAA8AAAAAAAAAAAAAAAAAmAIAAGRycy9k&#10;b3ducmV2LnhtbFBLBQYAAAAABAAEAPUAAACJAwAAAAA=&#10;" filled="f" strokecolor="black [3213]" strokeweight="2pt">
                  <v:textbox>
                    <w:txbxContent>
                      <w:p w:rsidR="00C44F14" w:rsidRPr="004A6207" w:rsidRDefault="00C44F14" w:rsidP="00B66FD2">
                        <w:pPr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</w:pPr>
                        <w:r w:rsidRPr="004A6207"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>100</w:t>
                        </w:r>
                      </w:p>
                    </w:txbxContent>
                  </v:textbox>
                </v:rect>
                <v:rect id="Rectangle 37" o:spid="_x0000_s1050" style="position:absolute;left:21375;width:6572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ZHVcUA&#10;AADbAAAADwAAAGRycy9kb3ducmV2LnhtbESPT2sCMRTE74LfIbxCL6LZWqiyGkUE6yK0UP8cvD02&#10;z83SzUvYpLr99qZQ8DjMzG+Y+bKzjbhSG2rHCl5GGQji0umaKwXHw2Y4BREissbGMSn4pQDLRb83&#10;x1y7G3/RdR8rkSAcclRgYvS5lKE0ZDGMnCdO3sW1FmOSbSV1i7cEt40cZ9mbtFhzWjDoaW2o/N7/&#10;WAWbrRms5O7j5IvwebHjwr9vB2elnp+61QxEpC4+wv/tQit4ncD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RkdVxQAAANsAAAAPAAAAAAAAAAAAAAAAAJgCAABkcnMv&#10;ZG93bnJldi54bWxQSwUGAAAAAAQABAD1AAAAigMAAAAA&#10;" filled="f" strokecolor="black [3213]" strokeweight="2pt">
                  <v:textbox>
                    <w:txbxContent>
                      <w:p w:rsidR="00C44F14" w:rsidRPr="004A6207" w:rsidRDefault="00C44F14" w:rsidP="00B66FD2">
                        <w:pPr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</w:pPr>
                        <w:r w:rsidRPr="004A6207"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>150</w:t>
                        </w:r>
                      </w:p>
                    </w:txbxContent>
                  </v:textbox>
                </v:rect>
                <v:rect id="Rectangle 40" o:spid="_x0000_s1051" style="position:absolute;left:17931;top:5462;width:11621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msXMIA&#10;AADbAAAADwAAAGRycy9kb3ducmV2LnhtbERPz2vCMBS+C/sfwhvsIppOhkg1FRk4y0BBNw/eHs1r&#10;U9a8hCbT7r9fDoLHj+/3aj3YTlypD61jBa/TDARx5XTLjYLvr+1kASJEZI2dY1LwRwHWxdNohbl2&#10;Nz7S9RQbkUI45KjAxOhzKUNlyGKYOk+cuNr1FmOCfSN1j7cUbjs5y7K5tNhyajDo6d1Q9XP6tQq2&#10;OzPeyM/92ZfhUNtZ6T9244tSL8/DZgki0hAf4ru71Are0vr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qaxcwgAAANsAAAAPAAAAAAAAAAAAAAAAAJgCAABkcnMvZG93&#10;bnJldi54bWxQSwUGAAAAAAQABAD1AAAAhwMAAAAA&#10;" filled="f" strokecolor="black [3213]" strokeweight="2pt"/>
                <v:rect id="Rectangle 42" o:spid="_x0000_s1052" style="position:absolute;left:17694;top:8668;width:12757;height:309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UmW8MA&#10;AADbAAAADwAAAGRycy9kb3ducmV2LnhtbESPQWuDQBSE74H8h+UVcotrQwjFugkS0lKPiYXS29N9&#10;VRv3rbhbNf8+Wyj0OMzMN0x6mE0nRhpca1nBYxSDIK6sbrlW8F68rJ9AOI+ssbNMCm7k4LBfLlJM&#10;tJ34TOPF1yJA2CWooPG+T6R0VUMGXWR74uB92cGgD3KopR5wCnDTyU0c76TBlsNCgz0dG6qulx+j&#10;wJVjXtz67OP701VldmJTbPNXpVYPc/YMwtPs/8N/7TetYLuB3y/hB8j9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PUmW8MAAADbAAAADwAAAAAAAAAAAAAAAACYAgAAZHJzL2Rv&#10;d25yZXYueG1sUEsFBgAAAAAEAAQA9QAAAIgDAAAAAA==&#10;" filled="f" stroked="f" strokeweight="2pt">
                  <v:textbox>
                    <w:txbxContent>
                      <w:p w:rsidR="00C44F14" w:rsidRPr="002F4998" w:rsidRDefault="00C44F14" w:rsidP="00B66FD2">
                        <w:pPr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</w:pPr>
                        <w:proofErr w:type="gramStart"/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>x  y</w:t>
                        </w:r>
                        <w:proofErr w:type="gramEnd"/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 xml:space="preserve">   </w:t>
                        </w:r>
                        <w:r w:rsidRPr="002F4998"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>...</w:t>
                        </w:r>
                      </w:p>
                    </w:txbxContent>
                  </v:textbox>
                </v:rect>
                <v:rect id="Rectangle 43" o:spid="_x0000_s1053" style="position:absolute;left:3325;top:5343;width:3048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syK8UA&#10;AADbAAAADwAAAGRycy9kb3ducmV2LnhtbESPT2sCMRTE74LfIbxCL6LZ2iKyGkUE6yK0UP8cvD02&#10;z83SzUvYpLr99qZQ8DjMzG+Y+bKzjbhSG2rHCl5GGQji0umaKwXHw2Y4BREissbGMSn4pQDLRb83&#10;x1y7G3/RdR8rkSAcclRgYvS5lKE0ZDGMnCdO3sW1FmOSbSV1i7cEt40cZ9lEWqw5LRj0tDZUfu9/&#10;rILN1gxWcvdx8kX4vNhx4d+3g7NSz0/dagYiUhcf4f92oRW8vcL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ezIrxQAAANsAAAAPAAAAAAAAAAAAAAAAAJgCAABkcnMv&#10;ZG93bnJldi54bWxQSwUGAAAAAAQABAD1AAAAigMAAAAA&#10;" filled="f" strokecolor="black [3213]" strokeweight="2pt"/>
                <v:line id="Straight Connector 45" o:spid="_x0000_s1054" style="position:absolute;visibility:visible;mso-wrap-style:square" from="20781,5462" to="20781,85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2I+cUAAADbAAAADwAAAGRycy9kb3ducmV2LnhtbESPQWvCQBSE74L/YXmCF6kbbY0aXUUs&#10;hV5EGj20t0f2mQSzb0N2Nem/7xYEj8PMfMOst52pxJ0aV1pWMBlHIIgzq0vOFZxPHy8LEM4ja6ws&#10;k4JfcrDd9HtrTLRt+Yvuqc9FgLBLUEHhfZ1I6bKCDLqxrYmDd7GNQR9kk0vdYBvgppLTKIqlwZLD&#10;QoE17QvKrunNKHg/x226zGfz0eT10C35OP3+ORilhoNutwLhqfPP8KP9qRW8zeD/S/gBcvM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h2I+cUAAADbAAAADwAAAAAAAAAA&#10;AAAAAAChAgAAZHJzL2Rvd25yZXYueG1sUEsFBgAAAAAEAAQA+QAAAJMDAAAAAA==&#10;" strokecolor="black [3213]" strokeweight="1pt"/>
                <v:line id="Straight Connector 46" o:spid="_x0000_s1055" style="position:absolute;visibility:visible;mso-wrap-style:square" from="23869,5700" to="23869,87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s8WjsYAAADbAAAADwAAAGRycy9kb3ducmV2LnhtbESPT2vCQBTE74V+h+UVvIhu/NNYo6sU&#10;RehFpNGDvT2yzyQ0+zZkVxO/vVsQehxm5jfMct2ZStyocaVlBaNhBII4s7rkXMHpuBt8gHAeWWNl&#10;mRTcycF69fqyxETblr/plvpcBAi7BBUU3teJlC4ryKAb2po4eBfbGPRBNrnUDbYBbio5jqJYGiw5&#10;LBRY06ag7De9GgXbU9ym8/x91h9N9t2cD+Pzz94o1XvrPhcgPHX+P/xsf2kF0xj+voQfIFc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7PFo7GAAAA2wAAAA8AAAAAAAAA&#10;AAAAAAAAoQIAAGRycy9kb3ducmV2LnhtbFBLBQYAAAAABAAEAPkAAACUAwAAAAA=&#10;" strokecolor="black [3213]" strokeweight="1pt"/>
                <v:rect id="Rectangle 53" o:spid="_x0000_s1056" style="position:absolute;top:5700;width:3822;height:263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Gc78gA&#10;AADbAAAADwAAAGRycy9kb3ducmV2LnhtbESPW2sCMRSE34X+h3AKvhTNVmmRrVFKaVVEKV6g9O00&#10;OXuxm5Nlk+rqr28KBR+HmfmGGU9bW4kjNb50rOC+n4Ag1s6UnCvY7956IxA+IBusHJOCM3mYTm46&#10;Y0yNO/GGjtuQiwhhn6KCIoQ6ldLrgiz6vquJo5e5xmKIssmlafAU4baSgyR5lBZLjgsF1vRSkP7e&#10;/lgFw/qwel/rz9dl9nXQySWb3832H0p1b9vnJxCB2nAN/7cXRsHDEP6+xB8gJ7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IMZzvyAAAANsAAAAPAAAAAAAAAAAAAAAAAJgCAABk&#10;cnMvZG93bnJldi54bWxQSwUGAAAAAAQABAD1AAAAjQMAAAAA&#10;" filled="f" stroked="f" strokeweight="2pt">
                  <v:textbox style="mso-fit-shape-to-text:t" inset="0,0,0,0">
                    <w:txbxContent>
                      <w:p w:rsidR="00C44F14" w:rsidRPr="00DE256B" w:rsidRDefault="00C44F14" w:rsidP="00B66FD2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i/>
                            <w:color w:val="000000" w:themeColor="text1"/>
                            <w:sz w:val="32"/>
                          </w:rPr>
                        </w:pPr>
                        <w:proofErr w:type="gramStart"/>
                        <w:r w:rsidRPr="00DE256B">
                          <w:rPr>
                            <w:rFonts w:ascii="Consolas" w:hAnsi="Consolas" w:cs="Consolas"/>
                            <w:b/>
                            <w:i/>
                            <w:color w:val="000000" w:themeColor="text1"/>
                            <w:sz w:val="32"/>
                          </w:rPr>
                          <w:t>p</w:t>
                        </w:r>
                        <w:proofErr w:type="gramEnd"/>
                      </w:p>
                    </w:txbxContent>
                  </v:textbox>
                </v:rect>
                <v:shape id="Straight Arrow Connector 55" o:spid="_x0000_s1057" type="#_x0000_t32" style="position:absolute;left:5343;top:7006;width:1265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5q+k8IAAADbAAAADwAAAGRycy9kb3ducmV2LnhtbESPT4vCMBTE74LfITzBm6YVXKUai38Q&#10;lr2tevH2bJ5NsXkpTdTufvrNguBxmJnfMMu8s7V4UOsrxwrScQKCuHC64lLB6bgfzUH4gKyxdkwK&#10;fshDvur3lphp9+RvehxCKSKEfYYKTAhNJqUvDFn0Y9cQR+/qWoshyraUusVnhNtaTpLkQ1qsOC4Y&#10;bGhrqLgd7lbBjs+X9dcvpZvmvJt5tsbNqk6p4aBbL0AE6sI7/Gp/agXTKfx/iT9Arv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5q+k8IAAADbAAAADwAAAAAAAAAAAAAA&#10;AAChAgAAZHJzL2Rvd25yZXYueG1sUEsFBgAAAAAEAAQA+QAAAJADAAAAAA==&#10;" strokecolor="black [3213]" strokeweight="2pt">
                  <v:stroke endarrow="open"/>
                </v:shape>
                <v:shape id="Straight Arrow Connector 56" o:spid="_x0000_s1058" type="#_x0000_t32" style="position:absolute;left:17575;top:2968;width:1803;height:388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Ll3qcYAAADbAAAADwAAAGRycy9kb3ducmV2LnhtbESPT2vCQBTE7wW/w/IKXkqzSUGR6CrV&#10;ULBIlaoXb4/syx+SfRuyq6bf3i0Uehxm5jfMYjWYVtyod7VlBUkUgyDOra65VHA+fbzOQDiPrLG1&#10;TAp+yMFqOXpaYKrtnb/pdvSlCBB2KSqovO9SKV1ekUEX2Y44eIXtDfog+1LqHu8Bblr5FsdTabDm&#10;sFBhR5uK8uZ4NQo2zT4bdpfr4aX4ypJ8fZpk+vyp1Ph5eJ+D8DT4//Bfe6sVTKbw+yX8ALl8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C5d6nGAAAA2wAAAA8AAAAAAAAA&#10;AAAAAAAAoQIAAGRycy9kb3ducmV2LnhtbFBLBQYAAAAABAAEAPkAAACUAwAAAAA=&#10;" strokecolor="black [3213]" strokeweight="2pt">
                  <v:stroke endarrow="open"/>
                </v:shape>
                <v:shape id="Straight Arrow Connector 57" o:spid="_x0000_s1059" type="#_x0000_t32" style="position:absolute;left:22681;top:3206;width:1785;height:4146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1gcncMAAADbAAAADwAAAGRycy9kb3ducmV2LnhtbESPwYrCQBBE7wv+w9CCt3WikFWio4gg&#10;eBHUXVa8NZk2CWZ6QqbV+Pc7grDHoqpeUfNl52p1pzZUng2Mhgko4tzbigsDP9+bzymoIMgWa89k&#10;4EkBlovexxwz6x98oPtRChUhHDI0UIo0mdYhL8lhGPqGOHoX3zqUKNtC2xYfEe5qPU6SL+2w4rhQ&#10;YkPrkvLr8eYMHCa3NB3vNrnoc7d25/1JfrcnYwb9bjUDJdTJf/jd3loD6QReX+IP0I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dYHJ3DAAAA2wAAAA8AAAAAAAAAAAAA&#10;AAAAoQIAAGRycy9kb3ducmV2LnhtbFBLBQYAAAAABAAEAPkAAACRAwAAAAA=&#10;" strokecolor="black [3213]" strokeweight="2pt">
                  <v:stroke endarrow="open"/>
                </v:shape>
                <v:shape id="Straight Arrow Connector 58" o:spid="_x0000_s1060" type="#_x0000_t32" style="position:absolute;left:26600;top:2850;width:3715;height:414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eI78EAAADbAAAADwAAAGRycy9kb3ducmV2LnhtbERPTWvCQBC9F/wPywjemo1C2pK6igQC&#10;XgS1pcHbkJ0modnZkB01/vvuodDj432vt5Pr1Y3G0Hk2sExSUMS1tx03Bj4/yuc3UEGQLfaeycCD&#10;Amw3s6c15tbf+US3szQqhnDI0UArMuRah7olhyHxA3Hkvv3oUCIcG21HvMdw1+tVmr5ohx3HhhYH&#10;Klqqf85XZ+D0es2y1aGsRV+mwl2OlXztK2MW82n3Dkpokn/xn3tvDWRxbPwSf4De/A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2x4jvwQAAANsAAAAPAAAAAAAAAAAAAAAA&#10;AKECAABkcnMvZG93bnJldi54bWxQSwUGAAAAAAQABAD5AAAAjwMAAAAA&#10;" strokecolor="black [3213]" strokeweight="2pt">
                  <v:stroke endarrow="open"/>
                </v:shape>
                <w10:wrap type="square"/>
              </v:group>
            </w:pict>
          </mc:Fallback>
        </mc:AlternateContent>
      </w:r>
      <w:r w:rsidR="00DE256B" w:rsidRPr="00CF170F">
        <w:rPr>
          <w:rFonts w:ascii="Candara" w:hAnsi="Candara" w:cs="Courier New"/>
          <w:b/>
          <w:noProof/>
          <w:sz w:val="28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19DEC02B" wp14:editId="117EFCED">
                <wp:simplePos x="0" y="0"/>
                <wp:positionH relativeFrom="column">
                  <wp:posOffset>2964180</wp:posOffset>
                </wp:positionH>
                <wp:positionV relativeFrom="paragraph">
                  <wp:posOffset>404495</wp:posOffset>
                </wp:positionV>
                <wp:extent cx="382270" cy="263525"/>
                <wp:effectExtent l="0" t="0" r="0" b="3175"/>
                <wp:wrapSquare wrapText="bothSides"/>
                <wp:docPr id="52" name="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2270" cy="263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44F14" w:rsidRPr="00DE256B" w:rsidRDefault="00C44F14" w:rsidP="00B66FD2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i/>
                                <w:color w:val="000000" w:themeColor="text1"/>
                                <w:sz w:val="32"/>
                              </w:rPr>
                            </w:pPr>
                            <w:proofErr w:type="gramStart"/>
                            <w:r w:rsidRPr="00DE256B">
                              <w:rPr>
                                <w:rFonts w:ascii="Consolas" w:hAnsi="Consolas" w:cs="Consolas"/>
                                <w:b/>
                                <w:i/>
                                <w:color w:val="000000" w:themeColor="text1"/>
                                <w:sz w:val="32"/>
                              </w:rPr>
                              <w:t>x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52" o:spid="_x0000_s1061" style="position:absolute;margin-left:233.4pt;margin-top:31.85pt;width:30.1pt;height:20.75pt;z-index:251849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" filled="f" stroked="f" strokeweight="2pt">
                <v:textbox style="mso-fit-shape-to-text:t" inset="0,0,0,0">
                  <w:txbxContent>
                    <w:p w:rsidR="00C44F14" w:rsidRPr="00DE256B" w:rsidRDefault="00C44F14" w:rsidP="00B66FD2">
                      <w:pPr>
                        <w:spacing w:after="0" w:line="240" w:lineRule="auto"/>
                        <w:jc w:val="center"/>
                        <w:rPr>
                          <w:rFonts w:ascii="Consolas" w:hAnsi="Consolas" w:cs="Consolas"/>
                          <w:b/>
                          <w:i/>
                          <w:color w:val="000000" w:themeColor="text1"/>
                          <w:sz w:val="32"/>
                        </w:rPr>
                      </w:pPr>
                      <w:proofErr w:type="gramStart"/>
                      <w:r w:rsidRPr="00DE256B">
                        <w:rPr>
                          <w:rFonts w:ascii="Consolas" w:hAnsi="Consolas" w:cs="Consolas"/>
                          <w:b/>
                          <w:i/>
                          <w:color w:val="000000" w:themeColor="text1"/>
                          <w:sz w:val="32"/>
                        </w:rPr>
                        <w:t>x</w:t>
                      </w:r>
                      <w:proofErr w:type="gramEnd"/>
                    </w:p>
                  </w:txbxContent>
                </v:textbox>
                <w10:wrap type="square"/>
              </v:rect>
            </w:pict>
          </mc:Fallback>
        </mc:AlternateContent>
      </w:r>
      <w:r w:rsidR="00DE256B" w:rsidRPr="00CF170F">
        <w:rPr>
          <w:rFonts w:ascii="Candara" w:hAnsi="Candara" w:cs="Courier New"/>
          <w:b/>
          <w:noProof/>
          <w:sz w:val="28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4FB9D8A1" wp14:editId="27B86BBC">
                <wp:simplePos x="0" y="0"/>
                <wp:positionH relativeFrom="column">
                  <wp:posOffset>4767580</wp:posOffset>
                </wp:positionH>
                <wp:positionV relativeFrom="paragraph">
                  <wp:posOffset>382270</wp:posOffset>
                </wp:positionV>
                <wp:extent cx="657225" cy="304800"/>
                <wp:effectExtent l="0" t="0" r="28575" b="19050"/>
                <wp:wrapSquare wrapText="bothSides"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44F14" w:rsidRPr="004A6207" w:rsidRDefault="00C44F14" w:rsidP="00B66FD2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4A6207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48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6" o:spid="_x0000_s1062" style="position:absolute;margin-left:375.4pt;margin-top:30.1pt;width:51.75pt;height:24pt;z-index:25184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" filled="f" strokecolor="black [3213]" strokeweight="2pt">
                <v:textbox>
                  <w:txbxContent>
                    <w:p w:rsidR="00C44F14" w:rsidRPr="004A6207" w:rsidRDefault="00C44F14" w:rsidP="00B66FD2">
                      <w:pPr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  <w:r w:rsidRPr="004A6207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48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DE256B" w:rsidRPr="00CF170F">
        <w:rPr>
          <w:rFonts w:ascii="Candara" w:hAnsi="Candara" w:cs="Courier New"/>
          <w:b/>
          <w:noProof/>
          <w:sz w:val="28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6909DD91" wp14:editId="3A85EE73">
                <wp:simplePos x="0" y="0"/>
                <wp:positionH relativeFrom="column">
                  <wp:posOffset>3317875</wp:posOffset>
                </wp:positionH>
                <wp:positionV relativeFrom="paragraph">
                  <wp:posOffset>382270</wp:posOffset>
                </wp:positionV>
                <wp:extent cx="304800" cy="304800"/>
                <wp:effectExtent l="0" t="0" r="19050" b="19050"/>
                <wp:wrapSquare wrapText="bothSides"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0" o:spid="_x0000_s1026" style="position:absolute;margin-left:261.25pt;margin-top:30.1pt;width:24pt;height:24pt;z-index:25184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" filled="f" strokecolor="black [3213]" strokeweight="2pt">
                <w10:wrap type="square"/>
              </v:rect>
            </w:pict>
          </mc:Fallback>
        </mc:AlternateContent>
      </w:r>
      <w:r w:rsidR="00DE256B" w:rsidRPr="00CF170F">
        <w:rPr>
          <w:rFonts w:ascii="Candara" w:hAnsi="Candara" w:cs="Courier New"/>
          <w:b/>
          <w:noProof/>
          <w:sz w:val="28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3F198566" wp14:editId="511F68CE">
                <wp:simplePos x="0" y="0"/>
                <wp:positionH relativeFrom="column">
                  <wp:posOffset>3512185</wp:posOffset>
                </wp:positionH>
                <wp:positionV relativeFrom="paragraph">
                  <wp:posOffset>530860</wp:posOffset>
                </wp:positionV>
                <wp:extent cx="1264920" cy="0"/>
                <wp:effectExtent l="0" t="76200" r="11430" b="114300"/>
                <wp:wrapSquare wrapText="bothSides"/>
                <wp:docPr id="54" name="Straight Arrow Connector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64920" cy="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Straight Arrow Connector 54" o:spid="_x0000_s1026" type="#_x0000_t32" style="position:absolute;margin-left:276.55pt;margin-top:41.8pt;width:99.6pt;height:0;z-index:2518517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" strokecolor="black [3213]" strokeweight="2pt">
                <v:stroke endarrow="open"/>
                <w10:wrap type="square"/>
              </v:shape>
            </w:pict>
          </mc:Fallback>
        </mc:AlternateContent>
      </w:r>
      <w:r w:rsidR="00E60903" w:rsidRPr="00CF170F">
        <w:rPr>
          <w:rFonts w:ascii="Candara" w:hAnsi="Candara" w:cs="Courier New"/>
          <w:b/>
          <w:sz w:val="28"/>
          <w:szCs w:val="24"/>
          <w:u w:val="single"/>
        </w:rPr>
        <w:t>Rule 3</w:t>
      </w:r>
      <w:r w:rsidR="00E60903" w:rsidRPr="00CF170F">
        <w:rPr>
          <w:rFonts w:ascii="Candara" w:hAnsi="Candara" w:cs="Courier New"/>
          <w:sz w:val="28"/>
          <w:szCs w:val="24"/>
        </w:rPr>
        <w:t xml:space="preserve">:  </w:t>
      </w:r>
      <w:r w:rsidR="00E60903" w:rsidRPr="00E60903">
        <w:rPr>
          <w:rFonts w:ascii="Candara" w:hAnsi="Candara" w:cs="Courier New"/>
          <w:b/>
          <w:i/>
          <w:sz w:val="24"/>
          <w:szCs w:val="24"/>
        </w:rPr>
        <w:t xml:space="preserve">Draw a </w:t>
      </w:r>
      <w:r w:rsidR="00E60903">
        <w:rPr>
          <w:rFonts w:ascii="Candara" w:hAnsi="Candara" w:cs="Courier New"/>
          <w:b/>
          <w:i/>
          <w:sz w:val="24"/>
          <w:szCs w:val="24"/>
        </w:rPr>
        <w:t>CONTAINER OBJECT</w:t>
      </w:r>
      <w:r w:rsidR="00E60903" w:rsidRPr="00E60903">
        <w:rPr>
          <w:rFonts w:ascii="Candara" w:hAnsi="Candara" w:cs="Courier New"/>
          <w:b/>
          <w:i/>
          <w:sz w:val="24"/>
          <w:szCs w:val="24"/>
        </w:rPr>
        <w:t xml:space="preserve"> by making a box for it, and then creating sub-boxes </w:t>
      </w:r>
      <w:r w:rsidR="00E60903" w:rsidRPr="00CF170F">
        <w:rPr>
          <w:rFonts w:ascii="Candara" w:hAnsi="Candara" w:cs="Courier New"/>
          <w:sz w:val="24"/>
          <w:szCs w:val="24"/>
        </w:rPr>
        <w:t xml:space="preserve">that are </w:t>
      </w:r>
      <w:r w:rsidR="00DE256B" w:rsidRPr="00CF170F">
        <w:rPr>
          <w:rFonts w:ascii="Candara" w:hAnsi="Candara" w:cs="Courier New"/>
          <w:sz w:val="24"/>
          <w:szCs w:val="24"/>
        </w:rPr>
        <w:t xml:space="preserve">drawn </w:t>
      </w:r>
      <w:r w:rsidR="00DE256B" w:rsidRPr="00CF170F">
        <w:rPr>
          <w:rFonts w:ascii="Candara" w:hAnsi="Candara" w:cs="Courier New"/>
          <w:b/>
          <w:i/>
          <w:sz w:val="24"/>
          <w:szCs w:val="24"/>
        </w:rPr>
        <w:t>as if they were variables</w:t>
      </w:r>
      <w:r w:rsidR="00DE256B" w:rsidRPr="00CF170F">
        <w:rPr>
          <w:rFonts w:ascii="Candara" w:hAnsi="Candara" w:cs="Courier New"/>
          <w:sz w:val="24"/>
          <w:szCs w:val="24"/>
        </w:rPr>
        <w:t xml:space="preserve">, but with </w:t>
      </w:r>
      <w:r w:rsidR="00DE256B" w:rsidRPr="00CF170F">
        <w:rPr>
          <w:rFonts w:ascii="Candara" w:hAnsi="Candara" w:cs="Courier New"/>
          <w:b/>
          <w:i/>
          <w:sz w:val="24"/>
          <w:szCs w:val="24"/>
        </w:rPr>
        <w:t>field names</w:t>
      </w:r>
      <w:r w:rsidR="00DE256B" w:rsidRPr="00CF170F">
        <w:rPr>
          <w:rFonts w:ascii="Candara" w:hAnsi="Candara" w:cs="Courier New"/>
          <w:sz w:val="24"/>
          <w:szCs w:val="24"/>
        </w:rPr>
        <w:t xml:space="preserve"> for fields of an object and </w:t>
      </w:r>
      <w:r w:rsidR="00DE256B" w:rsidRPr="00CF170F">
        <w:rPr>
          <w:rFonts w:ascii="Candara" w:hAnsi="Candara" w:cs="Courier New"/>
          <w:b/>
          <w:i/>
          <w:sz w:val="24"/>
          <w:szCs w:val="24"/>
        </w:rPr>
        <w:t>indices</w:t>
      </w:r>
      <w:r w:rsidR="00DE256B" w:rsidRPr="00CF170F">
        <w:rPr>
          <w:rFonts w:ascii="Candara" w:hAnsi="Candara" w:cs="Courier New"/>
          <w:sz w:val="24"/>
          <w:szCs w:val="24"/>
        </w:rPr>
        <w:t xml:space="preserve"> for items of a sequence.</w:t>
      </w:r>
    </w:p>
    <w:p w:rsidR="00E60903" w:rsidRDefault="00E60903" w:rsidP="00E60903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For example, after this code executes:</w:t>
      </w:r>
      <w:r w:rsidRPr="008B28ED">
        <w:rPr>
          <w:noProof/>
          <w:u w:val="single"/>
        </w:rPr>
        <w:t xml:space="preserve"> </w:t>
      </w:r>
    </w:p>
    <w:p w:rsidR="00E60903" w:rsidRDefault="00E60903" w:rsidP="00E60903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  <w:r w:rsidRPr="0085604B"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3D047D01" wp14:editId="703C64DB">
                <wp:simplePos x="0" y="0"/>
                <wp:positionH relativeFrom="column">
                  <wp:posOffset>-64135</wp:posOffset>
                </wp:positionH>
                <wp:positionV relativeFrom="paragraph">
                  <wp:posOffset>172085</wp:posOffset>
                </wp:positionV>
                <wp:extent cx="2338705" cy="1200785"/>
                <wp:effectExtent l="0" t="0" r="23495" b="22225"/>
                <wp:wrapSquare wrapText="bothSides"/>
                <wp:docPr id="308" name="Rectangle 3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8705" cy="120078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44F14" w:rsidRDefault="00C44F14" w:rsidP="00E6090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x = 48</w:t>
                            </w:r>
                          </w:p>
                          <w:p w:rsidR="00C44F14" w:rsidRDefault="00C44F14" w:rsidP="00E6090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p =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zg.Point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100, 150)</w:t>
                            </w:r>
                          </w:p>
                          <w:p w:rsidR="00C44F14" w:rsidRPr="00522412" w:rsidRDefault="00C44F14" w:rsidP="00E6090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numbers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= [4, 30.2, 10]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18288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08" o:spid="_x0000_s1063" style="position:absolute;margin-left:-5.05pt;margin-top:13.55pt;width:184.15pt;height:94.55pt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" fillcolor="#ddd8c2 [2894]" strokecolor="black [3213]" strokeweight="2pt">
                <v:textbox style="mso-fit-shape-to-text:t" inset="14.4pt,7.2pt,,14.4pt">
                  <w:txbxContent>
                    <w:p w:rsidR="00C44F14" w:rsidRDefault="00C44F14" w:rsidP="00E6090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x = 48</w:t>
                      </w:r>
                    </w:p>
                    <w:p w:rsidR="00C44F14" w:rsidRDefault="00C44F14" w:rsidP="00E6090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p = </w:t>
                      </w: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zg.Point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100, 150)</w:t>
                      </w:r>
                    </w:p>
                    <w:p w:rsidR="00C44F14" w:rsidRPr="00522412" w:rsidRDefault="00C44F14" w:rsidP="00E6090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numbers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= [4, 30.2, 10]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E60903" w:rsidRDefault="00E60903" w:rsidP="00E60903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</w:p>
    <w:p w:rsidR="00E60903" w:rsidRDefault="00E60903" w:rsidP="00E60903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</w:p>
    <w:p w:rsidR="00B66FD2" w:rsidRDefault="00B66FD2" w:rsidP="00E60903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</w:p>
    <w:p w:rsidR="00B66FD2" w:rsidRDefault="00F5640F" w:rsidP="00E60903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875328" behindDoc="0" locked="0" layoutInCell="1" allowOverlap="1">
                <wp:simplePos x="0" y="0"/>
                <wp:positionH relativeFrom="column">
                  <wp:posOffset>425838</wp:posOffset>
                </wp:positionH>
                <wp:positionV relativeFrom="paragraph">
                  <wp:posOffset>25384</wp:posOffset>
                </wp:positionV>
                <wp:extent cx="3503297" cy="1153028"/>
                <wp:effectExtent l="0" t="0" r="20955" b="0"/>
                <wp:wrapSquare wrapText="bothSides"/>
                <wp:docPr id="133" name="Group 1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03297" cy="1153028"/>
                          <a:chOff x="0" y="0"/>
                          <a:chExt cx="3503297" cy="1153028"/>
                        </a:xfrm>
                      </wpg:grpSpPr>
                      <wps:wsp>
                        <wps:cNvPr id="71" name="Straight Arrow Connector 71"/>
                        <wps:cNvCnPr/>
                        <wps:spPr>
                          <a:xfrm flipH="1" flipV="1">
                            <a:off x="2149433" y="308758"/>
                            <a:ext cx="244475" cy="361315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119" name="Group 119"/>
                        <wpg:cNvGrpSpPr/>
                        <wpg:grpSpPr>
                          <a:xfrm>
                            <a:off x="0" y="0"/>
                            <a:ext cx="3503297" cy="1153028"/>
                            <a:chOff x="0" y="0"/>
                            <a:chExt cx="3503297" cy="1153028"/>
                          </a:xfrm>
                        </wpg:grpSpPr>
                        <wps:wsp>
                          <wps:cNvPr id="59" name="Rectangle 59"/>
                          <wps:cNvSpPr/>
                          <wps:spPr>
                            <a:xfrm>
                              <a:off x="2268187" y="558140"/>
                              <a:ext cx="901700" cy="3048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0" name="Rectangle 60"/>
                          <wps:cNvSpPr/>
                          <wps:spPr>
                            <a:xfrm>
                              <a:off x="831272" y="498763"/>
                              <a:ext cx="304800" cy="3048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1" name="Straight Connector 61"/>
                          <wps:cNvCnPr/>
                          <wps:spPr>
                            <a:xfrm>
                              <a:off x="2517568" y="558140"/>
                              <a:ext cx="0" cy="30480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2" name="Straight Connector 62"/>
                          <wps:cNvCnPr/>
                          <wps:spPr>
                            <a:xfrm>
                              <a:off x="2826327" y="558140"/>
                              <a:ext cx="0" cy="30480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3" name="Rectangle 63"/>
                          <wps:cNvSpPr/>
                          <wps:spPr>
                            <a:xfrm>
                              <a:off x="0" y="498763"/>
                              <a:ext cx="817880" cy="2635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C44F14" w:rsidRPr="00B66FD2" w:rsidRDefault="00C44F14" w:rsidP="00B66FD2">
                                <w:pPr>
                                  <w:spacing w:after="0" w:line="240" w:lineRule="auto"/>
                                  <w:rPr>
                                    <w:rFonts w:ascii="Consolas" w:hAnsi="Consolas" w:cs="Consolas"/>
                                    <w:b/>
                                    <w:i/>
                                    <w:color w:val="000000" w:themeColor="text1"/>
                                    <w:sz w:val="32"/>
                                  </w:rPr>
                                </w:pPr>
                                <w:proofErr w:type="gramStart"/>
                                <w:r w:rsidRPr="00B66FD2">
                                  <w:rPr>
                                    <w:rFonts w:ascii="Consolas" w:hAnsi="Consolas" w:cs="Consolas"/>
                                    <w:b/>
                                    <w:i/>
                                    <w:color w:val="000000" w:themeColor="text1"/>
                                    <w:sz w:val="32"/>
                                  </w:rPr>
                                  <w:t>numbers</w:t>
                                </w:r>
                                <w:proofErr w:type="gramEnd"/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64" name="Straight Arrow Connector 64"/>
                          <wps:cNvCnPr/>
                          <wps:spPr>
                            <a:xfrm>
                              <a:off x="1021278" y="676893"/>
                              <a:ext cx="1264920" cy="0"/>
                            </a:xfrm>
                            <a:prstGeom prst="straightConnector1">
                              <a:avLst/>
                            </a:prstGeom>
                            <a:ln w="25400"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6" name="Rectangle 66"/>
                          <wps:cNvSpPr/>
                          <wps:spPr>
                            <a:xfrm>
                              <a:off x="1840674" y="0"/>
                              <a:ext cx="306070" cy="3251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C44F14" w:rsidRPr="004A6207" w:rsidRDefault="00C44F14" w:rsidP="00DE256B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8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68" name="Rectangle 68"/>
                          <wps:cNvSpPr/>
                          <wps:spPr>
                            <a:xfrm>
                              <a:off x="2339423" y="0"/>
                              <a:ext cx="599440" cy="3251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C44F14" w:rsidRPr="004A6207" w:rsidRDefault="00C44F14" w:rsidP="00DE256B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8"/>
                                  </w:rPr>
                                  <w:t>30.2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70" name="Rectangle 70"/>
                          <wps:cNvSpPr/>
                          <wps:spPr>
                            <a:xfrm>
                              <a:off x="3099437" y="0"/>
                              <a:ext cx="403860" cy="3251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C44F14" w:rsidRPr="004A6207" w:rsidRDefault="00C44F14" w:rsidP="00DE256B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8"/>
                                  </w:rPr>
                                  <w:t>10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77" name="Straight Arrow Connector 77"/>
                          <wps:cNvCnPr/>
                          <wps:spPr>
                            <a:xfrm flipV="1">
                              <a:off x="2695698" y="308758"/>
                              <a:ext cx="0" cy="344170"/>
                            </a:xfrm>
                            <a:prstGeom prst="straightConnector1">
                              <a:avLst/>
                            </a:prstGeom>
                            <a:ln w="25400"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1" name="Straight Arrow Connector 81"/>
                          <wps:cNvCnPr/>
                          <wps:spPr>
                            <a:xfrm flipV="1">
                              <a:off x="3040083" y="320633"/>
                              <a:ext cx="199390" cy="333375"/>
                            </a:xfrm>
                            <a:prstGeom prst="straightConnector1">
                              <a:avLst/>
                            </a:prstGeom>
                            <a:ln w="25400"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8" name="Rectangle 88"/>
                          <wps:cNvSpPr/>
                          <wps:spPr>
                            <a:xfrm>
                              <a:off x="2232561" y="843148"/>
                              <a:ext cx="944245" cy="3098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C44F14" w:rsidRPr="002F4998" w:rsidRDefault="00C44F14" w:rsidP="00CF170F">
                                <w:pPr>
                                  <w:jc w:val="center"/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8"/>
                                  </w:rPr>
                                  <w:t>0  1</w:t>
                                </w:r>
                                <w:proofErr w:type="gramEnd"/>
                                <w:r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8"/>
                                  </w:rPr>
                                  <w:t xml:space="preserve">  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133" o:spid="_x0000_s1064" style="position:absolute;margin-left:33.55pt;margin-top:2pt;width:275.85pt;height:90.8pt;z-index:251875328" coordsize="35032,115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">
                <v:shape id="Straight Arrow Connector 71" o:spid="_x0000_s1065" type="#_x0000_t32" style="position:absolute;left:21494;top:3087;width:2445;height:3613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OWzvcYAAADbAAAADwAAAGRycy9kb3ducmV2LnhtbESPT2vCQBTE70K/w/IKvRTdpKAtqRtp&#10;DQWLaGn04u2RffmD2bchu2r67V2h4HGYmd8w88VgWnGm3jWWFcSTCARxYXXDlYL97mv8BsJ5ZI2t&#10;ZVLwRw4W6cNojom2F/6lc+4rESDsElRQe98lUrqiJoNuYjvi4JW2N+iD7Cupe7wEuGnlSxTNpMGG&#10;w0KNHS1rKo75yShYHrfZsD6cfp7LTRYXn7tppvffSj09Dh/vIDwN/h7+b6+0gtcYbl/CD5DpF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Tls73GAAAA2wAAAA8AAAAAAAAA&#10;AAAAAAAAoQIAAGRycy9kb3ducmV2LnhtbFBLBQYAAAAABAAEAPkAAACUAwAAAAA=&#10;" strokecolor="black [3213]" strokeweight="2pt">
                  <v:stroke endarrow="open"/>
                </v:shape>
                <v:group id="Group 119" o:spid="_x0000_s1066" style="position:absolute;width:35032;height:11530" coordsize="35032,115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yelHMQAAADcAAAADwAAAGRycy9kb3ducmV2LnhtbERPS2vCQBC+F/wPywi9&#10;NZsoLTVmFZFaegiFqiDehuyYBLOzIbvN4993C4Xe5uN7TrYdTSN66lxtWUESxSCIC6trLhWcT4en&#10;VxDOI2tsLJOCiRxsN7OHDFNtB/6i/uhLEULYpaig8r5NpXRFRQZdZFviwN1sZ9AH2JVSdziEcNPI&#10;RRy/SIM1h4YKW9pXVNyP30bB+4DDbpm89fn9tp+up+fPS56QUo/zcbcG4Wn0/+I/94cO85MV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yelHMQAAADcAAAA&#10;DwAAAAAAAAAAAAAAAACqAgAAZHJzL2Rvd25yZXYueG1sUEsFBgAAAAAEAAQA+gAAAJsDAAAAAA==&#10;">
                  <v:rect id="Rectangle 59" o:spid="_x0000_s1067" style="position:absolute;left:22681;top:5581;width:901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qTHMUA&#10;AADbAAAADwAAAGRycy9kb3ducmV2LnhtbESPT2sCMRTE74LfIbxCL6LZCi26GkUE6yK0UP8cvD02&#10;z83SzUvYpLr99qZQ8DjMzG+Y+bKzjbhSG2rHCl5GGQji0umaKwXHw2Y4AREissbGMSn4pQDLRb83&#10;x1y7G3/RdR8rkSAcclRgYvS5lKE0ZDGMnCdO3sW1FmOSbSV1i7cEt40cZ9mbtFhzWjDoaW2o/N7/&#10;WAWbrRms5O7j5IvwebHjwr9vB2elnp+61QxEpC4+wv/tQit4ncL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SpMcxQAAANsAAAAPAAAAAAAAAAAAAAAAAJgCAABkcnMv&#10;ZG93bnJldi54bWxQSwUGAAAAAAQABAD1AAAAigMAAAAA&#10;" filled="f" strokecolor="black [3213]" strokeweight="2pt"/>
                  <v:rect id="Rectangle 60" o:spid="_x0000_s1068" style="position:absolute;left:8312;top:4987;width:3048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zwPMEA&#10;AADbAAAADwAAAGRycy9kb3ducmV2LnhtbERPy4rCMBTdC/MP4Q64EU3HhUjHKCI4lgEFH7Nwd2mu&#10;TbG5CU3Uzt+bheDycN6zRWcbcac21I4VfI0yEMSl0zVXCk7H9XAKIkRkjY1jUvBPARbzj94Mc+0e&#10;vKf7IVYihXDIUYGJ0edShtKQxTBynjhxF9dajAm2ldQtPlK4beQ4yybSYs2pwaCnlaHyerhZBeuN&#10;GSzl7/bPF2F3sePC/2wGZ6X6n93yG0SkLr7FL3ehFUzS+vQl/QA5fw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8c8DzBAAAA2wAAAA8AAAAAAAAAAAAAAAAAmAIAAGRycy9kb3du&#10;cmV2LnhtbFBLBQYAAAAABAAEAPUAAACGAwAAAAA=&#10;" filled="f" strokecolor="black [3213]" strokeweight="2pt"/>
                  <v:line id="Straight Connector 61" o:spid="_x0000_s1069" style="position:absolute;visibility:visible;mso-wrap-style:square" from="25175,5581" to="25175,86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pPSmsYAAADbAAAADwAAAGRycy9kb3ducmV2LnhtbESPQWvCQBSE7wX/w/IEL0U3sTTW6CaI&#10;peBFpKmH9vbIvibB7NuQXU36791CocdhZr5htvloWnGj3jWWFcSLCARxaXXDlYLzx9v8BYTzyBpb&#10;y6Tghxzk2eRhi6m2A7/TrfCVCBB2KSqove9SKV1Zk0G3sB1x8L5tb9AH2VdS9zgEuGnlMooSabDh&#10;sFBjR/uayktxNQpez8lQrKvn1WP8dBzXfFp+fh2NUrPpuNuA8DT6//Bf+6AVJDH8fgk/QGZ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qT0prGAAAA2wAAAA8AAAAAAAAA&#10;AAAAAAAAoQIAAGRycy9kb3ducmV2LnhtbFBLBQYAAAAABAAEAPkAAACUAwAAAAA=&#10;" strokecolor="black [3213]" strokeweight="1pt"/>
                  <v:line id="Straight Connector 62" o:spid="_x0000_s1070" style="position:absolute;visibility:visible;mso-wrap-style:square" from="28263,5581" to="28263,86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FM7cUAAADbAAAADwAAAGRycy9kb3ducmV2LnhtbESPQWvCQBSE70L/w/IKXqRujJhq6iql&#10;pdCLiNGD3h7ZZxKafRuyq4n/visIHoeZ+YZZrntTiyu1rrKsYDKOQBDnVldcKDjsf97mIJxH1lhb&#10;JgU3crBevQyWmGrb8Y6umS9EgLBLUUHpfZNK6fKSDLqxbYiDd7atQR9kW0jdYhfgppZxFCXSYMVh&#10;ocSGvkrK/7KLUfB9SLpsUczeR5Pppl/wNj6eNkap4Wv/+QHCU++f4Uf7VytIYrh/CT9Arv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kFM7cUAAADbAAAADwAAAAAAAAAA&#10;AAAAAAChAgAAZHJzL2Rvd25yZXYueG1sUEsFBgAAAAAEAAQA+QAAAJMDAAAAAA==&#10;" strokecolor="black [3213]" strokeweight="1pt"/>
                  <v:rect id="Rectangle 63" o:spid="_x0000_s1071" style="position:absolute;top:4987;width:8178;height:263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l1WUsgA&#10;AADbAAAADwAAAGRycy9kb3ducmV2LnhtbESPW2sCMRSE34X+h3AKfZGabQWR7WZFpBeRllIriG/H&#10;5OxFNyfLJtVtf31TKPg4zMw3TDbrbSNO1PnasYK7UQKCWDtTc6lg8/l0OwXhA7LBxjEp+CYPs/xq&#10;kGFq3Jk/6LQOpYgQ9ikqqEJoUym9rsiiH7mWOHqF6yyGKLtSmg7PEW4beZ8kE2mx5rhQYUuLivRx&#10;/WUVjNvD6/ub3j2uiv1BJz/Fy/B5s1Xq5rqfP4AI1IdL+L+9NAomY/j7En+AzH8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GXVZSyAAAANsAAAAPAAAAAAAAAAAAAAAAAJgCAABk&#10;cnMvZG93bnJldi54bWxQSwUGAAAAAAQABAD1AAAAjQMAAAAA&#10;" filled="f" stroked="f" strokeweight="2pt">
                    <v:textbox style="mso-fit-shape-to-text:t" inset="0,0,0,0">
                      <w:txbxContent>
                        <w:p w:rsidR="00C44F14" w:rsidRPr="00B66FD2" w:rsidRDefault="00C44F14" w:rsidP="00B66FD2">
                          <w:pPr>
                            <w:spacing w:after="0" w:line="240" w:lineRule="auto"/>
                            <w:rPr>
                              <w:rFonts w:ascii="Consolas" w:hAnsi="Consolas" w:cs="Consolas"/>
                              <w:b/>
                              <w:i/>
                              <w:color w:val="000000" w:themeColor="text1"/>
                              <w:sz w:val="32"/>
                            </w:rPr>
                          </w:pPr>
                          <w:proofErr w:type="gramStart"/>
                          <w:r w:rsidRPr="00B66FD2">
                            <w:rPr>
                              <w:rFonts w:ascii="Consolas" w:hAnsi="Consolas" w:cs="Consolas"/>
                              <w:b/>
                              <w:i/>
                              <w:color w:val="000000" w:themeColor="text1"/>
                              <w:sz w:val="32"/>
                            </w:rPr>
                            <w:t>numbers</w:t>
                          </w:r>
                          <w:proofErr w:type="gramEnd"/>
                        </w:p>
                      </w:txbxContent>
                    </v:textbox>
                  </v:rect>
                  <v:shape id="Straight Arrow Connector 64" o:spid="_x0000_s1072" type="#_x0000_t32" style="position:absolute;left:10212;top:6768;width:12649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rrRtcIAAADbAAAADwAAAGRycy9kb3ducmV2LnhtbESPQWvCQBSE7wX/w/IEb3WjSCxpNmIr&#10;QvFm7MXba/aZDWbfhuyqsb/eFQo9DjPzDZOvBtuKK/W+caxgNk1AEFdON1wr+D5sX99A+ICssXVM&#10;Cu7kYVWMXnLMtLvxnq5lqEWEsM9QgQmhy6T0lSGLfuo64uidXG8xRNnXUvd4i3DbynmSpNJiw3HB&#10;YEefhqpzebEKNnz8We9+afbRHTdLz9a4ZTMoNRkP63cQgYbwH/5rf2kF6QKeX+IPkMU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rrRtcIAAADbAAAADwAAAAAAAAAAAAAA&#10;AAChAgAAZHJzL2Rvd25yZXYueG1sUEsFBgAAAAAEAAQA+QAAAJADAAAAAA==&#10;" strokecolor="black [3213]" strokeweight="2pt">
                    <v:stroke endarrow="open"/>
                  </v:shape>
                  <v:rect id="Rectangle 66" o:spid="_x0000_s1073" style="position:absolute;left:18406;width:3061;height:3251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6BUsUA&#10;AADbAAAADwAAAGRycy9kb3ducmV2LnhtbESPQWvCQBSE7wX/w/KE3uomCqGkrlIKAS1SqeZgb4/s&#10;a5Im+zZmV43/visIHoeZ+YaZLwfTijP1rrasIJ5EIIgLq2suFeT77OUVhPPIGlvLpOBKDpaL0dMc&#10;U20v/E3nnS9FgLBLUUHlfZdK6YqKDLqJ7YiD92t7gz7IvpS6x0uAm1ZOoyiRBmsOCxV29FFR0exO&#10;RsHsupkd/prs5yunOF/vt59F449KPY+H9zcQngb/CN/bK60gSeD2JfwAu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zoFSxQAAANsAAAAPAAAAAAAAAAAAAAAAAJgCAABkcnMv&#10;ZG93bnJldi54bWxQSwUGAAAAAAQABAD1AAAAigMAAAAA&#10;" filled="f" strokecolor="black [3213]" strokeweight="2pt">
                    <v:textbox style="mso-fit-shape-to-text:t">
                      <w:txbxContent>
                        <w:p w:rsidR="00C44F14" w:rsidRPr="004A6207" w:rsidRDefault="00C44F14" w:rsidP="00DE256B">
                          <w:pPr>
                            <w:spacing w:after="0" w:line="240" w:lineRule="auto"/>
                            <w:jc w:val="center"/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8"/>
                            </w:rPr>
                          </w:pPr>
                          <w:r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8"/>
                            </w:rPr>
                            <w:t>4</w:t>
                          </w:r>
                        </w:p>
                      </w:txbxContent>
                    </v:textbox>
                  </v:rect>
                  <v:rect id="Rectangle 68" o:spid="_x0000_s1074" style="position:absolute;left:23394;width:5994;height:3251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2wu8MA&#10;AADbAAAADwAAAGRycy9kb3ducmV2LnhtbERPTWvCQBC9C/6HZYTedKMBKamriBDQUlqqOdjbkJ0m&#10;abKzMbtN4r/vHgoeH+97sxtNI3rqXGVZwXIRgSDOra64UJBd0vkzCOeRNTaWScGdHOy208kGE20H&#10;/qT+7AsRQtglqKD0vk2kdHlJBt3CtsSB+7adQR9gV0jd4RDCTSNXUbSWBisODSW2dCgpr8+/RkF8&#10;f4uvP3X69Z7RMjtdPl7z2t+UepqN+xcQnkb/EP+7j1rBOowNX8IPkN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B2wu8MAAADbAAAADwAAAAAAAAAAAAAAAACYAgAAZHJzL2Rv&#10;d25yZXYueG1sUEsFBgAAAAAEAAQA9QAAAIgDAAAAAA==&#10;" filled="f" strokecolor="black [3213]" strokeweight="2pt">
                    <v:textbox style="mso-fit-shape-to-text:t">
                      <w:txbxContent>
                        <w:p w:rsidR="00C44F14" w:rsidRPr="004A6207" w:rsidRDefault="00C44F14" w:rsidP="00DE256B">
                          <w:pPr>
                            <w:spacing w:after="0" w:line="240" w:lineRule="auto"/>
                            <w:jc w:val="center"/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8"/>
                            </w:rPr>
                          </w:pPr>
                          <w:r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8"/>
                            </w:rPr>
                            <w:t>30.2</w:t>
                          </w:r>
                        </w:p>
                      </w:txbxContent>
                    </v:textbox>
                  </v:rect>
                  <v:rect id="Rectangle 70" o:spid="_x0000_s1075" style="position:absolute;left:30994;width:4038;height:3251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IqYMMA&#10;AADbAAAADwAAAGRycy9kb3ducmV2LnhtbERPTWvCQBC9C/0PywjedGMDraSuIoVAK9Ki5mBvQ3aa&#10;pMnOptk1if++eyh4fLzv9XY0jeipc5VlBctFBII4t7riQkF2TucrEM4ja2wsk4IbOdhuHiZrTLQd&#10;+Ej9yRcihLBLUEHpfZtI6fKSDLqFbYkD9207gz7ArpC6wyGEm0Y+RtGTNFhxaCixpdeS8vp0NQri&#10;2yG+/NTp10dGy+z9/LnPa/+r1Gw67l5AeBr9XfzvftMKnsP68CX8ALn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7IqYMMAAADbAAAADwAAAAAAAAAAAAAAAACYAgAAZHJzL2Rv&#10;d25yZXYueG1sUEsFBgAAAAAEAAQA9QAAAIgDAAAAAA==&#10;" filled="f" strokecolor="black [3213]" strokeweight="2pt">
                    <v:textbox style="mso-fit-shape-to-text:t">
                      <w:txbxContent>
                        <w:p w:rsidR="00C44F14" w:rsidRPr="004A6207" w:rsidRDefault="00C44F14" w:rsidP="00DE256B">
                          <w:pPr>
                            <w:spacing w:after="0" w:line="240" w:lineRule="auto"/>
                            <w:jc w:val="center"/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8"/>
                            </w:rPr>
                          </w:pPr>
                          <w:r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8"/>
                            </w:rPr>
                            <w:t>10</w:t>
                          </w:r>
                        </w:p>
                      </w:txbxContent>
                    </v:textbox>
                  </v:rect>
                  <v:shape id="Straight Arrow Connector 77" o:spid="_x0000_s1076" type="#_x0000_t32" style="position:absolute;left:26956;top:3087;width:0;height:3442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O1A/cMAAADbAAAADwAAAGRycy9kb3ducmV2LnhtbESPwYrCQBBE7wv+w9CCt3Wi4Eaio4gg&#10;eBHUXVa8NZk2CWZ6QqbV+Pc7grDHoqpeUfNl52p1pzZUng2Mhgko4tzbigsDP9+bzymoIMgWa89k&#10;4EkBlovexxwz6x98oPtRChUhHDI0UIo0mdYhL8lhGPqGOHoX3zqUKNtC2xYfEe5qPU6SL+2w4rhQ&#10;YkPrkvLr8eYMHNLbZDLebXLR527tzvuT/G5Pxgz63WoGSqiT//C7vbUG0hReX+IP0I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ztQP3DAAAA2wAAAA8AAAAAAAAAAAAA&#10;AAAAoQIAAGRycy9kb3ducmV2LnhtbFBLBQYAAAAABAAEAPkAAACRAwAAAAA=&#10;" strokecolor="black [3213]" strokeweight="2pt">
                    <v:stroke endarrow="open"/>
                  </v:shape>
                  <v:shape id="Straight Arrow Connector 81" o:spid="_x0000_s1077" type="#_x0000_t32" style="position:absolute;left:30400;top:3206;width:1994;height:3334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Z0NNcIAAADbAAAADwAAAGRycy9kb3ducmV2LnhtbESPwYrCQBBE7wv+w9DC3taJgq5ERxFB&#10;8CKoK4q3JtMmwUxPyLSa/XtHEDwWVfWKms5bV6k7NaH0bKDfS0ARZ96WnBs4/K1+xqCCIFusPJOB&#10;fwown3W+ppha/+Ad3feSqwjhkKKBQqROtQ5ZQQ5Dz9fE0bv4xqFE2eTaNviIcFfpQZKMtMOS40KB&#10;NS0Lyq77mzOw+70Nh4PNKhN9bpfuvD3JcX0y5rvbLiaghFr5hN/ttTUw7sPrS/wBevYE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Z0NNcIAAADbAAAADwAAAAAAAAAAAAAA&#10;AAChAgAAZHJzL2Rvd25yZXYueG1sUEsFBgAAAAAEAAQA+QAAAJADAAAAAA==&#10;" strokecolor="black [3213]" strokeweight="2pt">
                    <v:stroke endarrow="open"/>
                  </v:shape>
                  <v:rect id="Rectangle 88" o:spid="_x0000_s1078" style="position:absolute;left:22325;top:8431;width:9443;height:309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SrK8EA&#10;AADbAAAADwAAAGRycy9kb3ducmV2LnhtbERPy0rDQBTdC/2H4Rbc2UmLSImZhCCtmKWNIO5uM7dJ&#10;auZOyIx5/L2zKHR5OO8km00nRhpca1nBdhOBIK6sbrlW8FUen/YgnEfW2FkmBQs5yNLVQ4KxthN/&#10;0njytQgh7GJU0Hjfx1K6qiGDbmN74sBd7GDQBzjUUg84hXDTyV0UvUiDLYeGBnt6a6j6Pf0ZBe48&#10;FuXS59/XH1ed8wOb8rl4V+pxPeevIDzN/i6+uT+0gn0YG76EHyDT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KkqyvBAAAA2wAAAA8AAAAAAAAAAAAAAAAAmAIAAGRycy9kb3du&#10;cmV2LnhtbFBLBQYAAAAABAAEAPUAAACGAwAAAAA=&#10;" filled="f" stroked="f" strokeweight="2pt">
                    <v:textbox>
                      <w:txbxContent>
                        <w:p w:rsidR="00C44F14" w:rsidRPr="002F4998" w:rsidRDefault="00C44F14" w:rsidP="00CF170F">
                          <w:pPr>
                            <w:jc w:val="center"/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8"/>
                            </w:rPr>
                          </w:pPr>
                          <w:proofErr w:type="gramStart"/>
                          <w:r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8"/>
                            </w:rPr>
                            <w:t>0  1</w:t>
                          </w:r>
                          <w:proofErr w:type="gramEnd"/>
                          <w:r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8"/>
                            </w:rPr>
                            <w:t xml:space="preserve">  2</w:t>
                          </w:r>
                        </w:p>
                      </w:txbxContent>
                    </v:textbox>
                  </v:rect>
                </v:group>
                <w10:wrap type="square"/>
              </v:group>
            </w:pict>
          </mc:Fallback>
        </mc:AlternateContent>
      </w:r>
    </w:p>
    <w:p w:rsidR="00E60903" w:rsidRDefault="00E60903" w:rsidP="007D5144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  <w:proofErr w:type="gramStart"/>
      <w:r>
        <w:rPr>
          <w:rFonts w:ascii="Candara" w:hAnsi="Candara" w:cs="Courier New"/>
          <w:sz w:val="24"/>
          <w:szCs w:val="24"/>
        </w:rPr>
        <w:t>the</w:t>
      </w:r>
      <w:proofErr w:type="gramEnd"/>
      <w:r>
        <w:rPr>
          <w:rFonts w:ascii="Candara" w:hAnsi="Candara" w:cs="Courier New"/>
          <w:sz w:val="24"/>
          <w:szCs w:val="24"/>
        </w:rPr>
        <w:t xml:space="preserve"> corresponding box-and-pointer diagram is as shown to the right.</w:t>
      </w:r>
      <w:r w:rsidR="00CF170F">
        <w:rPr>
          <w:rFonts w:ascii="Candara" w:hAnsi="Candara" w:cs="Courier New"/>
          <w:sz w:val="24"/>
          <w:szCs w:val="24"/>
        </w:rPr>
        <w:t xml:space="preserve">  The ellipsis (…) for the </w:t>
      </w:r>
      <w:proofErr w:type="spellStart"/>
      <w:r w:rsidR="00CF170F">
        <w:rPr>
          <w:rFonts w:ascii="Candara" w:hAnsi="Candara" w:cs="Courier New"/>
          <w:sz w:val="24"/>
          <w:szCs w:val="24"/>
        </w:rPr>
        <w:t>zg.Point</w:t>
      </w:r>
      <w:proofErr w:type="spellEnd"/>
      <w:r w:rsidR="00CF170F">
        <w:rPr>
          <w:rFonts w:ascii="Candara" w:hAnsi="Candara" w:cs="Courier New"/>
          <w:sz w:val="24"/>
          <w:szCs w:val="24"/>
        </w:rPr>
        <w:t xml:space="preserve"> object reflects the fact that </w:t>
      </w:r>
      <w:proofErr w:type="spellStart"/>
      <w:r w:rsidR="00CF170F">
        <w:rPr>
          <w:rFonts w:ascii="Candara" w:hAnsi="Candara" w:cs="Courier New"/>
          <w:sz w:val="24"/>
          <w:szCs w:val="24"/>
        </w:rPr>
        <w:t>zg.Points</w:t>
      </w:r>
      <w:proofErr w:type="spellEnd"/>
      <w:r w:rsidR="00CF170F">
        <w:rPr>
          <w:rFonts w:ascii="Candara" w:hAnsi="Candara" w:cs="Courier New"/>
          <w:sz w:val="24"/>
          <w:szCs w:val="24"/>
        </w:rPr>
        <w:t xml:space="preserve"> have an outline color, etc.</w:t>
      </w:r>
    </w:p>
    <w:p w:rsidR="00B66FA9" w:rsidRDefault="00B66FA9" w:rsidP="00204DEC">
      <w:pPr>
        <w:rPr>
          <w:rFonts w:ascii="Candara" w:hAnsi="Candara" w:cs="Courier New"/>
          <w:noProof/>
          <w:sz w:val="24"/>
          <w:szCs w:val="24"/>
        </w:rPr>
      </w:pPr>
    </w:p>
    <w:p w:rsidR="00D52263" w:rsidRDefault="00D52263" w:rsidP="009D0C20">
      <w:pPr>
        <w:spacing w:before="120" w:after="0" w:line="240" w:lineRule="auto"/>
        <w:rPr>
          <w:rFonts w:ascii="Candara" w:hAnsi="Candara" w:cs="Courier New"/>
          <w:noProof/>
          <w:sz w:val="24"/>
          <w:szCs w:val="24"/>
        </w:rPr>
      </w:pPr>
    </w:p>
    <w:p w:rsidR="00204DEC" w:rsidRDefault="00204DEC" w:rsidP="009D0C20">
      <w:pPr>
        <w:spacing w:before="120" w:after="0" w:line="240" w:lineRule="auto"/>
        <w:rPr>
          <w:rFonts w:ascii="Candara" w:hAnsi="Candara" w:cs="Courier New"/>
          <w:noProof/>
          <w:sz w:val="24"/>
          <w:szCs w:val="24"/>
        </w:rPr>
      </w:pPr>
    </w:p>
    <w:p w:rsidR="00204DEC" w:rsidRDefault="00204DEC" w:rsidP="009D0C20">
      <w:pPr>
        <w:spacing w:before="120" w:after="0" w:line="240" w:lineRule="auto"/>
        <w:rPr>
          <w:rFonts w:ascii="Candara" w:hAnsi="Candara" w:cs="Courier New"/>
          <w:noProof/>
          <w:sz w:val="24"/>
          <w:szCs w:val="24"/>
        </w:rPr>
      </w:pPr>
    </w:p>
    <w:p w:rsidR="00204DEC" w:rsidRDefault="00204DEC" w:rsidP="009D0C20">
      <w:pPr>
        <w:spacing w:before="120" w:after="0" w:line="240" w:lineRule="auto"/>
        <w:rPr>
          <w:rFonts w:ascii="Candara" w:hAnsi="Candara" w:cs="Courier New"/>
          <w:noProof/>
          <w:sz w:val="24"/>
          <w:szCs w:val="24"/>
        </w:rPr>
      </w:pPr>
    </w:p>
    <w:p w:rsidR="00204DEC" w:rsidRPr="00B66FD2" w:rsidRDefault="00200A45" w:rsidP="00204DEC">
      <w:pPr>
        <w:spacing w:before="120" w:after="0" w:line="240" w:lineRule="auto"/>
        <w:rPr>
          <w:rFonts w:ascii="Candara" w:hAnsi="Candara" w:cs="Courier New"/>
          <w:b/>
          <w:sz w:val="28"/>
          <w:szCs w:val="24"/>
          <w:u w:val="single"/>
        </w:rPr>
      </w:pPr>
      <w:r>
        <w:rPr>
          <w:rFonts w:ascii="Candara" w:hAnsi="Candara" w:cs="Courier New"/>
          <w:b/>
          <w:sz w:val="28"/>
          <w:szCs w:val="24"/>
          <w:u w:val="single"/>
        </w:rPr>
        <w:lastRenderedPageBreak/>
        <w:t>Re-assigning a variable</w:t>
      </w:r>
    </w:p>
    <w:p w:rsidR="00204DEC" w:rsidRDefault="00204DEC" w:rsidP="00204DEC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  <w:r w:rsidRPr="00204DEC"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878400" behindDoc="0" locked="0" layoutInCell="1" allowOverlap="1" wp14:anchorId="07494F68" wp14:editId="2277F6DD">
                <wp:simplePos x="0" y="0"/>
                <wp:positionH relativeFrom="column">
                  <wp:posOffset>3544570</wp:posOffset>
                </wp:positionH>
                <wp:positionV relativeFrom="paragraph">
                  <wp:posOffset>721360</wp:posOffset>
                </wp:positionV>
                <wp:extent cx="2827655" cy="903605"/>
                <wp:effectExtent l="0" t="0" r="10795" b="10795"/>
                <wp:wrapSquare wrapText="bothSides"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27655" cy="903605"/>
                          <a:chOff x="0" y="0"/>
                          <a:chExt cx="2827655" cy="903768"/>
                        </a:xfrm>
                      </wpg:grpSpPr>
                      <wps:wsp>
                        <wps:cNvPr id="2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827655" cy="90376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04DEC" w:rsidRDefault="00204DEC" w:rsidP="00204DEC">
                              <w:pPr>
                                <w:rPr>
                                  <w:b/>
                                  <w:sz w:val="28"/>
                                  <w:u w:val="single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  <w:u w:val="single"/>
                                </w:rPr>
                                <w:t xml:space="preserve"> Box and Pointer diagram:</w:t>
                              </w:r>
                            </w:p>
                            <w:p w:rsidR="00204DEC" w:rsidRPr="00DA5610" w:rsidRDefault="00204DEC" w:rsidP="00204DEC">
                              <w:pPr>
                                <w:rPr>
                                  <w:b/>
                                  <w:i/>
                                  <w:sz w:val="24"/>
                                  <w:u w:val="single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1967023" y="446567"/>
                            <a:ext cx="657225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04DEC" w:rsidRPr="004A6207" w:rsidRDefault="00204DEC" w:rsidP="00204DEC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</w:pPr>
                              <w:r w:rsidRPr="004A6207"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>48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0" name="Rectangle 450"/>
                        <wps:cNvSpPr/>
                        <wps:spPr>
                          <a:xfrm>
                            <a:off x="510363" y="446567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3" name="Rectangle 453"/>
                        <wps:cNvSpPr/>
                        <wps:spPr>
                          <a:xfrm>
                            <a:off x="180756" y="446567"/>
                            <a:ext cx="382270" cy="263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04DEC" w:rsidRPr="00DE256B" w:rsidRDefault="00204DEC" w:rsidP="00204DEC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i/>
                                  <w:color w:val="000000" w:themeColor="text1"/>
                                  <w:sz w:val="32"/>
                                </w:rPr>
                              </w:pPr>
                              <w:proofErr w:type="gramStart"/>
                              <w:r w:rsidRPr="00DE256B">
                                <w:rPr>
                                  <w:rFonts w:ascii="Consolas" w:hAnsi="Consolas" w:cs="Consolas"/>
                                  <w:b/>
                                  <w:i/>
                                  <w:color w:val="000000" w:themeColor="text1"/>
                                  <w:sz w:val="32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456" name="Straight Arrow Connector 456"/>
                        <wps:cNvCnPr/>
                        <wps:spPr>
                          <a:xfrm>
                            <a:off x="701749" y="595423"/>
                            <a:ext cx="1264920" cy="0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2" o:spid="_x0000_s1079" style="position:absolute;margin-left:279.1pt;margin-top:56.8pt;width:222.65pt;height:71.15pt;z-index:251878400;mso-width-relative:margin;mso-height-relative:margin" coordsize="28276,90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">
                <v:shape id="_x0000_s1080" type="#_x0000_t202" style="position:absolute;width:28276;height:90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1ATcIA&#10;AADbAAAADwAAAGRycy9kb3ducmV2LnhtbESP3YrCMBSE74V9h3AW9k5TdVGppmVZEHQR8Q+vD82x&#10;LTYnpYm2+/ZGELwcZuYbZpF2phJ3alxpWcFwEIEgzqwuOVdwOi77MxDOI2usLJOCf3KQJh+9Bcba&#10;tryn+8HnIkDYxaig8L6OpXRZQQbdwNbEwbvYxqAPssmlbrANcFPJURRNpMGSw0KBNf0WlF0PN6NA&#10;rtvtWG52k+l5/Xc7GafHHWulvj67nzkIT51/h1/tlVYw+obnl/ADZPI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LUBNwgAAANsAAAAPAAAAAAAAAAAAAAAAAJgCAABkcnMvZG93&#10;bnJldi54bWxQSwUGAAAAAAQABAD1AAAAhwMAAAAA&#10;" strokeweight="2pt">
                  <v:textbox>
                    <w:txbxContent>
                      <w:p w:rsidR="00204DEC" w:rsidRDefault="00204DEC" w:rsidP="00204DEC">
                        <w:pPr>
                          <w:rPr>
                            <w:b/>
                            <w:sz w:val="28"/>
                            <w:u w:val="single"/>
                          </w:rPr>
                        </w:pPr>
                        <w:r>
                          <w:rPr>
                            <w:b/>
                            <w:sz w:val="28"/>
                            <w:u w:val="single"/>
                          </w:rPr>
                          <w:t xml:space="preserve"> Box and Pointer diagram:</w:t>
                        </w:r>
                      </w:p>
                      <w:p w:rsidR="00204DEC" w:rsidRPr="00DA5610" w:rsidRDefault="00204DEC" w:rsidP="00204DEC">
                        <w:pPr>
                          <w:rPr>
                            <w:b/>
                            <w:i/>
                            <w:sz w:val="24"/>
                            <w:u w:val="single"/>
                          </w:rPr>
                        </w:pPr>
                      </w:p>
                    </w:txbxContent>
                  </v:textbox>
                </v:shape>
                <v:rect id="Rectangle 27" o:spid="_x0000_s1081" style="position:absolute;left:19670;top:4465;width:6572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/RiMUA&#10;AADbAAAADwAAAGRycy9kb3ducmV2LnhtbESPT2sCMRTE74V+h/AKvYhm3UMrW6OIoC4FC/47eHts&#10;npulm5ewibr99qZQ6HGYmd8w03lvW3GjLjSOFYxHGQjiyumGawXHw2o4AREissbWMSn4oQDz2fPT&#10;FAvt7ryj2z7WIkE4FKjAxOgLKUNlyGIYOU+cvIvrLMYku1rqDu8JbluZZ9mbtNhwWjDoaWmo+t5f&#10;rYLVxgwW8nN78mX4uti89OvN4KzU60u/+AARqY//4b92qRXk7/D7Jf0A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n9GIxQAAANsAAAAPAAAAAAAAAAAAAAAAAJgCAABkcnMv&#10;ZG93bnJldi54bWxQSwUGAAAAAAQABAD1AAAAigMAAAAA&#10;" filled="f" strokecolor="black [3213]" strokeweight="2pt">
                  <v:textbox>
                    <w:txbxContent>
                      <w:p w:rsidR="00204DEC" w:rsidRPr="004A6207" w:rsidRDefault="00204DEC" w:rsidP="00204DEC">
                        <w:pPr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</w:pPr>
                        <w:r w:rsidRPr="004A6207"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>48</w:t>
                        </w:r>
                      </w:p>
                    </w:txbxContent>
                  </v:textbox>
                </v:rect>
                <v:rect id="Rectangle 450" o:spid="_x0000_s1082" style="position:absolute;left:5103;top:4465;width:3048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FBA8MA&#10;AADcAAAADwAAAGRycy9kb3ducmV2LnhtbERPy2oCMRTdF/yHcIVuRDOVWmQ0ihSsQ0GhPhbuLpPr&#10;ZHByEyapjn9vFoUuD+c9X3a2ETdqQ+1YwdsoA0FcOl1zpeB4WA+nIEJE1tg4JgUPCrBc9F7mmGt3&#10;5x+67WMlUgiHHBWYGH0uZSgNWQwj54kTd3GtxZhgW0nd4j2F20aOs+xDWqw5NRj09GmovO5/rYL1&#10;xgxW8nt78kXYXey48F+bwVmp1363moGI1MV/8Z+70AreJ2l+OpOOgFw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IFBA8MAAADcAAAADwAAAAAAAAAAAAAAAACYAgAAZHJzL2Rv&#10;d25yZXYueG1sUEsFBgAAAAAEAAQA9QAAAIgDAAAAAA==&#10;" filled="f" strokecolor="black [3213]" strokeweight="2pt"/>
                <v:rect id="Rectangle 453" o:spid="_x0000_s1083" style="position:absolute;left:1807;top:4465;width:3823;height:263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GnsMkA&#10;AADcAAAADwAAAGRycy9kb3ducmV2LnhtbESPW2sCMRSE3wX/QzhCX4pmW6vI1ihSekMsxQtI347J&#10;2YvdnCybVLf99U2h4OMwM98w03lrK3GixpeOFdwMEhDE2pmScwW77VN/AsIHZIOVY1LwTR7ms25n&#10;iqlxZ17TaRNyESHsU1RQhFCnUnpdkEU/cDVx9DLXWAxRNrk0DZ4j3FbyNknG0mLJcaHAmh4K0p+b&#10;L6tgWB9X72/643GZHY46+clerp93e6Wueu3iHkSgNlzC/+1Xo+BuNIS/M/EIyNkv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eyGnsMkAAADcAAAADwAAAAAAAAAAAAAAAACYAgAA&#10;ZHJzL2Rvd25yZXYueG1sUEsFBgAAAAAEAAQA9QAAAI4DAAAAAA==&#10;" filled="f" stroked="f" strokeweight="2pt">
                  <v:textbox style="mso-fit-shape-to-text:t" inset="0,0,0,0">
                    <w:txbxContent>
                      <w:p w:rsidR="00204DEC" w:rsidRPr="00DE256B" w:rsidRDefault="00204DEC" w:rsidP="00204DEC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i/>
                            <w:color w:val="000000" w:themeColor="text1"/>
                            <w:sz w:val="32"/>
                          </w:rPr>
                        </w:pPr>
                        <w:proofErr w:type="gramStart"/>
                        <w:r w:rsidRPr="00DE256B">
                          <w:rPr>
                            <w:rFonts w:ascii="Consolas" w:hAnsi="Consolas" w:cs="Consolas"/>
                            <w:b/>
                            <w:i/>
                            <w:color w:val="000000" w:themeColor="text1"/>
                            <w:sz w:val="32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rect>
                <v:shape id="Straight Arrow Connector 456" o:spid="_x0000_s1084" type="#_x0000_t32" style="position:absolute;left:7017;top:5954;width:12649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m+SfcMAAADcAAAADwAAAGRycy9kb3ducmV2LnhtbESPT4vCMBTE74LfITxhb5oqq12qUfzD&#10;gnhT9+Lt2bxtyjYvpYna9dMbQfA4zMxvmNmitZW4UuNLxwqGgwQEce50yYWCn+N3/wuED8gaK8ek&#10;4J88LObdzgwz7W68p+shFCJC2GeowIRQZ1L63JBFP3A1cfR+XWMxRNkUUjd4i3BbyVGSTKTFkuOC&#10;wZrWhvK/w8Uq2PDpvNzdabiqT5vUszUuLVulPnrtcgoiUBve4Vd7qxV8jifwPBOPgJw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pvkn3DAAAA3AAAAA8AAAAAAAAAAAAA&#10;AAAAoQIAAGRycy9kb3ducmV2LnhtbFBLBQYAAAAABAAEAPkAAACRAwAAAAA=&#10;" strokecolor="black [3213]" strokeweight="2pt">
                  <v:stroke endarrow="open"/>
                </v:shape>
                <w10:wrap type="square"/>
              </v:group>
            </w:pict>
          </mc:Fallback>
        </mc:AlternateContent>
      </w:r>
      <w:r w:rsidRPr="00204DEC">
        <w:rPr>
          <w:rFonts w:ascii="Candara" w:hAnsi="Candara" w:cs="Courier New"/>
          <w:sz w:val="24"/>
          <w:szCs w:val="24"/>
        </w:rPr>
        <w:t>Recall that</w:t>
      </w:r>
      <w:r>
        <w:rPr>
          <w:rFonts w:ascii="Candara" w:hAnsi="Candara" w:cs="Courier New"/>
          <w:b/>
          <w:i/>
          <w:sz w:val="24"/>
          <w:szCs w:val="24"/>
        </w:rPr>
        <w:t xml:space="preserve"> v</w:t>
      </w:r>
      <w:r w:rsidRPr="008657E1">
        <w:rPr>
          <w:rFonts w:ascii="Candara" w:hAnsi="Candara" w:cs="Courier New"/>
          <w:b/>
          <w:i/>
          <w:sz w:val="24"/>
          <w:szCs w:val="24"/>
        </w:rPr>
        <w:t xml:space="preserve">ariables </w:t>
      </w:r>
      <w:r>
        <w:rPr>
          <w:rFonts w:ascii="Candara" w:hAnsi="Candara" w:cs="Courier New"/>
          <w:b/>
          <w:i/>
          <w:sz w:val="24"/>
          <w:szCs w:val="24"/>
        </w:rPr>
        <w:t>are REFERENCES</w:t>
      </w:r>
      <w:r w:rsidRPr="008657E1">
        <w:rPr>
          <w:rFonts w:ascii="Candara" w:hAnsi="Candara" w:cs="Courier New"/>
          <w:b/>
          <w:i/>
          <w:sz w:val="24"/>
          <w:szCs w:val="24"/>
        </w:rPr>
        <w:t xml:space="preserve"> to objects</w:t>
      </w:r>
      <w:r w:rsidRPr="008657E1">
        <w:rPr>
          <w:rFonts w:ascii="Candara" w:hAnsi="Candara" w:cs="Courier New"/>
          <w:sz w:val="24"/>
          <w:szCs w:val="24"/>
        </w:rPr>
        <w:t xml:space="preserve"> – we say that the variable </w:t>
      </w:r>
      <w:r w:rsidRPr="008657E1">
        <w:rPr>
          <w:rFonts w:ascii="Candara" w:hAnsi="Candara" w:cs="Courier New"/>
          <w:b/>
          <w:i/>
          <w:sz w:val="24"/>
          <w:szCs w:val="24"/>
        </w:rPr>
        <w:t>refers</w:t>
      </w:r>
      <w:r w:rsidRPr="008657E1">
        <w:rPr>
          <w:rFonts w:ascii="Candara" w:hAnsi="Candara" w:cs="Courier New"/>
          <w:sz w:val="24"/>
          <w:szCs w:val="24"/>
        </w:rPr>
        <w:t xml:space="preserve"> to an object, or </w:t>
      </w:r>
      <w:r w:rsidRPr="008657E1">
        <w:rPr>
          <w:rFonts w:ascii="Candara" w:hAnsi="Candara" w:cs="Courier New"/>
          <w:b/>
          <w:i/>
          <w:sz w:val="24"/>
          <w:szCs w:val="24"/>
        </w:rPr>
        <w:t>points</w:t>
      </w:r>
      <w:r w:rsidRPr="008657E1">
        <w:rPr>
          <w:rFonts w:ascii="Candara" w:hAnsi="Candara" w:cs="Courier New"/>
          <w:sz w:val="24"/>
          <w:szCs w:val="24"/>
        </w:rPr>
        <w:t xml:space="preserve"> to an object, or is the </w:t>
      </w:r>
      <w:r w:rsidRPr="008657E1">
        <w:rPr>
          <w:rFonts w:ascii="Candara" w:hAnsi="Candara" w:cs="Courier New"/>
          <w:b/>
          <w:i/>
          <w:sz w:val="24"/>
          <w:szCs w:val="24"/>
        </w:rPr>
        <w:t>name</w:t>
      </w:r>
      <w:r w:rsidRPr="008657E1">
        <w:rPr>
          <w:rFonts w:ascii="Candara" w:hAnsi="Candara" w:cs="Courier New"/>
          <w:sz w:val="24"/>
          <w:szCs w:val="24"/>
        </w:rPr>
        <w:t xml:space="preserve"> for an object (several ways to say the same thing, in this context).</w:t>
      </w:r>
      <w:r>
        <w:rPr>
          <w:rFonts w:ascii="Candara" w:hAnsi="Candara" w:cs="Courier New"/>
          <w:sz w:val="24"/>
          <w:szCs w:val="24"/>
        </w:rPr>
        <w:t xml:space="preserve">   Box-and-pointer diagrams help clarify what we mean by </w:t>
      </w:r>
      <w:r w:rsidRPr="00E60903">
        <w:rPr>
          <w:rFonts w:ascii="Candara" w:hAnsi="Candara" w:cs="Courier New"/>
          <w:b/>
          <w:i/>
          <w:sz w:val="24"/>
          <w:szCs w:val="24"/>
        </w:rPr>
        <w:t>references</w:t>
      </w:r>
      <w:r>
        <w:rPr>
          <w:rFonts w:ascii="Candara" w:hAnsi="Candara" w:cs="Courier New"/>
          <w:sz w:val="24"/>
          <w:szCs w:val="24"/>
        </w:rPr>
        <w:t>, as in the following example:</w:t>
      </w:r>
    </w:p>
    <w:p w:rsidR="00204DEC" w:rsidRDefault="00204DEC" w:rsidP="00204DEC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  <w:r w:rsidRPr="00204DEC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6D2A4005" wp14:editId="08E6EF04">
                <wp:simplePos x="0" y="0"/>
                <wp:positionH relativeFrom="column">
                  <wp:posOffset>2263775</wp:posOffset>
                </wp:positionH>
                <wp:positionV relativeFrom="paragraph">
                  <wp:posOffset>69215</wp:posOffset>
                </wp:positionV>
                <wp:extent cx="935355" cy="339725"/>
                <wp:effectExtent l="0" t="0" r="17145" b="25400"/>
                <wp:wrapSquare wrapText="bothSides"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5355" cy="33972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04DEC" w:rsidRPr="00DE256B" w:rsidRDefault="00204DEC" w:rsidP="00204DE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  <w:r w:rsidRPr="00DE256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  <w:t>x = 48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18288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8" o:spid="_x0000_s1085" style="position:absolute;margin-left:178.25pt;margin-top:5.45pt;width:73.65pt;height:26.75pt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" fillcolor="#ddd8c2 [2894]" strokecolor="black [3213]" strokeweight="2pt">
                <v:textbox style="mso-fit-shape-to-text:t" inset="14.4pt,7.2pt,,14.4pt">
                  <w:txbxContent>
                    <w:p w:rsidR="00204DEC" w:rsidRPr="00DE256B" w:rsidRDefault="00204DEC" w:rsidP="00204DE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</w:pPr>
                      <w:r w:rsidRPr="00DE256B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  <w:t>x = 48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sz w:val="24"/>
          <w:szCs w:val="24"/>
        </w:rPr>
        <w:t>The box-and-pointer diagram on the right shows the situation after the code on the left runs.</w:t>
      </w:r>
    </w:p>
    <w:p w:rsidR="00200A45" w:rsidRDefault="00200A45" w:rsidP="00204DEC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</w:p>
    <w:p w:rsidR="00757E20" w:rsidRDefault="00200A45" w:rsidP="00204DEC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  <w:r w:rsidRPr="00204DEC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771DFCA4" wp14:editId="5472233A">
                <wp:simplePos x="0" y="0"/>
                <wp:positionH relativeFrom="column">
                  <wp:posOffset>2125345</wp:posOffset>
                </wp:positionH>
                <wp:positionV relativeFrom="paragraph">
                  <wp:posOffset>230505</wp:posOffset>
                </wp:positionV>
                <wp:extent cx="1196340" cy="339725"/>
                <wp:effectExtent l="0" t="0" r="22860" b="25400"/>
                <wp:wrapSquare wrapText="bothSides"/>
                <wp:docPr id="457" name="Rectangle 4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6340" cy="33972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04DEC" w:rsidRPr="00DE256B" w:rsidRDefault="00204DEC" w:rsidP="00204DE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  <w:t>x = x + 3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18288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57" o:spid="_x0000_s1086" style="position:absolute;margin-left:167.35pt;margin-top:18.15pt;width:94.2pt;height:26.75pt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" fillcolor="#ddd8c2 [2894]" strokecolor="black [3213]" strokeweight="2pt">
                <v:textbox style="mso-fit-shape-to-text:t" inset="14.4pt,7.2pt,,14.4pt">
                  <w:txbxContent>
                    <w:p w:rsidR="00204DEC" w:rsidRPr="00DE256B" w:rsidRDefault="00204DEC" w:rsidP="00204DE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  <w:t>x = x + 3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892736" behindDoc="0" locked="0" layoutInCell="1" allowOverlap="1" wp14:anchorId="11EB81F3" wp14:editId="12E505D8">
                <wp:simplePos x="0" y="0"/>
                <wp:positionH relativeFrom="column">
                  <wp:posOffset>3538220</wp:posOffset>
                </wp:positionH>
                <wp:positionV relativeFrom="paragraph">
                  <wp:posOffset>204470</wp:posOffset>
                </wp:positionV>
                <wp:extent cx="2827655" cy="1377315"/>
                <wp:effectExtent l="0" t="0" r="10795" b="13335"/>
                <wp:wrapSquare wrapText="bothSides"/>
                <wp:docPr id="475" name="Group 4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27655" cy="1377315"/>
                          <a:chOff x="0" y="0"/>
                          <a:chExt cx="2827655" cy="1377315"/>
                        </a:xfrm>
                      </wpg:grpSpPr>
                      <wps:wsp>
                        <wps:cNvPr id="45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827655" cy="13773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04DEC" w:rsidRDefault="00204DEC" w:rsidP="00204DEC">
                              <w:pPr>
                                <w:rPr>
                                  <w:b/>
                                  <w:sz w:val="28"/>
                                  <w:u w:val="single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  <w:u w:val="single"/>
                                </w:rPr>
                                <w:t xml:space="preserve"> Box and Pointer diagram:</w:t>
                              </w:r>
                            </w:p>
                            <w:p w:rsidR="00204DEC" w:rsidRPr="00DA5610" w:rsidRDefault="00204DEC" w:rsidP="00204DEC">
                              <w:pPr>
                                <w:rPr>
                                  <w:b/>
                                  <w:i/>
                                  <w:sz w:val="24"/>
                                  <w:u w:val="single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60" name="Rectangle 460"/>
                        <wps:cNvSpPr/>
                        <wps:spPr>
                          <a:xfrm>
                            <a:off x="1971304" y="451262"/>
                            <a:ext cx="657225" cy="30474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04DEC" w:rsidRPr="004A6207" w:rsidRDefault="00204DEC" w:rsidP="00204DEC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</w:pPr>
                              <w:r w:rsidRPr="004A6207"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>48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1" name="Rectangle 461"/>
                        <wps:cNvSpPr/>
                        <wps:spPr>
                          <a:xfrm>
                            <a:off x="510639" y="451262"/>
                            <a:ext cx="304800" cy="30474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2" name="Rectangle 462"/>
                        <wps:cNvSpPr/>
                        <wps:spPr>
                          <a:xfrm>
                            <a:off x="178130" y="451262"/>
                            <a:ext cx="382270" cy="2634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04DEC" w:rsidRPr="00DE256B" w:rsidRDefault="00204DEC" w:rsidP="00204DEC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i/>
                                  <w:color w:val="000000" w:themeColor="text1"/>
                                  <w:sz w:val="32"/>
                                </w:rPr>
                              </w:pPr>
                              <w:proofErr w:type="gramStart"/>
                              <w:r w:rsidRPr="00DE256B">
                                <w:rPr>
                                  <w:rFonts w:ascii="Consolas" w:hAnsi="Consolas" w:cs="Consolas"/>
                                  <w:b/>
                                  <w:i/>
                                  <w:color w:val="000000" w:themeColor="text1"/>
                                  <w:sz w:val="32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463" name="Straight Arrow Connector 463"/>
                        <wps:cNvCnPr/>
                        <wps:spPr>
                          <a:xfrm>
                            <a:off x="700644" y="593766"/>
                            <a:ext cx="1264920" cy="0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66" name="Rectangle 466"/>
                        <wps:cNvSpPr/>
                        <wps:spPr>
                          <a:xfrm>
                            <a:off x="1971304" y="914400"/>
                            <a:ext cx="657225" cy="30416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04DEC" w:rsidRPr="004A6207" w:rsidRDefault="00757E20" w:rsidP="00204DEC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</w:pPr>
                              <w:r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>51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7" name="Straight Arrow Connector 467"/>
                        <wps:cNvCnPr/>
                        <wps:spPr>
                          <a:xfrm>
                            <a:off x="700644" y="593766"/>
                            <a:ext cx="1264920" cy="498475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471" name="Group 471"/>
                        <wpg:cNvGrpSpPr/>
                        <wpg:grpSpPr>
                          <a:xfrm>
                            <a:off x="1318161" y="451262"/>
                            <a:ext cx="165677" cy="263525"/>
                            <a:chOff x="0" y="0"/>
                            <a:chExt cx="165677" cy="263525"/>
                          </a:xfrm>
                        </wpg:grpSpPr>
                        <wps:wsp>
                          <wps:cNvPr id="468" name="Straight Connector 468"/>
                          <wps:cNvCnPr/>
                          <wps:spPr>
                            <a:xfrm>
                              <a:off x="0" y="0"/>
                              <a:ext cx="165677" cy="263525"/>
                            </a:xfrm>
                            <a:prstGeom prst="line">
                              <a:avLst/>
                            </a:prstGeom>
                            <a:ln w="50800"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470" name="Straight Connector 470"/>
                          <wps:cNvCnPr/>
                          <wps:spPr>
                            <a:xfrm flipH="1">
                              <a:off x="0" y="0"/>
                              <a:ext cx="154306" cy="263525"/>
                            </a:xfrm>
                            <a:prstGeom prst="line">
                              <a:avLst/>
                            </a:prstGeom>
                            <a:ln w="50800"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475" o:spid="_x0000_s1087" style="position:absolute;margin-left:278.6pt;margin-top:16.1pt;width:222.65pt;height:108.45pt;z-index:251892736" coordsize="28276,137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">
                <v:shape id="_x0000_s1088" type="#_x0000_t202" style="position:absolute;width:28276;height:137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/VYucUA&#10;AADcAAAADwAAAGRycy9kb3ducmV2LnhtbESPQWvCQBSE70L/w/IKvZmNTdUaXUWEQi1S2ig9P7LP&#10;JDT7NmQ3Jv57tyD0OMzMN8xqM5haXKh1lWUFkygGQZxbXXGh4HR8G7+CcB5ZY22ZFFzJwWb9MFph&#10;qm3P33TJfCEChF2KCkrvm1RKl5dk0EW2IQ7e2bYGfZBtIXWLfYCbWj7H8UwarDgslNjQrqT8N+uM&#10;ArnvPxN5+JrNf/Yf3ck4nQyslXp6HLZLEJ4G/x++t9+1gpfpAv7OhCMg1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9Vi5xQAAANwAAAAPAAAAAAAAAAAAAAAAAJgCAABkcnMv&#10;ZG93bnJldi54bWxQSwUGAAAAAAQABAD1AAAAigMAAAAA&#10;" strokeweight="2pt">
                  <v:textbox>
                    <w:txbxContent>
                      <w:p w:rsidR="00204DEC" w:rsidRDefault="00204DEC" w:rsidP="00204DEC">
                        <w:pPr>
                          <w:rPr>
                            <w:b/>
                            <w:sz w:val="28"/>
                            <w:u w:val="single"/>
                          </w:rPr>
                        </w:pPr>
                        <w:r>
                          <w:rPr>
                            <w:b/>
                            <w:sz w:val="28"/>
                            <w:u w:val="single"/>
                          </w:rPr>
                          <w:t xml:space="preserve"> Box and Pointer diagram:</w:t>
                        </w:r>
                      </w:p>
                      <w:p w:rsidR="00204DEC" w:rsidRPr="00DA5610" w:rsidRDefault="00204DEC" w:rsidP="00204DEC">
                        <w:pPr>
                          <w:rPr>
                            <w:b/>
                            <w:i/>
                            <w:sz w:val="24"/>
                            <w:u w:val="single"/>
                          </w:rPr>
                        </w:pPr>
                      </w:p>
                    </w:txbxContent>
                  </v:textbox>
                </v:shape>
                <v:rect id="Rectangle 460" o:spid="_x0000_s1089" style="position:absolute;left:19713;top:4512;width:6572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2LvsIA&#10;AADcAAAADwAAAGRycy9kb3ducmV2LnhtbERPTWsCMRC9F/ofwhS8SM0qIrI1igjqIrSg1oO3YTNu&#10;lm4mYRN1/ffNQfD4eN+zRWcbcaM21I4VDAcZCOLS6ZorBb/H9ecURIjIGhvHpOBBARbz97cZ5trd&#10;eU+3Q6xECuGQowITo8+lDKUhi2HgPHHiLq61GBNsK6lbvKdw28hRlk2kxZpTg0FPK0Pl3+FqFay3&#10;pr+Uu++TL8LPxY4Kv9n2z0r1PrrlF4hIXXyJn+5CKxhP0vx0Jh0BOf8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7Yu+wgAAANwAAAAPAAAAAAAAAAAAAAAAAJgCAABkcnMvZG93&#10;bnJldi54bWxQSwUGAAAAAAQABAD1AAAAhwMAAAAA&#10;" filled="f" strokecolor="black [3213]" strokeweight="2pt">
                  <v:textbox>
                    <w:txbxContent>
                      <w:p w:rsidR="00204DEC" w:rsidRPr="004A6207" w:rsidRDefault="00204DEC" w:rsidP="00204DEC">
                        <w:pPr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</w:pPr>
                        <w:r w:rsidRPr="004A6207"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>48</w:t>
                        </w:r>
                      </w:p>
                    </w:txbxContent>
                  </v:textbox>
                </v:rect>
                <v:rect id="Rectangle 461" o:spid="_x0000_s1090" style="position:absolute;left:5106;top:4512;width:3048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EuJcUA&#10;AADcAAAADwAAAGRycy9kb3ducmV2LnhtbESPQWsCMRSE74L/ITzBi9SsIlK2RhFBXQoWtO2ht8fm&#10;uVm6eQmbqNt/b4SCx2FmvmEWq8424kptqB0rmIwzEMSl0zVXCr4+ty+vIEJE1tg4JgV/FGC17PcW&#10;mGt34yNdT7ESCcIhRwUmRp9LGUpDFsPYeeLknV1rMSbZVlK3eEtw28hpls2lxZrTgkFPG0Pl7+li&#10;FWz3ZrSW74dvX4SPs50Wfrcf/Sg1HHTrNxCRuvgM/7cLrWA2n8DjTDoCcn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oS4lxQAAANwAAAAPAAAAAAAAAAAAAAAAAJgCAABkcnMv&#10;ZG93bnJldi54bWxQSwUGAAAAAAQABAD1AAAAigMAAAAA&#10;" filled="f" strokecolor="black [3213]" strokeweight="2pt"/>
                <v:rect id="Rectangle 462" o:spid="_x0000_s1091" style="position:absolute;left:1781;top:4512;width:3823;height:263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gHIlsgA&#10;AADcAAAADwAAAGRycy9kb3ducmV2LnhtbESP3WoCMRSE7wXfIZxCb0SztUVkNYqU1pZiKVVBvDtN&#10;zv7YzcmySXXt0zcFwcthZr5hpvPWVuJIjS8dK7gbJCCItTMl5wq2m+f+GIQPyAYrx6TgTB7ms25n&#10;iqlxJ/6k4zrkIkLYp6igCKFOpfS6IIt+4Gri6GWusRiibHJpGjxFuK3kMElG0mLJcaHAmh4L0t/r&#10;H6vgvj6sPt71/ukt+zro5Dd76S23O6Vub9rFBESgNlzDl/arUfAwGsL/mXgE5OwP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aAciWyAAAANwAAAAPAAAAAAAAAAAAAAAAAJgCAABk&#10;cnMvZG93bnJldi54bWxQSwUGAAAAAAQABAD1AAAAjQMAAAAA&#10;" filled="f" stroked="f" strokeweight="2pt">
                  <v:textbox style="mso-fit-shape-to-text:t" inset="0,0,0,0">
                    <w:txbxContent>
                      <w:p w:rsidR="00204DEC" w:rsidRPr="00DE256B" w:rsidRDefault="00204DEC" w:rsidP="00204DEC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i/>
                            <w:color w:val="000000" w:themeColor="text1"/>
                            <w:sz w:val="32"/>
                          </w:rPr>
                        </w:pPr>
                        <w:proofErr w:type="gramStart"/>
                        <w:r w:rsidRPr="00DE256B">
                          <w:rPr>
                            <w:rFonts w:ascii="Consolas" w:hAnsi="Consolas" w:cs="Consolas"/>
                            <w:b/>
                            <w:i/>
                            <w:color w:val="000000" w:themeColor="text1"/>
                            <w:sz w:val="32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rect>
                <v:shape id="Straight Arrow Connector 463" o:spid="_x0000_s1092" type="#_x0000_t32" style="position:absolute;left:7006;top:5937;width:12649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HT7WMMAAADcAAAADwAAAGRycy9kb3ducmV2LnhtbESPT4vCMBTE74LfITxhb5rqil2qUfzD&#10;gnhT9+Lt2bxtyjYvpYna9dMbQfA4zMxvmNmitZW4UuNLxwqGgwQEce50yYWCn+N3/wuED8gaK8ek&#10;4J88LObdzgwz7W68p+shFCJC2GeowIRQZ1L63JBFP3A1cfR+XWMxRNkUUjd4i3BbyVGSTKTFkuOC&#10;wZrWhvK/w8Uq2PDpvNzdabiqT5vUszUuLVulPnrtcgoiUBve4Vd7qxWMJ5/wPBOPgJw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R0+1jDAAAA3AAAAA8AAAAAAAAAAAAA&#10;AAAAoQIAAGRycy9kb3ducmV2LnhtbFBLBQYAAAAABAAEAPkAAACRAwAAAAA=&#10;" strokecolor="black [3213]" strokeweight="2pt">
                  <v:stroke endarrow="open"/>
                </v:shape>
                <v:rect id="Rectangle 466" o:spid="_x0000_s1093" style="position:absolute;left:19713;top:9144;width:6572;height:30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i2UcYA&#10;AADcAAAADwAAAGRycy9kb3ducmV2LnhtbESPQWsCMRSE7wX/Q3gFL1KziixlaxQR1EVoodv20Ntj&#10;89ws3byETdT135tCocdhZr5hluvBduJCfWgdK5hNMxDEtdMtNwo+P3ZPzyBCRNbYOSYFNwqwXo0e&#10;llhod+V3ulSxEQnCoUAFJkZfSBlqQxbD1Hni5J1cbzEm2TdS93hNcNvJeZbl0mLLacGgp62h+qc6&#10;WwW7g5ls5PH1y5fh7WTnpd8fJt9KjR+HzQuISEP8D/+1S61gkefweyYdAbm6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ki2UcYAAADcAAAADwAAAAAAAAAAAAAAAACYAgAAZHJz&#10;L2Rvd25yZXYueG1sUEsFBgAAAAAEAAQA9QAAAIsDAAAAAA==&#10;" filled="f" strokecolor="black [3213]" strokeweight="2pt">
                  <v:textbox>
                    <w:txbxContent>
                      <w:p w:rsidR="00204DEC" w:rsidRPr="004A6207" w:rsidRDefault="00757E20" w:rsidP="00204DEC">
                        <w:pPr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</w:pPr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>51</w:t>
                        </w:r>
                      </w:p>
                    </w:txbxContent>
                  </v:textbox>
                </v:rect>
                <v:shape id="Straight Arrow Connector 467" o:spid="_x0000_s1094" type="#_x0000_t32" style="position:absolute;left:7006;top:5937;width:12649;height:498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pYrjsYAAADcAAAADwAAAGRycy9kb3ducmV2LnhtbESPQWvCQBSE74L/YXmCN91UREvqKqKI&#10;FikY20N7e82+JsHs27C7mvTfuwWhx2FmvmEWq87U4kbOV5YVPI0TEMS51RUXCj7ed6NnED4ga6wt&#10;k4Jf8rBa9nsLTLVtOaPbORQiQtinqKAMoUml9HlJBv3YNsTR+7HOYIjSFVI7bCPc1HKSJDNpsOK4&#10;UGJDm5Lyy/lqFBj3tT+ctu1l8znZVtPXt+z7uM6UGg669QuIQF34Dz/aB61gOpvD35l4BOTy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KWK47GAAAA3AAAAA8AAAAAAAAA&#10;AAAAAAAAoQIAAGRycy9kb3ducmV2LnhtbFBLBQYAAAAABAAEAPkAAACUAwAAAAA=&#10;" strokecolor="red" strokeweight="2pt">
                  <v:stroke endarrow="open"/>
                </v:shape>
                <v:group id="Group 471" o:spid="_x0000_s1095" style="position:absolute;left:13181;top:4512;width:1657;height:2635" coordsize="165677,2635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R4O8+xgAAANwA&#10;AAAPAAAAAAAAAAAAAAAAAKoCAABkcnMvZG93bnJldi54bWxQSwUGAAAAAAQABAD6AAAAnQMAAAAA&#10;">
                  <v:line id="Straight Connector 468" o:spid="_x0000_s1096" style="position:absolute;visibility:visible;mso-wrap-style:square" from="0,0" to="165677,263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eZZ3cEAAADcAAAADwAAAGRycy9kb3ducmV2LnhtbERPTU/CQBC9m/gfNmPiTbYqIKksRIgE&#10;rxQSr0N37DZ2Z0t3LOXfswcTji/ve74cfKN66mId2MDzKANFXAZbc2XgsN88zUBFQbbYBCYDF4qw&#10;XNzfzTG34cw76gupVArhmKMBJ9LmWsfSkcc4Ci1x4n5C51ES7CptOzyncN/olyybao81pwaHLa0d&#10;lb/Fnzcgx9lqOyneVnKc7F/LfvPpvk8HYx4fho93UEKD3MT/7i9rYDxNa9OZdAT04go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55lndwQAAANwAAAAPAAAAAAAAAAAAAAAA&#10;AKECAABkcnMvZG93bnJldi54bWxQSwUGAAAAAAQABAD5AAAAjwMAAAAA&#10;" strokecolor="red" strokeweight="4pt"/>
                  <v:line id="Straight Connector 470" o:spid="_x0000_s1097" style="position:absolute;flip:x;visibility:visible;mso-wrap-style:square" from="0,0" to="154306,263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Qn3MEAAADcAAAADwAAAGRycy9kb3ducmV2LnhtbERPzYrCMBC+L/gOYQRva6roKtUoIioe&#10;9LDVBxibsS02k9rEWn16c1jY48f3P1+2phQN1a6wrGDQj0AQp1YXnCk4n7bfUxDOI2ssLZOCFzlY&#10;Ljpfc4y1ffIvNYnPRAhhF6OC3PsqltKlORl0fVsRB+5qa4M+wDqTusZnCDelHEbRjzRYcGjIsaJ1&#10;TukteRgF1WH3bpLjsDze8bqZuPGF/eqiVK/brmYgPLX+X/zn3msFo0mYH86EIyAX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pNCfcwQAAANwAAAAPAAAAAAAAAAAAAAAA&#10;AKECAABkcnMvZG93bnJldi54bWxQSwUGAAAAAAQABAD5AAAAjwMAAAAA&#10;" strokecolor="red" strokeweight="4pt"/>
                </v:group>
                <w10:wrap type="square"/>
              </v:group>
            </w:pict>
          </mc:Fallback>
        </mc:AlternateContent>
      </w:r>
      <w:r w:rsidR="00757E20">
        <w:rPr>
          <w:rFonts w:ascii="Candara" w:hAnsi="Candara" w:cs="Courier New"/>
          <w:sz w:val="24"/>
          <w:szCs w:val="24"/>
        </w:rPr>
        <w:t xml:space="preserve">If we now </w:t>
      </w:r>
      <w:r w:rsidR="00757E20" w:rsidRPr="00757E20">
        <w:rPr>
          <w:rFonts w:ascii="Candara" w:hAnsi="Candara" w:cs="Courier New"/>
          <w:b/>
          <w:i/>
          <w:sz w:val="24"/>
          <w:szCs w:val="24"/>
        </w:rPr>
        <w:t>RE</w:t>
      </w:r>
      <w:r w:rsidR="00757E20">
        <w:rPr>
          <w:rFonts w:ascii="Candara" w:hAnsi="Candara" w:cs="Courier New"/>
          <w:sz w:val="24"/>
          <w:szCs w:val="24"/>
        </w:rPr>
        <w:t xml:space="preserve">-assign the variable </w:t>
      </w:r>
      <w:r w:rsidR="00757E20" w:rsidRPr="00757E20">
        <w:rPr>
          <w:rFonts w:ascii="Consolas" w:hAnsi="Consolas" w:cs="Consolas"/>
          <w:b/>
          <w:sz w:val="24"/>
          <w:szCs w:val="24"/>
        </w:rPr>
        <w:t>x</w:t>
      </w:r>
      <w:r w:rsidR="00757E20">
        <w:rPr>
          <w:rFonts w:ascii="Candara" w:hAnsi="Candara" w:cs="Courier New"/>
          <w:sz w:val="24"/>
          <w:szCs w:val="24"/>
        </w:rPr>
        <w:t xml:space="preserve">, as shown in the example to the right, the arrow out of the box for </w:t>
      </w:r>
      <w:r w:rsidR="00757E20" w:rsidRPr="00757E20">
        <w:rPr>
          <w:rFonts w:ascii="Consolas" w:hAnsi="Consolas" w:cs="Consolas"/>
          <w:b/>
          <w:i/>
          <w:sz w:val="24"/>
          <w:szCs w:val="24"/>
        </w:rPr>
        <w:t>x</w:t>
      </w:r>
      <w:r w:rsidR="00757E20">
        <w:rPr>
          <w:rFonts w:ascii="Candara" w:hAnsi="Candara" w:cs="Courier New"/>
          <w:sz w:val="24"/>
          <w:szCs w:val="24"/>
        </w:rPr>
        <w:t xml:space="preserve"> changes – it points to the new value for </w:t>
      </w:r>
      <w:r w:rsidR="00757E20" w:rsidRPr="00757E20">
        <w:rPr>
          <w:rFonts w:ascii="Consolas" w:hAnsi="Consolas" w:cs="Consolas"/>
          <w:b/>
          <w:i/>
          <w:sz w:val="24"/>
          <w:szCs w:val="24"/>
        </w:rPr>
        <w:t>x</w:t>
      </w:r>
      <w:r w:rsidR="00757E20">
        <w:rPr>
          <w:rFonts w:ascii="Candara" w:hAnsi="Candara" w:cs="Courier New"/>
          <w:sz w:val="24"/>
          <w:szCs w:val="24"/>
        </w:rPr>
        <w:t>.</w:t>
      </w:r>
    </w:p>
    <w:p w:rsidR="00757E20" w:rsidRDefault="00757E20" w:rsidP="00204DEC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894784" behindDoc="1" locked="0" layoutInCell="1" allowOverlap="1" wp14:anchorId="1B71CDBF" wp14:editId="77EEDD8B">
                <wp:simplePos x="0" y="0"/>
                <wp:positionH relativeFrom="column">
                  <wp:posOffset>1493520</wp:posOffset>
                </wp:positionH>
                <wp:positionV relativeFrom="paragraph">
                  <wp:posOffset>69850</wp:posOffset>
                </wp:positionV>
                <wp:extent cx="141605" cy="165735"/>
                <wp:effectExtent l="19050" t="19050" r="48895" b="43815"/>
                <wp:wrapTight wrapText="bothSides">
                  <wp:wrapPolygon edited="0">
                    <wp:start x="-2906" y="-2483"/>
                    <wp:lineTo x="-2906" y="24828"/>
                    <wp:lineTo x="26152" y="24828"/>
                    <wp:lineTo x="26152" y="12414"/>
                    <wp:lineTo x="23247" y="-2483"/>
                    <wp:lineTo x="-2906" y="-2483"/>
                  </wp:wrapPolygon>
                </wp:wrapTight>
                <wp:docPr id="472" name="Group 4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1605" cy="165735"/>
                          <a:chOff x="0" y="0"/>
                          <a:chExt cx="165677" cy="263525"/>
                        </a:xfrm>
                      </wpg:grpSpPr>
                      <wps:wsp>
                        <wps:cNvPr id="473" name="Straight Connector 473"/>
                        <wps:cNvCnPr/>
                        <wps:spPr>
                          <a:xfrm>
                            <a:off x="0" y="0"/>
                            <a:ext cx="165677" cy="263525"/>
                          </a:xfrm>
                          <a:prstGeom prst="line">
                            <a:avLst/>
                          </a:prstGeom>
                          <a:ln w="508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74" name="Straight Connector 474"/>
                        <wps:cNvCnPr/>
                        <wps:spPr>
                          <a:xfrm flipH="1">
                            <a:off x="0" y="0"/>
                            <a:ext cx="154306" cy="263525"/>
                          </a:xfrm>
                          <a:prstGeom prst="line">
                            <a:avLst/>
                          </a:prstGeom>
                          <a:ln w="508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472" o:spid="_x0000_s1026" style="position:absolute;margin-left:117.6pt;margin-top:5.5pt;width:11.15pt;height:13.05pt;z-index:-251421696;mso-width-relative:margin;mso-height-relative:margin" coordsize="165677,263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">
                <v:line id="Straight Connector 473" o:spid="_x0000_s1027" style="position:absolute;visibility:visible;mso-wrap-style:square" from="0,0" to="165677,263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ptdccUAAADcAAAADwAAAGRycy9kb3ducmV2LnhtbESPQU/CQBSE7yb+h80z8SZbQIQUFgJG&#10;olcLiddH99Ft6L6t3Wep/941MfE4mZlvMqvN4BvVUxfrwAbGowwUcRlszZWB42H/sAAVBdliE5gM&#10;fFOEzfr2ZoW5DVd+p76QSiUIxxwNOJE21zqWjjzGUWiJk3cOnUdJsqu07fCa4L7Rkyx70h5rTgsO&#10;W3p2VF6KL29ATovd66yY7+Q0O0zLfv/iPj6PxtzfDdslKKFB/sN/7Tdr4HE+hd8z6Qjo9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ptdccUAAADcAAAADwAAAAAAAAAA&#10;AAAAAAChAgAAZHJzL2Rvd25yZXYueG1sUEsFBgAAAAAEAAQA+QAAAJMDAAAAAA==&#10;" strokecolor="red" strokeweight="4pt"/>
                <v:line id="Straight Connector 474" o:spid="_x0000_s1028" style="position:absolute;flip:x;visibility:visible;mso-wrap-style:square" from="0,0" to="154306,263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g8h38QAAADcAAAADwAAAGRycy9kb3ducmV2LnhtbESPQYvCMBSE74L/ITzBm6aKq1KNIqKy&#10;h/Ww1R/wbJ5tsXmpTax1f/1mQdjjMDPfMMt1a0rRUO0KywpGwwgEcWp1wZmC82k/mINwHlljaZkU&#10;vMjBetXtLDHW9snf1CQ+EwHCLkYFufdVLKVLczLohrYiDt7V1gZ9kHUmdY3PADelHEfRVBosOCzk&#10;WNE2p/SWPIyC6uvw0yTHcXm843U3cx8X9puLUv1eu1mA8NT6//C7/akVTGYT+DsTjoBc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DyHfxAAAANwAAAAPAAAAAAAAAAAA&#10;AAAAAKECAABkcnMvZG93bnJldi54bWxQSwUGAAAAAAQABAD5AAAAkgMAAAAA&#10;" strokecolor="red" strokeweight="4pt"/>
                <w10:wrap type="tight"/>
              </v:group>
            </w:pict>
          </mc:Fallback>
        </mc:AlternateContent>
      </w:r>
      <w:r>
        <w:rPr>
          <w:rFonts w:ascii="Candara" w:hAnsi="Candara" w:cs="Courier New"/>
          <w:sz w:val="24"/>
          <w:szCs w:val="24"/>
        </w:rPr>
        <w:t xml:space="preserve">Note that we put </w:t>
      </w:r>
      <w:proofErr w:type="gramStart"/>
      <w:r>
        <w:rPr>
          <w:rFonts w:ascii="Candara" w:hAnsi="Candara" w:cs="Courier New"/>
          <w:sz w:val="24"/>
          <w:szCs w:val="24"/>
        </w:rPr>
        <w:t>an</w:t>
      </w:r>
      <w:proofErr w:type="gramEnd"/>
      <w:r>
        <w:rPr>
          <w:rFonts w:ascii="Candara" w:hAnsi="Candara" w:cs="Courier New"/>
          <w:sz w:val="24"/>
          <w:szCs w:val="24"/>
        </w:rPr>
        <w:t xml:space="preserve"> through the old arrow to indicate that the old arrow no longer exists. </w:t>
      </w:r>
    </w:p>
    <w:p w:rsidR="00204DEC" w:rsidRDefault="00757E20" w:rsidP="00204DEC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896832" behindDoc="1" locked="0" layoutInCell="1" allowOverlap="1" wp14:anchorId="22053D57" wp14:editId="3E0F0447">
                <wp:simplePos x="0" y="0"/>
                <wp:positionH relativeFrom="column">
                  <wp:posOffset>2947035</wp:posOffset>
                </wp:positionH>
                <wp:positionV relativeFrom="paragraph">
                  <wp:posOffset>67310</wp:posOffset>
                </wp:positionV>
                <wp:extent cx="141605" cy="165735"/>
                <wp:effectExtent l="19050" t="19050" r="48895" b="43815"/>
                <wp:wrapTight wrapText="bothSides">
                  <wp:wrapPolygon edited="0">
                    <wp:start x="-2906" y="-2483"/>
                    <wp:lineTo x="-2906" y="24828"/>
                    <wp:lineTo x="26152" y="24828"/>
                    <wp:lineTo x="26152" y="12414"/>
                    <wp:lineTo x="23247" y="-2483"/>
                    <wp:lineTo x="-2906" y="-2483"/>
                  </wp:wrapPolygon>
                </wp:wrapTight>
                <wp:docPr id="476" name="Group 4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1605" cy="165735"/>
                          <a:chOff x="0" y="0"/>
                          <a:chExt cx="165677" cy="263525"/>
                        </a:xfrm>
                      </wpg:grpSpPr>
                      <wps:wsp>
                        <wps:cNvPr id="477" name="Straight Connector 477"/>
                        <wps:cNvCnPr/>
                        <wps:spPr>
                          <a:xfrm>
                            <a:off x="0" y="0"/>
                            <a:ext cx="165677" cy="263525"/>
                          </a:xfrm>
                          <a:prstGeom prst="line">
                            <a:avLst/>
                          </a:prstGeom>
                          <a:ln w="508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78" name="Straight Connector 478"/>
                        <wps:cNvCnPr/>
                        <wps:spPr>
                          <a:xfrm flipH="1">
                            <a:off x="0" y="0"/>
                            <a:ext cx="154306" cy="263525"/>
                          </a:xfrm>
                          <a:prstGeom prst="line">
                            <a:avLst/>
                          </a:prstGeom>
                          <a:ln w="50800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476" o:spid="_x0000_s1026" style="position:absolute;margin-left:232.05pt;margin-top:5.3pt;width:11.15pt;height:13.05pt;z-index:-251419648;mso-width-relative:margin;mso-height-relative:margin" coordsize="165677,263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">
                <v:line id="Straight Connector 477" o:spid="_x0000_s1027" style="position:absolute;visibility:visible;mso-wrap-style:square" from="0,0" to="165677,263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aBbcsQAAADcAAAADwAAAGRycy9kb3ducmV2LnhtbESPQUvDQBSE70L/w/IEb3ajtabEbktb&#10;LHo1LXh9zT6zwezbmH2m8d+7gtDjMDPfMMv16Fs1UB+bwAbuphko4irYhmsDx8P+dgEqCrLFNjAZ&#10;+KEI69XkaomFDWd+o6GUWiUIxwINOJGu0DpWjjzGaeiIk/cReo+SZF9r2+M5wX2r77PsUXtsOC04&#10;7GjnqPosv70BOS22L/My38ppfphVw/7ZvX8djbm5HjdPoIRGuYT/26/WwEOew9+ZdAT06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oFtyxAAAANwAAAAPAAAAAAAAAAAA&#10;AAAAAKECAABkcnMvZG93bnJldi54bWxQSwUGAAAAAAQABAD5AAAAkgMAAAAA&#10;" strokecolor="red" strokeweight="4pt"/>
                <v:line id="Straight Connector 478" o:spid="_x0000_s1028" style="position:absolute;flip:x;visibility:visible;mso-wrap-style:square" from="0,0" to="154306,263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0Ir2sEAAADcAAAADwAAAGRycy9kb3ducmV2LnhtbERPzYrCMBC+L/gOYQRva6roKtUoIioe&#10;9LDVBxibsS02k9rEWn16c1jY48f3P1+2phQN1a6wrGDQj0AQp1YXnCk4n7bfUxDOI2ssLZOCFzlY&#10;Ljpfc4y1ffIvNYnPRAhhF6OC3PsqltKlORl0fVsRB+5qa4M+wDqTusZnCDelHEbRjzRYcGjIsaJ1&#10;TukteRgF1WH3bpLjsDze8bqZuPGF/eqiVK/brmYgPLX+X/zn3msFo0lYG86EIyAX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XQivawQAAANwAAAAPAAAAAAAAAAAAAAAA&#10;AKECAABkcnMvZG93bnJldi54bWxQSwUGAAAAAAQABAD5AAAAjwMAAAAA&#10;" strokecolor="red" strokeweight="4pt"/>
                <w10:wrap type="tight"/>
              </v:group>
            </w:pict>
          </mc:Fallback>
        </mc:AlternateContent>
      </w:r>
      <w:r>
        <w:rPr>
          <w:rFonts w:ascii="Candara" w:hAnsi="Candara" w:cs="Courier New"/>
          <w:sz w:val="24"/>
          <w:szCs w:val="24"/>
        </w:rPr>
        <w:t xml:space="preserve">We choose </w:t>
      </w:r>
      <w:r w:rsidRPr="00757E20">
        <w:rPr>
          <w:rFonts w:ascii="Candara" w:hAnsi="Candara" w:cs="Courier New"/>
          <w:b/>
          <w:i/>
          <w:sz w:val="24"/>
          <w:szCs w:val="24"/>
        </w:rPr>
        <w:t>not</w:t>
      </w:r>
      <w:r>
        <w:rPr>
          <w:rFonts w:ascii="Candara" w:hAnsi="Candara" w:cs="Courier New"/>
          <w:sz w:val="24"/>
          <w:szCs w:val="24"/>
        </w:rPr>
        <w:t xml:space="preserve"> to </w:t>
      </w:r>
      <w:r w:rsidRPr="00757E20">
        <w:rPr>
          <w:rFonts w:ascii="Candara" w:hAnsi="Candara" w:cs="Courier New"/>
          <w:b/>
          <w:i/>
          <w:sz w:val="24"/>
          <w:szCs w:val="24"/>
        </w:rPr>
        <w:t>erase</w:t>
      </w:r>
      <w:r>
        <w:rPr>
          <w:rFonts w:ascii="Candara" w:hAnsi="Candara" w:cs="Courier New"/>
          <w:sz w:val="24"/>
          <w:szCs w:val="24"/>
        </w:rPr>
        <w:t xml:space="preserve"> arrows (instead, we   them out) so that the diagram can show the </w:t>
      </w:r>
      <w:r w:rsidRPr="00757E20">
        <w:rPr>
          <w:rFonts w:ascii="Candara" w:hAnsi="Candara" w:cs="Courier New"/>
          <w:b/>
          <w:i/>
          <w:sz w:val="24"/>
          <w:szCs w:val="24"/>
        </w:rPr>
        <w:t>history</w:t>
      </w:r>
      <w:r>
        <w:rPr>
          <w:rFonts w:ascii="Candara" w:hAnsi="Candara" w:cs="Courier New"/>
          <w:sz w:val="24"/>
          <w:szCs w:val="24"/>
        </w:rPr>
        <w:t xml:space="preserve"> of the changes over time as the lines of code execute.</w:t>
      </w:r>
    </w:p>
    <w:p w:rsidR="00204DEC" w:rsidRDefault="00204DEC" w:rsidP="00204DEC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</w:p>
    <w:p w:rsidR="00AE07EC" w:rsidRDefault="00BB666A" w:rsidP="00204DEC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(This continues</w:t>
      </w:r>
      <w:r w:rsidR="00AE07EC">
        <w:rPr>
          <w:rFonts w:ascii="Candara" w:hAnsi="Candara" w:cs="Courier New"/>
          <w:sz w:val="24"/>
          <w:szCs w:val="24"/>
        </w:rPr>
        <w:t xml:space="preserve"> on the next page</w:t>
      </w:r>
      <w:r>
        <w:rPr>
          <w:rFonts w:ascii="Candara" w:hAnsi="Candara" w:cs="Courier New"/>
          <w:sz w:val="24"/>
          <w:szCs w:val="24"/>
        </w:rPr>
        <w:t>.</w:t>
      </w:r>
      <w:r w:rsidR="00AE07EC">
        <w:rPr>
          <w:rFonts w:ascii="Candara" w:hAnsi="Candara" w:cs="Courier New"/>
          <w:sz w:val="24"/>
          <w:szCs w:val="24"/>
        </w:rPr>
        <w:t>)</w:t>
      </w:r>
    </w:p>
    <w:p w:rsidR="00F5640F" w:rsidRDefault="00F5640F">
      <w:pPr>
        <w:rPr>
          <w:rFonts w:ascii="Candara" w:hAnsi="Candara" w:cs="Courier New"/>
          <w:b/>
          <w:sz w:val="28"/>
          <w:szCs w:val="24"/>
          <w:u w:val="single"/>
        </w:rPr>
      </w:pPr>
      <w:r>
        <w:rPr>
          <w:rFonts w:ascii="Candara" w:hAnsi="Candara" w:cs="Courier New"/>
          <w:b/>
          <w:sz w:val="28"/>
          <w:szCs w:val="24"/>
          <w:u w:val="single"/>
        </w:rPr>
        <w:br w:type="page"/>
      </w:r>
      <w:bookmarkStart w:id="0" w:name="_GoBack"/>
      <w:bookmarkEnd w:id="0"/>
    </w:p>
    <w:p w:rsidR="00204DEC" w:rsidRPr="00B718F6" w:rsidRDefault="00200A45" w:rsidP="00204DEC">
      <w:pPr>
        <w:spacing w:before="120" w:after="0" w:line="240" w:lineRule="auto"/>
        <w:rPr>
          <w:rFonts w:ascii="Candara" w:hAnsi="Candara" w:cs="Courier New"/>
          <w:sz w:val="32"/>
          <w:szCs w:val="24"/>
        </w:rPr>
      </w:pPr>
      <w:r w:rsidRPr="00B718F6">
        <w:rPr>
          <w:rFonts w:ascii="Candara" w:hAnsi="Candara" w:cs="Courier New"/>
          <w:b/>
          <w:sz w:val="36"/>
          <w:szCs w:val="24"/>
          <w:u w:val="single"/>
        </w:rPr>
        <w:lastRenderedPageBreak/>
        <w:t>Mutable objects</w:t>
      </w:r>
    </w:p>
    <w:p w:rsidR="00204DEC" w:rsidRDefault="00F5640F" w:rsidP="00204DEC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905024" behindDoc="0" locked="0" layoutInCell="1" allowOverlap="1">
                <wp:simplePos x="0" y="0"/>
                <wp:positionH relativeFrom="column">
                  <wp:posOffset>2647950</wp:posOffset>
                </wp:positionH>
                <wp:positionV relativeFrom="paragraph">
                  <wp:posOffset>31750</wp:posOffset>
                </wp:positionV>
                <wp:extent cx="3851910" cy="3324860"/>
                <wp:effectExtent l="0" t="0" r="15240" b="27940"/>
                <wp:wrapSquare wrapText="bothSides"/>
                <wp:docPr id="136" name="Group 1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51910" cy="3324860"/>
                          <a:chOff x="0" y="0"/>
                          <a:chExt cx="3851910" cy="3324860"/>
                        </a:xfrm>
                      </wpg:grpSpPr>
                      <wps:wsp>
                        <wps:cNvPr id="11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3851910" cy="33248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00A45" w:rsidRDefault="00200A45" w:rsidP="00200A45">
                              <w:pPr>
                                <w:rPr>
                                  <w:b/>
                                  <w:sz w:val="28"/>
                                  <w:u w:val="single"/>
                                </w:rPr>
                              </w:pPr>
                              <w:r>
                                <w:rPr>
                                  <w:b/>
                                  <w:sz w:val="28"/>
                                  <w:u w:val="single"/>
                                </w:rPr>
                                <w:t xml:space="preserve"> Box and Pointer diagram:</w:t>
                              </w:r>
                            </w:p>
                            <w:p w:rsidR="00200A45" w:rsidRPr="00DA5610" w:rsidRDefault="00200A45" w:rsidP="00200A45">
                              <w:pPr>
                                <w:rPr>
                                  <w:b/>
                                  <w:i/>
                                  <w:sz w:val="24"/>
                                  <w:u w:val="single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g:grpSp>
                        <wpg:cNvPr id="509" name="Group 509"/>
                        <wpg:cNvGrpSpPr/>
                        <wpg:grpSpPr>
                          <a:xfrm>
                            <a:off x="356260" y="415636"/>
                            <a:ext cx="3044825" cy="1176655"/>
                            <a:chOff x="0" y="0"/>
                            <a:chExt cx="3045138" cy="1176778"/>
                          </a:xfrm>
                        </wpg:grpSpPr>
                        <wps:wsp>
                          <wps:cNvPr id="510" name="Rectangle 510"/>
                          <wps:cNvSpPr/>
                          <wps:spPr>
                            <a:xfrm>
                              <a:off x="1306286" y="0"/>
                              <a:ext cx="657225" cy="3048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00A45" w:rsidRPr="004A6207" w:rsidRDefault="00200A45" w:rsidP="00200A45">
                                <w:pPr>
                                  <w:jc w:val="center"/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r w:rsidRPr="004A6207"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8"/>
                                  </w:rPr>
                                  <w:t>100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11" name="Rectangle 511"/>
                          <wps:cNvSpPr/>
                          <wps:spPr>
                            <a:xfrm>
                              <a:off x="2137558" y="0"/>
                              <a:ext cx="657225" cy="3048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00A45" w:rsidRPr="004A6207" w:rsidRDefault="00200A45" w:rsidP="00200A45">
                                <w:pPr>
                                  <w:jc w:val="center"/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r w:rsidRPr="004A6207"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8"/>
                                  </w:rPr>
                                  <w:t>150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5" name="Rectangle 65"/>
                          <wps:cNvSpPr/>
                          <wps:spPr>
                            <a:xfrm>
                              <a:off x="1793174" y="546265"/>
                              <a:ext cx="1162050" cy="3048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7" name="Rectangle 67"/>
                          <wps:cNvSpPr/>
                          <wps:spPr>
                            <a:xfrm>
                              <a:off x="1769423" y="866898"/>
                              <a:ext cx="1275715" cy="3098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00A45" w:rsidRPr="002F4998" w:rsidRDefault="00200A45" w:rsidP="00200A45">
                                <w:pPr>
                                  <w:jc w:val="center"/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8"/>
                                  </w:rPr>
                                  <w:t>x  y</w:t>
                                </w:r>
                                <w:proofErr w:type="gramEnd"/>
                                <w:r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8"/>
                                  </w:rPr>
                                  <w:t xml:space="preserve">   </w:t>
                                </w:r>
                                <w:r w:rsidRPr="002F4998"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8"/>
                                  </w:rPr>
                                  <w:t>...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2" name="Rectangle 72"/>
                          <wps:cNvSpPr/>
                          <wps:spPr>
                            <a:xfrm>
                              <a:off x="332509" y="534389"/>
                              <a:ext cx="304800" cy="3048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3" name="Straight Connector 83"/>
                          <wps:cNvCnPr/>
                          <wps:spPr>
                            <a:xfrm>
                              <a:off x="2078182" y="546265"/>
                              <a:ext cx="0" cy="30480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01" name="Straight Connector 101"/>
                          <wps:cNvCnPr/>
                          <wps:spPr>
                            <a:xfrm>
                              <a:off x="2386940" y="570015"/>
                              <a:ext cx="0" cy="304800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07" name="Rectangle 107"/>
                          <wps:cNvSpPr/>
                          <wps:spPr>
                            <a:xfrm>
                              <a:off x="0" y="570015"/>
                              <a:ext cx="382270" cy="2635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200A45" w:rsidRPr="00DE256B" w:rsidRDefault="00200A45" w:rsidP="00200A45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Consolas" w:hAnsi="Consolas" w:cs="Consolas"/>
                                    <w:b/>
                                    <w:i/>
                                    <w:color w:val="000000" w:themeColor="text1"/>
                                    <w:sz w:val="32"/>
                                  </w:rPr>
                                </w:pPr>
                                <w:proofErr w:type="gramStart"/>
                                <w:r w:rsidRPr="00DE256B">
                                  <w:rPr>
                                    <w:rFonts w:ascii="Consolas" w:hAnsi="Consolas" w:cs="Consolas"/>
                                    <w:b/>
                                    <w:i/>
                                    <w:color w:val="000000" w:themeColor="text1"/>
                                    <w:sz w:val="32"/>
                                  </w:rPr>
                                  <w:t>p</w:t>
                                </w:r>
                                <w:proofErr w:type="gramEnd"/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08" name="Straight Arrow Connector 108"/>
                          <wps:cNvCnPr/>
                          <wps:spPr>
                            <a:xfrm>
                              <a:off x="534390" y="700644"/>
                              <a:ext cx="1264920" cy="0"/>
                            </a:xfrm>
                            <a:prstGeom prst="straightConnector1">
                              <a:avLst/>
                            </a:prstGeom>
                            <a:ln w="25400"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09" name="Straight Arrow Connector 109"/>
                          <wps:cNvCnPr/>
                          <wps:spPr>
                            <a:xfrm flipH="1" flipV="1">
                              <a:off x="1757548" y="296883"/>
                              <a:ext cx="180340" cy="387985"/>
                            </a:xfrm>
                            <a:prstGeom prst="straightConnector1">
                              <a:avLst/>
                            </a:prstGeom>
                            <a:ln w="25400"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0" name="Straight Arrow Connector 110"/>
                          <wps:cNvCnPr/>
                          <wps:spPr>
                            <a:xfrm flipV="1">
                              <a:off x="2268187" y="320633"/>
                              <a:ext cx="178435" cy="414655"/>
                            </a:xfrm>
                            <a:prstGeom prst="straightConnector1">
                              <a:avLst/>
                            </a:prstGeom>
                            <a:ln w="25400"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1" name="Straight Arrow Connector 111"/>
                          <wps:cNvCnPr/>
                          <wps:spPr>
                            <a:xfrm flipV="1">
                              <a:off x="2660073" y="285007"/>
                              <a:ext cx="371475" cy="414020"/>
                            </a:xfrm>
                            <a:prstGeom prst="straightConnector1">
                              <a:avLst/>
                            </a:prstGeom>
                            <a:ln w="25400"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35" name="Group 135"/>
                        <wpg:cNvGrpSpPr/>
                        <wpg:grpSpPr>
                          <a:xfrm>
                            <a:off x="154379" y="1923802"/>
                            <a:ext cx="3503295" cy="1152525"/>
                            <a:chOff x="0" y="0"/>
                            <a:chExt cx="3503295" cy="1152525"/>
                          </a:xfrm>
                        </wpg:grpSpPr>
                        <wpg:grpSp>
                          <wpg:cNvPr id="120" name="Group 120"/>
                          <wpg:cNvGrpSpPr/>
                          <wpg:grpSpPr>
                            <a:xfrm>
                              <a:off x="0" y="0"/>
                              <a:ext cx="3503295" cy="1152525"/>
                              <a:chOff x="0" y="0"/>
                              <a:chExt cx="3503297" cy="1153028"/>
                            </a:xfrm>
                          </wpg:grpSpPr>
                          <wps:wsp>
                            <wps:cNvPr id="121" name="Rectangle 121"/>
                            <wps:cNvSpPr/>
                            <wps:spPr>
                              <a:xfrm>
                                <a:off x="2268187" y="558140"/>
                                <a:ext cx="9017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2" name="Rectangle 122"/>
                            <wps:cNvSpPr/>
                            <wps:spPr>
                              <a:xfrm>
                                <a:off x="831272" y="498763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3" name="Straight Connector 123"/>
                            <wps:cNvCnPr/>
                            <wps:spPr>
                              <a:xfrm>
                                <a:off x="2517568" y="558140"/>
                                <a:ext cx="0" cy="30480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24" name="Straight Connector 124"/>
                            <wps:cNvCnPr/>
                            <wps:spPr>
                              <a:xfrm>
                                <a:off x="2826327" y="558140"/>
                                <a:ext cx="0" cy="30480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25" name="Rectangle 125"/>
                            <wps:cNvSpPr/>
                            <wps:spPr>
                              <a:xfrm>
                                <a:off x="0" y="498763"/>
                                <a:ext cx="817880" cy="2635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5640F" w:rsidRPr="00B66FD2" w:rsidRDefault="00F5640F" w:rsidP="00F5640F">
                                  <w:pPr>
                                    <w:spacing w:after="0" w:line="240" w:lineRule="auto"/>
                                    <w:rPr>
                                      <w:rFonts w:ascii="Consolas" w:hAnsi="Consolas" w:cs="Consolas"/>
                                      <w:b/>
                                      <w:i/>
                                      <w:color w:val="000000" w:themeColor="text1"/>
                                      <w:sz w:val="32"/>
                                    </w:rPr>
                                  </w:pPr>
                                  <w:proofErr w:type="gramStart"/>
                                  <w:r w:rsidRPr="00B66FD2">
                                    <w:rPr>
                                      <w:rFonts w:ascii="Consolas" w:hAnsi="Consolas" w:cs="Consolas"/>
                                      <w:b/>
                                      <w:i/>
                                      <w:color w:val="000000" w:themeColor="text1"/>
                                      <w:sz w:val="32"/>
                                    </w:rPr>
                                    <w:t>numbers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126" name="Straight Arrow Connector 126"/>
                            <wps:cNvCnPr/>
                            <wps:spPr>
                              <a:xfrm>
                                <a:off x="1021278" y="676893"/>
                                <a:ext cx="1264920" cy="0"/>
                              </a:xfrm>
                              <a:prstGeom prst="straightConnector1">
                                <a:avLst/>
                              </a:prstGeom>
                              <a:ln w="25400"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27" name="Rectangle 127"/>
                            <wps:cNvSpPr/>
                            <wps:spPr>
                              <a:xfrm>
                                <a:off x="1840674" y="0"/>
                                <a:ext cx="30607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5640F" w:rsidRPr="004A6207" w:rsidRDefault="00F5640F" w:rsidP="00F5640F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nsolas" w:hAnsi="Consolas" w:cs="Consolas"/>
                                      <w:b/>
                                      <w:color w:val="000000" w:themeColor="text1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Consolas" w:hAnsi="Consolas" w:cs="Consolas"/>
                                      <w:b/>
                                      <w:color w:val="000000" w:themeColor="text1"/>
                                      <w:sz w:val="28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128" name="Rectangle 128"/>
                            <wps:cNvSpPr/>
                            <wps:spPr>
                              <a:xfrm>
                                <a:off x="2339423" y="0"/>
                                <a:ext cx="59944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5640F" w:rsidRPr="004A6207" w:rsidRDefault="00F5640F" w:rsidP="00F5640F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nsolas" w:hAnsi="Consolas" w:cs="Consolas"/>
                                      <w:b/>
                                      <w:color w:val="000000" w:themeColor="text1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Consolas" w:hAnsi="Consolas" w:cs="Consolas"/>
                                      <w:b/>
                                      <w:color w:val="000000" w:themeColor="text1"/>
                                      <w:sz w:val="28"/>
                                    </w:rPr>
                                    <w:t>30.2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129" name="Rectangle 129"/>
                            <wps:cNvSpPr/>
                            <wps:spPr>
                              <a:xfrm>
                                <a:off x="3099437" y="0"/>
                                <a:ext cx="40386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5640F" w:rsidRPr="004A6207" w:rsidRDefault="00F5640F" w:rsidP="00F5640F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nsolas" w:hAnsi="Consolas" w:cs="Consolas"/>
                                      <w:b/>
                                      <w:color w:val="000000" w:themeColor="text1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Consolas" w:hAnsi="Consolas" w:cs="Consolas"/>
                                      <w:b/>
                                      <w:color w:val="000000" w:themeColor="text1"/>
                                      <w:sz w:val="28"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130" name="Straight Arrow Connector 130"/>
                            <wps:cNvCnPr/>
                            <wps:spPr>
                              <a:xfrm flipV="1">
                                <a:off x="2695698" y="308758"/>
                                <a:ext cx="0" cy="344170"/>
                              </a:xfrm>
                              <a:prstGeom prst="straightConnector1">
                                <a:avLst/>
                              </a:prstGeom>
                              <a:ln w="25400"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31" name="Straight Arrow Connector 131"/>
                            <wps:cNvCnPr/>
                            <wps:spPr>
                              <a:xfrm flipV="1">
                                <a:off x="3040083" y="320633"/>
                                <a:ext cx="199390" cy="333375"/>
                              </a:xfrm>
                              <a:prstGeom prst="straightConnector1">
                                <a:avLst/>
                              </a:prstGeom>
                              <a:ln w="25400"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32" name="Rectangle 132"/>
                            <wps:cNvSpPr/>
                            <wps:spPr>
                              <a:xfrm>
                                <a:off x="2232561" y="843148"/>
                                <a:ext cx="944245" cy="3098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5640F" w:rsidRPr="002F4998" w:rsidRDefault="00F5640F" w:rsidP="00F5640F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b/>
                                      <w:color w:val="000000" w:themeColor="text1"/>
                                      <w:sz w:val="28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Consolas" w:hAnsi="Consolas" w:cs="Consolas"/>
                                      <w:b/>
                                      <w:color w:val="000000" w:themeColor="text1"/>
                                      <w:sz w:val="28"/>
                                    </w:rPr>
                                    <w:t>0  1</w:t>
                                  </w:r>
                                  <w:proofErr w:type="gramEnd"/>
                                  <w:r>
                                    <w:rPr>
                                      <w:rFonts w:ascii="Consolas" w:hAnsi="Consolas" w:cs="Consolas"/>
                                      <w:b/>
                                      <w:color w:val="000000" w:themeColor="text1"/>
                                      <w:sz w:val="28"/>
                                    </w:rPr>
                                    <w:t xml:space="preserve">  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34" name="Straight Arrow Connector 134"/>
                          <wps:cNvCnPr/>
                          <wps:spPr>
                            <a:xfrm flipH="1" flipV="1">
                              <a:off x="2137558" y="296883"/>
                              <a:ext cx="244475" cy="360680"/>
                            </a:xfrm>
                            <a:prstGeom prst="straightConnector1">
                              <a:avLst/>
                            </a:prstGeom>
                            <a:ln w="25400"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136" o:spid="_x0000_s1098" style="position:absolute;margin-left:208.5pt;margin-top:2.5pt;width:303.3pt;height:261.8pt;z-index:251905024" coordsize="38519,332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">
                <v:shape id="_x0000_s1099" type="#_x0000_t202" style="position:absolute;width:38519;height:332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l1F78A&#10;AADcAAAADwAAAGRycy9kb3ducmV2LnhtbERPy6rCMBDdC/5DGMGdplrwSjWKCILKRa4PXA/N2Bab&#10;SWmirX9/Iwju5nCeM1+2phRPql1hWcFoGIEgTq0uOFNwOW8GUxDOI2ssLZOCFzlYLrqdOSbaNnyk&#10;58lnIoSwS1BB7n2VSOnSnAy6oa2IA3eztUEfYJ1JXWMTwk0px1E0kQYLDg05VrTOKb2fHkaB3DWH&#10;WP7+TX6uu/3jYpyOW9ZK9XvtagbCU+u/4o97q8P8UQzvZ8IFcvE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hGXUXvwAAANwAAAAPAAAAAAAAAAAAAAAAAJgCAABkcnMvZG93bnJl&#10;di54bWxQSwUGAAAAAAQABAD1AAAAhAMAAAAA&#10;" strokeweight="2pt">
                  <v:textbox>
                    <w:txbxContent>
                      <w:p w:rsidR="00200A45" w:rsidRDefault="00200A45" w:rsidP="00200A45">
                        <w:pPr>
                          <w:rPr>
                            <w:b/>
                            <w:sz w:val="28"/>
                            <w:u w:val="single"/>
                          </w:rPr>
                        </w:pPr>
                        <w:r>
                          <w:rPr>
                            <w:b/>
                            <w:sz w:val="28"/>
                            <w:u w:val="single"/>
                          </w:rPr>
                          <w:t xml:space="preserve"> Box and Pointer diagram:</w:t>
                        </w:r>
                      </w:p>
                      <w:p w:rsidR="00200A45" w:rsidRPr="00DA5610" w:rsidRDefault="00200A45" w:rsidP="00200A45">
                        <w:pPr>
                          <w:rPr>
                            <w:b/>
                            <w:i/>
                            <w:sz w:val="24"/>
                            <w:u w:val="single"/>
                          </w:rPr>
                        </w:pPr>
                      </w:p>
                    </w:txbxContent>
                  </v:textbox>
                </v:shape>
                <v:group id="Group 509" o:spid="_x0000_s1100" style="position:absolute;left:3562;top:4156;width:30448;height:11766" coordsize="30451,117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XGf2MUAAADcAAAADwAAAGRycy9kb3ducmV2LnhtbESPT4vCMBTE7wt+h/AE&#10;b5pWUdyuUURUPIjgH1j29miebbF5KU1s67ffLAh7HGbmN8xi1ZlSNFS7wrKCeBSBIE6tLjhTcLvu&#10;hnMQziNrLC2Tghc5WC17HwtMtG35TM3FZyJA2CWoIPe+SqR0aU4G3chWxMG729qgD7LOpK6xDXBT&#10;ynEUzaTBgsNCjhVtckofl6dRsG+xXU/ibXN83Devn+v09H2MSalBv1t/gfDU+f/wu33QCqbRJ/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Fxn9jFAAAA3AAA&#10;AA8AAAAAAAAAAAAAAAAAqgIAAGRycy9kb3ducmV2LnhtbFBLBQYAAAAABAAEAPoAAACcAwAAAAA=&#10;">
                  <v:rect id="Rectangle 510" o:spid="_x0000_s1101" style="position:absolute;left:13062;width:6573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r3XsIA&#10;AADcAAAADwAAAGRycy9kb3ducmV2LnhtbERPy2oCMRTdC/2HcAvdiGYUKjIaRQR1KFTwtXB3mVwn&#10;g5ObMEl1+vfNouDycN7zZWcb8aA21I4VjIYZCOLS6ZorBefTZjAFESKyxsYxKfilAMvFW2+OuXZP&#10;PtDjGCuRQjjkqMDE6HMpQ2nIYhg6T5y4m2stxgTbSuoWnyncNnKcZRNpsebUYNDT2lB5P/5YBZud&#10;6a/k1/fFF2F/s+PCb3f9q1If791qBiJSF1/if3ehFXyO0vx0Jh0Buf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CvdewgAAANwAAAAPAAAAAAAAAAAAAAAAAJgCAABkcnMvZG93&#10;bnJldi54bWxQSwUGAAAAAAQABAD1AAAAhwMAAAAA&#10;" filled="f" strokecolor="black [3213]" strokeweight="2pt">
                    <v:textbox>
                      <w:txbxContent>
                        <w:p w:rsidR="00200A45" w:rsidRPr="004A6207" w:rsidRDefault="00200A45" w:rsidP="00200A45">
                          <w:pPr>
                            <w:jc w:val="center"/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8"/>
                            </w:rPr>
                          </w:pPr>
                          <w:r w:rsidRPr="004A6207"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8"/>
                            </w:rPr>
                            <w:t>100</w:t>
                          </w:r>
                        </w:p>
                      </w:txbxContent>
                    </v:textbox>
                  </v:rect>
                  <v:rect id="Rectangle 511" o:spid="_x0000_s1102" style="position:absolute;left:21375;width:6572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0ZSxcYA&#10;AADcAAAADwAAAGRycy9kb3ducmV2LnhtbESPQWsCMRSE7wX/Q3hCL6LZFVrKahQR1KXQQm09eHts&#10;npvFzUvYRN3++0YQehxm5htmvuxtK67UhcaxgnySgSCunG64VvDzvRm/gQgRWWPrmBT8UoDlYvA0&#10;x0K7G3/RdR9rkSAcClRgYvSFlKEyZDFMnCdO3sl1FmOSXS11h7cEt62cZtmrtNhwWjDoaW2oOu8v&#10;VsFmZ0Yr+f5x8GX4PNlp6be70VGp52G/moGI1Mf/8KNdagUveQ73M+kIyM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0ZSxcYAAADcAAAADwAAAAAAAAAAAAAAAACYAgAAZHJz&#10;L2Rvd25yZXYueG1sUEsFBgAAAAAEAAQA9QAAAIsDAAAAAA==&#10;" filled="f" strokecolor="black [3213]" strokeweight="2pt">
                    <v:textbox>
                      <w:txbxContent>
                        <w:p w:rsidR="00200A45" w:rsidRPr="004A6207" w:rsidRDefault="00200A45" w:rsidP="00200A45">
                          <w:pPr>
                            <w:jc w:val="center"/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8"/>
                            </w:rPr>
                          </w:pPr>
                          <w:r w:rsidRPr="004A6207"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8"/>
                            </w:rPr>
                            <w:t>150</w:t>
                          </w:r>
                        </w:p>
                      </w:txbxContent>
                    </v:textbox>
                  </v:rect>
                  <v:rect id="Rectangle 65" o:spid="_x0000_s1103" style="position:absolute;left:17931;top:5462;width:11621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2tTpMQA&#10;AADbAAAADwAAAGRycy9kb3ducmV2LnhtbESPQWsCMRSE74L/ITyhF9FshYpsjSKCdREsaOuht8fm&#10;uVncvIRNquu/b4SCx2FmvmHmy8424kptqB0reB1nIIhLp2uuFHx/bUYzECEia2wck4I7BVgu+r05&#10;5trd+EDXY6xEgnDIUYGJ0edShtKQxTB2njh5Z9dajEm2ldQt3hLcNnKSZVNpsea0YNDT2lB5Of5a&#10;BZutGa7kbn/yRfg820nhP7bDH6VeBt3qHUSkLj7D/+1CK5i+weNL+gF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9rU6TEAAAA2wAAAA8AAAAAAAAAAAAAAAAAmAIAAGRycy9k&#10;b3ducmV2LnhtbFBLBQYAAAAABAAEAPUAAACJAwAAAAA=&#10;" filled="f" strokecolor="black [3213]" strokeweight="2pt"/>
                  <v:rect id="Rectangle 67" o:spid="_x0000_s1104" style="position:absolute;left:17694;top:8668;width:12757;height:309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fZo8IA&#10;AADbAAAADwAAAGRycy9kb3ducmV2LnhtbESPQYvCMBSE74L/ITzBm6aKuNI1ShEVPa4VZG/P5m3b&#10;tXkpTaz135uFBY/DzHzDLNedqURLjSstK5iMIxDEmdUl5wrO6W60AOE8ssbKMil4koP1qt9bYqzt&#10;g7+oPflcBAi7GBUU3texlC4ryKAb25o4eD+2MeiDbHKpG3wEuKnkNIrm0mDJYaHAmjYFZbfT3Shw&#10;1/aYPuvk8vvtsmuyZZPOjnulhoMu+QThqfPv8H/7oBXMP+DvS/gBcvU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N9mjwgAAANsAAAAPAAAAAAAAAAAAAAAAAJgCAABkcnMvZG93&#10;bnJldi54bWxQSwUGAAAAAAQABAD1AAAAhwMAAAAA&#10;" filled="f" stroked="f" strokeweight="2pt">
                    <v:textbox>
                      <w:txbxContent>
                        <w:p w:rsidR="00200A45" w:rsidRPr="002F4998" w:rsidRDefault="00200A45" w:rsidP="00200A45">
                          <w:pPr>
                            <w:jc w:val="center"/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8"/>
                            </w:rPr>
                          </w:pPr>
                          <w:proofErr w:type="gramStart"/>
                          <w:r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8"/>
                            </w:rPr>
                            <w:t>x  y</w:t>
                          </w:r>
                          <w:proofErr w:type="gramEnd"/>
                          <w:r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8"/>
                            </w:rPr>
                            <w:t xml:space="preserve">   </w:t>
                          </w:r>
                          <w:r w:rsidRPr="002F4998"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8"/>
                            </w:rPr>
                            <w:t>...</w:t>
                          </w:r>
                        </w:p>
                      </w:txbxContent>
                    </v:textbox>
                  </v:rect>
                  <v:rect id="Rectangle 72" o:spid="_x0000_s1105" style="position:absolute;left:3325;top:5343;width:3048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VtdDcUA&#10;AADbAAAADwAAAGRycy9kb3ducmV2LnhtbESPT2sCMRTE74V+h/AKvYhm3UMrW6OIoC4FC/47eHts&#10;npulm5ewibr99qZQ6HGYmd8w03lvW3GjLjSOFYxHGQjiyumGawXHw2o4AREissbWMSn4oQDz2fPT&#10;FAvt7ryj2z7WIkE4FKjAxOgLKUNlyGIYOU+cvIvrLMYku1rqDu8JbluZZ9mbtNhwWjDoaWmo+t5f&#10;rYLVxgwW8nN78mX4uti89OvN4KzU60u/+AARqY//4b92qRW85/D7Jf0A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W10NxQAAANsAAAAPAAAAAAAAAAAAAAAAAJgCAABkcnMv&#10;ZG93bnJldi54bWxQSwUGAAAAAAQABAD1AAAAigMAAAAA&#10;" filled="f" strokecolor="black [3213]" strokeweight="2pt"/>
                  <v:line id="Straight Connector 83" o:spid="_x0000_s1106" style="position:absolute;visibility:visible;mso-wrap-style:square" from="20781,5462" to="20781,85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QEPjMUAAADbAAAADwAAAGRycy9kb3ducmV2LnhtbESPT4vCMBTE78J+h/AEL4umKv6rRllc&#10;hL2IWD3o7dE822LzUpqsrd9+Iyx4HGbmN8xq05pSPKh2hWUFw0EEgji1uuBMwfm0689BOI+ssbRM&#10;Cp7kYLP+6Kww1rbhIz0Sn4kAYRejgtz7KpbSpTkZdANbEQfvZmuDPsg6k7rGJsBNKUdRNJUGCw4L&#10;OVa0zSm9J79Gwfd52iSLbDL7HI737YIPo8t1b5TqdduvJQhPrX+H/9s/WsF8DK8v4QfI9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QEPjMUAAADbAAAADwAAAAAAAAAA&#10;AAAAAAChAgAAZHJzL2Rvd25yZXYueG1sUEsFBgAAAAAEAAQA+QAAAJMDAAAAAA==&#10;" strokecolor="black [3213]" strokeweight="1pt"/>
                  <v:line id="Straight Connector 101" o:spid="_x0000_s1107" style="position:absolute;visibility:visible;mso-wrap-style:square" from="23869,5700" to="23869,87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M3hKsQAAADcAAAADwAAAGRycy9kb3ducmV2LnhtbERPTWvCQBC9C/6HZYReSrOJRasxq4il&#10;0IuI0YO9DdlpEszOhuzWpP++KxS8zeN9TrYZTCNu1LnasoIkikEQF1bXXCo4nz5eFiCcR9bYWCYF&#10;v+Rgsx6PMky17flIt9yXIoSwS1FB5X2bSumKigy6yLbEgfu2nUEfYFdK3WEfwk0jp3E8lwZrDg0V&#10;trSrqLjmP0bB+3ne58ty9vacvO6HJR+ml6+9UeppMmxXIDwN/iH+d3/qMD9O4P5MuECu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zeEqxAAAANwAAAAPAAAAAAAAAAAA&#10;AAAAAKECAABkcnMvZG93bnJldi54bWxQSwUGAAAAAAQABAD5AAAAkgMAAAAA&#10;" strokecolor="black [3213]" strokeweight="1pt"/>
                  <v:rect id="Rectangle 107" o:spid="_x0000_s1108" style="position:absolute;top:5700;width:3822;height:263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ctKsYA&#10;AADcAAAADwAAAGRycy9kb3ducmV2LnhtbERPW0sCQRR+F/wPwxF6iZwpoWJzFInKCCMyIXo7zpy9&#10;2M6ZZWfU1V/vBIFv5+O7nvG0c7XYURsqzxquhwoEsfG24kLD6uv56h5EiMgWa8+k4UABppN+b4yZ&#10;9Xv+pN0yFiKFcMhQQxljk0kZTEkOw9A3xInLfeswJtgW0ra4T+GuljdK3UqHFaeGEht6LMn8LrdO&#10;w6jZLD7ezc/TW77eGHXM55cvq2+tLwbd7AFEpC6exf/uV5vmqzv4eyZdICc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sctKsYAAADcAAAADwAAAAAAAAAAAAAAAACYAgAAZHJz&#10;L2Rvd25yZXYueG1sUEsFBgAAAAAEAAQA9QAAAIsDAAAAAA==&#10;" filled="f" stroked="f" strokeweight="2pt">
                    <v:textbox style="mso-fit-shape-to-text:t" inset="0,0,0,0">
                      <w:txbxContent>
                        <w:p w:rsidR="00200A45" w:rsidRPr="00DE256B" w:rsidRDefault="00200A45" w:rsidP="00200A45">
                          <w:pPr>
                            <w:spacing w:after="0" w:line="240" w:lineRule="auto"/>
                            <w:jc w:val="center"/>
                            <w:rPr>
                              <w:rFonts w:ascii="Consolas" w:hAnsi="Consolas" w:cs="Consolas"/>
                              <w:b/>
                              <w:i/>
                              <w:color w:val="000000" w:themeColor="text1"/>
                              <w:sz w:val="32"/>
                            </w:rPr>
                          </w:pPr>
                          <w:proofErr w:type="gramStart"/>
                          <w:r w:rsidRPr="00DE256B">
                            <w:rPr>
                              <w:rFonts w:ascii="Consolas" w:hAnsi="Consolas" w:cs="Consolas"/>
                              <w:b/>
                              <w:i/>
                              <w:color w:val="000000" w:themeColor="text1"/>
                              <w:sz w:val="32"/>
                            </w:rPr>
                            <w:t>p</w:t>
                          </w:r>
                          <w:proofErr w:type="gramEnd"/>
                        </w:p>
                      </w:txbxContent>
                    </v:textbox>
                  </v:rect>
                  <v:shape id="Straight Arrow Connector 108" o:spid="_x0000_s1109" type="#_x0000_t32" style="position:absolute;left:5343;top:7006;width:1265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mEvDcQAAADcAAAADwAAAGRycy9kb3ducmV2LnhtbESPQW/CMAyF75P4D5GRdhtpOdCpIyCg&#10;QkK7rduFm9d4TUXjVE2Abr9+PkzazdZ7fu/zejv5Xt1ojF1gA/kiA0XcBNtxa+Dj/fj0DComZIt9&#10;YDLwTRG2m9nDGksb7vxGtzq1SkI4lmjApTSUWsfGkce4CAOxaF9h9JhkHVttR7xLuO/1MstW2mPH&#10;0uBwoIOj5lJfvYGKz5+71x/K98O5KiJ7F4puMuZxPu1eQCWa0r/57/pkBT8TWnlGJtCb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YS8NxAAAANwAAAAPAAAAAAAAAAAA&#10;AAAAAKECAABkcnMvZG93bnJldi54bWxQSwUGAAAAAAQABAD5AAAAkgMAAAAA&#10;" strokecolor="black [3213]" strokeweight="2pt">
                    <v:stroke endarrow="open"/>
                  </v:shape>
                  <v:shape id="Straight Arrow Connector 109" o:spid="_x0000_s1110" type="#_x0000_t32" style="position:absolute;left:17575;top:2968;width:1803;height:388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bWrgMQAAADcAAAADwAAAGRycy9kb3ducmV2LnhtbERPS4vCMBC+C/sfwizsRTRVWNGuUVbL&#10;woqo+Lh4G5qxLTaT0kSt/94Igrf5+J4znjamFFeqXWFZQa8bgSBOrS44U3DY/3WGIJxH1lhaJgV3&#10;cjCdfLTGGGt74y1ddz4TIYRdjApy76tYSpfmZNB1bUUcuJOtDfoA60zqGm8h3JSyH0UDabDg0JBj&#10;RfOc0vPuYhTMz+ukWR4vm/ZplfTS2f470YeFUl+fze8PCE+Nf4tf7n8d5kcjeD4TLpCT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tauAxAAAANwAAAAPAAAAAAAAAAAA&#10;AAAAAKECAABkcnMvZG93bnJldi54bWxQSwUGAAAAAAQABAD5AAAAkgMAAAAA&#10;" strokecolor="black [3213]" strokeweight="2pt">
                    <v:stroke endarrow="open"/>
                  </v:shape>
                  <v:shape id="Straight Arrow Connector 110" o:spid="_x0000_s1111" type="#_x0000_t32" style="position:absolute;left:22681;top:3206;width:1785;height:4146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PvPsUAAADcAAAADwAAAGRycy9kb3ducmV2LnhtbESPQWvCQBCF7wX/wzKCt7pRsC1pNlIE&#10;wYtQrVS8DdlpEpqdDdlR03/fORR6m+G9ee+bYj2GztxoSG1kB4t5Boa4ir7l2sHpY/v4AiYJsscu&#10;Mjn4oQTrcvJQYO7jnQ90O0ptNIRTjg4akT63NlUNBUzz2BOr9hWHgKLrUFs/4F3DQ2eXWfZkA7as&#10;DQ32tGmo+j5eg4PD83W1Wu63ldjLuAmX97N87s7Ozabj2ysYoVH+zX/XO6/4C8XXZ3QCW/4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oPvPsUAAADcAAAADwAAAAAAAAAA&#10;AAAAAAChAgAAZHJzL2Rvd25yZXYueG1sUEsFBgAAAAAEAAQA+QAAAJMDAAAAAA==&#10;" strokecolor="black [3213]" strokeweight="2pt">
                    <v:stroke endarrow="open"/>
                  </v:shape>
                  <v:shape id="Straight Arrow Connector 111" o:spid="_x0000_s1112" type="#_x0000_t32" style="position:absolute;left:26600;top:2850;width:3715;height:414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c9KpcEAAADcAAAADwAAAGRycy9kb3ducmV2LnhtbERPTYvCMBC9L/gfwgh7W9MKulKNIoLg&#10;RVB3WfE2NGNbbCalGbX7740geJvH+5zZonO1ulEbKs8G0kECijj3tuLCwO/P+msCKgiyxdozGfin&#10;AIt572OGmfV33tPtIIWKIRwyNFCKNJnWIS/JYRj4hjhyZ986lAjbQtsW7zHc1XqYJGPtsOLYUGJD&#10;q5Lyy+HqDOy/r6PRcLvORZ+6lTvtjvK3ORrz2e+WU1BCnbzFL/fGxvlpCs9n4gV6/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Rz0qlwQAAANwAAAAPAAAAAAAAAAAAAAAA&#10;AKECAABkcnMvZG93bnJldi54bWxQSwUGAAAAAAQABAD5AAAAjwMAAAAA&#10;" strokecolor="black [3213]" strokeweight="2pt">
                    <v:stroke endarrow="open"/>
                  </v:shape>
                </v:group>
                <v:group id="Group 135" o:spid="_x0000_s1113" style="position:absolute;left:1543;top:19238;width:35033;height:11525" coordsize="35032,115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V3/N5wwAAANwAAAAP&#10;AAAAAAAAAAAAAAAAAKoCAABkcnMvZG93bnJldi54bWxQSwUGAAAAAAQABAD6AAAAmgMAAAAA&#10;">
                  <v:group id="Group 120" o:spid="_x0000_s1114" style="position:absolute;width:35032;height:11525" coordsize="35032,115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HHGPM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BxxjzFAAAA3AAA&#10;AA8AAAAAAAAAAAAAAAAAqgIAAGRycy9kb3ducmV2LnhtbFBLBQYAAAAABAAEAPoAAACcAwAAAAA=&#10;">
                    <v:rect id="Rectangle 121" o:spid="_x0000_s1115" style="position:absolute;left:22681;top:5581;width:901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qU0YcMA&#10;AADcAAAADwAAAGRycy9kb3ducmV2LnhtbERPS2sCMRC+F/wPYQq9SM26Bylbo0hBXYQK9XHwNmzG&#10;zeJmEjaprv++EYTe5uN7znTe21ZcqQuNYwXjUQaCuHK64VrBYb98/wARIrLG1jEpuFOA+WzwMsVC&#10;uxv/0HUXa5FCOBSowMToCylDZchiGDlPnLiz6yzGBLta6g5vKdy2Ms+yibTYcGow6OnLUHXZ/VoF&#10;y7UZLuTm++jLsD3bvPSr9fCk1Ntrv/gEEamP/+Knu9Rpfj6GxzPpAjn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qU0YcMAAADcAAAADwAAAAAAAAAAAAAAAACYAgAAZHJzL2Rv&#10;d25yZXYueG1sUEsFBgAAAAAEAAQA9QAAAIgDAAAAAA==&#10;" filled="f" strokecolor="black [3213]" strokeweight="2pt"/>
                    <v:rect id="Rectangle 122" o:spid="_x0000_s1116" style="position:absolute;left:8312;top:4987;width:3048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eqFsMA&#10;AADcAAAADwAAAGRycy9kb3ducmV2LnhtbERPTWsCMRC9F/wPYQQvoln3UMpqFBHURWihth68DZtx&#10;s7iZhE3U9d83hUJv83ifs1j1thV36kLjWMFsmoEgrpxuuFbw/bWdvIEIEVlj65gUPCnAajl4WWCh&#10;3YM/6X6MtUghHApUYGL0hZShMmQxTJ0nTtzFdRZjgl0tdYePFG5bmWfZq7TYcGow6GljqLoeb1bB&#10;dm/Ga3l4P/kyfFxsXvrdfnxWajTs13MQkfr4L/5zlzrNz3P4fSZdIJ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neqFsMAAADcAAAADwAAAAAAAAAAAAAAAACYAgAAZHJzL2Rv&#10;d25yZXYueG1sUEsFBgAAAAAEAAQA9QAAAIgDAAAAAA==&#10;" filled="f" strokecolor="black [3213]" strokeweight="2pt"/>
                    <v:line id="Straight Connector 123" o:spid="_x0000_s1117" style="position:absolute;visibility:visible;mso-wrap-style:square" from="25175,5581" to="25175,86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OaGpsQAAADcAAAADwAAAGRycy9kb3ducmV2LnhtbERPTWvCQBC9F/oflhG8FN0YaarRVYpF&#10;8CJi6kFvQ3ZMgtnZkN2a+O/dQqG3ebzPWa57U4s7ta6yrGAyjkAQ51ZXXCg4fW9HMxDOI2usLZOC&#10;BzlYr15flphq2/GR7pkvRAhhl6KC0vsmldLlJRl0Y9sQB+5qW4M+wLaQusUuhJtaxlGUSIMVh4YS&#10;G9qUlN+yH6Pg65R02bx4/3ibTPf9nA/x+bI3Sg0H/ecChKfe/4v/3Dsd5sdT+H0mXCBXT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5oamxAAAANwAAAAPAAAAAAAAAAAA&#10;AAAAAKECAABkcnMvZG93bnJldi54bWxQSwUGAAAAAAQABAD5AAAAkgMAAAAA&#10;" strokecolor="black [3213]" strokeweight="1pt"/>
                    <v:line id="Straight Connector 124" o:spid="_x0000_s1118" style="position:absolute;visibility:visible;mso-wrap-style:square" from="28263,5581" to="28263,86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8e0sQAAADcAAAADwAAAGRycy9kb3ducmV2LnhtbERPS2vCQBC+F/wPywheim5M6yu6iiiF&#10;XqQYPehtyI5JMDsbsqtJ/323UOhtPr7nrDadqcSTGldaVjAeRSCIM6tLzhWcTx/DOQjnkTVWlknB&#10;NznYrHsvK0y0bflIz9TnIoSwS1BB4X2dSOmyggy6ka2JA3ezjUEfYJNL3WAbwk0l4yiaSoMlh4YC&#10;a9oVlN3Th1GwP0/bdJFPZq/jt0O34K/4cj0YpQb9brsE4anz/+I/96cO8+N3+H0mXCDX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7Dx7SxAAAANwAAAAPAAAAAAAAAAAA&#10;AAAAAKECAABkcnMvZG93bnJldi54bWxQSwUGAAAAAAQABAD5AAAAkgMAAAAA&#10;" strokecolor="black [3213]" strokeweight="1pt"/>
                    <v:rect id="Rectangle 125" o:spid="_x0000_s1119" style="position:absolute;top:4987;width:8178;height:263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xKpsYA&#10;AADcAAAADwAAAGRycy9kb3ducmV2LnhtbERP20oDMRB9F/oPYQp9KTZrS0XWZheRtoooYi2Ib2My&#10;e6mbybKJ7dqvN4WCb3M411nkvW3EnjpfO1ZwNUlAEGtnai4VbN9XlzcgfEA22DgmBb/kIc8GFwtM&#10;jTvwG+03oRQxhH2KCqoQ2lRKryuy6CeuJY5c4TqLIcKulKbDQwy3jZwmybW0WHNsqLCl+4r09+bH&#10;Kpi1u+fXF/25fCq+djo5Fg/j9fZDqdGwv7sFEagP/+Kz+9HE+dM5nJ6JF8js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uxKpsYAAADcAAAADwAAAAAAAAAAAAAAAACYAgAAZHJz&#10;L2Rvd25yZXYueG1sUEsFBgAAAAAEAAQA9QAAAIsDAAAAAA==&#10;" filled="f" stroked="f" strokeweight="2pt">
                      <v:textbox style="mso-fit-shape-to-text:t" inset="0,0,0,0">
                        <w:txbxContent>
                          <w:p w:rsidR="00F5640F" w:rsidRPr="00B66FD2" w:rsidRDefault="00F5640F" w:rsidP="00F5640F">
                            <w:pPr>
                              <w:spacing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0000" w:themeColor="text1"/>
                                <w:sz w:val="32"/>
                              </w:rPr>
                            </w:pPr>
                            <w:proofErr w:type="gramStart"/>
                            <w:r w:rsidRPr="00B66FD2">
                              <w:rPr>
                                <w:rFonts w:ascii="Consolas" w:hAnsi="Consolas" w:cs="Consolas"/>
                                <w:b/>
                                <w:i/>
                                <w:color w:val="000000" w:themeColor="text1"/>
                                <w:sz w:val="32"/>
                              </w:rPr>
                              <w:t>numbers</w:t>
                            </w:r>
                            <w:proofErr w:type="gramEnd"/>
                          </w:p>
                        </w:txbxContent>
                      </v:textbox>
                    </v:rect>
                    <v:shape id="Straight Arrow Connector 126" o:spid="_x0000_s1120" type="#_x0000_t32" style="position:absolute;left:10212;top:6768;width:12649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dChMEAAADcAAAADwAAAGRycy9kb3ducmV2LnhtbERPTWvCQBC9C/6HZQq9mY0etKRZxSqF&#10;4k3rJbdpdpoNzc6G7DaJ/npXELzN431OvhltI3rqfO1YwTxJQRCXTtdcKTh/f87eQPiArLFxTAou&#10;5GGznk5yzLQb+Ej9KVQihrDPUIEJoc2k9KUhiz5xLXHkfl1nMUTYVVJ3OMRw28hFmi6lxZpjg8GW&#10;dobKv9O/VbDn4md7uNL8oy32K8/WuFU9KvX6Mm7fQQQaw1P8cH/pOH+xhPsz8QK5v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/B0KEwQAAANwAAAAPAAAAAAAAAAAAAAAA&#10;AKECAABkcnMvZG93bnJldi54bWxQSwUGAAAAAAQABAD5AAAAjwMAAAAA&#10;" strokecolor="black [3213]" strokeweight="2pt">
                      <v:stroke endarrow="open"/>
                    </v:shape>
                    <v:rect id="Rectangle 127" o:spid="_x0000_s1121" style="position:absolute;left:18406;width:3061;height:3251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hV48QA&#10;AADcAAAADwAAAGRycy9kb3ducmV2LnhtbERPTWvCQBC9F/oflin01mxUUImuUgqCLWJRc9DbkB2T&#10;mOxszG41/nu3IHibx/uc6bwztbhQ60rLCnpRDII4s7rkXEG6W3yMQTiPrLG2TApu5GA+e32ZYqLt&#10;lTd02fpchBB2CSoovG8SKV1WkEEX2YY4cEfbGvQBtrnULV5DuKllP46H0mDJoaHAhr4Kyqrtn1Ew&#10;uK0G+1O1OKxT6qXfu9+frPJnpd7fus8JCE+df4of7qUO8/sj+H8mXC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aoVePEAAAA3AAAAA8AAAAAAAAAAAAAAAAAmAIAAGRycy9k&#10;b3ducmV2LnhtbFBLBQYAAAAABAAEAPUAAACJAwAAAAA=&#10;" filled="f" strokecolor="black [3213]" strokeweight="2pt">
                      <v:textbox style="mso-fit-shape-to-text:t">
                        <w:txbxContent>
                          <w:p w:rsidR="00F5640F" w:rsidRPr="004A6207" w:rsidRDefault="00F5640F" w:rsidP="00F5640F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4</w:t>
                            </w:r>
                          </w:p>
                        </w:txbxContent>
                      </v:textbox>
                    </v:rect>
                    <v:rect id="Rectangle 128" o:spid="_x0000_s1122" style="position:absolute;left:23394;width:5994;height:3251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fBkcYA&#10;AADcAAAADwAAAGRycy9kb3ducmV2LnhtbESPQWvCQBCF70L/wzKF3nSjgpTUVUpBUCmVag72NmSn&#10;SZrsbMxuNf575yB4m+G9ee+b+bJ3jTpTFyrPBsajBBRx7m3FhYHssBq+ggoR2WLjmQxcKcBy8TSY&#10;Y2r9hb/pvI+FkhAOKRooY2xTrUNeksMw8i2xaL++cxhl7QptO7xIuGv0JElm2mHF0lBiSx8l5fX+&#10;3xmYXj+nx7969fOV0TjbHHbbvI4nY16e+/c3UJH6+DDfr9dW8CdCK8/IBHpx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zfBkcYAAADcAAAADwAAAAAAAAAAAAAAAACYAgAAZHJz&#10;L2Rvd25yZXYueG1sUEsFBgAAAAAEAAQA9QAAAIsDAAAAAA==&#10;" filled="f" strokecolor="black [3213]" strokeweight="2pt">
                      <v:textbox style="mso-fit-shape-to-text:t">
                        <w:txbxContent>
                          <w:p w:rsidR="00F5640F" w:rsidRPr="004A6207" w:rsidRDefault="00F5640F" w:rsidP="00F5640F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30.2</w:t>
                            </w:r>
                          </w:p>
                        </w:txbxContent>
                      </v:textbox>
                    </v:rect>
                    <v:rect id="Rectangle 129" o:spid="_x0000_s1123" style="position:absolute;left:30994;width:4038;height:3251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tkCsQA&#10;AADcAAAADwAAAGRycy9kb3ducmV2LnhtbERPTWvCQBC9F/oflin01mxUEI2uUgqCLWJRc9DbkB2T&#10;mOxszG41/nu3IHibx/uc6bwztbhQ60rLCnpRDII4s7rkXEG6W3yMQDiPrLG2TApu5GA+e32ZYqLt&#10;lTd02fpchBB2CSoovG8SKV1WkEEX2YY4cEfbGvQBtrnULV5DuKllP46H0mDJoaHAhr4Kyqrtn1Ew&#10;uK0G+1O1OKxT6qXfu9+frPJnpd7fus8JCE+df4of7qUO8/tj+H8mXC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h7ZArEAAAA3AAAAA8AAAAAAAAAAAAAAAAAmAIAAGRycy9k&#10;b3ducmV2LnhtbFBLBQYAAAAABAAEAPUAAACJAwAAAAA=&#10;" filled="f" strokecolor="black [3213]" strokeweight="2pt">
                      <v:textbox style="mso-fit-shape-to-text:t">
                        <w:txbxContent>
                          <w:p w:rsidR="00F5640F" w:rsidRPr="004A6207" w:rsidRDefault="00F5640F" w:rsidP="00F5640F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10</w:t>
                            </w:r>
                          </w:p>
                        </w:txbxContent>
                      </v:textbox>
                    </v:rect>
                    <v:shape id="Straight Arrow Connector 130" o:spid="_x0000_s1124" type="#_x0000_t32" style="position:absolute;left:26956;top:3087;width:0;height:3442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TazXsUAAADcAAAADwAAAGRycy9kb3ducmV2LnhtbESPT2sCQQzF74V+hyGF3upsLWrZOkoR&#10;BC8F/1HxFnbS3aU7mWUn6vrtzUHwlvBe3vtlOu9DY87UpTqyg/dBBoa4iL7m0sF+t3z7BJME2WMT&#10;mRxcKcF89vw0xdzHC2/ovJXSaAinHB1UIm1ubSoqCpgGsSVW7S92AUXXrrS+w4uGh8YOs2xsA9as&#10;DRW2tKio+N+egoPN5DQaDX+WhdhjvwjH9UF+VwfnXl/67y8wQr08zPfrlVf8D8XXZ3QCO7s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TazXsUAAADcAAAADwAAAAAAAAAA&#10;AAAAAAChAgAAZHJzL2Rvd25yZXYueG1sUEsFBgAAAAAEAAQA+QAAAJMDAAAAAA==&#10;" strokecolor="black [3213]" strokeweight="2pt">
                      <v:stroke endarrow="open"/>
                    </v:shape>
                    <v:shape id="Straight Arrow Connector 131" o:spid="_x0000_s1125" type="#_x0000_t32" style="position:absolute;left:30400;top:3206;width:1994;height:3334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oWxcIAAADcAAAADwAAAGRycy9kb3ducmV2LnhtbERPS4vCMBC+C/sfwizsTVNdfFCNsgiC&#10;F2F9oHgbmrEt20xKM2r99xtB8DYf33Nmi9ZV6kZNKD0b6PcSUMSZtyXnBg77VXcCKgiyxcozGXhQ&#10;gMX8ozPD1Po7b+m2k1zFEA4pGihE6lTrkBXkMPR8TRy5i28cSoRNrm2D9xjuKj1IkpF2WHJsKLCm&#10;ZUHZ3+7qDGzH1+FwsFllos/t0p1/T3Jcn4z5+mx/pqCEWnmLX+61jfO/+/B8Jl6g5/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noWxcIAAADcAAAADwAAAAAAAAAAAAAA&#10;AAChAgAAZHJzL2Rvd25yZXYueG1sUEsFBgAAAAAEAAQA+QAAAJADAAAAAA==&#10;" strokecolor="black [3213]" strokeweight="2pt">
                      <v:stroke endarrow="open"/>
                    </v:shape>
                    <v:rect id="Rectangle 132" o:spid="_x0000_s1126" style="position:absolute;left:22325;top:8431;width:9443;height:309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6zU8sIA&#10;AADcAAAADwAAAGRycy9kb3ducmV2LnhtbERPTWvCQBC9C/0PyxS8mY1WpKSuEsQWc2xSKL1NstMk&#10;NTsbstsY/71bEHqbx/uc7X4ynRhpcK1lBcsoBkFcWd1yreCjeF08g3AeWWNnmRRcycF+9zDbYqLt&#10;hd9pzH0tQgi7BBU03veJlK5qyKCLbE8cuG87GPQBDrXUA15CuOnkKo430mDLoaHBng4NVef81yhw&#10;5ZgV1z79/PlyVZke2RTr7E2p+eOUvoDwNPl/8d190mH+0wr+ngkXyN0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rNTywgAAANwAAAAPAAAAAAAAAAAAAAAAAJgCAABkcnMvZG93&#10;bnJldi54bWxQSwUGAAAAAAQABAD1AAAAhwMAAAAA&#10;" filled="f" stroked="f" strokeweight="2pt">
                      <v:textbox>
                        <w:txbxContent>
                          <w:p w:rsidR="00F5640F" w:rsidRPr="002F4998" w:rsidRDefault="00F5640F" w:rsidP="00F5640F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0  1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 xml:space="preserve">  2</w:t>
                            </w:r>
                          </w:p>
                        </w:txbxContent>
                      </v:textbox>
                    </v:rect>
                  </v:group>
                  <v:shape id="Straight Arrow Connector 134" o:spid="_x0000_s1127" type="#_x0000_t32" style="position:absolute;left:21375;top:2968;width:2445;height:3607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djOo8QAAADcAAAADwAAAGRycy9kb3ducmV2LnhtbERPTWvCQBC9C/0PyxR6EbOxWimpq6hB&#10;sEiVqpfehuyYBLOzIbtq/PddQfA2j/c542lrKnGhxpWWFfSjGARxZnXJuYLDftn7BOE8ssbKMim4&#10;kYPp5KUzxkTbK//SZedzEULYJaig8L5OpHRZQQZdZGviwB1tY9AH2ORSN3gN4aaS73E8kgZLDg0F&#10;1rQoKDvtzkbB4rRJ2/Xfeds9/qT9bL7/SPXhW6m313b2BcJT65/ih3ulw/zBEO7PhAvk5B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2M6jxAAAANwAAAAPAAAAAAAAAAAA&#10;AAAAAKECAABkcnMvZG93bnJldi54bWxQSwUGAAAAAAQABAD5AAAAkgMAAAAA&#10;" strokecolor="black [3213]" strokeweight="2pt">
                    <v:stroke endarrow="open"/>
                  </v:shape>
                </v:group>
                <w10:wrap type="square"/>
              </v:group>
            </w:pict>
          </mc:Fallback>
        </mc:AlternateContent>
      </w:r>
      <w:r w:rsidR="00204DEC">
        <w:rPr>
          <w:rFonts w:ascii="Candara" w:hAnsi="Candara" w:cs="Courier New"/>
          <w:sz w:val="24"/>
          <w:szCs w:val="24"/>
        </w:rPr>
        <w:t xml:space="preserve">Some objects contain </w:t>
      </w:r>
      <w:r w:rsidR="00204DEC" w:rsidRPr="00E60903">
        <w:rPr>
          <w:rFonts w:ascii="Candara" w:hAnsi="Candara" w:cs="Courier New"/>
          <w:b/>
          <w:i/>
          <w:sz w:val="24"/>
          <w:szCs w:val="24"/>
        </w:rPr>
        <w:t>references to other objects</w:t>
      </w:r>
      <w:r w:rsidR="00204DEC">
        <w:rPr>
          <w:rFonts w:ascii="Candara" w:hAnsi="Candara" w:cs="Courier New"/>
          <w:sz w:val="24"/>
          <w:szCs w:val="24"/>
        </w:rPr>
        <w:t xml:space="preserve">; these objects are called </w:t>
      </w:r>
      <w:r w:rsidR="00204DEC" w:rsidRPr="00E60903">
        <w:rPr>
          <w:rFonts w:ascii="Candara" w:hAnsi="Candara" w:cs="Courier New"/>
          <w:b/>
          <w:i/>
          <w:sz w:val="24"/>
          <w:szCs w:val="24"/>
        </w:rPr>
        <w:t>containers</w:t>
      </w:r>
      <w:r w:rsidR="00204DEC">
        <w:rPr>
          <w:rFonts w:ascii="Candara" w:hAnsi="Candara" w:cs="Courier New"/>
          <w:sz w:val="24"/>
          <w:szCs w:val="24"/>
        </w:rPr>
        <w:t xml:space="preserve">.  A </w:t>
      </w:r>
      <w:proofErr w:type="spellStart"/>
      <w:r w:rsidR="00204DEC" w:rsidRPr="00E60903">
        <w:rPr>
          <w:rFonts w:ascii="Candara" w:hAnsi="Candara" w:cs="Courier New"/>
          <w:b/>
          <w:sz w:val="24"/>
          <w:szCs w:val="24"/>
        </w:rPr>
        <w:t>zg.Point</w:t>
      </w:r>
      <w:proofErr w:type="spellEnd"/>
      <w:r w:rsidR="00204DEC">
        <w:rPr>
          <w:rFonts w:ascii="Candara" w:hAnsi="Candara" w:cs="Courier New"/>
          <w:sz w:val="24"/>
          <w:szCs w:val="24"/>
        </w:rPr>
        <w:t xml:space="preserve"> is a container (as is any object of a user-defined class).  </w:t>
      </w:r>
      <w:r w:rsidR="00204DEC" w:rsidRPr="00E60903">
        <w:rPr>
          <w:rFonts w:ascii="Candara" w:hAnsi="Candara" w:cs="Courier New"/>
          <w:b/>
          <w:sz w:val="24"/>
          <w:szCs w:val="24"/>
        </w:rPr>
        <w:t>Lists</w:t>
      </w:r>
      <w:r w:rsidR="00204DEC">
        <w:rPr>
          <w:rFonts w:ascii="Candara" w:hAnsi="Candara" w:cs="Courier New"/>
          <w:sz w:val="24"/>
          <w:szCs w:val="24"/>
        </w:rPr>
        <w:t xml:space="preserve">, </w:t>
      </w:r>
      <w:r w:rsidR="00204DEC" w:rsidRPr="00E60903">
        <w:rPr>
          <w:rFonts w:ascii="Candara" w:hAnsi="Candara" w:cs="Courier New"/>
          <w:b/>
          <w:sz w:val="24"/>
          <w:szCs w:val="24"/>
        </w:rPr>
        <w:t>strings</w:t>
      </w:r>
      <w:r w:rsidR="00204DEC">
        <w:rPr>
          <w:rFonts w:ascii="Candara" w:hAnsi="Candara" w:cs="Courier New"/>
          <w:sz w:val="24"/>
          <w:szCs w:val="24"/>
        </w:rPr>
        <w:t xml:space="preserve"> and </w:t>
      </w:r>
      <w:r w:rsidR="00204DEC" w:rsidRPr="00E60903">
        <w:rPr>
          <w:rFonts w:ascii="Candara" w:hAnsi="Candara" w:cs="Courier New"/>
          <w:b/>
          <w:sz w:val="24"/>
          <w:szCs w:val="24"/>
        </w:rPr>
        <w:t>tuples</w:t>
      </w:r>
      <w:r w:rsidR="00204DEC">
        <w:rPr>
          <w:rFonts w:ascii="Candara" w:hAnsi="Candara" w:cs="Courier New"/>
          <w:sz w:val="24"/>
          <w:szCs w:val="24"/>
        </w:rPr>
        <w:t xml:space="preserve"> are containers.  </w:t>
      </w:r>
      <w:r w:rsidR="00204DEC" w:rsidRPr="00E60903">
        <w:rPr>
          <w:rFonts w:ascii="Candara" w:hAnsi="Candara" w:cs="Courier New"/>
          <w:b/>
          <w:sz w:val="24"/>
          <w:szCs w:val="24"/>
        </w:rPr>
        <w:t>Numbers</w:t>
      </w:r>
      <w:r w:rsidR="00204DEC">
        <w:rPr>
          <w:rFonts w:ascii="Candara" w:hAnsi="Candara" w:cs="Courier New"/>
          <w:sz w:val="24"/>
          <w:szCs w:val="24"/>
        </w:rPr>
        <w:t xml:space="preserve"> are </w:t>
      </w:r>
      <w:r w:rsidR="00204DEC" w:rsidRPr="00E60903">
        <w:rPr>
          <w:rFonts w:ascii="Candara" w:hAnsi="Candara" w:cs="Courier New"/>
          <w:b/>
          <w:sz w:val="24"/>
          <w:szCs w:val="24"/>
        </w:rPr>
        <w:t>not</w:t>
      </w:r>
      <w:r w:rsidR="00204DEC">
        <w:rPr>
          <w:rFonts w:ascii="Candara" w:hAnsi="Candara" w:cs="Courier New"/>
          <w:sz w:val="24"/>
          <w:szCs w:val="24"/>
        </w:rPr>
        <w:t xml:space="preserve"> containers.</w:t>
      </w:r>
    </w:p>
    <w:p w:rsidR="00204DEC" w:rsidRDefault="00F5640F" w:rsidP="009D0C20">
      <w:pPr>
        <w:spacing w:before="120" w:after="0" w:line="240" w:lineRule="auto"/>
        <w:rPr>
          <w:rFonts w:ascii="Candara" w:hAnsi="Candara" w:cs="Courier New"/>
          <w:noProof/>
          <w:sz w:val="24"/>
          <w:szCs w:val="24"/>
        </w:rPr>
      </w:pPr>
      <w:r w:rsidRPr="0085604B"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4CF5C5CB" wp14:editId="0BB1CA86">
                <wp:simplePos x="0" y="0"/>
                <wp:positionH relativeFrom="column">
                  <wp:posOffset>130175</wp:posOffset>
                </wp:positionH>
                <wp:positionV relativeFrom="paragraph">
                  <wp:posOffset>897890</wp:posOffset>
                </wp:positionV>
                <wp:extent cx="2338705" cy="771525"/>
                <wp:effectExtent l="0" t="0" r="23495" b="28575"/>
                <wp:wrapSquare wrapText="bothSides"/>
                <wp:docPr id="118" name="Rectangle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8705" cy="77152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5640F" w:rsidRDefault="00F5640F" w:rsidP="00F5640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p =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zg.Point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100, 150)</w:t>
                            </w:r>
                          </w:p>
                          <w:p w:rsidR="00F5640F" w:rsidRPr="00522412" w:rsidRDefault="00F5640F" w:rsidP="00F5640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numbers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= [4, 30.2, 10]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18288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18" o:spid="_x0000_s1128" style="position:absolute;margin-left:10.25pt;margin-top:70.7pt;width:184.15pt;height:60.75pt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" fillcolor="#ddd8c2 [2894]" strokecolor="black [3213]" strokeweight="2pt">
                <v:textbox inset="14.4pt,7.2pt,,14.4pt">
                  <w:txbxContent>
                    <w:p w:rsidR="00F5640F" w:rsidRDefault="00F5640F" w:rsidP="00F5640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p = </w:t>
                      </w: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zg.Point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100, 150)</w:t>
                      </w:r>
                    </w:p>
                    <w:p w:rsidR="00F5640F" w:rsidRPr="00522412" w:rsidRDefault="00F5640F" w:rsidP="00F5640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numbers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= [4, 30.2, 10]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200A45">
        <w:rPr>
          <w:rFonts w:ascii="Candara" w:hAnsi="Candara" w:cs="Courier New"/>
          <w:sz w:val="24"/>
          <w:szCs w:val="24"/>
        </w:rPr>
        <w:t>He</w:t>
      </w:r>
      <w:r>
        <w:rPr>
          <w:rFonts w:ascii="Candara" w:hAnsi="Candara" w:cs="Courier New"/>
          <w:sz w:val="24"/>
          <w:szCs w:val="24"/>
        </w:rPr>
        <w:t>re is an example showing assignments of two container objects</w:t>
      </w:r>
      <w:r w:rsidR="00200A45">
        <w:rPr>
          <w:rFonts w:ascii="Candara" w:hAnsi="Candara" w:cs="Courier New"/>
          <w:sz w:val="24"/>
          <w:szCs w:val="24"/>
        </w:rPr>
        <w:t xml:space="preserve">, with </w:t>
      </w:r>
      <w:r>
        <w:rPr>
          <w:rFonts w:ascii="Candara" w:hAnsi="Candara" w:cs="Courier New"/>
          <w:sz w:val="24"/>
          <w:szCs w:val="24"/>
        </w:rPr>
        <w:t>the</w:t>
      </w:r>
      <w:r w:rsidR="00200A45">
        <w:rPr>
          <w:rFonts w:ascii="Candara" w:hAnsi="Candara" w:cs="Courier New"/>
          <w:sz w:val="24"/>
          <w:szCs w:val="24"/>
        </w:rPr>
        <w:t xml:space="preserve"> corresponding box-and-pointer diagram</w:t>
      </w:r>
      <w:r>
        <w:rPr>
          <w:rFonts w:ascii="Candara" w:hAnsi="Candara" w:cs="Courier New"/>
          <w:sz w:val="24"/>
          <w:szCs w:val="24"/>
        </w:rPr>
        <w:t xml:space="preserve"> shown to the right:</w:t>
      </w:r>
    </w:p>
    <w:p w:rsidR="00204DEC" w:rsidRDefault="00204DEC" w:rsidP="009D0C20">
      <w:pPr>
        <w:spacing w:before="120" w:after="0" w:line="240" w:lineRule="auto"/>
        <w:rPr>
          <w:rFonts w:ascii="Candara" w:hAnsi="Candara" w:cs="Courier New"/>
          <w:noProof/>
          <w:sz w:val="24"/>
          <w:szCs w:val="24"/>
        </w:rPr>
      </w:pPr>
    </w:p>
    <w:p w:rsidR="00985B86" w:rsidRDefault="00985B86" w:rsidP="009D0C20">
      <w:pPr>
        <w:spacing w:before="120" w:after="0" w:line="240" w:lineRule="auto"/>
        <w:rPr>
          <w:rFonts w:ascii="Candara" w:hAnsi="Candara" w:cs="Courier New"/>
          <w:noProof/>
          <w:sz w:val="24"/>
          <w:szCs w:val="24"/>
        </w:rPr>
      </w:pPr>
    </w:p>
    <w:p w:rsidR="00204DEC" w:rsidRDefault="00985B86" w:rsidP="009D0C20">
      <w:pPr>
        <w:spacing w:before="120" w:after="0" w:line="240" w:lineRule="auto"/>
        <w:rPr>
          <w:rFonts w:ascii="Candara" w:hAnsi="Candara" w:cs="Courier New"/>
          <w:noProof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6239" behindDoc="0" locked="0" layoutInCell="1" allowOverlap="1" wp14:anchorId="4133B415" wp14:editId="7790730D">
                <wp:simplePos x="0" y="0"/>
                <wp:positionH relativeFrom="column">
                  <wp:posOffset>2707005</wp:posOffset>
                </wp:positionH>
                <wp:positionV relativeFrom="paragraph">
                  <wp:posOffset>6350</wp:posOffset>
                </wp:positionV>
                <wp:extent cx="3851910" cy="3585845"/>
                <wp:effectExtent l="0" t="0" r="15240" b="14605"/>
                <wp:wrapSquare wrapText="bothSides"/>
                <wp:docPr id="1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51910" cy="35858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5640F" w:rsidRDefault="00F5640F" w:rsidP="00F5640F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 xml:space="preserve"> Box and Pointer diagram:</w:t>
                            </w:r>
                          </w:p>
                          <w:p w:rsidR="00F5640F" w:rsidRPr="00DA5610" w:rsidRDefault="00F5640F" w:rsidP="00F5640F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129" type="#_x0000_t202" style="position:absolute;margin-left:213.15pt;margin-top:.5pt;width:303.3pt;height:282.35pt;z-index:25178623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" strokeweight="2pt">
                <v:textbox>
                  <w:txbxContent>
                    <w:p w:rsidR="00F5640F" w:rsidRDefault="00F5640F" w:rsidP="00F5640F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>
                        <w:rPr>
                          <w:b/>
                          <w:sz w:val="28"/>
                          <w:u w:val="single"/>
                        </w:rPr>
                        <w:t xml:space="preserve"> Box and Pointer diagram:</w:t>
                      </w:r>
                    </w:p>
                    <w:p w:rsidR="00F5640F" w:rsidRPr="00DA5610" w:rsidRDefault="00F5640F" w:rsidP="00F5640F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930624" behindDoc="0" locked="0" layoutInCell="1" allowOverlap="1" wp14:anchorId="3BA9FAB5" wp14:editId="0303BB43">
                <wp:simplePos x="0" y="0"/>
                <wp:positionH relativeFrom="column">
                  <wp:posOffset>3063834</wp:posOffset>
                </wp:positionH>
                <wp:positionV relativeFrom="paragraph">
                  <wp:posOffset>695795</wp:posOffset>
                </wp:positionV>
                <wp:extent cx="3045007" cy="1176747"/>
                <wp:effectExtent l="0" t="0" r="41275" b="0"/>
                <wp:wrapNone/>
                <wp:docPr id="199" name="Group 19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45007" cy="1176747"/>
                          <a:chOff x="0" y="0"/>
                          <a:chExt cx="3045007" cy="1176747"/>
                        </a:xfrm>
                      </wpg:grpSpPr>
                      <wps:wsp>
                        <wps:cNvPr id="151" name="Straight Arrow Connector 151"/>
                        <wps:cNvCnPr/>
                        <wps:spPr>
                          <a:xfrm flipH="1" flipV="1">
                            <a:off x="1757548" y="296883"/>
                            <a:ext cx="180321" cy="387944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7" name="Straight Arrow Connector 177"/>
                        <wps:cNvCnPr/>
                        <wps:spPr>
                          <a:xfrm flipH="1" flipV="1">
                            <a:off x="1033153" y="332509"/>
                            <a:ext cx="922020" cy="355600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196" name="Group 196"/>
                        <wpg:cNvGrpSpPr/>
                        <wpg:grpSpPr>
                          <a:xfrm>
                            <a:off x="0" y="0"/>
                            <a:ext cx="3045007" cy="1176747"/>
                            <a:chOff x="0" y="0"/>
                            <a:chExt cx="3045007" cy="1176747"/>
                          </a:xfrm>
                        </wpg:grpSpPr>
                        <wps:wsp>
                          <wps:cNvPr id="141" name="Rectangle 141"/>
                          <wps:cNvSpPr/>
                          <wps:spPr>
                            <a:xfrm>
                              <a:off x="1306285" y="0"/>
                              <a:ext cx="657157" cy="30476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F5640F" w:rsidRPr="004A6207" w:rsidRDefault="00F5640F" w:rsidP="00F5640F">
                                <w:pPr>
                                  <w:jc w:val="center"/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r w:rsidRPr="004A6207"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8"/>
                                  </w:rPr>
                                  <w:t>100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2" name="Rectangle 142"/>
                          <wps:cNvSpPr/>
                          <wps:spPr>
                            <a:xfrm>
                              <a:off x="2137558" y="0"/>
                              <a:ext cx="657157" cy="30476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F5640F" w:rsidRPr="004A6207" w:rsidRDefault="00F5640F" w:rsidP="00F5640F">
                                <w:pPr>
                                  <w:jc w:val="center"/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r w:rsidRPr="004A6207"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8"/>
                                  </w:rPr>
                                  <w:t>150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3" name="Rectangle 143"/>
                          <wps:cNvSpPr/>
                          <wps:spPr>
                            <a:xfrm>
                              <a:off x="1793174" y="546265"/>
                              <a:ext cx="1161931" cy="30476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4" name="Rectangle 144"/>
                          <wps:cNvSpPr/>
                          <wps:spPr>
                            <a:xfrm>
                              <a:off x="1769423" y="866899"/>
                              <a:ext cx="1275584" cy="30984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F5640F" w:rsidRPr="002F4998" w:rsidRDefault="00F5640F" w:rsidP="00F5640F">
                                <w:pPr>
                                  <w:jc w:val="center"/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proofErr w:type="gramStart"/>
                                <w:r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8"/>
                                  </w:rPr>
                                  <w:t>x  y</w:t>
                                </w:r>
                                <w:proofErr w:type="gramEnd"/>
                                <w:r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8"/>
                                  </w:rPr>
                                  <w:t xml:space="preserve">   </w:t>
                                </w:r>
                                <w:r w:rsidRPr="002F4998"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8"/>
                                  </w:rPr>
                                  <w:t>...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6" name="Rectangle 146"/>
                          <wps:cNvSpPr/>
                          <wps:spPr>
                            <a:xfrm>
                              <a:off x="332509" y="534390"/>
                              <a:ext cx="304769" cy="30476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7" name="Straight Connector 147"/>
                          <wps:cNvCnPr/>
                          <wps:spPr>
                            <a:xfrm>
                              <a:off x="2078182" y="546265"/>
                              <a:ext cx="0" cy="304768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8" name="Straight Connector 148"/>
                          <wps:cNvCnPr/>
                          <wps:spPr>
                            <a:xfrm>
                              <a:off x="2386940" y="570016"/>
                              <a:ext cx="0" cy="304768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9" name="Rectangle 149"/>
                          <wps:cNvSpPr/>
                          <wps:spPr>
                            <a:xfrm>
                              <a:off x="0" y="570016"/>
                              <a:ext cx="382231" cy="26349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F5640F" w:rsidRPr="00DE256B" w:rsidRDefault="00F5640F" w:rsidP="00F5640F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Consolas" w:hAnsi="Consolas" w:cs="Consolas"/>
                                    <w:b/>
                                    <w:i/>
                                    <w:color w:val="000000" w:themeColor="text1"/>
                                    <w:sz w:val="32"/>
                                  </w:rPr>
                                </w:pPr>
                                <w:proofErr w:type="gramStart"/>
                                <w:r w:rsidRPr="00DE256B">
                                  <w:rPr>
                                    <w:rFonts w:ascii="Consolas" w:hAnsi="Consolas" w:cs="Consolas"/>
                                    <w:b/>
                                    <w:i/>
                                    <w:color w:val="000000" w:themeColor="text1"/>
                                    <w:sz w:val="32"/>
                                  </w:rPr>
                                  <w:t>p</w:t>
                                </w:r>
                                <w:proofErr w:type="gramEnd"/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  <wps:wsp>
                          <wps:cNvPr id="150" name="Straight Arrow Connector 150"/>
                          <wps:cNvCnPr/>
                          <wps:spPr>
                            <a:xfrm>
                              <a:off x="534389" y="700644"/>
                              <a:ext cx="1264790" cy="0"/>
                            </a:xfrm>
                            <a:prstGeom prst="straightConnector1">
                              <a:avLst/>
                            </a:prstGeom>
                            <a:ln w="25400"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52" name="Straight Arrow Connector 152"/>
                          <wps:cNvCnPr/>
                          <wps:spPr>
                            <a:xfrm flipV="1">
                              <a:off x="2268187" y="320634"/>
                              <a:ext cx="178417" cy="414612"/>
                            </a:xfrm>
                            <a:prstGeom prst="straightConnector1">
                              <a:avLst/>
                            </a:prstGeom>
                            <a:ln w="25400"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53" name="Straight Arrow Connector 153"/>
                          <wps:cNvCnPr/>
                          <wps:spPr>
                            <a:xfrm flipV="1">
                              <a:off x="2660072" y="285008"/>
                              <a:ext cx="371437" cy="413977"/>
                            </a:xfrm>
                            <a:prstGeom prst="straightConnector1">
                              <a:avLst/>
                            </a:prstGeom>
                            <a:ln w="25400"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69" name="Rectangle 169"/>
                          <wps:cNvSpPr/>
                          <wps:spPr>
                            <a:xfrm>
                              <a:off x="380010" y="23751"/>
                              <a:ext cx="656590" cy="3041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985B86" w:rsidRPr="004A6207" w:rsidRDefault="00985B86" w:rsidP="00985B86">
                                <w:pPr>
                                  <w:jc w:val="center"/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r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8"/>
                                  </w:rPr>
                                  <w:t>3</w:t>
                                </w:r>
                                <w:r w:rsidRPr="004A6207">
                                  <w:rPr>
                                    <w:rFonts w:ascii="Consolas" w:hAnsi="Consolas" w:cs="Consolas"/>
                                    <w:b/>
                                    <w:color w:val="000000" w:themeColor="text1"/>
                                    <w:sz w:val="28"/>
                                  </w:rPr>
                                  <w:t>00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178" name="Group 178"/>
                          <wpg:cNvGrpSpPr/>
                          <wpg:grpSpPr>
                            <a:xfrm>
                              <a:off x="1781298" y="403761"/>
                              <a:ext cx="141605" cy="165735"/>
                              <a:chOff x="0" y="0"/>
                              <a:chExt cx="141605" cy="165735"/>
                            </a:xfrm>
                          </wpg:grpSpPr>
                          <wps:wsp>
                            <wps:cNvPr id="172" name="Straight Connector 172"/>
                            <wps:cNvCnPr/>
                            <wps:spPr>
                              <a:xfrm>
                                <a:off x="0" y="0"/>
                                <a:ext cx="141605" cy="165735"/>
                              </a:xfrm>
                              <a:prstGeom prst="line">
                                <a:avLst/>
                              </a:prstGeom>
                              <a:ln w="5080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75" name="Straight Connector 175"/>
                            <wps:cNvCnPr/>
                            <wps:spPr>
                              <a:xfrm flipH="1">
                                <a:off x="0" y="0"/>
                                <a:ext cx="131886" cy="165735"/>
                              </a:xfrm>
                              <a:prstGeom prst="line">
                                <a:avLst/>
                              </a:prstGeom>
                              <a:ln w="5080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199" o:spid="_x0000_s1130" style="position:absolute;margin-left:241.25pt;margin-top:54.8pt;width:239.75pt;height:92.65pt;z-index:251930624" coordsize="30450,117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">
                <v:shape id="Straight Arrow Connector 151" o:spid="_x0000_s1131" type="#_x0000_t32" style="position:absolute;left:17575;top:2968;width:1803;height:3880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CIm8UAAADcAAAADwAAAGRycy9kb3ducmV2LnhtbERPTWvCQBC9F/wPywi9lLpJwSJpVtEE&#10;oUXaoubibciOSUh2NmRXTf99Vyj0No/3OelqNJ240uAaywriWQSCuLS64UpBcdw+L0A4j6yxs0wK&#10;fsjBajl5SDHR9sZ7uh58JUIIuwQV1N73iZSurMmgm9meOHBnOxj0AQ6V1APeQrjp5EsUvUqDDYeG&#10;GnvKairbw8UoyNqvfNydLt9P5888LjfHea6LD6Uep+P6DYSn0f+L/9zvOsyfx3B/Jlw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HCIm8UAAADcAAAADwAAAAAAAAAA&#10;AAAAAAChAgAAZHJzL2Rvd25yZXYueG1sUEsFBgAAAAAEAAQA+QAAAJMDAAAAAA==&#10;" strokecolor="black [3213]" strokeweight="2pt">
                  <v:stroke endarrow="open"/>
                </v:shape>
                <v:shape id="Straight Arrow Connector 177" o:spid="_x0000_s1132" type="#_x0000_t32" style="position:absolute;left:10331;top:3325;width:9220;height:3556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2DpFMUAAADcAAAADwAAAGRycy9kb3ducmV2LnhtbERPS2vCQBC+F/oflin0UnSTglXSrKKG&#10;QotoqXrpbchOHiQ7G7Krxn/fFQre5uN7TroYTCvO1LvasoJ4HIEgzq2uuVRwPHyMZiCcR9bYWiYF&#10;V3KwmD8+pJhoe+EfOu99KUIIuwQVVN53iZQur8igG9uOOHCF7Q36APtS6h4vIdy08jWK3qTBmkND&#10;hR2tK8qb/ckoWDe7bNj8nr5fim0W56vDJNPHL6Wen4blOwhPg7+L/92fOsyfTuH2TLhAzv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2DpFMUAAADcAAAADwAAAAAAAAAA&#10;AAAAAAChAgAAZHJzL2Rvd25yZXYueG1sUEsFBgAAAAAEAAQA+QAAAJMDAAAAAA==&#10;" strokecolor="black [3213]" strokeweight="2pt">
                  <v:stroke endarrow="open"/>
                </v:shape>
                <v:group id="Group 196" o:spid="_x0000_s1133" style="position:absolute;width:30450;height:11767" coordsize="30450,117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syNMMAAADc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ry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DazI0wwAAANwAAAAP&#10;AAAAAAAAAAAAAAAAAKoCAABkcnMvZG93bnJldi54bWxQSwUGAAAAAAQABAD6AAAAmgMAAAAA&#10;">
                  <v:rect id="Rectangle 141" o:spid="_x0000_s1134" style="position:absolute;left:13062;width:6572;height:30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rRwcMA&#10;AADcAAAADwAAAGRycy9kb3ducmV2LnhtbERPS2sCMRC+F/ofwgi9iGYVKbI1ihTURWjB16G3YTNu&#10;FjeTsIm6/feNIPQ2H99zZovONuJGbagdKxgNMxDEpdM1VwqOh9VgCiJEZI2NY1LwSwEW89eXGeba&#10;3XlHt32sRArhkKMCE6PPpQylIYth6Dxx4s6utRgTbCupW7yncNvIcZa9S4s1pwaDnj4NlZf91SpY&#10;bUx/KbdfJ1+E77MdF3696f8o9dbrlh8gInXxX/x0FzrNn4zg8Uy6QM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3rRwcMAAADcAAAADwAAAAAAAAAAAAAAAACYAgAAZHJzL2Rv&#10;d25yZXYueG1sUEsFBgAAAAAEAAQA9QAAAIgDAAAAAA==&#10;" filled="f" strokecolor="black [3213]" strokeweight="2pt">
                    <v:textbox>
                      <w:txbxContent>
                        <w:p w:rsidR="00F5640F" w:rsidRPr="004A6207" w:rsidRDefault="00F5640F" w:rsidP="00F5640F">
                          <w:pPr>
                            <w:jc w:val="center"/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8"/>
                            </w:rPr>
                          </w:pPr>
                          <w:r w:rsidRPr="004A6207"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8"/>
                            </w:rPr>
                            <w:t>100</w:t>
                          </w:r>
                        </w:p>
                      </w:txbxContent>
                    </v:textbox>
                  </v:rect>
                  <v:rect id="Rectangle 142" o:spid="_x0000_s1135" style="position:absolute;left:21375;width:6572;height:30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6hPtsMA&#10;AADcAAAADwAAAGRycy9kb3ducmV2LnhtbERPS2sCMRC+F/ofwhR6Ec26lCJbo4igLgULvg7ehs24&#10;WbqZhE3U7b83hUJv8/E9ZzrvbStu1IXGsYLxKANBXDndcK3geFgNJyBCRNbYOiYFPxRgPnt+mmKh&#10;3Z13dNvHWqQQDgUqMDH6QspQGbIYRs4TJ+7iOosxwa6WusN7CretzLPsXVpsODUY9LQ0VH3vr1bB&#10;amMGC/m5PfkyfF1sXvr1ZnBW6vWlX3yAiNTHf/Gfu9Rp/lsOv8+kC+Ts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6hPtsMAAADcAAAADwAAAAAAAAAAAAAAAACYAgAAZHJzL2Rv&#10;d25yZXYueG1sUEsFBgAAAAAEAAQA9QAAAIgDAAAAAA==&#10;" filled="f" strokecolor="black [3213]" strokeweight="2pt">
                    <v:textbox>
                      <w:txbxContent>
                        <w:p w:rsidR="00F5640F" w:rsidRPr="004A6207" w:rsidRDefault="00F5640F" w:rsidP="00F5640F">
                          <w:pPr>
                            <w:jc w:val="center"/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8"/>
                            </w:rPr>
                          </w:pPr>
                          <w:r w:rsidRPr="004A6207"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8"/>
                            </w:rPr>
                            <w:t>150</w:t>
                          </w:r>
                        </w:p>
                      </w:txbxContent>
                    </v:textbox>
                  </v:rect>
                  <v:rect id="Rectangle 143" o:spid="_x0000_s1136" style="position:absolute;left:17931;top:5462;width:11620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TqLcQA&#10;AADcAAAADwAAAGRycy9kb3ducmV2LnhtbERPS2sCMRC+C/6HMIVeRLO1RWQ1igjWRWihPg7ehs24&#10;WbqZhE2q239vCgVv8/E9Z77sbCOu1IbasYKXUQaCuHS65krB8bAZTkGEiKyxcUwKfinActHvzTHX&#10;7sZfdN3HSqQQDjkqMDH6XMpQGrIYRs4TJ+7iWosxwbaSusVbCreNHGfZRFqsOTUY9LQ2VH7vf6yC&#10;zdYMVnL3cfJF+LzYceHft4OzUs9P3WoGIlIXH+J/d6HT/LdX+HsmXS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jk6i3EAAAA3AAAAA8AAAAAAAAAAAAAAAAAmAIAAGRycy9k&#10;b3ducmV2LnhtbFBLBQYAAAAABAAEAPUAAACJAwAAAAA=&#10;" filled="f" strokecolor="black [3213]" strokeweight="2pt"/>
                  <v:rect id="Rectangle 144" o:spid="_x0000_s1137" style="position:absolute;left:17694;top:8668;width:12756;height:309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+aYMIA&#10;AADcAAAADwAAAGRycy9kb3ducmV2LnhtbERPTWuDQBC9F/Iflgn0VtcWCcFmE6S0pTlGAyG30Z2q&#10;iTsr7tbov+8WCrnN433OZjeZTow0uNaygucoBkFcWd1yreBYfDytQTiPrLGzTApmcrDbLh42mGp7&#10;4wONua9FCGGXooLG+z6V0lUNGXSR7YkD920Hgz7AoZZ6wFsIN518ieOVNNhyaGiwp7eGqmv+YxS4&#10;ctwXc5+dLmdXldk7myLZfyr1uJyyVxCeJn8X/7u/dJifJPD3TLhAb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D5pgwgAAANwAAAAPAAAAAAAAAAAAAAAAAJgCAABkcnMvZG93&#10;bnJldi54bWxQSwUGAAAAAAQABAD1AAAAhwMAAAAA&#10;" filled="f" stroked="f" strokeweight="2pt">
                    <v:textbox>
                      <w:txbxContent>
                        <w:p w:rsidR="00F5640F" w:rsidRPr="002F4998" w:rsidRDefault="00F5640F" w:rsidP="00F5640F">
                          <w:pPr>
                            <w:jc w:val="center"/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8"/>
                            </w:rPr>
                          </w:pPr>
                          <w:proofErr w:type="gramStart"/>
                          <w:r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8"/>
                            </w:rPr>
                            <w:t>x  y</w:t>
                          </w:r>
                          <w:proofErr w:type="gramEnd"/>
                          <w:r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8"/>
                            </w:rPr>
                            <w:t xml:space="preserve">   </w:t>
                          </w:r>
                          <w:r w:rsidRPr="002F4998"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8"/>
                            </w:rPr>
                            <w:t>...</w:t>
                          </w:r>
                        </w:p>
                      </w:txbxContent>
                    </v:textbox>
                  </v:rect>
                  <v:rect id="Rectangle 146" o:spid="_x0000_s1138" style="position:absolute;left:3325;top:5343;width:304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NJtcMA&#10;AADcAAAADwAAAGRycy9kb3ducmV2LnhtbERPTWsCMRC9C/6HMEIvotlKEdkaRQTrIljQ1kNvw2bc&#10;LG4mYZPq+u8boeBtHu9z5svONuJKbagdK3gdZyCIS6drrhR8f21GMxAhImtsHJOCOwVYLvq9Oeba&#10;3fhA12OsRArhkKMCE6PPpQylIYth7Dxx4s6utRgTbCupW7ylcNvISZZNpcWaU4NBT2tD5eX4axVs&#10;tma4krv9yRfh82wnhf/YDn+Uehl0q3cQkbr4FP+7C53mv03h8Uy6QC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JNJtcMAAADcAAAADwAAAAAAAAAAAAAAAACYAgAAZHJzL2Rv&#10;d25yZXYueG1sUEsFBgAAAAAEAAQA9QAAAIgDAAAAAA==&#10;" filled="f" strokecolor="black [3213]" strokeweight="2pt"/>
                  <v:line id="Straight Connector 147" o:spid="_x0000_s1139" style="position:absolute;visibility:visible;mso-wrap-style:square" from="20781,5462" to="20781,85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gJlBcQAAADcAAAADwAAAGRycy9kb3ducmV2LnhtbERPS2vCQBC+F/wPywheim7U1kfqKqII&#10;vUgxetDbkJ0mwexsyK4m/nu3IPQ2H99zFqvWlOJOtSssKxgOIhDEqdUFZwpOx11/BsJ5ZI2lZVLw&#10;IAerZedtgbG2DR/onvhMhBB2MSrIva9iKV2ak0E3sBVx4H5tbdAHWGdS19iEcFPKURRNpMGCQ0OO&#10;FW1ySq/JzSjYniZNMs8+p+/D8b6d88/ofNkbpXrddv0FwlPr/8Uv97cO8z+m8PdMuEAu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AmUFxAAAANwAAAAPAAAAAAAAAAAA&#10;AAAAAKECAABkcnMvZG93bnJldi54bWxQSwUGAAAAAAQABAD5AAAAkgMAAAAA&#10;" strokecolor="black [3213]" strokeweight="1pt"/>
                  <v:line id="Straight Connector 148" o:spid="_x0000_s1140" style="position:absolute;visibility:visible;mso-wrap-style:square" from="23869,5700" to="23869,87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53xd8cAAADcAAAADwAAAGRycy9kb3ducmV2LnhtbESPQWvCQBCF70L/wzKCF6kbbbU1uopY&#10;hF5Emnpob0N2moRmZ0N2NfHfdw4FbzO8N+99s972rlZXakPl2cB0koAizr2tuDBw/jw8voIKEdli&#10;7ZkM3CjAdvMwWGNqfccfdM1ioSSEQ4oGyhibVOuQl+QwTHxDLNqPbx1GWdtC2xY7CXe1niXJQjus&#10;WBpKbGhfUv6bXZyBt/Oiy5bF/GU8fTr2Sz7Nvr6PzpjRsN+tQEXq4938f/1uBf9ZaOUZmUB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nnfF3xwAAANwAAAAPAAAAAAAA&#10;AAAAAAAAAKECAABkcnMvZG93bnJldi54bWxQSwUGAAAAAAQABAD5AAAAlQMAAAAA&#10;" strokecolor="black [3213]" strokeweight="1pt"/>
                  <v:rect id="Rectangle 149" o:spid="_x0000_s1141" style="position:absolute;top:5700;width:3822;height:263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6lA8YA&#10;AADcAAAADwAAAGRycy9kb3ducmV2LnhtbERPW0sCQRR+F/oPwwl6CZ0tI3RzlIhSiUK8gPh2mjl7&#10;sZ0zy86kq7++CQLfzsd3PaNJaytxoMaXjhXc9RIQxNqZknMFm/VbdwDCB2SDlWNScCIPk/FVZ4Sp&#10;cUde0mEVchFD2KeooAihTqX0uiCLvudq4shlrrEYImxyaRo8xnBbyfskeZQWS44NBdb0UpD+Xv1Y&#10;Bf16/7H41LvX9+xrr5NzNrudbrZK3Vy3z08gArXhIv53z02c/zCEv2fiBXL8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n6lA8YAAADcAAAADwAAAAAAAAAAAAAAAACYAgAAZHJz&#10;L2Rvd25yZXYueG1sUEsFBgAAAAAEAAQA9QAAAIsDAAAAAA==&#10;" filled="f" stroked="f" strokeweight="2pt">
                    <v:textbox style="mso-fit-shape-to-text:t" inset="0,0,0,0">
                      <w:txbxContent>
                        <w:p w:rsidR="00F5640F" w:rsidRPr="00DE256B" w:rsidRDefault="00F5640F" w:rsidP="00F5640F">
                          <w:pPr>
                            <w:spacing w:after="0" w:line="240" w:lineRule="auto"/>
                            <w:jc w:val="center"/>
                            <w:rPr>
                              <w:rFonts w:ascii="Consolas" w:hAnsi="Consolas" w:cs="Consolas"/>
                              <w:b/>
                              <w:i/>
                              <w:color w:val="000000" w:themeColor="text1"/>
                              <w:sz w:val="32"/>
                            </w:rPr>
                          </w:pPr>
                          <w:proofErr w:type="gramStart"/>
                          <w:r w:rsidRPr="00DE256B">
                            <w:rPr>
                              <w:rFonts w:ascii="Consolas" w:hAnsi="Consolas" w:cs="Consolas"/>
                              <w:b/>
                              <w:i/>
                              <w:color w:val="000000" w:themeColor="text1"/>
                              <w:sz w:val="32"/>
                            </w:rPr>
                            <w:t>p</w:t>
                          </w:r>
                          <w:proofErr w:type="gramEnd"/>
                        </w:p>
                      </w:txbxContent>
                    </v:textbox>
                  </v:rect>
                  <v:shape id="Straight Arrow Connector 150" o:spid="_x0000_s1142" type="#_x0000_t32" style="position:absolute;left:5343;top:7006;width:12648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6QMFsQAAADcAAAADwAAAGRycy9kb3ducmV2LnhtbESPQW/CMAyF70j7D5En7QZpJw2mQkDd&#10;0KSJG7ALN9OYpqJxqiaDbr8eH5C42XrP731erAbfqgv1sQlsIJ9koIirYBuuDfzsv8bvoGJCttgG&#10;JgN/FGG1fBotsLDhylu67FKtJIRjgQZcSl2hdawceYyT0BGLdgq9xyRrX2vb41XCfatfs2yqPTYs&#10;DQ47+nRUnXe/3sCaD8dy80/5R3dYzyJ7F2bNYMzL81DOQSUa0sN8v/62gv8m+PKMTKC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pAwWxAAAANwAAAAPAAAAAAAAAAAA&#10;AAAAAKECAABkcnMvZG93bnJldi54bWxQSwUGAAAAAAQABAD5AAAAkgMAAAAA&#10;" strokecolor="black [3213]" strokeweight="2pt">
                    <v:stroke endarrow="open"/>
                  </v:shape>
                  <v:shape id="Straight Arrow Connector 152" o:spid="_x0000_s1143" type="#_x0000_t32" style="position:absolute;left:22681;top:3206;width:1785;height:4146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3dtEsEAAADcAAAADwAAAGRycy9kb3ducmV2LnhtbERPTWvCQBC9F/wPywi91Y2BWEldpQiC&#10;F0GtKN6G7DQJzc6G7Kjpv3cFwds83ufMFr1r1JW6UHs2MB4loIgLb2suDRx+Vh9TUEGQLTaeycA/&#10;BVjMB28zzK2/8Y6ueylVDOGQo4FKpM21DkVFDsPIt8SR+/WdQ4mwK7Xt8BbDXaPTJJlohzXHhgpb&#10;WlZU/O0vzsDu85Jl6WZViD73S3fenuS4PhnzPuy/v0AJ9fISP91rG+dnKTyeiRfo+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3d20SwQAAANwAAAAPAAAAAAAAAAAAAAAA&#10;AKECAABkcnMvZG93bnJldi54bWxQSwUGAAAAAAQABAD5AAAAjwMAAAAA&#10;" strokecolor="black [3213]" strokeweight="2pt">
                    <v:stroke endarrow="open"/>
                  </v:shape>
                  <v:shape id="Straight Arrow Connector 153" o:spid="_x0000_s1144" type="#_x0000_t32" style="position:absolute;left:26600;top:2850;width:3715;height:4139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vIicIAAADcAAAADwAAAGRycy9kb3ducmV2LnhtbERPTWvCQBC9C/6HZQrezKZKbEldRQTB&#10;i1BtqXgbstMkNDsbsqPGf98VBG/zeJ8zX/auURfqQu3ZwGuSgiIuvK25NPD9tRm/gwqCbLHxTAZu&#10;FGC5GA7mmFt/5T1dDlKqGMIhRwOVSJtrHYqKHIbEt8SR+/WdQ4mwK7Xt8BrDXaMnaTrTDmuODRW2&#10;tK6o+DucnYH92znLJrtNIfrUr93p8yg/26Mxo5d+9QFKqJen+OHe2jg/m8L9mXiBXv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DvIicIAAADcAAAADwAAAAAAAAAAAAAA&#10;AAChAgAAZHJzL2Rvd25yZXYueG1sUEsFBgAAAAAEAAQA+QAAAJADAAAAAA==&#10;" strokecolor="black [3213]" strokeweight="2pt">
                    <v:stroke endarrow="open"/>
                  </v:shape>
                  <v:rect id="Rectangle 169" o:spid="_x0000_s1145" style="position:absolute;left:3800;top:237;width:6566;height:304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rmBp8MA&#10;AADcAAAADwAAAGRycy9kb3ducmV2LnhtbERPS2sCMRC+F/ofwgi9iGbrQXRrFClYl4KCr0Nvw2bc&#10;LG4mYZPq9t8bQehtPr7nzBadbcSV2lA7VvA+zEAQl07XXCk4HlaDCYgQkTU2jknBHwVYzF9fZphr&#10;d+MdXfexEimEQ44KTIw+lzKUhiyGofPEiTu71mJMsK2kbvGWwm0jR1k2lhZrTg0GPX0aKi/7X6tg&#10;tTb9pfzenHwRtmc7KvzXuv+j1FuvW36AiNTFf/HTXeg0fzyFxzPpAjm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rmBp8MAAADcAAAADwAAAAAAAAAAAAAAAACYAgAAZHJzL2Rv&#10;d25yZXYueG1sUEsFBgAAAAAEAAQA9QAAAIgDAAAAAA==&#10;" filled="f" strokecolor="black [3213]" strokeweight="2pt">
                    <v:textbox>
                      <w:txbxContent>
                        <w:p w:rsidR="00985B86" w:rsidRPr="004A6207" w:rsidRDefault="00985B86" w:rsidP="00985B86">
                          <w:pPr>
                            <w:jc w:val="center"/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8"/>
                            </w:rPr>
                          </w:pPr>
                          <w:r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8"/>
                            </w:rPr>
                            <w:t>3</w:t>
                          </w:r>
                          <w:r w:rsidRPr="004A6207">
                            <w:rPr>
                              <w:rFonts w:ascii="Consolas" w:hAnsi="Consolas" w:cs="Consolas"/>
                              <w:b/>
                              <w:color w:val="000000" w:themeColor="text1"/>
                              <w:sz w:val="28"/>
                            </w:rPr>
                            <w:t>00</w:t>
                          </w:r>
                        </w:p>
                      </w:txbxContent>
                    </v:textbox>
                  </v:rect>
                  <v:group id="Group 178" o:spid="_x0000_s1146" style="position:absolute;left:17812;top:4037;width:1417;height:1657" coordsize="141605,1657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ttOUnxgAAANwA&#10;AAAPAAAAAAAAAAAAAAAAAKoCAABkcnMvZG93bnJldi54bWxQSwUGAAAAAAQABAD6AAAAnQMAAAAA&#10;">
                    <v:line id="Straight Connector 172" o:spid="_x0000_s1147" style="position:absolute;visibility:visible;mso-wrap-style:square" from="0,0" to="141605,1657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LlbbsIAAADcAAAADwAAAGRycy9kb3ducmV2LnhtbERPTWvCQBC9F/oflin0Vje1WCW6Si2V&#10;em0UvI7ZMRvMzqbZaUz/vVsoeJvH+5zFavCN6qmLdWADz6MMFHEZbM2Vgf1u8zQDFQXZYhOYDPxS&#10;hNXy/m6BuQ0X/qK+kEqlEI45GnAiba51LB15jKPQEifuFDqPkmBXadvhJYX7Ro+z7FV7rDk1OGzp&#10;3VF5Ln68ATnO1p+TYrqW42T3UvabD3f43hvz+DC8zUEJDXIT/7u3Ns2fjuHvmXSBXl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LlbbsIAAADcAAAADwAAAAAAAAAAAAAA&#10;AAChAgAAZHJzL2Rvd25yZXYueG1sUEsFBgAAAAAEAAQA+QAAAJADAAAAAA==&#10;" strokecolor="red" strokeweight="4pt"/>
                    <v:line id="Straight Connector 175" o:spid="_x0000_s1148" style="position:absolute;flip:x;visibility:visible;mso-wrap-style:square" from="0,0" to="131886,1657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0nwMEAAADcAAAADwAAAGRycy9kb3ducmV2LnhtbERPzYrCMBC+L/gOYQRva6rgKtUoIioe&#10;1oPVBxibsS02k9rEWn36zYLgbT6+35ktWlOKhmpXWFYw6EcgiFOrC84UnI6b7wkI55E1lpZJwZMc&#10;LOadrxnG2j74QE3iMxFC2MWoIPe+iqV0aU4GXd9WxIG72NqgD7DOpK7xEcJNKYdR9CMNFhwacqxo&#10;lVN6Te5GQfW7fTXJfljub3hZj93ozH55VqrXbZdTEJ5a/xG/3Tsd5o9H8P9MuEDO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ULSfAwQAAANwAAAAPAAAAAAAAAAAAAAAA&#10;AKECAABkcnMvZG93bnJldi54bWxQSwUGAAAAAAQABAD5AAAAjwMAAAAA&#10;" strokecolor="red" strokeweight="4pt"/>
                  </v:group>
                </v:group>
              </v:group>
            </w:pict>
          </mc:Fallback>
        </mc:AlternateContent>
      </w:r>
      <w:r w:rsidR="00F5640F">
        <w:rPr>
          <w:rFonts w:ascii="Candara" w:hAnsi="Candara" w:cs="Courier New"/>
          <w:noProof/>
          <w:sz w:val="24"/>
          <w:szCs w:val="24"/>
        </w:rPr>
        <w:t xml:space="preserve">Suppose that we do </w:t>
      </w:r>
      <w:r w:rsidR="00F5640F" w:rsidRPr="00985B86">
        <w:rPr>
          <w:rFonts w:ascii="Candara" w:hAnsi="Candara" w:cs="Courier New"/>
          <w:b/>
          <w:i/>
          <w:noProof/>
          <w:sz w:val="24"/>
          <w:szCs w:val="24"/>
        </w:rPr>
        <w:t>RE</w:t>
      </w:r>
      <w:r w:rsidR="00F5640F">
        <w:rPr>
          <w:rFonts w:ascii="Candara" w:hAnsi="Candara" w:cs="Courier New"/>
          <w:noProof/>
          <w:sz w:val="24"/>
          <w:szCs w:val="24"/>
        </w:rPr>
        <w:t>-assignments of the insides of the container objects, like this:</w:t>
      </w:r>
    </w:p>
    <w:p w:rsidR="00204DEC" w:rsidRDefault="00985B86" w:rsidP="00F5640F">
      <w:pPr>
        <w:spacing w:before="120" w:after="0" w:line="240" w:lineRule="auto"/>
        <w:rPr>
          <w:rFonts w:ascii="Candara" w:hAnsi="Candara" w:cs="Courier New"/>
          <w:noProof/>
          <w:sz w:val="24"/>
          <w:szCs w:val="24"/>
        </w:rPr>
      </w:pPr>
      <w:r>
        <w:rPr>
          <w:noProof/>
          <w:u w:val="single"/>
        </w:rPr>
        <mc:AlternateContent>
          <mc:Choice Requires="wpg">
            <w:drawing>
              <wp:anchor distT="0" distB="0" distL="114300" distR="114300" simplePos="0" relativeHeight="251936768" behindDoc="0" locked="0" layoutInCell="1" allowOverlap="1" wp14:anchorId="55CFDDDE" wp14:editId="227F6864">
                <wp:simplePos x="0" y="0"/>
                <wp:positionH relativeFrom="column">
                  <wp:posOffset>2861953</wp:posOffset>
                </wp:positionH>
                <wp:positionV relativeFrom="paragraph">
                  <wp:posOffset>1569596</wp:posOffset>
                </wp:positionV>
                <wp:extent cx="3609994" cy="1477014"/>
                <wp:effectExtent l="0" t="0" r="28575" b="27940"/>
                <wp:wrapNone/>
                <wp:docPr id="200" name="Group 2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09994" cy="1477014"/>
                          <a:chOff x="0" y="0"/>
                          <a:chExt cx="3609994" cy="1477014"/>
                        </a:xfrm>
                      </wpg:grpSpPr>
                      <wpg:grpSp>
                        <wpg:cNvPr id="154" name="Group 154"/>
                        <wpg:cNvGrpSpPr/>
                        <wpg:grpSpPr>
                          <a:xfrm>
                            <a:off x="0" y="0"/>
                            <a:ext cx="3503295" cy="1152525"/>
                            <a:chOff x="0" y="0"/>
                            <a:chExt cx="3503295" cy="1152525"/>
                          </a:xfrm>
                        </wpg:grpSpPr>
                        <wpg:grpSp>
                          <wpg:cNvPr id="155" name="Group 155"/>
                          <wpg:cNvGrpSpPr/>
                          <wpg:grpSpPr>
                            <a:xfrm>
                              <a:off x="0" y="0"/>
                              <a:ext cx="3503295" cy="1152525"/>
                              <a:chOff x="0" y="0"/>
                              <a:chExt cx="3503297" cy="1153028"/>
                            </a:xfrm>
                          </wpg:grpSpPr>
                          <wps:wsp>
                            <wps:cNvPr id="156" name="Rectangle 156"/>
                            <wps:cNvSpPr/>
                            <wps:spPr>
                              <a:xfrm>
                                <a:off x="2268187" y="558140"/>
                                <a:ext cx="9017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7" name="Rectangle 157"/>
                            <wps:cNvSpPr/>
                            <wps:spPr>
                              <a:xfrm>
                                <a:off x="831272" y="498763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8" name="Straight Connector 158"/>
                            <wps:cNvCnPr/>
                            <wps:spPr>
                              <a:xfrm>
                                <a:off x="2517568" y="558140"/>
                                <a:ext cx="0" cy="30480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59" name="Straight Connector 159"/>
                            <wps:cNvCnPr/>
                            <wps:spPr>
                              <a:xfrm>
                                <a:off x="2826327" y="558140"/>
                                <a:ext cx="0" cy="30480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60" name="Rectangle 160"/>
                            <wps:cNvSpPr/>
                            <wps:spPr>
                              <a:xfrm>
                                <a:off x="0" y="498763"/>
                                <a:ext cx="817880" cy="2635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5640F" w:rsidRPr="00B66FD2" w:rsidRDefault="00F5640F" w:rsidP="00F5640F">
                                  <w:pPr>
                                    <w:spacing w:after="0" w:line="240" w:lineRule="auto"/>
                                    <w:rPr>
                                      <w:rFonts w:ascii="Consolas" w:hAnsi="Consolas" w:cs="Consolas"/>
                                      <w:b/>
                                      <w:i/>
                                      <w:color w:val="000000" w:themeColor="text1"/>
                                      <w:sz w:val="32"/>
                                    </w:rPr>
                                  </w:pPr>
                                  <w:proofErr w:type="gramStart"/>
                                  <w:r w:rsidRPr="00B66FD2">
                                    <w:rPr>
                                      <w:rFonts w:ascii="Consolas" w:hAnsi="Consolas" w:cs="Consolas"/>
                                      <w:b/>
                                      <w:i/>
                                      <w:color w:val="000000" w:themeColor="text1"/>
                                      <w:sz w:val="32"/>
                                    </w:rPr>
                                    <w:t>numbers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161" name="Straight Arrow Connector 161"/>
                            <wps:cNvCnPr/>
                            <wps:spPr>
                              <a:xfrm>
                                <a:off x="1021278" y="676893"/>
                                <a:ext cx="1264920" cy="0"/>
                              </a:xfrm>
                              <a:prstGeom prst="straightConnector1">
                                <a:avLst/>
                              </a:prstGeom>
                              <a:ln w="25400"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62" name="Rectangle 162"/>
                            <wps:cNvSpPr/>
                            <wps:spPr>
                              <a:xfrm>
                                <a:off x="1840674" y="0"/>
                                <a:ext cx="30607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5640F" w:rsidRPr="004A6207" w:rsidRDefault="00F5640F" w:rsidP="00F5640F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nsolas" w:hAnsi="Consolas" w:cs="Consolas"/>
                                      <w:b/>
                                      <w:color w:val="000000" w:themeColor="text1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Consolas" w:hAnsi="Consolas" w:cs="Consolas"/>
                                      <w:b/>
                                      <w:color w:val="000000" w:themeColor="text1"/>
                                      <w:sz w:val="28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163" name="Rectangle 163"/>
                            <wps:cNvSpPr/>
                            <wps:spPr>
                              <a:xfrm>
                                <a:off x="2339423" y="0"/>
                                <a:ext cx="59944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5640F" w:rsidRPr="004A6207" w:rsidRDefault="00F5640F" w:rsidP="00F5640F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nsolas" w:hAnsi="Consolas" w:cs="Consolas"/>
                                      <w:b/>
                                      <w:color w:val="000000" w:themeColor="text1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Consolas" w:hAnsi="Consolas" w:cs="Consolas"/>
                                      <w:b/>
                                      <w:color w:val="000000" w:themeColor="text1"/>
                                      <w:sz w:val="28"/>
                                    </w:rPr>
                                    <w:t>30.2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164" name="Rectangle 164"/>
                            <wps:cNvSpPr/>
                            <wps:spPr>
                              <a:xfrm>
                                <a:off x="3099437" y="0"/>
                                <a:ext cx="403860" cy="325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5640F" w:rsidRPr="004A6207" w:rsidRDefault="00F5640F" w:rsidP="00F5640F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rFonts w:ascii="Consolas" w:hAnsi="Consolas" w:cs="Consolas"/>
                                      <w:b/>
                                      <w:color w:val="000000" w:themeColor="text1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Consolas" w:hAnsi="Consolas" w:cs="Consolas"/>
                                      <w:b/>
                                      <w:color w:val="000000" w:themeColor="text1"/>
                                      <w:sz w:val="28"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  <wps:wsp>
                            <wps:cNvPr id="165" name="Straight Arrow Connector 165"/>
                            <wps:cNvCnPr/>
                            <wps:spPr>
                              <a:xfrm flipV="1">
                                <a:off x="2695698" y="308758"/>
                                <a:ext cx="0" cy="344170"/>
                              </a:xfrm>
                              <a:prstGeom prst="straightConnector1">
                                <a:avLst/>
                              </a:prstGeom>
                              <a:ln w="25400"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66" name="Straight Arrow Connector 166"/>
                            <wps:cNvCnPr/>
                            <wps:spPr>
                              <a:xfrm flipV="1">
                                <a:off x="3040083" y="320633"/>
                                <a:ext cx="199390" cy="333375"/>
                              </a:xfrm>
                              <a:prstGeom prst="straightConnector1">
                                <a:avLst/>
                              </a:prstGeom>
                              <a:ln w="25400">
                                <a:solidFill>
                                  <a:schemeClr val="tx1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67" name="Rectangle 167"/>
                            <wps:cNvSpPr/>
                            <wps:spPr>
                              <a:xfrm>
                                <a:off x="2232561" y="843148"/>
                                <a:ext cx="944245" cy="3098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5640F" w:rsidRPr="002F4998" w:rsidRDefault="00F5640F" w:rsidP="00F5640F">
                                  <w:pPr>
                                    <w:jc w:val="center"/>
                                    <w:rPr>
                                      <w:rFonts w:ascii="Consolas" w:hAnsi="Consolas" w:cs="Consolas"/>
                                      <w:b/>
                                      <w:color w:val="000000" w:themeColor="text1"/>
                                      <w:sz w:val="28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Consolas" w:hAnsi="Consolas" w:cs="Consolas"/>
                                      <w:b/>
                                      <w:color w:val="000000" w:themeColor="text1"/>
                                      <w:sz w:val="28"/>
                                    </w:rPr>
                                    <w:t>0  1</w:t>
                                  </w:r>
                                  <w:proofErr w:type="gramEnd"/>
                                  <w:r>
                                    <w:rPr>
                                      <w:rFonts w:ascii="Consolas" w:hAnsi="Consolas" w:cs="Consolas"/>
                                      <w:b/>
                                      <w:color w:val="000000" w:themeColor="text1"/>
                                      <w:sz w:val="28"/>
                                    </w:rPr>
                                    <w:t xml:space="preserve">  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68" name="Straight Arrow Connector 168"/>
                          <wps:cNvCnPr/>
                          <wps:spPr>
                            <a:xfrm flipH="1" flipV="1">
                              <a:off x="2137558" y="296883"/>
                              <a:ext cx="244475" cy="360680"/>
                            </a:xfrm>
                            <a:prstGeom prst="straightConnector1">
                              <a:avLst/>
                            </a:prstGeom>
                            <a:ln w="25400"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80" name="Group 180"/>
                        <wpg:cNvGrpSpPr/>
                        <wpg:grpSpPr>
                          <a:xfrm>
                            <a:off x="3087585" y="391886"/>
                            <a:ext cx="141605" cy="165735"/>
                            <a:chOff x="0" y="0"/>
                            <a:chExt cx="141605" cy="165735"/>
                          </a:xfrm>
                        </wpg:grpSpPr>
                        <wps:wsp>
                          <wps:cNvPr id="186" name="Straight Connector 186"/>
                          <wps:cNvCnPr/>
                          <wps:spPr>
                            <a:xfrm>
                              <a:off x="0" y="0"/>
                              <a:ext cx="141605" cy="165735"/>
                            </a:xfrm>
                            <a:prstGeom prst="line">
                              <a:avLst/>
                            </a:prstGeom>
                            <a:ln w="50800"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1" name="Straight Connector 191"/>
                          <wps:cNvCnPr/>
                          <wps:spPr>
                            <a:xfrm flipH="1">
                              <a:off x="0" y="0"/>
                              <a:ext cx="131886" cy="165735"/>
                            </a:xfrm>
                            <a:prstGeom prst="line">
                              <a:avLst/>
                            </a:prstGeom>
                            <a:ln w="50800">
                              <a:solidFill>
                                <a:srgbClr val="FF0000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192" name="Straight Arrow Connector 192"/>
                        <wps:cNvCnPr/>
                        <wps:spPr>
                          <a:xfrm>
                            <a:off x="3040083" y="653143"/>
                            <a:ext cx="206301" cy="499382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5" name="Rectangle 195"/>
                        <wps:cNvSpPr/>
                        <wps:spPr>
                          <a:xfrm>
                            <a:off x="3206134" y="1151894"/>
                            <a:ext cx="403860" cy="32512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985B86" w:rsidRPr="004A6207" w:rsidRDefault="00985B86" w:rsidP="00985B86">
                              <w:pPr>
                                <w:spacing w:after="0" w:line="240" w:lineRule="auto"/>
                                <w:jc w:val="center"/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</w:pPr>
                              <w:r>
                                <w:rPr>
                                  <w:rFonts w:ascii="Consolas" w:hAnsi="Consolas" w:cs="Consolas"/>
                                  <w:b/>
                                  <w:color w:val="000000" w:themeColor="text1"/>
                                  <w:sz w:val="28"/>
                                </w:rPr>
                                <w:t>35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00" o:spid="_x0000_s1149" style="position:absolute;margin-left:225.35pt;margin-top:123.6pt;width:284.25pt;height:116.3pt;z-index:251936768" coordsize="36099,147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">
                <v:group id="Group 154" o:spid="_x0000_s1150" style="position:absolute;width:35032;height:11525" coordsize="35032,115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0yzQsMAAADcAAAADwAAAGRycy9kb3ducmV2LnhtbERPS4vCMBC+C/6HMIK3&#10;Na2usnSNIqLiQRZ8wLK3oRnbYjMpTWzrv98Igrf5+J4zX3amFA3VrrCsIB5FIIhTqwvOFFzO248v&#10;EM4jaywtk4IHOVgu+r05Jtq2fKTm5DMRQtglqCD3vkqkdGlOBt3IVsSBu9raoA+wzqSusQ3hppTj&#10;KJpJgwWHhhwrWueU3k53o2DXYruaxJvmcLuuH3/n6c/vISalhoNu9Q3CU+ff4pd7r8P86S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TLNCwwAAANwAAAAP&#10;AAAAAAAAAAAAAAAAAKoCAABkcnMvZG93bnJldi54bWxQSwUGAAAAAAQABAD6AAAAmgMAAAAA&#10;">
                  <v:group id="Group 155" o:spid="_x0000_s1151" style="position:absolute;width:35032;height:11525" coordsize="35032,115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gAFtnCAAAA3AAAAA8A&#10;AAAAAAAAAAAAAAAAqgIAAGRycy9kb3ducmV2LnhtbFBLBQYAAAAABAAEAPoAAACZAwAAAAA=&#10;">
                    <v:rect id="Rectangle 156" o:spid="_x0000_s1152" style="position:absolute;left:22681;top:5581;width:9017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rfaMMA&#10;AADcAAAADwAAAGRycy9kb3ducmV2LnhtbERPTWsCMRC9C/6HMEIvotkKFdkaRQTrIljQ1kNvw2bc&#10;LG4mYZPq+u8boeBtHu9z5svONuJKbagdK3gdZyCIS6drrhR8f21GMxAhImtsHJOCOwVYLvq9Oeba&#10;3fhA12OsRArhkKMCE6PPpQylIYth7Dxx4s6utRgTbCupW7ylcNvISZZNpcWaU4NBT2tD5eX4axVs&#10;tma4krv9yRfh82wnhf/YDn+Uehl0q3cQkbr4FP+7C53mv03h8Uy6QC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UrfaMMAAADcAAAADwAAAAAAAAAAAAAAAACYAgAAZHJzL2Rv&#10;d25yZXYueG1sUEsFBgAAAAAEAAQA9QAAAIgDAAAAAA==&#10;" filled="f" strokecolor="black [3213]" strokeweight="2pt"/>
                    <v:rect id="Rectangle 157" o:spid="_x0000_s1153" style="position:absolute;left:8312;top:4987;width:3048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Z688QA&#10;AADcAAAADwAAAGRycy9kb3ducmV2LnhtbERPS2sCMRC+C/6HMIVeRLMVWmU1igjWRWihPg7ehs24&#10;WbqZhE2q239vCgVv8/E9Z77sbCOu1IbasYKXUQaCuHS65krB8bAZTkGEiKyxcUwKfinActHvzTHX&#10;7sZfdN3HSqQQDjkqMDH6XMpQGrIYRs4TJ+7iWosxwbaSusVbCreNHGfZm7RYc2ow6GltqPze/1gF&#10;m60ZrOTu4+SL8Hmx48K/bwdnpZ6futUMRKQuPsT/7kKn+a8T+HsmXS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IGevPEAAAA3AAAAA8AAAAAAAAAAAAAAAAAmAIAAGRycy9k&#10;b3ducmV2LnhtbFBLBQYAAAAABAAEAPUAAACJAwAAAAA=&#10;" filled="f" strokecolor="black [3213]" strokeweight="2pt"/>
                    <v:line id="Straight Connector 158" o:spid="_x0000_s1154" style="position:absolute;visibility:visible;mso-wrap-style:square" from="25175,5581" to="25175,86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kRnqsYAAADcAAAADwAAAGRycy9kb3ducmV2LnhtbESPQWvCQBCF74L/YRnBS6kbFW1NXUUU&#10;oReRph7a25CdJqHZ2ZBdTfz3nUPB2wzvzXvfrLe9q9WN2lB5NjCdJKCIc28rLgxcPo/Pr6BCRLZY&#10;eyYDdwqw3QwHa0yt7/iDblkslIRwSNFAGWOTah3ykhyGiW+IRfvxrcMoa1to22In4a7WsyRZaocV&#10;S0OJDe1Lyn+zqzNwuCy7bFUsXp6m81O/4vPs6/vkjBmP+t0bqEh9fJj/r9+t4C+EVp6RCfTm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JEZ6rGAAAA3AAAAA8AAAAAAAAA&#10;AAAAAAAAoQIAAGRycy9kb3ducmV2LnhtbFBLBQYAAAAABAAEAPkAAACUAwAAAAA=&#10;" strokecolor="black [3213]" strokeweight="1pt"/>
                    <v:line id="Straight Connector 159" o:spid="_x0000_s1155" style="position:absolute;visibility:visible;mso-wrap-style:square" from="28263,5581" to="28263,86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QjCMcQAAADcAAAADwAAAGRycy9kb3ducmV2LnhtbERPTWvCQBC9F/oflil4Ed2omDZpNlIU&#10;oRcpTT3Y25CdJqHZ2ZBdTfz3bkHobR7vc7LNaFpxod41lhUs5hEI4tLqhisFx6/97AWE88gaW8uk&#10;4EoONvnjQ4aptgN/0qXwlQgh7FJUUHvfpVK6siaDbm474sD92N6gD7CvpO5xCOGmlcsoiqXBhkND&#10;jR1tayp/i7NRsDvGQ5FU6+fpYnUYE/5Ynr4PRqnJ0/j2CsLT6P/Fd/e7DvPXCfw9Ey6Q+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CMIxxAAAANwAAAAPAAAAAAAAAAAA&#10;AAAAAKECAABkcnMvZG93bnJldi54bWxQSwUGAAAAAAQABAD5AAAAkgMAAAAA&#10;" strokecolor="black [3213]" strokeweight="1pt"/>
                    <v:rect id="Rectangle 160" o:spid="_x0000_s1156" style="position:absolute;top:4987;width:8178;height:263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FQ/skA&#10;AADcAAAADwAAAGRycy9kb3ducmV2LnhtbESPS0sDQRCE74L/YWjBiySzGgiyySSI+EIikgeE3NqZ&#10;3kfc6Vl2xmT116cPAW/dVHXV19N57xt1oC7WgQ3cDjNQxDa4mksDm/Xz4B5UTMgOm8Bk4JcizGeX&#10;F1PMXTjykg6rVCoJ4ZijgSqlNtc62oo8xmFoiUUrQucxydqV2nV4lHDf6LssG2uPNUtDhS09VmS/&#10;Vz/ewKjdLz4/7O7pvfja2+yveL152WyNub7qHyagEvXp33y+fnOCPxZ8eUYm0LMT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KPFQ/skAAADcAAAADwAAAAAAAAAAAAAAAACYAgAA&#10;ZHJzL2Rvd25yZXYueG1sUEsFBgAAAAAEAAQA9QAAAI4DAAAAAA==&#10;" filled="f" stroked="f" strokeweight="2pt">
                      <v:textbox style="mso-fit-shape-to-text:t" inset="0,0,0,0">
                        <w:txbxContent>
                          <w:p w:rsidR="00F5640F" w:rsidRPr="00B66FD2" w:rsidRDefault="00F5640F" w:rsidP="00F5640F">
                            <w:pPr>
                              <w:spacing w:after="0" w:line="240" w:lineRule="auto"/>
                              <w:rPr>
                                <w:rFonts w:ascii="Consolas" w:hAnsi="Consolas" w:cs="Consolas"/>
                                <w:b/>
                                <w:i/>
                                <w:color w:val="000000" w:themeColor="text1"/>
                                <w:sz w:val="32"/>
                              </w:rPr>
                            </w:pPr>
                            <w:proofErr w:type="gramStart"/>
                            <w:r w:rsidRPr="00B66FD2">
                              <w:rPr>
                                <w:rFonts w:ascii="Consolas" w:hAnsi="Consolas" w:cs="Consolas"/>
                                <w:b/>
                                <w:i/>
                                <w:color w:val="000000" w:themeColor="text1"/>
                                <w:sz w:val="32"/>
                              </w:rPr>
                              <w:t>numbers</w:t>
                            </w:r>
                            <w:proofErr w:type="gramEnd"/>
                          </w:p>
                        </w:txbxContent>
                      </v:textbox>
                    </v:rect>
                    <v:shape id="Straight Arrow Connector 161" o:spid="_x0000_s1157" type="#_x0000_t32" style="position:absolute;left:10212;top:6768;width:12649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oRjMMIAAADcAAAADwAAAGRycy9kb3ducmV2LnhtbERPPWvDMBDdC/0P4grdatkZkuJGMU5C&#10;oHRL2sXb1bpaJtZJWEri5NdXgUK3e7zPW1aTHcSZxtA7VlBkOQji1umeOwVfn7uXVxAhImscHJOC&#10;KwWoVo8PSyy1u/CezofYiRTCoUQFJkZfShlaQxZD5jxx4n7caDEmOHZSj3hJ4XaQszyfS4s9pwaD&#10;njaG2uPhZBVsufmuP25UrH2zXQS2xi36Sannp6l+AxFpiv/iP/e7TvPnBdyfSRfI1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oRjMMIAAADcAAAADwAAAAAAAAAAAAAA&#10;AAChAgAAZHJzL2Rvd25yZXYueG1sUEsFBgAAAAAEAAQA+QAAAJADAAAAAA==&#10;" strokecolor="black [3213]" strokeweight="2pt">
                      <v:stroke endarrow="open"/>
                    </v:shape>
                    <v:rect id="Rectangle 162" o:spid="_x0000_s1158" style="position:absolute;left:18406;width:3061;height:3251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VPu8MA&#10;AADcAAAADwAAAGRycy9kb3ducmV2LnhtbERPTYvCMBC9L/gfwgje1lQFWapRRBBcWZTVHvQ2NGNb&#10;20y6TVbrvzeC4G0e73Om89ZU4kqNKywrGPQjEMSp1QVnCpLD6vMLhPPIGivLpOBODuazzscUY21v&#10;/EvXvc9ECGEXo4Lc+zqW0qU5GXR9WxMH7mwbgz7AJpO6wVsIN5UcRtFYGiw4NORY0zKntNz/GwWj&#10;+8/oeClXp21Cg+T7sNukpf9TqtdtFxMQnlr/Fr/cax3mj4fwfCZcIG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LVPu8MAAADcAAAADwAAAAAAAAAAAAAAAACYAgAAZHJzL2Rv&#10;d25yZXYueG1sUEsFBgAAAAAEAAQA9QAAAIgDAAAAAA==&#10;" filled="f" strokecolor="black [3213]" strokeweight="2pt">
                      <v:textbox style="mso-fit-shape-to-text:t">
                        <w:txbxContent>
                          <w:p w:rsidR="00F5640F" w:rsidRPr="004A6207" w:rsidRDefault="00F5640F" w:rsidP="00F5640F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4</w:t>
                            </w:r>
                          </w:p>
                        </w:txbxContent>
                      </v:textbox>
                    </v:rect>
                    <v:rect id="Rectangle 163" o:spid="_x0000_s1159" style="position:absolute;left:23394;width:5994;height:3251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/nqIMQA&#10;AADcAAAADwAAAGRycy9kb3ducmV2LnhtbERPTWvCQBC9C/0PyxR6000aEImuUgqBWkqLJod6G7Jj&#10;EpOdjdmtxn/fLQi9zeN9zmozmk5caHCNZQXxLAJBXFrdcKWgyLPpAoTzyBo7y6TgRg4264fJClNt&#10;r7yjy95XIoSwS1FB7X2fSunKmgy6me2JA3e0g0Ef4FBJPeA1hJtOPkfRXBpsODTU2NNrTWW7/zEK&#10;kttH8n1qs8NnQXGxzb/ey9aflXp6HF+WIDyN/l98d7/pMH+ewN8z4QK5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/56iDEAAAA3AAAAA8AAAAAAAAAAAAAAAAAmAIAAGRycy9k&#10;b3ducmV2LnhtbFBLBQYAAAAABAAEAPUAAACJAwAAAAA=&#10;" filled="f" strokecolor="black [3213]" strokeweight="2pt">
                      <v:textbox style="mso-fit-shape-to-text:t">
                        <w:txbxContent>
                          <w:p w:rsidR="00F5640F" w:rsidRPr="004A6207" w:rsidRDefault="00F5640F" w:rsidP="00F5640F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30.2</w:t>
                            </w:r>
                          </w:p>
                        </w:txbxContent>
                      </v:textbox>
                    </v:rect>
                    <v:rect id="Rectangle 164" o:spid="_x0000_s1160" style="position:absolute;left:30994;width:4038;height:3251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ByVMQA&#10;AADcAAAADwAAAGRycy9kb3ducmV2LnhtbERPTWvCQBC9C/0PyxS8mY1apEQ3oRSEVqRFzaHehuw0&#10;SZOdjdlV47/vFgre5vE+Z5UNphUX6l1tWcE0ikEQF1bXXCrID+vJMwjnkTW2lknBjRxk6cNohYm2&#10;V97RZe9LEULYJaig8r5LpHRFRQZdZDviwH3b3qAPsC+l7vEawk0rZ3G8kAZrDg0VdvRaUdHsz0bB&#10;/Ladf/006+NHTtP8/fC5KRp/Umr8OLwsQXga/F38737TYf7iCf6eCRfI9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AQclTEAAAA3AAAAA8AAAAAAAAAAAAAAAAAmAIAAGRycy9k&#10;b3ducmV2LnhtbFBLBQYAAAAABAAEAPUAAACJAwAAAAA=&#10;" filled="f" strokecolor="black [3213]" strokeweight="2pt">
                      <v:textbox style="mso-fit-shape-to-text:t">
                        <w:txbxContent>
                          <w:p w:rsidR="00F5640F" w:rsidRPr="004A6207" w:rsidRDefault="00F5640F" w:rsidP="00F5640F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10</w:t>
                            </w:r>
                          </w:p>
                        </w:txbxContent>
                      </v:textbox>
                    </v:rect>
                    <v:shape id="Straight Arrow Connector 165" o:spid="_x0000_s1161" type="#_x0000_t32" style="position:absolute;left:26956;top:3087;width:0;height:3442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vI/28EAAADcAAAADwAAAGRycy9kb3ducmV2LnhtbERPTYvCMBC9L/gfwgje1lShrlSjiCB4&#10;EdRdVrwNzdgWm0lpRq3/frMgeJvH+5z5snO1ulMbKs8GRsMEFHHubcWFgZ/vzecUVBBki7VnMvCk&#10;AMtF72OOmfUPPtD9KIWKIRwyNFCKNJnWIS/JYRj6hjhyF986lAjbQtsWHzHc1XqcJBPtsOLYUGJD&#10;65Ly6/HmDBy+bmk63m1y0edu7c77k/xuT8YM+t1qBkqok7f45d7aOH+Swv8z8QK9+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28j/bwQAAANwAAAAPAAAAAAAAAAAAAAAA&#10;AKECAABkcnMvZG93bnJldi54bWxQSwUGAAAAAAQABAD5AAAAjwMAAAAA&#10;" strokecolor="black [3213]" strokeweight="2pt">
                      <v:stroke endarrow="open"/>
                    </v:shape>
                    <v:shape id="Straight Arrow Connector 166" o:spid="_x0000_s1162" type="#_x0000_t32" style="position:absolute;left:30400;top:3206;width:1994;height:3334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iChrMEAAADcAAAADwAAAGRycy9kb3ducmV2LnhtbERPTYvCMBC9L/gfwgje1lTBrlSjiCB4&#10;EdRdVrwNzdgWm0lpRq3/frMgeJvH+5z5snO1ulMbKs8GRsMEFHHubcWFgZ/vzecUVBBki7VnMvCk&#10;AMtF72OOmfUPPtD9KIWKIRwyNFCKNJnWIS/JYRj6hjhyF986lAjbQtsWHzHc1XqcJKl2WHFsKLGh&#10;dUn59XhzBg5ft8lkvNvkos/d2p33J/ndnowZ9LvVDJRQJ2/xy721cX6awv8z8QK9+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GIKGswQAAANwAAAAPAAAAAAAAAAAAAAAA&#10;AKECAABkcnMvZG93bnJldi54bWxQSwUGAAAAAAQABAD5AAAAjwMAAAAA&#10;" strokecolor="black [3213]" strokeweight="2pt">
                      <v:stroke endarrow="open"/>
                    </v:shape>
                    <v:rect id="Rectangle 167" o:spid="_x0000_s1163" style="position:absolute;left:22325;top:8431;width:9443;height:309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hYd8EA&#10;AADcAAAADwAAAGRycy9kb3ducmV2LnhtbERPTYvCMBC9C/6HMII3TRVxpWuUIip6XCvI3sZmtu3a&#10;TEoTa/33ZmHB2zze5yzXnalES40rLSuYjCMQxJnVJecKzulutADhPLLGyjIpeJKD9arfW2Ks7YO/&#10;qD35XIQQdjEqKLyvYyldVpBBN7Y1ceB+bGPQB9jkUjf4COGmktMomkuDJYeGAmvaFJTdTnejwF3b&#10;Y/qsk8vvt8uuyZZNOjvulRoOuuQThKfOv8X/7oMO8+cf8PdMuECu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xoWHfBAAAA3AAAAA8AAAAAAAAAAAAAAAAAmAIAAGRycy9kb3du&#10;cmV2LnhtbFBLBQYAAAAABAAEAPUAAACGAwAAAAA=&#10;" filled="f" stroked="f" strokeweight="2pt">
                      <v:textbox>
                        <w:txbxContent>
                          <w:p w:rsidR="00F5640F" w:rsidRPr="002F4998" w:rsidRDefault="00F5640F" w:rsidP="00F5640F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0  1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 xml:space="preserve">  2</w:t>
                            </w:r>
                          </w:p>
                        </w:txbxContent>
                      </v:textbox>
                    </v:rect>
                  </v:group>
                  <v:shape id="Straight Arrow Connector 168" o:spid="_x0000_s1164" type="#_x0000_t32" style="position:absolute;left:21375;top:2968;width:2445;height:3607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ybru8YAAADcAAAADwAAAGRycy9kb3ducmV2LnhtbESPQWvCQBCF74L/YZlCL1I3FiqSuko1&#10;FFpEpeqltyE7JsHsbMiuGv+9cxC8zfDevPfNdN65Wl2oDZVnA6NhAoo497biwsBh//02ARUissXa&#10;Mxm4UYD5rN+bYmr9lf/osouFkhAOKRooY2xSrUNeksMw9A2xaEffOoyytoW2LV4l3NX6PUnG2mHF&#10;0lBiQ8uS8tPu7AwsT5usW/2ft4PjOhvli/1HZg+/xry+dF+foCJ18Wl+XP9YwR8LrTwjE+jZH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Mm67vGAAAA3AAAAA8AAAAAAAAA&#10;AAAAAAAAoQIAAGRycy9kb3ducmV2LnhtbFBLBQYAAAAABAAEAPkAAACUAwAAAAA=&#10;" strokecolor="black [3213]" strokeweight="2pt">
                    <v:stroke endarrow="open"/>
                  </v:shape>
                </v:group>
                <v:group id="Group 180" o:spid="_x0000_s1165" style="position:absolute;left:30875;top:3918;width:1416;height:1658" coordsize="141605,1657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heZBs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4Iv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YXmQbFAAAA3AAA&#10;AA8AAAAAAAAAAAAAAAAAqgIAAGRycy9kb3ducmV2LnhtbFBLBQYAAAAABAAEAPoAAACcAwAAAAA=&#10;">
                  <v:line id="Straight Connector 186" o:spid="_x0000_s1166" style="position:absolute;visibility:visible;mso-wrap-style:square" from="0,0" to="141605,1657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lctSsIAAADcAAAADwAAAGRycy9kb3ducmV2LnhtbERPTUvDQBC9C/0Pywje7EalNcRuS1ss&#10;ejUteJ1mp9nQ7GzMTtP4711B8DaP9zmL1ehbNVAfm8AGHqYZKOIq2IZrA4f97j4HFQXZYhuYDHxT&#10;hNVycrPAwoYrf9BQSq1SCMcCDTiRrtA6Vo48xmnoiBN3Cr1HSbCvte3xmsJ9qx+zbK49NpwaHHa0&#10;dVSdy4s3IMd88zYrnzdynO2fqmH36j6/Dsbc3Y7rF1BCo/yL/9zvNs3P5/D7TLpAL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lctSsIAAADcAAAADwAAAAAAAAAAAAAA&#10;AAChAgAAZHJzL2Rvd25yZXYueG1sUEsFBgAAAAAEAAQA+QAAAJADAAAAAA==&#10;" strokecolor="red" strokeweight="4pt"/>
                  <v:line id="Straight Connector 191" o:spid="_x0000_s1167" style="position:absolute;flip:x;visibility:visible;mso-wrap-style:square" from="0,0" to="131886,1657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xrHOcIAAADcAAAADwAAAGRycy9kb3ducmV2LnhtbERPzYrCMBC+L+w7hFnwpqmCf12jiKh4&#10;WA9WH2BsxrZsM6lNrNWn3wjC3ubj+53ZojWlaKh2hWUF/V4Egji1uuBMwem46U5AOI+ssbRMCh7k&#10;YDH//JhhrO2dD9QkPhMhhF2MCnLvq1hKl+Zk0PVsRRy4i60N+gDrTOoa7yHclHIQRSNpsODQkGNF&#10;q5zS3+RmFFQ/22eT7Afl/oqX9dgNz+yXZ6U6X+3yG4Sn1v+L3+6dDvOnfXg9Ey6Q8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xrHOcIAAADcAAAADwAAAAAAAAAAAAAA&#10;AAChAgAAZHJzL2Rvd25yZXYueG1sUEsFBgAAAAAEAAQA+QAAAJADAAAAAA==&#10;" strokecolor="red" strokeweight="4pt"/>
                </v:group>
                <v:shape id="Straight Arrow Connector 192" o:spid="_x0000_s1168" type="#_x0000_t32" style="position:absolute;left:30400;top:6531;width:2063;height:499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4ONYMEAAADcAAAADwAAAGRycy9kb3ducmV2LnhtbERPS4vCMBC+L/gfwgje1rQefFRj8cGC&#10;7G3Vi7exGZtiMylNVqu/3iwseJuP7zmLvLO1uFHrK8cK0mECgrhwuuJSwfHw9TkF4QOyxtoxKXiQ&#10;h3zZ+1hgpt2df+i2D6WIIewzVGBCaDIpfWHIoh+6hjhyF9daDBG2pdQt3mO4reUoScbSYsWxwWBD&#10;G0PFdf9rFWz5dF59PyldN6ftxLM1blJ1Sg363WoOIlAX3uJ/907H+bMR/D0TL5DL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jg41gwQAAANwAAAAPAAAAAAAAAAAAAAAA&#10;AKECAABkcnMvZG93bnJldi54bWxQSwUGAAAAAAQABAD5AAAAjwMAAAAA&#10;" strokecolor="black [3213]" strokeweight="2pt">
                  <v:stroke endarrow="open"/>
                </v:shape>
                <v:rect id="Rectangle 195" o:spid="_x0000_s1169" style="position:absolute;left:32061;top:11518;width:4038;height:3252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mn6MUA&#10;AADcAAAADwAAAGRycy9kb3ducmV2LnhtbERPTWvCQBC9F/wPywjedKNSaaObIIJQS2mp5tDehuyY&#10;xGRn0+xW47/vCkJv83ifs0p704gzda6yrGA6iUAQ51ZXXCjIDtvxEwjnkTU2lknBlRykyeBhhbG2&#10;F/6k894XIoSwi1FB6X0bS+nykgy6iW2JA3e0nUEfYFdI3eElhJtGzqJoIQ1WHBpKbGlTUl7vf42C&#10;+fVt/nWqt9/vGU2z3eHjNa/9j1KjYb9egvDU+3/x3f2iw/znR7g9Ey6Qy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iafoxQAAANwAAAAPAAAAAAAAAAAAAAAAAJgCAABkcnMv&#10;ZG93bnJldi54bWxQSwUGAAAAAAQABAD1AAAAigMAAAAA&#10;" filled="f" strokecolor="black [3213]" strokeweight="2pt">
                  <v:textbox style="mso-fit-shape-to-text:t">
                    <w:txbxContent>
                      <w:p w:rsidR="00985B86" w:rsidRPr="004A6207" w:rsidRDefault="00985B86" w:rsidP="00985B86">
                        <w:pPr>
                          <w:spacing w:after="0" w:line="240" w:lineRule="auto"/>
                          <w:jc w:val="center"/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</w:pPr>
                        <w:r>
                          <w:rPr>
                            <w:rFonts w:ascii="Consolas" w:hAnsi="Consolas" w:cs="Consolas"/>
                            <w:b/>
                            <w:color w:val="000000" w:themeColor="text1"/>
                            <w:sz w:val="28"/>
                          </w:rPr>
                          <w:t>35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F5640F" w:rsidRPr="0085604B"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907072" behindDoc="0" locked="0" layoutInCell="1" allowOverlap="1" wp14:anchorId="628E374A" wp14:editId="04EC0414">
                <wp:simplePos x="0" y="0"/>
                <wp:positionH relativeFrom="column">
                  <wp:posOffset>635</wp:posOffset>
                </wp:positionH>
                <wp:positionV relativeFrom="paragraph">
                  <wp:posOffset>87630</wp:posOffset>
                </wp:positionV>
                <wp:extent cx="2562860" cy="771525"/>
                <wp:effectExtent l="0" t="0" r="27940" b="28575"/>
                <wp:wrapSquare wrapText="bothSides"/>
                <wp:docPr id="137" name="Rectangle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2860" cy="77152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5640F" w:rsidRDefault="00F5640F" w:rsidP="00F5640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p.x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= 300</w:t>
                            </w:r>
                          </w:p>
                          <w:p w:rsidR="00F5640F" w:rsidRPr="00522412" w:rsidRDefault="00F5640F" w:rsidP="00F5640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numbers[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2] = number[</w:t>
                            </w:r>
                            <w:r w:rsidR="00985B86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0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] + 3</w:t>
                            </w:r>
                            <w:r w:rsidR="00985B86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91440" bIns="18288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37" o:spid="_x0000_s1170" style="position:absolute;margin-left:.05pt;margin-top:6.9pt;width:201.8pt;height:60.75pt;z-index:25190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" fillcolor="#ddd8c2 [2894]" strokecolor="black [3213]" strokeweight="2pt">
                <v:textbox inset="14.4pt,7.2pt,,14.4pt">
                  <w:txbxContent>
                    <w:p w:rsidR="00F5640F" w:rsidRDefault="00F5640F" w:rsidP="00F5640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spell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p.x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= 300</w:t>
                      </w:r>
                    </w:p>
                    <w:p w:rsidR="00F5640F" w:rsidRPr="00522412" w:rsidRDefault="00F5640F" w:rsidP="00F5640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numbers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[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2] = number[</w:t>
                      </w:r>
                      <w:r w:rsidR="00985B86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0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] + 3</w:t>
                      </w:r>
                      <w:r w:rsidR="00985B86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1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F5640F">
        <w:rPr>
          <w:rFonts w:ascii="Candara" w:hAnsi="Candara" w:cs="Courier New"/>
          <w:noProof/>
          <w:sz w:val="24"/>
          <w:szCs w:val="24"/>
        </w:rPr>
        <w:t xml:space="preserve">The corresponding box-and-pointer diagram is shown to the right.  Note that the arrows from </w:t>
      </w:r>
      <w:r w:rsidR="00F5640F" w:rsidRPr="00985B86">
        <w:rPr>
          <w:rFonts w:ascii="Consolas" w:hAnsi="Consolas" w:cs="Consolas"/>
          <w:b/>
          <w:i/>
          <w:noProof/>
          <w:sz w:val="24"/>
          <w:szCs w:val="24"/>
        </w:rPr>
        <w:t>p</w:t>
      </w:r>
      <w:r w:rsidR="00F5640F">
        <w:rPr>
          <w:rFonts w:ascii="Candara" w:hAnsi="Candara" w:cs="Courier New"/>
          <w:noProof/>
          <w:sz w:val="24"/>
          <w:szCs w:val="24"/>
        </w:rPr>
        <w:t xml:space="preserve"> and </w:t>
      </w:r>
      <w:r w:rsidR="00F5640F" w:rsidRPr="00985B86">
        <w:rPr>
          <w:rFonts w:ascii="Consolas" w:hAnsi="Consolas" w:cs="Consolas"/>
          <w:b/>
          <w:i/>
          <w:noProof/>
          <w:sz w:val="24"/>
          <w:szCs w:val="24"/>
        </w:rPr>
        <w:t>numbers</w:t>
      </w:r>
      <w:r w:rsidR="00F5640F">
        <w:rPr>
          <w:rFonts w:ascii="Candara" w:hAnsi="Candara" w:cs="Courier New"/>
          <w:noProof/>
          <w:sz w:val="24"/>
          <w:szCs w:val="24"/>
        </w:rPr>
        <w:t xml:space="preserve"> did NOT change; rather, the arrows from items “inside” the </w:t>
      </w:r>
      <w:r w:rsidR="00F5640F" w:rsidRPr="00985B86">
        <w:rPr>
          <w:rFonts w:ascii="Consolas" w:hAnsi="Consolas" w:cs="Consolas"/>
          <w:b/>
          <w:i/>
          <w:noProof/>
          <w:sz w:val="24"/>
          <w:szCs w:val="24"/>
        </w:rPr>
        <w:t>zg.Point</w:t>
      </w:r>
      <w:r w:rsidR="00F5640F">
        <w:rPr>
          <w:rFonts w:ascii="Candara" w:hAnsi="Candara" w:cs="Courier New"/>
          <w:noProof/>
          <w:sz w:val="24"/>
          <w:szCs w:val="24"/>
        </w:rPr>
        <w:t xml:space="preserve"> and </w:t>
      </w:r>
      <w:r w:rsidR="00F5640F" w:rsidRPr="00985B86">
        <w:rPr>
          <w:rFonts w:ascii="Consolas" w:hAnsi="Consolas" w:cs="Consolas"/>
          <w:b/>
          <w:i/>
          <w:noProof/>
          <w:sz w:val="24"/>
          <w:szCs w:val="24"/>
        </w:rPr>
        <w:t>list</w:t>
      </w:r>
      <w:r w:rsidR="00F5640F">
        <w:rPr>
          <w:rFonts w:ascii="Candara" w:hAnsi="Candara" w:cs="Courier New"/>
          <w:noProof/>
          <w:sz w:val="24"/>
          <w:szCs w:val="24"/>
        </w:rPr>
        <w:t xml:space="preserve"> objects change.</w:t>
      </w:r>
    </w:p>
    <w:p w:rsidR="00F5640F" w:rsidRDefault="00F5640F" w:rsidP="00F5640F">
      <w:pPr>
        <w:spacing w:before="120" w:after="0" w:line="240" w:lineRule="auto"/>
        <w:rPr>
          <w:noProof/>
        </w:rPr>
      </w:pPr>
      <w:r>
        <w:rPr>
          <w:rFonts w:ascii="Candara" w:hAnsi="Candara" w:cs="Courier New"/>
          <w:noProof/>
          <w:sz w:val="24"/>
          <w:szCs w:val="24"/>
        </w:rPr>
        <w:t xml:space="preserve">This sort of assignment has a name – we say that </w:t>
      </w:r>
      <w:r w:rsidRPr="00985B86">
        <w:rPr>
          <w:rFonts w:ascii="Consolas" w:hAnsi="Consolas" w:cs="Consolas"/>
          <w:b/>
          <w:i/>
          <w:noProof/>
          <w:sz w:val="24"/>
          <w:szCs w:val="24"/>
        </w:rPr>
        <w:t>p</w:t>
      </w:r>
      <w:r>
        <w:rPr>
          <w:rFonts w:ascii="Candara" w:hAnsi="Candara" w:cs="Courier New"/>
          <w:noProof/>
          <w:sz w:val="24"/>
          <w:szCs w:val="24"/>
        </w:rPr>
        <w:t xml:space="preserve"> and </w:t>
      </w:r>
      <w:r w:rsidRPr="00985B86">
        <w:rPr>
          <w:rFonts w:ascii="Consolas" w:hAnsi="Consolas" w:cs="Consolas"/>
          <w:b/>
          <w:i/>
          <w:noProof/>
          <w:sz w:val="24"/>
          <w:szCs w:val="24"/>
        </w:rPr>
        <w:t>numbers</w:t>
      </w:r>
      <w:r>
        <w:rPr>
          <w:rFonts w:ascii="Candara" w:hAnsi="Candara" w:cs="Courier New"/>
          <w:noProof/>
          <w:sz w:val="24"/>
          <w:szCs w:val="24"/>
        </w:rPr>
        <w:t xml:space="preserve"> were </w:t>
      </w:r>
      <w:r w:rsidRPr="00985B86">
        <w:rPr>
          <w:rFonts w:ascii="Candara" w:hAnsi="Candara" w:cs="Courier New"/>
          <w:b/>
          <w:i/>
          <w:noProof/>
          <w:color w:val="FF0000"/>
          <w:sz w:val="28"/>
          <w:szCs w:val="24"/>
        </w:rPr>
        <w:t>mutated</w:t>
      </w:r>
      <w:r>
        <w:rPr>
          <w:rFonts w:ascii="Candara" w:hAnsi="Candara" w:cs="Courier New"/>
          <w:noProof/>
          <w:sz w:val="24"/>
          <w:szCs w:val="24"/>
        </w:rPr>
        <w:t xml:space="preserve">.  That means that </w:t>
      </w:r>
      <w:r w:rsidR="00985B86">
        <w:rPr>
          <w:rFonts w:ascii="Candara" w:hAnsi="Candara" w:cs="Courier New"/>
          <w:noProof/>
          <w:sz w:val="24"/>
          <w:szCs w:val="24"/>
        </w:rPr>
        <w:t>although</w:t>
      </w:r>
      <w:r>
        <w:rPr>
          <w:rFonts w:ascii="Candara" w:hAnsi="Candara" w:cs="Courier New"/>
          <w:noProof/>
          <w:sz w:val="24"/>
          <w:szCs w:val="24"/>
        </w:rPr>
        <w:t xml:space="preserve"> they still point to the same objects to which they previously pointed, the </w:t>
      </w:r>
      <w:r w:rsidRPr="00985B86">
        <w:rPr>
          <w:rFonts w:ascii="Candara" w:hAnsi="Candara" w:cs="Courier New"/>
          <w:b/>
          <w:i/>
          <w:noProof/>
          <w:sz w:val="24"/>
          <w:szCs w:val="24"/>
        </w:rPr>
        <w:t>insides</w:t>
      </w:r>
      <w:r>
        <w:rPr>
          <w:rFonts w:ascii="Candara" w:hAnsi="Candara" w:cs="Courier New"/>
          <w:noProof/>
          <w:sz w:val="24"/>
          <w:szCs w:val="24"/>
        </w:rPr>
        <w:t xml:space="preserve"> of those </w:t>
      </w:r>
      <w:r w:rsidR="00985B86">
        <w:rPr>
          <w:rFonts w:ascii="Candara" w:hAnsi="Candara" w:cs="Courier New"/>
          <w:noProof/>
          <w:sz w:val="24"/>
          <w:szCs w:val="24"/>
        </w:rPr>
        <w:t xml:space="preserve">(container) </w:t>
      </w:r>
      <w:r>
        <w:rPr>
          <w:rFonts w:ascii="Candara" w:hAnsi="Candara" w:cs="Courier New"/>
          <w:noProof/>
          <w:sz w:val="24"/>
          <w:szCs w:val="24"/>
        </w:rPr>
        <w:t>objects have changed (i.e., point to new values).</w:t>
      </w:r>
      <w:r w:rsidR="00985B86" w:rsidRPr="00985B86">
        <w:rPr>
          <w:noProof/>
        </w:rPr>
        <w:t xml:space="preserve"> </w:t>
      </w:r>
    </w:p>
    <w:p w:rsidR="002A51B7" w:rsidRDefault="002A51B7" w:rsidP="002A51B7">
      <w:pPr>
        <w:spacing w:before="120" w:after="0" w:line="240" w:lineRule="auto"/>
        <w:rPr>
          <w:rFonts w:ascii="Candara" w:hAnsi="Candara" w:cs="Courier New"/>
          <w:b/>
          <w:sz w:val="28"/>
          <w:szCs w:val="24"/>
          <w:u w:val="single"/>
        </w:rPr>
      </w:pPr>
    </w:p>
    <w:p w:rsidR="002A51B7" w:rsidRDefault="002A51B7" w:rsidP="002A51B7">
      <w:pPr>
        <w:spacing w:before="120" w:after="0" w:line="240" w:lineRule="auto"/>
        <w:rPr>
          <w:rFonts w:ascii="Candara" w:hAnsi="Candara" w:cs="Courier New"/>
          <w:b/>
          <w:sz w:val="28"/>
          <w:szCs w:val="24"/>
          <w:u w:val="single"/>
        </w:rPr>
      </w:pPr>
    </w:p>
    <w:p w:rsidR="002A51B7" w:rsidRDefault="002A51B7" w:rsidP="002A51B7">
      <w:pPr>
        <w:spacing w:before="120" w:after="0" w:line="240" w:lineRule="auto"/>
        <w:rPr>
          <w:rFonts w:ascii="Candara" w:hAnsi="Candara" w:cs="Courier New"/>
          <w:b/>
          <w:sz w:val="28"/>
          <w:szCs w:val="24"/>
          <w:u w:val="single"/>
        </w:rPr>
      </w:pPr>
    </w:p>
    <w:p w:rsidR="002A51B7" w:rsidRDefault="002A51B7" w:rsidP="002A51B7">
      <w:pPr>
        <w:spacing w:before="120" w:after="0" w:line="240" w:lineRule="auto"/>
        <w:rPr>
          <w:rFonts w:ascii="Candara" w:hAnsi="Candara" w:cs="Courier New"/>
          <w:b/>
          <w:sz w:val="28"/>
          <w:szCs w:val="24"/>
          <w:u w:val="single"/>
        </w:rPr>
      </w:pPr>
    </w:p>
    <w:p w:rsidR="002A51B7" w:rsidRDefault="002A51B7" w:rsidP="002A51B7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b/>
          <w:sz w:val="28"/>
          <w:szCs w:val="24"/>
          <w:u w:val="single"/>
        </w:rPr>
        <w:lastRenderedPageBreak/>
        <w:t>Mutable objects allow efficient use of time and space but are dangerous</w:t>
      </w:r>
    </w:p>
    <w:p w:rsidR="002A51B7" w:rsidRDefault="002A51B7" w:rsidP="002A51B7">
      <w:pPr>
        <w:spacing w:before="240" w:after="0" w:line="240" w:lineRule="auto"/>
        <w:rPr>
          <w:rFonts w:ascii="Candara" w:hAnsi="Candara" w:cs="Courier New"/>
          <w:noProof/>
          <w:color w:val="FF0000"/>
          <w:sz w:val="24"/>
          <w:szCs w:val="24"/>
        </w:rPr>
      </w:pPr>
      <w:r>
        <w:rPr>
          <w:rFonts w:ascii="Candara" w:hAnsi="Candara" w:cs="Courier New"/>
          <w:b/>
          <w:i/>
          <w:noProof/>
          <w:color w:val="FF0000"/>
          <w:sz w:val="24"/>
          <w:szCs w:val="24"/>
        </w:rPr>
        <w:t>Mutable objects are good because they allow</w:t>
      </w:r>
      <w:r w:rsidRPr="002A51B7">
        <w:rPr>
          <w:rFonts w:ascii="Candara" w:hAnsi="Candara" w:cs="Courier New"/>
          <w:b/>
          <w:i/>
          <w:noProof/>
          <w:color w:val="FF0000"/>
          <w:sz w:val="24"/>
          <w:szCs w:val="24"/>
        </w:rPr>
        <w:t xml:space="preserve"> for more efficient use of space and time:</w:t>
      </w:r>
    </w:p>
    <w:p w:rsidR="002A51B7" w:rsidRDefault="002A51B7" w:rsidP="005A1047">
      <w:pPr>
        <w:spacing w:before="120" w:after="0" w:line="240" w:lineRule="auto"/>
        <w:rPr>
          <w:rFonts w:ascii="Candara" w:hAnsi="Candara" w:cs="Courier New"/>
          <w:noProof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w:t>Suppose that you have a container object that has thousands (or more) of items inside it.</w:t>
      </w:r>
    </w:p>
    <w:p w:rsidR="002A51B7" w:rsidRDefault="002A51B7" w:rsidP="002A51B7">
      <w:pPr>
        <w:pStyle w:val="ListParagraph"/>
        <w:numPr>
          <w:ilvl w:val="0"/>
          <w:numId w:val="43"/>
        </w:numPr>
        <w:spacing w:before="120" w:after="0" w:line="240" w:lineRule="auto"/>
        <w:rPr>
          <w:rFonts w:ascii="Candara" w:hAnsi="Candara" w:cs="Courier New"/>
          <w:noProof/>
          <w:sz w:val="24"/>
          <w:szCs w:val="24"/>
        </w:rPr>
      </w:pPr>
      <w:r w:rsidRPr="002A51B7">
        <w:rPr>
          <w:rFonts w:ascii="Candara" w:hAnsi="Candara" w:cs="Courier New"/>
          <w:noProof/>
          <w:sz w:val="24"/>
          <w:szCs w:val="24"/>
        </w:rPr>
        <w:t>If the container object is mutable, you can change a single item inside the container without changing the rest of the items inside the container.</w:t>
      </w:r>
    </w:p>
    <w:p w:rsidR="002A51B7" w:rsidRDefault="002A51B7" w:rsidP="002A51B7">
      <w:pPr>
        <w:pStyle w:val="ListParagraph"/>
        <w:numPr>
          <w:ilvl w:val="0"/>
          <w:numId w:val="43"/>
        </w:numPr>
        <w:spacing w:before="120" w:after="0" w:line="240" w:lineRule="auto"/>
        <w:rPr>
          <w:rFonts w:ascii="Candara" w:hAnsi="Candara" w:cs="Courier New"/>
          <w:noProof/>
          <w:sz w:val="24"/>
          <w:szCs w:val="24"/>
        </w:rPr>
      </w:pPr>
      <w:r w:rsidRPr="002A51B7">
        <w:rPr>
          <w:rFonts w:ascii="Candara" w:hAnsi="Candara" w:cs="Courier New"/>
          <w:noProof/>
          <w:sz w:val="24"/>
          <w:szCs w:val="24"/>
        </w:rPr>
        <w:t xml:space="preserve">The alternative would be to copy the entire object, with its  thousands (or more) items, modifying the </w:t>
      </w:r>
      <w:r>
        <w:rPr>
          <w:rFonts w:ascii="Candara" w:hAnsi="Candara" w:cs="Courier New"/>
          <w:noProof/>
          <w:sz w:val="24"/>
          <w:szCs w:val="24"/>
        </w:rPr>
        <w:t>single item within as you do so, and use the copy (keeping the original intact).</w:t>
      </w:r>
    </w:p>
    <w:p w:rsidR="002A51B7" w:rsidRDefault="002A51B7" w:rsidP="002A51B7">
      <w:pPr>
        <w:spacing w:before="120" w:after="0" w:line="240" w:lineRule="auto"/>
        <w:rPr>
          <w:rFonts w:ascii="Candara" w:hAnsi="Candara" w:cs="Courier New"/>
          <w:noProof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w:t>The alternative-to-mutation approach requires twice as much space as the mutation approach, since you have to copy all the items in the container object.  Additionally, there is a cost in time since you must take the time to do all those copies.</w:t>
      </w:r>
    </w:p>
    <w:p w:rsidR="002A51B7" w:rsidRPr="002A51B7" w:rsidRDefault="002A51B7" w:rsidP="002A51B7">
      <w:pPr>
        <w:spacing w:before="240" w:after="0" w:line="240" w:lineRule="auto"/>
        <w:rPr>
          <w:rFonts w:ascii="Candara" w:hAnsi="Candara" w:cs="Courier New"/>
          <w:b/>
          <w:i/>
          <w:noProof/>
          <w:color w:val="FF0000"/>
          <w:sz w:val="24"/>
          <w:szCs w:val="24"/>
        </w:rPr>
      </w:pPr>
      <w:r w:rsidRPr="002A51B7">
        <w:rPr>
          <w:rFonts w:ascii="Candara" w:hAnsi="Candara" w:cs="Courier New"/>
          <w:b/>
          <w:i/>
          <w:noProof/>
          <w:color w:val="FF0000"/>
          <w:sz w:val="24"/>
          <w:szCs w:val="24"/>
        </w:rPr>
        <w:t>Mutable objects are dangerous:</w:t>
      </w:r>
    </w:p>
    <w:p w:rsidR="002A51B7" w:rsidRDefault="002A51B7" w:rsidP="002A51B7">
      <w:pPr>
        <w:spacing w:before="120" w:after="0" w:line="240" w:lineRule="auto"/>
        <w:rPr>
          <w:rFonts w:ascii="Candara" w:hAnsi="Candara" w:cs="Courier New"/>
          <w:noProof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w:t xml:space="preserve">Suppose you send an immutable object (e.g. a number) to a function.  When the function returns, you are guaranteed that that object has not changed – good!  But if you send a </w:t>
      </w:r>
      <w:r w:rsidRPr="002A51B7">
        <w:rPr>
          <w:rFonts w:ascii="Candara" w:hAnsi="Candara" w:cs="Courier New"/>
          <w:b/>
          <w:i/>
          <w:noProof/>
          <w:sz w:val="24"/>
          <w:szCs w:val="24"/>
        </w:rPr>
        <w:t>mutable</w:t>
      </w:r>
      <w:r>
        <w:rPr>
          <w:rFonts w:ascii="Candara" w:hAnsi="Candara" w:cs="Courier New"/>
          <w:noProof/>
          <w:sz w:val="24"/>
          <w:szCs w:val="24"/>
        </w:rPr>
        <w:t xml:space="preserve"> object to a function, there is no such guarantee – bad!  For example, suppose that the function (which someone else wrote) has a bug and it accidentally destroys part of the object.  Then your code might be completely correct, yet the program as a whole might have a serious security flaw simply because of the faulty function.</w:t>
      </w:r>
    </w:p>
    <w:p w:rsidR="002A51B7" w:rsidRPr="002A51B7" w:rsidRDefault="002A51B7" w:rsidP="002A51B7">
      <w:pPr>
        <w:spacing w:before="120" w:after="0" w:line="240" w:lineRule="auto"/>
        <w:rPr>
          <w:rFonts w:ascii="Candara" w:hAnsi="Candara" w:cs="Courier New"/>
          <w:noProof/>
          <w:sz w:val="24"/>
          <w:szCs w:val="24"/>
        </w:rPr>
      </w:pPr>
    </w:p>
    <w:p w:rsidR="003E656C" w:rsidRDefault="003E656C" w:rsidP="003E656C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b/>
          <w:sz w:val="28"/>
          <w:szCs w:val="24"/>
          <w:u w:val="single"/>
        </w:rPr>
        <w:t>Which objects are mutable and which objects are immutable?</w:t>
      </w:r>
    </w:p>
    <w:p w:rsidR="00F02B8A" w:rsidRDefault="003E656C" w:rsidP="00F02B8A">
      <w:pPr>
        <w:pStyle w:val="ListParagraph"/>
        <w:numPr>
          <w:ilvl w:val="0"/>
          <w:numId w:val="4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F02B8A">
        <w:rPr>
          <w:rFonts w:ascii="Candara" w:hAnsi="Candara" w:cs="Courier New"/>
          <w:sz w:val="24"/>
          <w:szCs w:val="24"/>
        </w:rPr>
        <w:t>Only container objects are (potentially) mutable.  So numbers, which are NOT containers, are immutable.</w:t>
      </w:r>
    </w:p>
    <w:p w:rsidR="003E656C" w:rsidRPr="00F02B8A" w:rsidRDefault="003E656C" w:rsidP="00F02B8A">
      <w:pPr>
        <w:pStyle w:val="ListParagraph"/>
        <w:numPr>
          <w:ilvl w:val="0"/>
          <w:numId w:val="4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F02B8A">
        <w:rPr>
          <w:rFonts w:ascii="Candara" w:hAnsi="Candara" w:cs="Courier New"/>
          <w:sz w:val="24"/>
          <w:szCs w:val="24"/>
        </w:rPr>
        <w:t xml:space="preserve">Python provides two general-purpose </w:t>
      </w:r>
      <w:r w:rsidRPr="00F02B8A">
        <w:rPr>
          <w:rFonts w:ascii="Candara" w:hAnsi="Candara" w:cs="Courier New"/>
          <w:b/>
          <w:i/>
          <w:sz w:val="24"/>
          <w:szCs w:val="24"/>
        </w:rPr>
        <w:t>sequence</w:t>
      </w:r>
      <w:r w:rsidRPr="00F02B8A">
        <w:rPr>
          <w:rFonts w:ascii="Candara" w:hAnsi="Candara" w:cs="Courier New"/>
          <w:sz w:val="24"/>
          <w:szCs w:val="24"/>
        </w:rPr>
        <w:t xml:space="preserve"> types:  </w:t>
      </w:r>
      <w:r w:rsidRPr="00F02B8A">
        <w:rPr>
          <w:rFonts w:ascii="Candara" w:hAnsi="Candara" w:cs="Courier New"/>
          <w:b/>
          <w:i/>
          <w:sz w:val="24"/>
          <w:szCs w:val="24"/>
        </w:rPr>
        <w:t>lists</w:t>
      </w:r>
      <w:r w:rsidRPr="00F02B8A">
        <w:rPr>
          <w:rFonts w:ascii="Candara" w:hAnsi="Candara" w:cs="Courier New"/>
          <w:sz w:val="24"/>
          <w:szCs w:val="24"/>
        </w:rPr>
        <w:t xml:space="preserve"> and </w:t>
      </w:r>
      <w:r w:rsidRPr="00F02B8A">
        <w:rPr>
          <w:rFonts w:ascii="Candara" w:hAnsi="Candara" w:cs="Courier New"/>
          <w:b/>
          <w:i/>
          <w:sz w:val="24"/>
          <w:szCs w:val="24"/>
        </w:rPr>
        <w:t>tuples</w:t>
      </w:r>
      <w:r w:rsidRPr="00F02B8A">
        <w:rPr>
          <w:rFonts w:ascii="Candara" w:hAnsi="Candara" w:cs="Courier New"/>
          <w:sz w:val="24"/>
          <w:szCs w:val="24"/>
        </w:rPr>
        <w:t>.  Both can contain objects of any type.  Their only difference (other than notation) is that:</w:t>
      </w:r>
    </w:p>
    <w:p w:rsidR="003E656C" w:rsidRDefault="003E656C" w:rsidP="00F02B8A">
      <w:pPr>
        <w:pStyle w:val="ListParagraph"/>
        <w:numPr>
          <w:ilvl w:val="0"/>
          <w:numId w:val="44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F02B8A">
        <w:rPr>
          <w:rFonts w:ascii="Candara" w:hAnsi="Candara" w:cs="Courier New"/>
          <w:b/>
          <w:i/>
          <w:color w:val="FF0000"/>
          <w:sz w:val="24"/>
          <w:szCs w:val="24"/>
        </w:rPr>
        <w:t>Lists</w:t>
      </w:r>
      <w:r w:rsidRPr="00F02B8A">
        <w:rPr>
          <w:rFonts w:ascii="Candara" w:hAnsi="Candara" w:cs="Courier New"/>
          <w:color w:val="FF0000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are </w:t>
      </w:r>
      <w:r w:rsidRPr="00F02B8A">
        <w:rPr>
          <w:rFonts w:ascii="Candara" w:hAnsi="Candara" w:cs="Courier New"/>
          <w:b/>
          <w:i/>
          <w:color w:val="FF0000"/>
          <w:sz w:val="24"/>
          <w:szCs w:val="24"/>
        </w:rPr>
        <w:t>mutable</w:t>
      </w:r>
      <w:r>
        <w:rPr>
          <w:rFonts w:ascii="Candara" w:hAnsi="Candara" w:cs="Courier New"/>
          <w:sz w:val="24"/>
          <w:szCs w:val="24"/>
        </w:rPr>
        <w:t>.</w:t>
      </w:r>
    </w:p>
    <w:p w:rsidR="00F02B8A" w:rsidRDefault="003E656C" w:rsidP="00F02B8A">
      <w:pPr>
        <w:pStyle w:val="ListParagraph"/>
        <w:numPr>
          <w:ilvl w:val="0"/>
          <w:numId w:val="44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proofErr w:type="gramStart"/>
      <w:r w:rsidRPr="00F02B8A">
        <w:rPr>
          <w:rFonts w:ascii="Candara" w:hAnsi="Candara" w:cs="Courier New"/>
          <w:b/>
          <w:i/>
          <w:color w:val="FF0000"/>
          <w:sz w:val="24"/>
          <w:szCs w:val="24"/>
        </w:rPr>
        <w:t>Tuples</w:t>
      </w:r>
      <w:r>
        <w:rPr>
          <w:rFonts w:ascii="Candara" w:hAnsi="Candara" w:cs="Courier New"/>
          <w:sz w:val="24"/>
          <w:szCs w:val="24"/>
        </w:rPr>
        <w:t xml:space="preserve">  are</w:t>
      </w:r>
      <w:proofErr w:type="gramEnd"/>
      <w:r>
        <w:rPr>
          <w:rFonts w:ascii="Candara" w:hAnsi="Candara" w:cs="Courier New"/>
          <w:sz w:val="24"/>
          <w:szCs w:val="24"/>
        </w:rPr>
        <w:t xml:space="preserve"> </w:t>
      </w:r>
      <w:r w:rsidRPr="00F02B8A">
        <w:rPr>
          <w:rFonts w:ascii="Candara" w:hAnsi="Candara" w:cs="Courier New"/>
          <w:b/>
          <w:i/>
          <w:color w:val="FF0000"/>
          <w:sz w:val="24"/>
          <w:szCs w:val="24"/>
        </w:rPr>
        <w:t>immutable</w:t>
      </w:r>
      <w:r>
        <w:rPr>
          <w:rFonts w:ascii="Candara" w:hAnsi="Candara" w:cs="Courier New"/>
          <w:sz w:val="24"/>
          <w:szCs w:val="24"/>
        </w:rPr>
        <w:t>.</w:t>
      </w:r>
    </w:p>
    <w:p w:rsidR="00F02B8A" w:rsidRDefault="003E656C" w:rsidP="00F02B8A">
      <w:pPr>
        <w:spacing w:before="120" w:after="0" w:line="240" w:lineRule="auto"/>
        <w:ind w:left="720"/>
        <w:rPr>
          <w:rFonts w:ascii="Candara" w:hAnsi="Candara" w:cs="Courier New"/>
          <w:sz w:val="24"/>
          <w:szCs w:val="24"/>
        </w:rPr>
      </w:pPr>
      <w:r w:rsidRPr="00F02B8A">
        <w:rPr>
          <w:rFonts w:ascii="Candara" w:hAnsi="Candara" w:cs="Courier New"/>
          <w:sz w:val="24"/>
          <w:szCs w:val="24"/>
        </w:rPr>
        <w:t xml:space="preserve">So, if you need the possibility of efficient use of space and time </w:t>
      </w:r>
      <w:proofErr w:type="gramStart"/>
      <w:r w:rsidRPr="00F02B8A">
        <w:rPr>
          <w:rFonts w:ascii="Candara" w:hAnsi="Candara" w:cs="Courier New"/>
          <w:sz w:val="24"/>
          <w:szCs w:val="24"/>
        </w:rPr>
        <w:t>when  the</w:t>
      </w:r>
      <w:proofErr w:type="gramEnd"/>
      <w:r w:rsidRPr="00F02B8A">
        <w:rPr>
          <w:rFonts w:ascii="Candara" w:hAnsi="Candara" w:cs="Courier New"/>
          <w:sz w:val="24"/>
          <w:szCs w:val="24"/>
        </w:rPr>
        <w:t xml:space="preserve"> sequence may change, use a list.  But if you know the sequence will not change (maybe it is used in a “read-only” form), or if you need the security of immutability (maybe it is a life-critical application for which efficiency is not a factor), use a tuple.</w:t>
      </w:r>
    </w:p>
    <w:p w:rsidR="00F02B8A" w:rsidRDefault="003E656C" w:rsidP="00F02B8A">
      <w:pPr>
        <w:pStyle w:val="ListParagraph"/>
        <w:numPr>
          <w:ilvl w:val="0"/>
          <w:numId w:val="4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F02B8A">
        <w:rPr>
          <w:rFonts w:ascii="Candara" w:hAnsi="Candara" w:cs="Courier New"/>
          <w:b/>
          <w:i/>
          <w:color w:val="FF0000"/>
          <w:sz w:val="24"/>
          <w:szCs w:val="24"/>
        </w:rPr>
        <w:t>Strings</w:t>
      </w:r>
      <w:r w:rsidRPr="00F02B8A">
        <w:rPr>
          <w:rFonts w:ascii="Candara" w:hAnsi="Candara" w:cs="Courier New"/>
          <w:sz w:val="24"/>
          <w:szCs w:val="24"/>
        </w:rPr>
        <w:t xml:space="preserve"> are </w:t>
      </w:r>
      <w:r w:rsidRPr="00F02B8A">
        <w:rPr>
          <w:rFonts w:ascii="Candara" w:hAnsi="Candara" w:cs="Courier New"/>
          <w:b/>
          <w:i/>
          <w:color w:val="FF0000"/>
          <w:sz w:val="24"/>
          <w:szCs w:val="24"/>
        </w:rPr>
        <w:t>immutable</w:t>
      </w:r>
      <w:r w:rsidRPr="00F02B8A">
        <w:rPr>
          <w:rFonts w:ascii="Candara" w:hAnsi="Candara" w:cs="Courier New"/>
          <w:sz w:val="24"/>
          <w:szCs w:val="24"/>
        </w:rPr>
        <w:t>.</w:t>
      </w:r>
    </w:p>
    <w:p w:rsidR="003E656C" w:rsidRPr="00F02B8A" w:rsidRDefault="00F02B8A" w:rsidP="00F02B8A">
      <w:pPr>
        <w:pStyle w:val="ListParagraph"/>
        <w:numPr>
          <w:ilvl w:val="0"/>
          <w:numId w:val="46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F02B8A">
        <w:rPr>
          <w:rFonts w:ascii="Candara" w:hAnsi="Candara" w:cs="Courier New"/>
          <w:b/>
          <w:i/>
          <w:color w:val="FF0000"/>
          <w:sz w:val="24"/>
          <w:szCs w:val="24"/>
        </w:rPr>
        <w:t>Any object of a user-defined class</w:t>
      </w:r>
      <w:r w:rsidRPr="00F02B8A">
        <w:rPr>
          <w:rFonts w:ascii="Candara" w:hAnsi="Candara" w:cs="Courier New"/>
          <w:sz w:val="24"/>
          <w:szCs w:val="24"/>
        </w:rPr>
        <w:t xml:space="preserve"> (e.g. </w:t>
      </w:r>
      <w:proofErr w:type="spellStart"/>
      <w:r w:rsidRPr="00F02B8A">
        <w:rPr>
          <w:rFonts w:ascii="Consolas" w:hAnsi="Consolas" w:cs="Consolas"/>
          <w:b/>
          <w:i/>
          <w:sz w:val="24"/>
          <w:szCs w:val="24"/>
        </w:rPr>
        <w:t>zg.Point</w:t>
      </w:r>
      <w:proofErr w:type="spellEnd"/>
      <w:r w:rsidRPr="00F02B8A">
        <w:rPr>
          <w:rFonts w:ascii="Candara" w:hAnsi="Candara" w:cs="Courier New"/>
          <w:sz w:val="24"/>
          <w:szCs w:val="24"/>
        </w:rPr>
        <w:t xml:space="preserve">) is </w:t>
      </w:r>
      <w:r w:rsidRPr="00F02B8A">
        <w:rPr>
          <w:rFonts w:ascii="Candara" w:hAnsi="Candara" w:cs="Courier New"/>
          <w:b/>
          <w:i/>
          <w:color w:val="FF0000"/>
          <w:sz w:val="24"/>
          <w:szCs w:val="24"/>
        </w:rPr>
        <w:t>mutable</w:t>
      </w:r>
      <w:r w:rsidRPr="00F02B8A">
        <w:rPr>
          <w:rFonts w:ascii="Candara" w:hAnsi="Candara" w:cs="Courier New"/>
          <w:sz w:val="24"/>
          <w:szCs w:val="24"/>
        </w:rPr>
        <w:t>.</w:t>
      </w:r>
      <w:r>
        <w:rPr>
          <w:rStyle w:val="FootnoteReference"/>
          <w:rFonts w:ascii="Candara" w:hAnsi="Candara" w:cs="Courier New"/>
          <w:sz w:val="24"/>
          <w:szCs w:val="24"/>
        </w:rPr>
        <w:footnoteReference w:id="1"/>
      </w:r>
    </w:p>
    <w:p w:rsidR="005A1047" w:rsidRDefault="005A1047" w:rsidP="00F02B8A">
      <w:pPr>
        <w:spacing w:before="120" w:after="0" w:line="240" w:lineRule="auto"/>
        <w:rPr>
          <w:rFonts w:ascii="Candara" w:hAnsi="Candara" w:cs="Courier New"/>
          <w:noProof/>
          <w:sz w:val="24"/>
          <w:szCs w:val="24"/>
        </w:rPr>
      </w:pPr>
    </w:p>
    <w:sectPr w:rsidR="005A1047" w:rsidSect="00DB5D1C">
      <w:headerReference w:type="default" r:id="rId9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69D3" w:rsidRDefault="008E69D3" w:rsidP="00117AA5">
      <w:pPr>
        <w:spacing w:after="0" w:line="240" w:lineRule="auto"/>
      </w:pPr>
      <w:r>
        <w:separator/>
      </w:r>
    </w:p>
  </w:endnote>
  <w:endnote w:type="continuationSeparator" w:id="0">
    <w:p w:rsidR="008E69D3" w:rsidRDefault="008E69D3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69D3" w:rsidRDefault="008E69D3" w:rsidP="00117AA5">
      <w:pPr>
        <w:spacing w:after="0" w:line="240" w:lineRule="auto"/>
      </w:pPr>
      <w:r>
        <w:separator/>
      </w:r>
    </w:p>
  </w:footnote>
  <w:footnote w:type="continuationSeparator" w:id="0">
    <w:p w:rsidR="008E69D3" w:rsidRDefault="008E69D3" w:rsidP="00117AA5">
      <w:pPr>
        <w:spacing w:after="0" w:line="240" w:lineRule="auto"/>
      </w:pPr>
      <w:r>
        <w:continuationSeparator/>
      </w:r>
    </w:p>
  </w:footnote>
  <w:footnote w:id="1">
    <w:p w:rsidR="00F02B8A" w:rsidRDefault="00F02B8A">
      <w:pPr>
        <w:pStyle w:val="FootnoteText"/>
      </w:pPr>
      <w:r>
        <w:rPr>
          <w:rStyle w:val="FootnoteReference"/>
        </w:rPr>
        <w:footnoteRef/>
      </w:r>
      <w:r>
        <w:t xml:space="preserve"> Exception:  Classes that extend immutable-type classes like </w:t>
      </w:r>
      <w:r w:rsidRPr="00F02B8A">
        <w:rPr>
          <w:rFonts w:ascii="Consolas" w:hAnsi="Consolas" w:cs="Consolas"/>
          <w:b/>
          <w:i/>
        </w:rPr>
        <w:t>tuple</w:t>
      </w:r>
      <w:r>
        <w:t xml:space="preserve"> will themselves be immutable-type classes.  We will not see such classes in this course.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4F14" w:rsidRDefault="00C44F14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1356D37F" wp14:editId="04FC6C95">
              <wp:simplePos x="0" y="0"/>
              <wp:positionH relativeFrom="column">
                <wp:posOffset>0</wp:posOffset>
              </wp:positionH>
              <wp:positionV relativeFrom="paragraph">
                <wp:posOffset>-46783</wp:posOffset>
              </wp:positionV>
              <wp:extent cx="5942965" cy="247650"/>
              <wp:effectExtent l="0" t="0" r="635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942965" cy="247650"/>
                        <a:chOff x="1440" y="630"/>
                        <a:chExt cx="9359" cy="390"/>
                      </a:xfrm>
                    </wpg:grpSpPr>
                    <wps:wsp>
                      <wps:cNvPr id="2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4725" cy="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44F14" w:rsidRPr="00CE5A4F" w:rsidRDefault="00C44F14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 xml:space="preserve">CSSE 120 – Introduction to Software Development  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6480" y="630"/>
                          <a:ext cx="4319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44F14" w:rsidRPr="001D2FC1" w:rsidRDefault="00C44F14" w:rsidP="001D2FC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Box and Pointer Diagrams</w:t>
                            </w:r>
                            <w:r w:rsidRPr="001D2FC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Pr="001D2FC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–  </w:t>
                            </w:r>
                            <w:proofErr w:type="gramEnd"/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BB666A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4</w:t>
                                    </w:r>
                                    <w:r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BB666A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5</w:t>
                                    </w:r>
                                    <w:r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C44F14" w:rsidRDefault="00C44F14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C44F14" w:rsidRPr="00CE5A4F" w:rsidRDefault="00C44F14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171" style="position:absolute;margin-left:0;margin-top:-3.7pt;width:467.95pt;height:19.5pt;z-index:251663360" coordorigin="1440,630" coordsize="9359,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172" type="#_x0000_t202" style="position:absolute;left:1440;top:645;width:4725;height: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mk+MYA&#10;AADaAAAADwAAAGRycy9kb3ducmV2LnhtbESPW2vCQBSE34X+h+UUfBHdNA+tRDdSCgVFSvEKvh2y&#10;JxfNno3ZVdP++q5Q8HGYmW+Y6awztbhS6yrLCl5GEQjizOqKCwXbzedwDMJ5ZI21ZVLwQw5m6VNv&#10;iom2N17Rde0LESDsElRQet8kUrqsJINuZBvi4OW2NeiDbAupW7wFuKllHEWv0mDFYaHEhj5Kyk7r&#10;i1Fw2G9Xl6/F+fR2Hu/iZTT4ro6/uVL95+59AsJT5x/h//ZcK4jhfiXcAJn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Qmk+MYAAADaAAAADwAAAAAAAAAAAAAAAACYAgAAZHJz&#10;L2Rvd25yZXYueG1sUEsFBgAAAAAEAAQA9QAAAIsDAAAAAA==&#10;" stroked="f" strokecolor="#548dd4 [1951]">
                <v:textbox inset="0,,0">
                  <w:txbxContent>
                    <w:p w:rsidR="00C44F14" w:rsidRPr="00CE5A4F" w:rsidRDefault="00C44F14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 xml:space="preserve">CSSE 120 – Introduction to Software Development  </w:t>
                      </w:r>
                    </w:p>
                  </w:txbxContent>
                </v:textbox>
              </v:shape>
              <v:shape id="Text Box 5" o:spid="_x0000_s1173" type="#_x0000_t202" style="position:absolute;left:6480;top:630;width:4319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rv6sIA&#10;AADaAAAADwAAAGRycy9kb3ducmV2LnhtbESPQWvCQBSE7wX/w/IEb3WjQg2pq4ioWPRgYy/eHtnX&#10;bDD7NmZXTf99Vyj0OMzMN8xs0dla3Kn1lWMFo2ECgrhwuuJSwddp85qC8AFZY+2YFPyQh8W89zLD&#10;TLsHf9I9D6WIEPYZKjAhNJmUvjBk0Q9dQxy9b9daDFG2pdQtPiLc1nKcJG/SYsVxwWBDK0PFJb9Z&#10;BbtzetrTx9akxzVO6cj+Ks8HpQb9bvkOIlAX/sN/7Z1WMIHnlXgD5P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mu/qwgAAANoAAAAPAAAAAAAAAAAAAAAAAJgCAABkcnMvZG93&#10;bnJldi54bWxQSwUGAAAAAAQABAD1AAAAhwMAAAAA&#10;" stroked="f">
                <v:textbox inset="0,,0">
                  <w:txbxContent>
                    <w:p w:rsidR="00C44F14" w:rsidRPr="001D2FC1" w:rsidRDefault="00C44F14" w:rsidP="001D2FC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r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Box and Pointer Diagrams</w:t>
                      </w:r>
                      <w:r w:rsidRPr="001D2FC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 w:rsidRPr="001D2FC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–  </w:t>
                      </w:r>
                      <w:proofErr w:type="gramEnd"/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BB666A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4</w:t>
                              </w:r>
                              <w:r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BB666A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5</w:t>
                              </w:r>
                              <w:r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C44F14" w:rsidRDefault="00C44F14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C44F14" w:rsidRPr="00CE5A4F" w:rsidRDefault="00C44F14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FF6DC7"/>
    <w:multiLevelType w:val="hybridMultilevel"/>
    <w:tmpl w:val="8DA0B40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0B63D58"/>
    <w:multiLevelType w:val="hybridMultilevel"/>
    <w:tmpl w:val="51D016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6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>
    <w:nsid w:val="20B27585"/>
    <w:multiLevelType w:val="multilevel"/>
    <w:tmpl w:val="3BDE47F8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">
    <w:nsid w:val="20B45EE3"/>
    <w:multiLevelType w:val="hybridMultilevel"/>
    <w:tmpl w:val="D46E2E3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C0F652B"/>
    <w:multiLevelType w:val="hybridMultilevel"/>
    <w:tmpl w:val="EFB0BA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43D3903"/>
    <w:multiLevelType w:val="multilevel"/>
    <w:tmpl w:val="B0AC566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6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79A57A6"/>
    <w:multiLevelType w:val="hybridMultilevel"/>
    <w:tmpl w:val="842896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7C71377"/>
    <w:multiLevelType w:val="multilevel"/>
    <w:tmpl w:val="B00C492E"/>
    <w:numStyleLink w:val="MyMultiLevel"/>
  </w:abstractNum>
  <w:abstractNum w:abstractNumId="20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1">
    <w:nsid w:val="3E383B6A"/>
    <w:multiLevelType w:val="hybridMultilevel"/>
    <w:tmpl w:val="0DA6EE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0245D3D"/>
    <w:multiLevelType w:val="hybridMultilevel"/>
    <w:tmpl w:val="50C638D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4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5">
    <w:nsid w:val="46E7470C"/>
    <w:multiLevelType w:val="multilevel"/>
    <w:tmpl w:val="B00C492E"/>
    <w:numStyleLink w:val="MyMultiLevel"/>
  </w:abstractNum>
  <w:abstractNum w:abstractNumId="26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30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31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D8D54B1"/>
    <w:multiLevelType w:val="hybridMultilevel"/>
    <w:tmpl w:val="8020B0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7">
    <w:nsid w:val="5F3545D2"/>
    <w:multiLevelType w:val="hybridMultilevel"/>
    <w:tmpl w:val="A71679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4D21F64"/>
    <w:multiLevelType w:val="hybridMultilevel"/>
    <w:tmpl w:val="DB0AD0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86F32E0"/>
    <w:multiLevelType w:val="hybridMultilevel"/>
    <w:tmpl w:val="D0F289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7957338"/>
    <w:multiLevelType w:val="hybridMultilevel"/>
    <w:tmpl w:val="F70E612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6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5"/>
  </w:num>
  <w:num w:numId="2">
    <w:abstractNumId w:val="3"/>
  </w:num>
  <w:num w:numId="3">
    <w:abstractNumId w:val="33"/>
  </w:num>
  <w:num w:numId="4">
    <w:abstractNumId w:val="40"/>
  </w:num>
  <w:num w:numId="5">
    <w:abstractNumId w:val="12"/>
  </w:num>
  <w:num w:numId="6">
    <w:abstractNumId w:val="38"/>
  </w:num>
  <w:num w:numId="7">
    <w:abstractNumId w:val="34"/>
  </w:num>
  <w:num w:numId="8">
    <w:abstractNumId w:val="9"/>
  </w:num>
  <w:num w:numId="9">
    <w:abstractNumId w:val="43"/>
  </w:num>
  <w:num w:numId="10">
    <w:abstractNumId w:val="13"/>
  </w:num>
  <w:num w:numId="11">
    <w:abstractNumId w:val="42"/>
  </w:num>
  <w:num w:numId="12">
    <w:abstractNumId w:val="46"/>
  </w:num>
  <w:num w:numId="13">
    <w:abstractNumId w:val="31"/>
  </w:num>
  <w:num w:numId="14">
    <w:abstractNumId w:val="20"/>
  </w:num>
  <w:num w:numId="15">
    <w:abstractNumId w:val="0"/>
  </w:num>
  <w:num w:numId="16">
    <w:abstractNumId w:val="23"/>
  </w:num>
  <w:num w:numId="17">
    <w:abstractNumId w:val="10"/>
  </w:num>
  <w:num w:numId="18">
    <w:abstractNumId w:val="29"/>
  </w:num>
  <w:num w:numId="19">
    <w:abstractNumId w:val="30"/>
  </w:num>
  <w:num w:numId="20">
    <w:abstractNumId w:val="5"/>
  </w:num>
  <w:num w:numId="21">
    <w:abstractNumId w:val="6"/>
  </w:num>
  <w:num w:numId="22">
    <w:abstractNumId w:val="19"/>
  </w:num>
  <w:num w:numId="23">
    <w:abstractNumId w:val="24"/>
  </w:num>
  <w:num w:numId="24">
    <w:abstractNumId w:val="36"/>
  </w:num>
  <w:num w:numId="25">
    <w:abstractNumId w:val="25"/>
  </w:num>
  <w:num w:numId="26">
    <w:abstractNumId w:val="7"/>
  </w:num>
  <w:num w:numId="27">
    <w:abstractNumId w:val="26"/>
  </w:num>
  <w:num w:numId="28">
    <w:abstractNumId w:val="27"/>
  </w:num>
  <w:num w:numId="29">
    <w:abstractNumId w:val="16"/>
  </w:num>
  <w:num w:numId="30">
    <w:abstractNumId w:val="28"/>
  </w:num>
  <w:num w:numId="31">
    <w:abstractNumId w:val="4"/>
  </w:num>
  <w:num w:numId="32">
    <w:abstractNumId w:val="17"/>
  </w:num>
  <w:num w:numId="33">
    <w:abstractNumId w:val="14"/>
  </w:num>
  <w:num w:numId="34">
    <w:abstractNumId w:val="35"/>
  </w:num>
  <w:num w:numId="35">
    <w:abstractNumId w:val="15"/>
  </w:num>
  <w:num w:numId="36">
    <w:abstractNumId w:val="39"/>
  </w:num>
  <w:num w:numId="37">
    <w:abstractNumId w:val="41"/>
  </w:num>
  <w:num w:numId="38">
    <w:abstractNumId w:val="8"/>
  </w:num>
  <w:num w:numId="39">
    <w:abstractNumId w:val="32"/>
  </w:num>
  <w:num w:numId="40">
    <w:abstractNumId w:val="11"/>
  </w:num>
  <w:num w:numId="41">
    <w:abstractNumId w:val="18"/>
  </w:num>
  <w:num w:numId="42">
    <w:abstractNumId w:val="44"/>
  </w:num>
  <w:num w:numId="43">
    <w:abstractNumId w:val="21"/>
  </w:num>
  <w:num w:numId="44">
    <w:abstractNumId w:val="1"/>
  </w:num>
  <w:num w:numId="45">
    <w:abstractNumId w:val="2"/>
  </w:num>
  <w:num w:numId="46">
    <w:abstractNumId w:val="37"/>
  </w:num>
  <w:num w:numId="4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8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234E5"/>
    <w:rsid w:val="00031C70"/>
    <w:rsid w:val="00036667"/>
    <w:rsid w:val="00040522"/>
    <w:rsid w:val="00041F20"/>
    <w:rsid w:val="000608D7"/>
    <w:rsid w:val="000609F8"/>
    <w:rsid w:val="000746B4"/>
    <w:rsid w:val="00082200"/>
    <w:rsid w:val="000B6CEF"/>
    <w:rsid w:val="000C29AC"/>
    <w:rsid w:val="0010127A"/>
    <w:rsid w:val="001027A0"/>
    <w:rsid w:val="00104512"/>
    <w:rsid w:val="0011133B"/>
    <w:rsid w:val="00117AA5"/>
    <w:rsid w:val="001214BC"/>
    <w:rsid w:val="00125541"/>
    <w:rsid w:val="001449C1"/>
    <w:rsid w:val="00157092"/>
    <w:rsid w:val="00162854"/>
    <w:rsid w:val="001708BB"/>
    <w:rsid w:val="001754D6"/>
    <w:rsid w:val="00186964"/>
    <w:rsid w:val="00192C99"/>
    <w:rsid w:val="001A3436"/>
    <w:rsid w:val="001B471C"/>
    <w:rsid w:val="001B717F"/>
    <w:rsid w:val="001D2FC1"/>
    <w:rsid w:val="001D39EE"/>
    <w:rsid w:val="001D6535"/>
    <w:rsid w:val="001F1333"/>
    <w:rsid w:val="00200A45"/>
    <w:rsid w:val="00204DEC"/>
    <w:rsid w:val="00214DE4"/>
    <w:rsid w:val="00217347"/>
    <w:rsid w:val="0022522E"/>
    <w:rsid w:val="00231CC2"/>
    <w:rsid w:val="00240F00"/>
    <w:rsid w:val="00253482"/>
    <w:rsid w:val="00256E51"/>
    <w:rsid w:val="00264348"/>
    <w:rsid w:val="002675E9"/>
    <w:rsid w:val="00273DE3"/>
    <w:rsid w:val="00287834"/>
    <w:rsid w:val="00292C13"/>
    <w:rsid w:val="00296D10"/>
    <w:rsid w:val="00297351"/>
    <w:rsid w:val="002A51B7"/>
    <w:rsid w:val="002B32B9"/>
    <w:rsid w:val="002B3855"/>
    <w:rsid w:val="002B647D"/>
    <w:rsid w:val="002B7A27"/>
    <w:rsid w:val="002C0145"/>
    <w:rsid w:val="002D651A"/>
    <w:rsid w:val="002D6863"/>
    <w:rsid w:val="002F4998"/>
    <w:rsid w:val="002F54C2"/>
    <w:rsid w:val="002F6C1D"/>
    <w:rsid w:val="00300E1A"/>
    <w:rsid w:val="00302D45"/>
    <w:rsid w:val="00312F5C"/>
    <w:rsid w:val="003142AA"/>
    <w:rsid w:val="00322C25"/>
    <w:rsid w:val="003375F9"/>
    <w:rsid w:val="00346AFD"/>
    <w:rsid w:val="0035339A"/>
    <w:rsid w:val="003575A6"/>
    <w:rsid w:val="003A28D7"/>
    <w:rsid w:val="003A7104"/>
    <w:rsid w:val="003D0E54"/>
    <w:rsid w:val="003D5552"/>
    <w:rsid w:val="003D689B"/>
    <w:rsid w:val="003E656C"/>
    <w:rsid w:val="003F43E1"/>
    <w:rsid w:val="004032D9"/>
    <w:rsid w:val="00406059"/>
    <w:rsid w:val="0043544F"/>
    <w:rsid w:val="00445F9F"/>
    <w:rsid w:val="00454872"/>
    <w:rsid w:val="004548FE"/>
    <w:rsid w:val="00465A36"/>
    <w:rsid w:val="00477F07"/>
    <w:rsid w:val="00480CD8"/>
    <w:rsid w:val="00491F1C"/>
    <w:rsid w:val="00492489"/>
    <w:rsid w:val="004A55A6"/>
    <w:rsid w:val="004A6207"/>
    <w:rsid w:val="004B4C0A"/>
    <w:rsid w:val="004B5F4B"/>
    <w:rsid w:val="004C0D48"/>
    <w:rsid w:val="004C490E"/>
    <w:rsid w:val="004D6A6F"/>
    <w:rsid w:val="004E0170"/>
    <w:rsid w:val="004F3A9A"/>
    <w:rsid w:val="004F5EDB"/>
    <w:rsid w:val="004F7F69"/>
    <w:rsid w:val="00503056"/>
    <w:rsid w:val="0050670C"/>
    <w:rsid w:val="00522412"/>
    <w:rsid w:val="0053285D"/>
    <w:rsid w:val="00541175"/>
    <w:rsid w:val="005432AF"/>
    <w:rsid w:val="005479E5"/>
    <w:rsid w:val="0055057F"/>
    <w:rsid w:val="00555AC9"/>
    <w:rsid w:val="00565D8D"/>
    <w:rsid w:val="00570FAE"/>
    <w:rsid w:val="00577B0F"/>
    <w:rsid w:val="0058583F"/>
    <w:rsid w:val="00592E07"/>
    <w:rsid w:val="00596EFD"/>
    <w:rsid w:val="005A03D2"/>
    <w:rsid w:val="005A1047"/>
    <w:rsid w:val="005B0E73"/>
    <w:rsid w:val="005B35AF"/>
    <w:rsid w:val="005B5679"/>
    <w:rsid w:val="005B6722"/>
    <w:rsid w:val="005D1F89"/>
    <w:rsid w:val="005D2135"/>
    <w:rsid w:val="005D71CB"/>
    <w:rsid w:val="005E1B97"/>
    <w:rsid w:val="005E2956"/>
    <w:rsid w:val="005E41AA"/>
    <w:rsid w:val="0060064A"/>
    <w:rsid w:val="00605980"/>
    <w:rsid w:val="006075A5"/>
    <w:rsid w:val="006131CF"/>
    <w:rsid w:val="006249DE"/>
    <w:rsid w:val="00631447"/>
    <w:rsid w:val="00636E13"/>
    <w:rsid w:val="0064560B"/>
    <w:rsid w:val="00646237"/>
    <w:rsid w:val="00652441"/>
    <w:rsid w:val="00671A11"/>
    <w:rsid w:val="00676D18"/>
    <w:rsid w:val="0068206E"/>
    <w:rsid w:val="006863DF"/>
    <w:rsid w:val="00694889"/>
    <w:rsid w:val="006A7A3A"/>
    <w:rsid w:val="006B09FA"/>
    <w:rsid w:val="006B2F24"/>
    <w:rsid w:val="006C0279"/>
    <w:rsid w:val="006C5F14"/>
    <w:rsid w:val="006D6390"/>
    <w:rsid w:val="006D6D14"/>
    <w:rsid w:val="006E1E3F"/>
    <w:rsid w:val="006E3D96"/>
    <w:rsid w:val="00705568"/>
    <w:rsid w:val="007100AF"/>
    <w:rsid w:val="007138F8"/>
    <w:rsid w:val="00715013"/>
    <w:rsid w:val="00715E82"/>
    <w:rsid w:val="00722CB5"/>
    <w:rsid w:val="007239F9"/>
    <w:rsid w:val="00726AB6"/>
    <w:rsid w:val="0073210D"/>
    <w:rsid w:val="00743275"/>
    <w:rsid w:val="00752A93"/>
    <w:rsid w:val="00757E20"/>
    <w:rsid w:val="007625E1"/>
    <w:rsid w:val="0076569A"/>
    <w:rsid w:val="00776417"/>
    <w:rsid w:val="007849E6"/>
    <w:rsid w:val="00785216"/>
    <w:rsid w:val="007911E9"/>
    <w:rsid w:val="0079163F"/>
    <w:rsid w:val="00796E60"/>
    <w:rsid w:val="007A1C70"/>
    <w:rsid w:val="007B2FE8"/>
    <w:rsid w:val="007C0717"/>
    <w:rsid w:val="007D4E8C"/>
    <w:rsid w:val="007D5144"/>
    <w:rsid w:val="007E15F8"/>
    <w:rsid w:val="007E3CE3"/>
    <w:rsid w:val="007F7256"/>
    <w:rsid w:val="008015B5"/>
    <w:rsid w:val="00811781"/>
    <w:rsid w:val="008120ED"/>
    <w:rsid w:val="00814069"/>
    <w:rsid w:val="00815CD5"/>
    <w:rsid w:val="0081792C"/>
    <w:rsid w:val="0082133A"/>
    <w:rsid w:val="008263CB"/>
    <w:rsid w:val="00826D9A"/>
    <w:rsid w:val="0082723F"/>
    <w:rsid w:val="00843199"/>
    <w:rsid w:val="0085604B"/>
    <w:rsid w:val="008657E1"/>
    <w:rsid w:val="00870E98"/>
    <w:rsid w:val="00873084"/>
    <w:rsid w:val="00873F99"/>
    <w:rsid w:val="008845DC"/>
    <w:rsid w:val="00890F3C"/>
    <w:rsid w:val="00892CC8"/>
    <w:rsid w:val="00895D82"/>
    <w:rsid w:val="008A3275"/>
    <w:rsid w:val="008A50C3"/>
    <w:rsid w:val="008B28ED"/>
    <w:rsid w:val="008B60DF"/>
    <w:rsid w:val="008C45D9"/>
    <w:rsid w:val="008D1BF6"/>
    <w:rsid w:val="008E35E0"/>
    <w:rsid w:val="008E69D3"/>
    <w:rsid w:val="008E7750"/>
    <w:rsid w:val="00912FB8"/>
    <w:rsid w:val="0091487F"/>
    <w:rsid w:val="00914EE9"/>
    <w:rsid w:val="00920497"/>
    <w:rsid w:val="00922626"/>
    <w:rsid w:val="00933381"/>
    <w:rsid w:val="009554FC"/>
    <w:rsid w:val="00960717"/>
    <w:rsid w:val="0096335C"/>
    <w:rsid w:val="00983B1B"/>
    <w:rsid w:val="00985B86"/>
    <w:rsid w:val="00992CA5"/>
    <w:rsid w:val="009974BA"/>
    <w:rsid w:val="009B6837"/>
    <w:rsid w:val="009C2DB0"/>
    <w:rsid w:val="009C535B"/>
    <w:rsid w:val="009D0C20"/>
    <w:rsid w:val="009D1795"/>
    <w:rsid w:val="009E0AE0"/>
    <w:rsid w:val="009E570C"/>
    <w:rsid w:val="009F66CB"/>
    <w:rsid w:val="009F7704"/>
    <w:rsid w:val="00A003DB"/>
    <w:rsid w:val="00A135D2"/>
    <w:rsid w:val="00A149F5"/>
    <w:rsid w:val="00A3022C"/>
    <w:rsid w:val="00A312A8"/>
    <w:rsid w:val="00A471C9"/>
    <w:rsid w:val="00A554C8"/>
    <w:rsid w:val="00A6618C"/>
    <w:rsid w:val="00A72F80"/>
    <w:rsid w:val="00A941A2"/>
    <w:rsid w:val="00A962DD"/>
    <w:rsid w:val="00AA1E67"/>
    <w:rsid w:val="00AB2705"/>
    <w:rsid w:val="00AC02AE"/>
    <w:rsid w:val="00AD48F6"/>
    <w:rsid w:val="00AE07EC"/>
    <w:rsid w:val="00AE3D4B"/>
    <w:rsid w:val="00AE4E1A"/>
    <w:rsid w:val="00AF53E6"/>
    <w:rsid w:val="00B11649"/>
    <w:rsid w:val="00B20745"/>
    <w:rsid w:val="00B21D3E"/>
    <w:rsid w:val="00B32057"/>
    <w:rsid w:val="00B358F3"/>
    <w:rsid w:val="00B363CC"/>
    <w:rsid w:val="00B43E78"/>
    <w:rsid w:val="00B55AB2"/>
    <w:rsid w:val="00B56C12"/>
    <w:rsid w:val="00B577A7"/>
    <w:rsid w:val="00B6430A"/>
    <w:rsid w:val="00B66EE9"/>
    <w:rsid w:val="00B66FA9"/>
    <w:rsid w:val="00B66FD2"/>
    <w:rsid w:val="00B67E10"/>
    <w:rsid w:val="00B70A3C"/>
    <w:rsid w:val="00B718F6"/>
    <w:rsid w:val="00B77938"/>
    <w:rsid w:val="00B82450"/>
    <w:rsid w:val="00B8633F"/>
    <w:rsid w:val="00B9640B"/>
    <w:rsid w:val="00BA3839"/>
    <w:rsid w:val="00BB4DF5"/>
    <w:rsid w:val="00BB666A"/>
    <w:rsid w:val="00BF5C75"/>
    <w:rsid w:val="00C1621D"/>
    <w:rsid w:val="00C34D49"/>
    <w:rsid w:val="00C44F14"/>
    <w:rsid w:val="00C57130"/>
    <w:rsid w:val="00C67DCB"/>
    <w:rsid w:val="00C71685"/>
    <w:rsid w:val="00C929D5"/>
    <w:rsid w:val="00C9705E"/>
    <w:rsid w:val="00CA0A85"/>
    <w:rsid w:val="00CA0C1F"/>
    <w:rsid w:val="00CC2484"/>
    <w:rsid w:val="00CC25A1"/>
    <w:rsid w:val="00CD4997"/>
    <w:rsid w:val="00CE5A4F"/>
    <w:rsid w:val="00CF170F"/>
    <w:rsid w:val="00D0548E"/>
    <w:rsid w:val="00D14B50"/>
    <w:rsid w:val="00D330DE"/>
    <w:rsid w:val="00D52263"/>
    <w:rsid w:val="00D6065C"/>
    <w:rsid w:val="00D73D8C"/>
    <w:rsid w:val="00D762FE"/>
    <w:rsid w:val="00DA5610"/>
    <w:rsid w:val="00DB26EC"/>
    <w:rsid w:val="00DB5D1C"/>
    <w:rsid w:val="00DC3DF3"/>
    <w:rsid w:val="00DC41D1"/>
    <w:rsid w:val="00DC6D67"/>
    <w:rsid w:val="00DD0383"/>
    <w:rsid w:val="00DE256B"/>
    <w:rsid w:val="00DF1FD9"/>
    <w:rsid w:val="00DF2DB2"/>
    <w:rsid w:val="00DF48DC"/>
    <w:rsid w:val="00E00D70"/>
    <w:rsid w:val="00E16162"/>
    <w:rsid w:val="00E25215"/>
    <w:rsid w:val="00E41B98"/>
    <w:rsid w:val="00E53D46"/>
    <w:rsid w:val="00E54229"/>
    <w:rsid w:val="00E60903"/>
    <w:rsid w:val="00E60E4B"/>
    <w:rsid w:val="00E61C27"/>
    <w:rsid w:val="00E621EC"/>
    <w:rsid w:val="00E62C65"/>
    <w:rsid w:val="00E6357E"/>
    <w:rsid w:val="00E73644"/>
    <w:rsid w:val="00E84577"/>
    <w:rsid w:val="00E86595"/>
    <w:rsid w:val="00E873C2"/>
    <w:rsid w:val="00EA6CDE"/>
    <w:rsid w:val="00EB11D4"/>
    <w:rsid w:val="00EC3EEE"/>
    <w:rsid w:val="00EC5A78"/>
    <w:rsid w:val="00ED13ED"/>
    <w:rsid w:val="00ED70FC"/>
    <w:rsid w:val="00EE15E1"/>
    <w:rsid w:val="00EE2D0F"/>
    <w:rsid w:val="00EF0BF6"/>
    <w:rsid w:val="00F02B8A"/>
    <w:rsid w:val="00F16249"/>
    <w:rsid w:val="00F43A4B"/>
    <w:rsid w:val="00F53C6C"/>
    <w:rsid w:val="00F5640F"/>
    <w:rsid w:val="00F56AED"/>
    <w:rsid w:val="00F6605D"/>
    <w:rsid w:val="00F745E5"/>
    <w:rsid w:val="00F83DE5"/>
    <w:rsid w:val="00F85CB4"/>
    <w:rsid w:val="00F90068"/>
    <w:rsid w:val="00F934F6"/>
    <w:rsid w:val="00F95E61"/>
    <w:rsid w:val="00F97928"/>
    <w:rsid w:val="00FA6160"/>
    <w:rsid w:val="00FC2364"/>
    <w:rsid w:val="00FC2773"/>
    <w:rsid w:val="00FC4053"/>
    <w:rsid w:val="00FC693C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02B8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02B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02B8A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02B8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02B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02B8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4A11E7-050A-4B30-B41B-D2C0DBF9D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3181</TotalTime>
  <Pages>5</Pages>
  <Words>1105</Words>
  <Characters>5404</Characters>
  <Application>Microsoft Office Word</Application>
  <DocSecurity>0</DocSecurity>
  <Lines>131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6447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J Wentz</dc:creator>
  <cp:keywords/>
  <dc:description/>
  <cp:lastModifiedBy>David Mutchler</cp:lastModifiedBy>
  <cp:revision>132</cp:revision>
  <cp:lastPrinted>2013-10-02T17:45:00Z</cp:lastPrinted>
  <dcterms:created xsi:type="dcterms:W3CDTF">2008-09-25T12:40:00Z</dcterms:created>
  <dcterms:modified xsi:type="dcterms:W3CDTF">2014-01-12T22:09:00Z</dcterms:modified>
</cp:coreProperties>
</file>