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6E81" w:rsidRDefault="00D16E81" w:rsidP="00D16E81">
      <w:pPr>
        <w:spacing w:before="120" w:after="0" w:line="240" w:lineRule="auto"/>
        <w:outlineLvl w:val="0"/>
        <w:rPr>
          <w:rFonts w:ascii="Candara" w:hAnsi="Candara"/>
          <w:b/>
          <w:sz w:val="28"/>
          <w:szCs w:val="28"/>
        </w:rPr>
      </w:pPr>
      <w:r w:rsidRPr="008E1858">
        <w:rPr>
          <w:rFonts w:ascii="Candara" w:hAnsi="Candara"/>
          <w:b/>
          <w:sz w:val="28"/>
          <w:szCs w:val="28"/>
        </w:rPr>
        <w:t>Name:  ______</w:t>
      </w:r>
      <w:r>
        <w:rPr>
          <w:rFonts w:ascii="Candara" w:hAnsi="Candara"/>
          <w:b/>
          <w:sz w:val="28"/>
          <w:szCs w:val="28"/>
        </w:rPr>
        <w:t>________________________________   Sec</w:t>
      </w:r>
      <w:r w:rsidR="008B56D0">
        <w:rPr>
          <w:rFonts w:ascii="Candara" w:hAnsi="Candara"/>
          <w:b/>
          <w:sz w:val="28"/>
          <w:szCs w:val="28"/>
        </w:rPr>
        <w:t>tion:      1      2</w:t>
      </w:r>
    </w:p>
    <w:p w:rsidR="00D16E81" w:rsidRPr="00AF01EB" w:rsidRDefault="00D16E81" w:rsidP="00D16E81">
      <w:pPr>
        <w:spacing w:before="120" w:after="0" w:line="240" w:lineRule="auto"/>
        <w:ind w:right="-720"/>
        <w:outlineLvl w:val="0"/>
        <w:rPr>
          <w:rFonts w:ascii="Candara" w:hAnsi="Candara"/>
          <w:sz w:val="18"/>
          <w:szCs w:val="18"/>
        </w:rPr>
      </w:pPr>
      <w:r w:rsidRPr="00AF01EB">
        <w:rPr>
          <w:rFonts w:ascii="Candara" w:hAnsi="Candara"/>
          <w:b/>
          <w:sz w:val="24"/>
          <w:szCs w:val="18"/>
        </w:rPr>
        <w:t xml:space="preserve">1 = </w:t>
      </w:r>
      <w:r w:rsidR="008B56D0">
        <w:rPr>
          <w:rFonts w:ascii="Candara" w:hAnsi="Candara"/>
          <w:sz w:val="18"/>
          <w:szCs w:val="18"/>
        </w:rPr>
        <w:t>Mutchler</w:t>
      </w:r>
      <w:r>
        <w:rPr>
          <w:rFonts w:ascii="Candara" w:hAnsi="Candara"/>
          <w:sz w:val="18"/>
          <w:szCs w:val="18"/>
        </w:rPr>
        <w:t>, 2</w:t>
      </w:r>
      <w:r w:rsidRPr="00277A34">
        <w:rPr>
          <w:rFonts w:ascii="Candara" w:hAnsi="Candara"/>
          <w:sz w:val="18"/>
          <w:szCs w:val="18"/>
          <w:vertAlign w:val="superscript"/>
        </w:rPr>
        <w:t>nd</w:t>
      </w:r>
      <w:r>
        <w:rPr>
          <w:rFonts w:ascii="Candara" w:hAnsi="Candara"/>
          <w:sz w:val="18"/>
          <w:szCs w:val="18"/>
        </w:rPr>
        <w:t>–3</w:t>
      </w:r>
      <w:r w:rsidRPr="00277A34">
        <w:rPr>
          <w:rFonts w:ascii="Candara" w:hAnsi="Candara"/>
          <w:sz w:val="18"/>
          <w:szCs w:val="18"/>
          <w:vertAlign w:val="superscript"/>
        </w:rPr>
        <w:t>rd</w:t>
      </w:r>
      <w:r>
        <w:rPr>
          <w:rFonts w:ascii="Candara" w:hAnsi="Candara"/>
          <w:sz w:val="18"/>
          <w:szCs w:val="18"/>
        </w:rPr>
        <w:t xml:space="preserve"> </w:t>
      </w:r>
      <w:r w:rsidRPr="00AF01EB">
        <w:rPr>
          <w:rFonts w:ascii="Candara" w:hAnsi="Candara"/>
          <w:sz w:val="18"/>
          <w:szCs w:val="18"/>
        </w:rPr>
        <w:t xml:space="preserve">periods.     </w:t>
      </w:r>
      <w:r w:rsidRPr="00AF01EB">
        <w:rPr>
          <w:rFonts w:ascii="Candara" w:hAnsi="Candara"/>
          <w:b/>
          <w:sz w:val="24"/>
          <w:szCs w:val="18"/>
        </w:rPr>
        <w:t>2 =</w:t>
      </w:r>
      <w:r>
        <w:rPr>
          <w:rFonts w:ascii="Candara" w:hAnsi="Candara"/>
          <w:sz w:val="18"/>
          <w:szCs w:val="18"/>
        </w:rPr>
        <w:t xml:space="preserve"> </w:t>
      </w:r>
      <w:r w:rsidR="008B56D0">
        <w:rPr>
          <w:rFonts w:ascii="Candara" w:hAnsi="Candara"/>
          <w:sz w:val="18"/>
          <w:szCs w:val="18"/>
        </w:rPr>
        <w:t>Mutchler</w:t>
      </w:r>
      <w:r>
        <w:rPr>
          <w:rFonts w:ascii="Candara" w:hAnsi="Candara"/>
          <w:sz w:val="18"/>
          <w:szCs w:val="18"/>
        </w:rPr>
        <w:t xml:space="preserve">, </w:t>
      </w:r>
      <w:r w:rsidRPr="00AF01EB">
        <w:rPr>
          <w:rFonts w:ascii="Candara" w:hAnsi="Candara"/>
          <w:sz w:val="18"/>
          <w:szCs w:val="18"/>
        </w:rPr>
        <w:t>4</w:t>
      </w:r>
      <w:r w:rsidRPr="00AF01EB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>–5</w:t>
      </w:r>
      <w:r w:rsidRPr="00277A34">
        <w:rPr>
          <w:rFonts w:ascii="Candara" w:hAnsi="Candara"/>
          <w:sz w:val="18"/>
          <w:szCs w:val="18"/>
          <w:vertAlign w:val="superscript"/>
        </w:rPr>
        <w:t>th</w:t>
      </w:r>
      <w:r>
        <w:rPr>
          <w:rFonts w:ascii="Candara" w:hAnsi="Candara"/>
          <w:sz w:val="18"/>
          <w:szCs w:val="18"/>
        </w:rPr>
        <w:t xml:space="preserve"> </w:t>
      </w:r>
      <w:r w:rsidR="008B56D0">
        <w:rPr>
          <w:rFonts w:ascii="Candara" w:hAnsi="Candara"/>
          <w:sz w:val="18"/>
          <w:szCs w:val="18"/>
        </w:rPr>
        <w:t>periods.</w:t>
      </w:r>
    </w:p>
    <w:p w:rsidR="0050670C" w:rsidRPr="000608D7" w:rsidRDefault="00793488" w:rsidP="00416B36">
      <w:pPr>
        <w:pStyle w:val="ListParagraph"/>
        <w:numPr>
          <w:ilvl w:val="0"/>
          <w:numId w:val="26"/>
        </w:numPr>
        <w:spacing w:before="48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3664" behindDoc="0" locked="0" layoutInCell="1" allowOverlap="1" wp14:anchorId="56ACF058" wp14:editId="438D40A0">
                <wp:simplePos x="0" y="0"/>
                <wp:positionH relativeFrom="column">
                  <wp:posOffset>2766695</wp:posOffset>
                </wp:positionH>
                <wp:positionV relativeFrom="paragraph">
                  <wp:posOffset>287020</wp:posOffset>
                </wp:positionV>
                <wp:extent cx="3752850" cy="3360420"/>
                <wp:effectExtent l="0" t="0" r="19050" b="1143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752850" cy="33604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5CEB" w:rsidRDefault="008C5CEB" w:rsidP="0050670C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Box and Pointer diagram:</w:t>
                            </w:r>
                          </w:p>
                          <w:p w:rsidR="008C5CEB" w:rsidRPr="00DA5610" w:rsidRDefault="008C5CEB" w:rsidP="0050670C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17.85pt;margin-top:22.6pt;width:295.5pt;height:264.6pt;z-index:25163366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" strokeweight="2pt">
                <v:textbox>
                  <w:txbxContent>
                    <w:p w:rsidR="008C5CEB" w:rsidRDefault="008C5CEB" w:rsidP="0050670C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 xml:space="preserve"> Box and Pointer diagram:</w:t>
                      </w:r>
                    </w:p>
                    <w:p w:rsidR="008C5CEB" w:rsidRPr="00DA5610" w:rsidRDefault="008C5CEB" w:rsidP="0050670C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4688" behindDoc="0" locked="0" layoutInCell="1" allowOverlap="1" wp14:anchorId="789829DE" wp14:editId="008B29C8">
                <wp:simplePos x="0" y="0"/>
                <wp:positionH relativeFrom="column">
                  <wp:posOffset>5021053</wp:posOffset>
                </wp:positionH>
                <wp:positionV relativeFrom="paragraph">
                  <wp:posOffset>894247</wp:posOffset>
                </wp:positionV>
                <wp:extent cx="657225" cy="304800"/>
                <wp:effectExtent l="0" t="0" r="28575" b="19050"/>
                <wp:wrapSquare wrapText="bothSides"/>
                <wp:docPr id="12" name="Rectangle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416B36" w:rsidRDefault="008C5CEB" w:rsidP="00416B36">
                            <w:pPr>
                              <w:spacing w:after="0" w:line="240" w:lineRule="auto"/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2" o:spid="_x0000_s1027" style="position:absolute;left:0;text-align:left;margin-left:395.35pt;margin-top:70.4pt;width:51.75pt;height:24pt;z-index:251634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" filled="f" strokecolor="black [3213]" strokeweight="2pt">
                <v:textbox>
                  <w:txbxContent>
                    <w:p w:rsidR="008C5CEB" w:rsidRPr="00416B36" w:rsidRDefault="008C5CEB" w:rsidP="00416B36">
                      <w:pPr>
                        <w:spacing w:after="0" w:line="240" w:lineRule="auto"/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5712" behindDoc="0" locked="0" layoutInCell="1" allowOverlap="1" wp14:anchorId="75CE8225" wp14:editId="0E63B0E5">
                <wp:simplePos x="0" y="0"/>
                <wp:positionH relativeFrom="column">
                  <wp:posOffset>3894002</wp:posOffset>
                </wp:positionH>
                <wp:positionV relativeFrom="paragraph">
                  <wp:posOffset>894247</wp:posOffset>
                </wp:positionV>
                <wp:extent cx="304800" cy="304800"/>
                <wp:effectExtent l="0" t="0" r="19050" b="19050"/>
                <wp:wrapSquare wrapText="bothSides"/>
                <wp:docPr id="20" name="Rectangle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0" o:spid="_x0000_s1026" style="position:absolute;margin-left:306.6pt;margin-top:70.4pt;width:24pt;height:24pt;z-index:251635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" filled="f" strokecolor="black [3213]" strokeweight="2pt">
                <w10:wrap type="square"/>
              </v:rect>
            </w:pict>
          </mc:Fallback>
        </mc:AlternateContent>
      </w:r>
      <w:r w:rsidR="0050670C" w:rsidRPr="000608D7">
        <w:rPr>
          <w:rFonts w:ascii="Candara" w:hAnsi="Candara" w:cs="Courier New"/>
          <w:sz w:val="24"/>
          <w:szCs w:val="24"/>
        </w:rPr>
        <w:t>W</w:t>
      </w:r>
      <w:r w:rsidR="00416B36">
        <w:rPr>
          <w:rFonts w:ascii="Candara" w:hAnsi="Candara" w:cs="Courier New"/>
          <w:sz w:val="24"/>
          <w:szCs w:val="24"/>
        </w:rPr>
        <w:t>ith your instructor, draw a Box-and-</w:t>
      </w:r>
      <w:r w:rsidR="0050670C" w:rsidRPr="000608D7">
        <w:rPr>
          <w:rFonts w:ascii="Candara" w:hAnsi="Candara" w:cs="Courier New"/>
          <w:sz w:val="24"/>
          <w:szCs w:val="24"/>
        </w:rPr>
        <w:t>Pointer diagram that shows what happens when the following statements execute.</w:t>
      </w:r>
      <w:r w:rsidR="003D5552" w:rsidRPr="000608D7">
        <w:rPr>
          <w:rFonts w:ascii="Candara" w:hAnsi="Candara" w:cs="Courier New"/>
          <w:sz w:val="24"/>
          <w:szCs w:val="24"/>
        </w:rPr>
        <w:t xml:space="preserve">  (Use the boxes we supplied; just add labels and arrows for variables and data for objects.)</w:t>
      </w:r>
      <w:r w:rsidRPr="00793488">
        <w:rPr>
          <w:rFonts w:ascii="Candara" w:hAnsi="Candara" w:cs="Courier New"/>
          <w:noProof/>
          <w:sz w:val="24"/>
          <w:szCs w:val="24"/>
        </w:rPr>
        <w:t xml:space="preserve"> </w:t>
      </w:r>
    </w:p>
    <w:p w:rsidR="002F4998" w:rsidRDefault="00793488" w:rsidP="0050670C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36736" behindDoc="0" locked="0" layoutInCell="1" allowOverlap="1" wp14:anchorId="08615B28" wp14:editId="19F2C2CF">
                <wp:simplePos x="0" y="0"/>
                <wp:positionH relativeFrom="column">
                  <wp:posOffset>4680812</wp:posOffset>
                </wp:positionH>
                <wp:positionV relativeFrom="paragraph">
                  <wp:posOffset>778544</wp:posOffset>
                </wp:positionV>
                <wp:extent cx="657225" cy="304800"/>
                <wp:effectExtent l="0" t="0" r="28575" b="19050"/>
                <wp:wrapSquare wrapText="bothSides"/>
                <wp:docPr id="19" name="Rectangle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79348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" o:spid="_x0000_s1062" style="position:absolute;left:0;text-align:left;margin-left:368.55pt;margin-top:61.3pt;width:51.75pt;height:24pt;z-index:251636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" filled="f" strokecolor="black [3213]" strokeweight="2pt">
                <v:textbox>
                  <w:txbxContent>
                    <w:p w:rsidR="008C5CEB" w:rsidRDefault="008C5CEB" w:rsidP="00793488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37760" behindDoc="0" locked="0" layoutInCell="1" allowOverlap="1" wp14:anchorId="1128384C" wp14:editId="4F047ED2">
                <wp:simplePos x="0" y="0"/>
                <wp:positionH relativeFrom="column">
                  <wp:posOffset>5552681</wp:posOffset>
                </wp:positionH>
                <wp:positionV relativeFrom="paragraph">
                  <wp:posOffset>778544</wp:posOffset>
                </wp:positionV>
                <wp:extent cx="657225" cy="304800"/>
                <wp:effectExtent l="0" t="0" r="28575" b="19050"/>
                <wp:wrapSquare wrapText="bothSides"/>
                <wp:docPr id="29" name="Rectangle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79348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9" o:spid="_x0000_s1063" style="position:absolute;left:0;text-align:left;margin-left:437.2pt;margin-top:61.3pt;width:51.75pt;height:24pt;z-index:251637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" filled="f" strokecolor="black [3213]" strokeweight="2pt">
                <v:textbox>
                  <w:txbxContent>
                    <w:p w:rsidR="008C5CEB" w:rsidRDefault="008C5CEB" w:rsidP="00793488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8263CB" w:rsidRPr="0085604B">
        <w:rPr>
          <w:noProof/>
          <w:u w:val="single"/>
        </w:rPr>
        <mc:AlternateContent>
          <mc:Choice Requires="wps">
            <w:drawing>
              <wp:anchor distT="0" distB="0" distL="114300" distR="114300" simplePos="0" relativeHeight="251631616" behindDoc="0" locked="0" layoutInCell="1" allowOverlap="1" wp14:anchorId="7A821581" wp14:editId="6B7FE02F">
                <wp:simplePos x="0" y="0"/>
                <wp:positionH relativeFrom="column">
                  <wp:posOffset>169545</wp:posOffset>
                </wp:positionH>
                <wp:positionV relativeFrom="paragraph">
                  <wp:posOffset>276225</wp:posOffset>
                </wp:positionV>
                <wp:extent cx="2428875" cy="657225"/>
                <wp:effectExtent l="0" t="0" r="28575" b="28575"/>
                <wp:wrapSquare wrapText="bothSides"/>
                <wp:docPr id="39" name="Rectangle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65722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F6C1D" w:rsidRDefault="008C5CEB" w:rsidP="00AE4E1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x = 48</w:t>
                            </w:r>
                          </w:p>
                          <w:p w:rsidR="008C5CEB" w:rsidRPr="002F6C1D" w:rsidRDefault="008C5CEB" w:rsidP="00AE4E1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p1 = </w:t>
                            </w:r>
                            <w:proofErr w:type="spellStart"/>
                            <w:proofErr w:type="gramStart"/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zg.Point</w:t>
                            </w:r>
                            <w:proofErr w:type="spellEnd"/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100, 150)</w:t>
                            </w:r>
                          </w:p>
                          <w:p w:rsidR="008C5CEB" w:rsidRPr="00DA5610" w:rsidRDefault="008C5CEB" w:rsidP="00AE4E1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9" o:spid="_x0000_s1065" style="position:absolute;left:0;text-align:left;margin-left:13.35pt;margin-top:21.75pt;width:191.25pt;height:51.75pt;z-index: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" fillcolor="#ddd8c2 [2894]" strokecolor="black [3213]" strokeweight="2pt">
                <v:textbox>
                  <w:txbxContent>
                    <w:p w:rsidR="008C5CEB" w:rsidRPr="002F6C1D" w:rsidRDefault="008C5CEB" w:rsidP="00AE4E1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2F6C1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x = 48</w:t>
                      </w:r>
                    </w:p>
                    <w:p w:rsidR="008C5CEB" w:rsidRPr="002F6C1D" w:rsidRDefault="008C5CEB" w:rsidP="00AE4E1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2F6C1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p1 = zg.Point(100, 150)</w:t>
                      </w:r>
                    </w:p>
                    <w:p w:rsidR="008C5CEB" w:rsidRPr="00DA5610" w:rsidRDefault="008C5CEB" w:rsidP="00AE4E1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2F4998" w:rsidRDefault="00793488" w:rsidP="0050670C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8784" behindDoc="0" locked="0" layoutInCell="1" allowOverlap="1" wp14:anchorId="615E15A2" wp14:editId="7170CD14">
                <wp:simplePos x="0" y="0"/>
                <wp:positionH relativeFrom="column">
                  <wp:posOffset>5021053</wp:posOffset>
                </wp:positionH>
                <wp:positionV relativeFrom="paragraph">
                  <wp:posOffset>20325</wp:posOffset>
                </wp:positionV>
                <wp:extent cx="1162050" cy="304800"/>
                <wp:effectExtent l="0" t="0" r="19050" b="19050"/>
                <wp:wrapSquare wrapText="bothSides"/>
                <wp:docPr id="33" name="Rectangle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205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3" o:spid="_x0000_s1026" style="position:absolute;margin-left:395.35pt;margin-top:1.6pt;width:91.5pt;height:24pt;z-index:2516387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39808" behindDoc="0" locked="0" layoutInCell="1" allowOverlap="1" wp14:anchorId="0F786152" wp14:editId="183A2D61">
                <wp:simplePos x="0" y="0"/>
                <wp:positionH relativeFrom="column">
                  <wp:posOffset>4989156</wp:posOffset>
                </wp:positionH>
                <wp:positionV relativeFrom="paragraph">
                  <wp:posOffset>275506</wp:posOffset>
                </wp:positionV>
                <wp:extent cx="1275715" cy="309880"/>
                <wp:effectExtent l="0" t="0" r="0" b="0"/>
                <wp:wrapSquare wrapText="bothSides"/>
                <wp:docPr id="34" name="Rectangle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75715" cy="3098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F4998" w:rsidRDefault="008C5CEB" w:rsidP="0050670C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x  y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 </w:t>
                            </w:r>
                            <w:r w:rsidRPr="002F499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4" o:spid="_x0000_s1067" style="position:absolute;left:0;text-align:left;margin-left:392.85pt;margin-top:21.7pt;width:100.45pt;height:24.4pt;z-index:251639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" filled="f" stroked="f" strokeweight="2pt">
                <v:textbox>
                  <w:txbxContent>
                    <w:p w:rsidR="008C5CEB" w:rsidRPr="002F4998" w:rsidRDefault="008C5CEB" w:rsidP="0050670C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x  y   </w:t>
                      </w:r>
                      <w:r w:rsidRPr="002F499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...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0832" behindDoc="0" locked="0" layoutInCell="1" allowOverlap="1" wp14:anchorId="0AEBAA9F" wp14:editId="0DFD5B13">
                <wp:simplePos x="0" y="0"/>
                <wp:positionH relativeFrom="column">
                  <wp:posOffset>3894002</wp:posOffset>
                </wp:positionH>
                <wp:positionV relativeFrom="paragraph">
                  <wp:posOffset>20325</wp:posOffset>
                </wp:positionV>
                <wp:extent cx="304800" cy="304800"/>
                <wp:effectExtent l="0" t="0" r="19050" b="19050"/>
                <wp:wrapSquare wrapText="bothSides"/>
                <wp:docPr id="28" name="Rectangle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8" o:spid="_x0000_s1026" style="position:absolute;margin-left:306.6pt;margin-top:1.6pt;width:24pt;height:24pt;z-index:2516408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1856" behindDoc="0" locked="0" layoutInCell="1" allowOverlap="1" wp14:anchorId="4B9B9C0D" wp14:editId="2BBE88BF">
                <wp:simplePos x="0" y="0"/>
                <wp:positionH relativeFrom="column">
                  <wp:posOffset>5308133</wp:posOffset>
                </wp:positionH>
                <wp:positionV relativeFrom="paragraph">
                  <wp:posOffset>20325</wp:posOffset>
                </wp:positionV>
                <wp:extent cx="0" cy="304800"/>
                <wp:effectExtent l="0" t="0" r="19050" b="19050"/>
                <wp:wrapSquare wrapText="bothSides"/>
                <wp:docPr id="31" name="Straight Connector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1" o:spid="_x0000_s1026" style="position:absolute;z-index:2516418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17.95pt,1.6pt" to="417.95pt,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" strokecolor="black [3213]" strokeweight="1pt">
                <w10:wrap type="square"/>
              </v:lin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2880" behindDoc="0" locked="0" layoutInCell="1" allowOverlap="1" wp14:anchorId="4790E20D" wp14:editId="1C3CDE52">
                <wp:simplePos x="0" y="0"/>
                <wp:positionH relativeFrom="column">
                  <wp:posOffset>5616477</wp:posOffset>
                </wp:positionH>
                <wp:positionV relativeFrom="paragraph">
                  <wp:posOffset>20325</wp:posOffset>
                </wp:positionV>
                <wp:extent cx="0" cy="304800"/>
                <wp:effectExtent l="0" t="0" r="19050" b="19050"/>
                <wp:wrapSquare wrapText="bothSides"/>
                <wp:docPr id="32" name="Straight Connector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2" o:spid="_x0000_s1026" style="position:absolute;z-index:251642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2.25pt,1.6pt" to="442.25pt,2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" strokecolor="black [3213]" strokeweight="1pt">
                <w10:wrap type="square"/>
              </v:line>
            </w:pict>
          </mc:Fallback>
        </mc:AlternateContent>
      </w:r>
    </w:p>
    <w:p w:rsidR="002F4998" w:rsidRDefault="002F4998" w:rsidP="0050670C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0608D7" w:rsidRDefault="000608D7" w:rsidP="0050670C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B11649" w:rsidRPr="008263CB" w:rsidRDefault="003D5552" w:rsidP="008263CB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8263CB">
        <w:rPr>
          <w:rFonts w:ascii="Candara" w:hAnsi="Candara" w:cs="Courier New"/>
          <w:sz w:val="24"/>
          <w:szCs w:val="24"/>
        </w:rPr>
        <w:t xml:space="preserve">An </w:t>
      </w:r>
      <w:r w:rsidRPr="008263CB">
        <w:rPr>
          <w:rFonts w:ascii="Candara" w:hAnsi="Candara" w:cs="Courier New"/>
          <w:b/>
          <w:i/>
          <w:sz w:val="24"/>
          <w:szCs w:val="24"/>
        </w:rPr>
        <w:t>assignment statement</w:t>
      </w:r>
      <w:r w:rsidRPr="008263CB">
        <w:rPr>
          <w:rFonts w:ascii="Candara" w:hAnsi="Candara" w:cs="Courier New"/>
          <w:sz w:val="24"/>
          <w:szCs w:val="24"/>
        </w:rPr>
        <w:t xml:space="preserve"> causes an arrow to be </w:t>
      </w:r>
      <w:r w:rsidRPr="008263CB">
        <w:rPr>
          <w:rFonts w:ascii="Candara" w:hAnsi="Candara" w:cs="Courier New"/>
          <w:i/>
          <w:sz w:val="24"/>
          <w:szCs w:val="24"/>
        </w:rPr>
        <w:t>established</w:t>
      </w:r>
      <w:r w:rsidRPr="008263CB">
        <w:rPr>
          <w:rFonts w:ascii="Candara" w:hAnsi="Candara" w:cs="Courier New"/>
          <w:sz w:val="24"/>
          <w:szCs w:val="24"/>
        </w:rPr>
        <w:t xml:space="preserve"> or </w:t>
      </w:r>
      <w:r w:rsidRPr="008263CB">
        <w:rPr>
          <w:rFonts w:ascii="Candara" w:hAnsi="Candara" w:cs="Courier New"/>
          <w:i/>
          <w:sz w:val="24"/>
          <w:szCs w:val="24"/>
        </w:rPr>
        <w:t>changed</w:t>
      </w:r>
      <w:r w:rsidRPr="008263CB">
        <w:rPr>
          <w:rFonts w:ascii="Candara" w:hAnsi="Candara" w:cs="Courier New"/>
          <w:sz w:val="24"/>
          <w:szCs w:val="24"/>
        </w:rPr>
        <w:t xml:space="preserve">.  </w:t>
      </w:r>
      <w:r w:rsidR="00577B0F" w:rsidRPr="008263CB">
        <w:rPr>
          <w:rFonts w:ascii="Candara" w:hAnsi="Candara" w:cs="Courier New"/>
          <w:sz w:val="24"/>
          <w:szCs w:val="24"/>
        </w:rPr>
        <w:t xml:space="preserve">That’s true for </w:t>
      </w:r>
      <w:r w:rsidR="0081792C" w:rsidRPr="008263CB">
        <w:rPr>
          <w:rFonts w:ascii="Candara" w:hAnsi="Candara" w:cs="Courier New"/>
          <w:sz w:val="24"/>
          <w:szCs w:val="24"/>
        </w:rPr>
        <w:t>fields</w:t>
      </w:r>
      <w:r w:rsidR="00577B0F" w:rsidRPr="008263CB">
        <w:rPr>
          <w:rFonts w:ascii="Candara" w:hAnsi="Candara" w:cs="Courier New"/>
          <w:sz w:val="24"/>
          <w:szCs w:val="24"/>
        </w:rPr>
        <w:t xml:space="preserve"> as well as ordinary variables.</w:t>
      </w:r>
      <w:r w:rsidR="00B11649" w:rsidRPr="008263CB">
        <w:rPr>
          <w:rFonts w:ascii="Candara" w:hAnsi="Candara" w:cs="Courier New"/>
          <w:sz w:val="24"/>
          <w:szCs w:val="24"/>
        </w:rPr>
        <w:t xml:space="preserve">  </w:t>
      </w:r>
      <w:r w:rsidR="00B11649" w:rsidRPr="008263CB">
        <w:rPr>
          <w:rFonts w:ascii="Candara" w:hAnsi="Candara" w:cs="Courier New"/>
          <w:b/>
          <w:i/>
          <w:sz w:val="24"/>
          <w:szCs w:val="24"/>
        </w:rPr>
        <w:t xml:space="preserve">The arrows always point to </w:t>
      </w:r>
      <w:r w:rsidR="00B11649" w:rsidRPr="008263CB">
        <w:rPr>
          <w:rFonts w:ascii="Candara" w:hAnsi="Candara" w:cs="Courier New"/>
          <w:b/>
          <w:sz w:val="24"/>
          <w:szCs w:val="24"/>
        </w:rPr>
        <w:t>objects</w:t>
      </w:r>
      <w:r w:rsidR="00B11649" w:rsidRPr="008263CB">
        <w:rPr>
          <w:rFonts w:ascii="Candara" w:hAnsi="Candara" w:cs="Courier New"/>
          <w:b/>
          <w:i/>
          <w:sz w:val="24"/>
          <w:szCs w:val="24"/>
        </w:rPr>
        <w:t>, never to other variables.</w:t>
      </w:r>
    </w:p>
    <w:p w:rsidR="003D5552" w:rsidRDefault="00797002" w:rsidP="00577B0F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28960" behindDoc="0" locked="0" layoutInCell="1" allowOverlap="1" wp14:anchorId="1A86B153" wp14:editId="3C4D8502">
                <wp:simplePos x="0" y="0"/>
                <wp:positionH relativeFrom="column">
                  <wp:posOffset>6035040</wp:posOffset>
                </wp:positionH>
                <wp:positionV relativeFrom="paragraph">
                  <wp:posOffset>2096008</wp:posOffset>
                </wp:positionV>
                <wp:extent cx="341376" cy="318644"/>
                <wp:effectExtent l="0" t="38100" r="59055" b="24765"/>
                <wp:wrapNone/>
                <wp:docPr id="116" name="Straight Arrow Connector 1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1376" cy="318644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16" o:spid="_x0000_s1026" type="#_x0000_t32" style="position:absolute;margin-left:475.2pt;margin-top:165.05pt;width:26.9pt;height:25.1pt;flip:y;z-index:25232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" strokecolor="black [3213]" strokeweight="2pt">
                <v:stroke endarrow="open"/>
              </v:shape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33312" behindDoc="0" locked="0" layoutInCell="1" allowOverlap="1" wp14:anchorId="747FE7E4" wp14:editId="69F0192D">
                <wp:simplePos x="0" y="0"/>
                <wp:positionH relativeFrom="column">
                  <wp:posOffset>2860040</wp:posOffset>
                </wp:positionH>
                <wp:positionV relativeFrom="paragraph">
                  <wp:posOffset>130810</wp:posOffset>
                </wp:positionV>
                <wp:extent cx="3593465" cy="3338195"/>
                <wp:effectExtent l="0" t="0" r="26035" b="14605"/>
                <wp:wrapSquare wrapText="bothSides"/>
                <wp:docPr id="4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3465" cy="33381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5CEB" w:rsidRDefault="008C5CEB" w:rsidP="003D5552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Box and Pointer diagram:</w:t>
                            </w:r>
                          </w:p>
                          <w:p w:rsidR="008C5CEB" w:rsidRPr="00DA5610" w:rsidRDefault="008C5CEB" w:rsidP="003D5552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66" type="#_x0000_t202" style="position:absolute;left:0;text-align:left;margin-left:225.2pt;margin-top:10.3pt;width:282.95pt;height:262.85pt;z-index:251533312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" strokeweight="2pt">
                <v:textbox>
                  <w:txbxContent>
                    <w:p w:rsidR="008C5CEB" w:rsidRDefault="008C5CEB" w:rsidP="003D5552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 xml:space="preserve"> Box and Pointer diagram:</w:t>
                      </w:r>
                    </w:p>
                    <w:p w:rsidR="008C5CEB" w:rsidRPr="00DA5610" w:rsidRDefault="008C5CEB" w:rsidP="003D5552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E41AA" w:rsidRPr="002F6C1D">
        <w:rPr>
          <w:rFonts w:ascii="Candara" w:hAnsi="Candara" w:cs="Courier New"/>
          <w:noProof/>
          <w:sz w:val="24"/>
          <w:szCs w:val="24"/>
          <w:highlight w:val="yellow"/>
        </w:rPr>
        <mc:AlternateContent>
          <mc:Choice Requires="wps">
            <w:drawing>
              <wp:anchor distT="0" distB="0" distL="114300" distR="114300" simplePos="0" relativeHeight="251485184" behindDoc="0" locked="0" layoutInCell="1" allowOverlap="1" wp14:anchorId="3B02BD39" wp14:editId="7322006E">
                <wp:simplePos x="0" y="0"/>
                <wp:positionH relativeFrom="column">
                  <wp:posOffset>233680</wp:posOffset>
                </wp:positionH>
                <wp:positionV relativeFrom="paragraph">
                  <wp:posOffset>1395730</wp:posOffset>
                </wp:positionV>
                <wp:extent cx="2428875" cy="1817370"/>
                <wp:effectExtent l="0" t="0" r="28575" b="11430"/>
                <wp:wrapSquare wrapText="bothSides"/>
                <wp:docPr id="80" name="Rectangle 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28875" cy="181737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3D555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a</w:t>
                            </w:r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48</w:t>
                            </w:r>
                          </w:p>
                          <w:p w:rsidR="008C5CEB" w:rsidRDefault="008C5CEB" w:rsidP="003D555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p = </w:t>
                            </w: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zg.Point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100, 150)</w:t>
                            </w:r>
                          </w:p>
                          <w:p w:rsidR="008C5CEB" w:rsidRPr="002F6C1D" w:rsidRDefault="008C5CEB" w:rsidP="003D555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C5CEB" w:rsidRDefault="008C5CEB" w:rsidP="003D555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a = a</w:t>
                            </w:r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+ 1</w:t>
                            </w:r>
                          </w:p>
                          <w:p w:rsidR="008C5CEB" w:rsidRDefault="008C5CEB" w:rsidP="003D555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p.x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300</w:t>
                            </w:r>
                          </w:p>
                          <w:p w:rsidR="008C5CEB" w:rsidRDefault="008C5CEB" w:rsidP="003D555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p2 = p</w:t>
                            </w:r>
                          </w:p>
                          <w:p w:rsidR="008C5CEB" w:rsidRPr="002F6C1D" w:rsidRDefault="008C5CEB" w:rsidP="003D555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p2.y =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p.x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- 40</w:t>
                            </w:r>
                          </w:p>
                          <w:p w:rsidR="008C5CEB" w:rsidRPr="00DA5610" w:rsidRDefault="008C5CEB" w:rsidP="003D5552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0" o:spid="_x0000_s1072" style="position:absolute;left:0;text-align:left;margin-left:18.4pt;margin-top:109.9pt;width:191.25pt;height:143.1pt;z-index:251485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" fillcolor="#ddd8c2 [2894]" strokecolor="black [3213]" strokeweight="2pt">
                <v:textbox>
                  <w:txbxContent>
                    <w:p w:rsidR="008C5CEB" w:rsidRDefault="008C5CEB" w:rsidP="003D555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a</w:t>
                      </w:r>
                      <w:r w:rsidRPr="002F6C1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= 48</w:t>
                      </w:r>
                    </w:p>
                    <w:p w:rsidR="008C5CEB" w:rsidRDefault="008C5CEB" w:rsidP="003D555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p = zg.Point(100, 150)</w:t>
                      </w:r>
                    </w:p>
                    <w:p w:rsidR="008C5CEB" w:rsidRPr="002F6C1D" w:rsidRDefault="008C5CEB" w:rsidP="003D555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C5CEB" w:rsidRDefault="008C5CEB" w:rsidP="003D555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2F6C1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a = a</w:t>
                      </w:r>
                      <w:r w:rsidRPr="002F6C1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+ 1</w:t>
                      </w:r>
                    </w:p>
                    <w:p w:rsidR="008C5CEB" w:rsidRDefault="008C5CEB" w:rsidP="003D555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p.x = 300</w:t>
                      </w:r>
                    </w:p>
                    <w:p w:rsidR="008C5CEB" w:rsidRDefault="008C5CEB" w:rsidP="003D555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p2 = p</w:t>
                      </w:r>
                    </w:p>
                    <w:p w:rsidR="008C5CEB" w:rsidRPr="002F6C1D" w:rsidRDefault="008C5CEB" w:rsidP="003D555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p2.y = p.x - 40</w:t>
                      </w:r>
                    </w:p>
                    <w:p w:rsidR="008C5CEB" w:rsidRPr="00DA5610" w:rsidRDefault="008C5CEB" w:rsidP="003D5552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45600" behindDoc="0" locked="0" layoutInCell="1" allowOverlap="1" wp14:anchorId="7A777C29" wp14:editId="54E32901">
                <wp:simplePos x="0" y="0"/>
                <wp:positionH relativeFrom="column">
                  <wp:posOffset>5036185</wp:posOffset>
                </wp:positionH>
                <wp:positionV relativeFrom="paragraph">
                  <wp:posOffset>2482850</wp:posOffset>
                </wp:positionV>
                <wp:extent cx="1161415" cy="381000"/>
                <wp:effectExtent l="0" t="0" r="0" b="0"/>
                <wp:wrapSquare wrapText="bothSides"/>
                <wp:docPr id="92" name="Rectangle 9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1415" cy="381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5E41AA" w:rsidRDefault="008C5CEB" w:rsidP="00577B0F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x  y</w:t>
                            </w:r>
                            <w:proofErr w:type="gramEnd"/>
                            <w:r w:rsidRPr="005E41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r w:rsidRPr="005E41AA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2" o:spid="_x0000_s1073" style="position:absolute;left:0;text-align:left;margin-left:396.55pt;margin-top:195.5pt;width:91.45pt;height:30pt;z-index:251545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" filled="f" stroked="f" strokeweight="2pt">
                <v:textbox>
                  <w:txbxContent>
                    <w:p w:rsidR="008C5CEB" w:rsidRPr="005E41AA" w:rsidRDefault="008C5CEB" w:rsidP="00577B0F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x  y</w:t>
                      </w:r>
                      <w:r w:rsidRPr="005E41AA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</w:t>
                      </w:r>
                      <w:r w:rsidRPr="005E41AA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...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34336" behindDoc="0" locked="0" layoutInCell="1" allowOverlap="1" wp14:anchorId="29A8EBCC" wp14:editId="506AC22E">
                <wp:simplePos x="0" y="0"/>
                <wp:positionH relativeFrom="column">
                  <wp:posOffset>3837305</wp:posOffset>
                </wp:positionH>
                <wp:positionV relativeFrom="paragraph">
                  <wp:posOffset>1722120</wp:posOffset>
                </wp:positionV>
                <wp:extent cx="657225" cy="304800"/>
                <wp:effectExtent l="0" t="0" r="28575" b="19050"/>
                <wp:wrapSquare wrapText="bothSides"/>
                <wp:docPr id="85" name="Rectangle 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0A7B6A" w:rsidRDefault="008C5CEB" w:rsidP="000A7B6A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85" o:spid="_x0000_s1069" style="position:absolute;left:0;text-align:left;margin-left:302.15pt;margin-top:135.6pt;width:51.75pt;height:24pt;z-index:251534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" filled="f" strokecolor="black [3213]" strokeweight="2pt">
                <v:textbox>
                  <w:txbxContent>
                    <w:p w:rsidR="008C5CEB" w:rsidRPr="000A7B6A" w:rsidRDefault="008C5CEB" w:rsidP="000A7B6A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40480" behindDoc="0" locked="0" layoutInCell="1" allowOverlap="1" wp14:anchorId="2AA84D15" wp14:editId="15A1E776">
                <wp:simplePos x="0" y="0"/>
                <wp:positionH relativeFrom="column">
                  <wp:posOffset>4656455</wp:posOffset>
                </wp:positionH>
                <wp:positionV relativeFrom="paragraph">
                  <wp:posOffset>1725295</wp:posOffset>
                </wp:positionV>
                <wp:extent cx="656590" cy="304800"/>
                <wp:effectExtent l="0" t="0" r="10160" b="19050"/>
                <wp:wrapSquare wrapText="bothSides"/>
                <wp:docPr id="84" name="Rectangle 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577B0F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100</w:t>
                            </w:r>
                          </w:p>
                          <w:p w:rsidR="008C5CEB" w:rsidRDefault="008C5CEB" w:rsidP="00577B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4" o:spid="_x0000_s1075" style="position:absolute;left:0;text-align:left;margin-left:366.65pt;margin-top:135.85pt;width:51.7pt;height:24pt;z-index:251540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" filled="f" strokecolor="black [3213]" strokeweight="2pt">
                <v:textbox>
                  <w:txbxContent>
                    <w:p w:rsidR="008C5CEB" w:rsidRPr="003D5552" w:rsidRDefault="008C5CEB" w:rsidP="00577B0F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100</w:t>
                      </w:r>
                    </w:p>
                    <w:p w:rsidR="008C5CEB" w:rsidRDefault="008C5CEB" w:rsidP="00577B0F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41504" behindDoc="0" locked="0" layoutInCell="1" allowOverlap="1" wp14:anchorId="7F39629E" wp14:editId="578955E9">
                <wp:simplePos x="0" y="0"/>
                <wp:positionH relativeFrom="column">
                  <wp:posOffset>5528310</wp:posOffset>
                </wp:positionH>
                <wp:positionV relativeFrom="paragraph">
                  <wp:posOffset>1725295</wp:posOffset>
                </wp:positionV>
                <wp:extent cx="656590" cy="304800"/>
                <wp:effectExtent l="0" t="0" r="10160" b="19050"/>
                <wp:wrapSquare wrapText="bothSides"/>
                <wp:docPr id="87" name="Rectangle 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577B0F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150</w:t>
                            </w:r>
                          </w:p>
                          <w:p w:rsidR="008C5CEB" w:rsidRDefault="008C5CEB" w:rsidP="00577B0F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7" o:spid="_x0000_s1076" style="position:absolute;left:0;text-align:left;margin-left:435.3pt;margin-top:135.85pt;width:51.7pt;height:24pt;z-index:251541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" filled="f" strokecolor="black [3213]" strokeweight="2pt">
                <v:textbox>
                  <w:txbxContent>
                    <w:p w:rsidR="008C5CEB" w:rsidRPr="003D5552" w:rsidRDefault="008C5CEB" w:rsidP="00577B0F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150</w:t>
                      </w:r>
                    </w:p>
                    <w:p w:rsidR="008C5CEB" w:rsidRDefault="008C5CEB" w:rsidP="00577B0F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39456" behindDoc="0" locked="0" layoutInCell="1" allowOverlap="1" wp14:anchorId="4AB1B811" wp14:editId="1EEF37A6">
                <wp:simplePos x="0" y="0"/>
                <wp:positionH relativeFrom="column">
                  <wp:posOffset>3072765</wp:posOffset>
                </wp:positionH>
                <wp:positionV relativeFrom="paragraph">
                  <wp:posOffset>2255520</wp:posOffset>
                </wp:positionV>
                <wp:extent cx="304800" cy="304800"/>
                <wp:effectExtent l="0" t="0" r="0" b="0"/>
                <wp:wrapSquare wrapText="bothSides"/>
                <wp:docPr id="94" name="Rectangle 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577B0F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p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4" o:spid="_x0000_s1077" style="position:absolute;left:0;text-align:left;margin-left:241.95pt;margin-top:177.6pt;width:24pt;height:24pt;z-index:251539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" filled="f" stroked="f" strokeweight="2pt">
                <v:textbox>
                  <w:txbxContent>
                    <w:p w:rsidR="008C5CEB" w:rsidRPr="003D5552" w:rsidRDefault="008C5CEB" w:rsidP="00577B0F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p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52768" behindDoc="0" locked="0" layoutInCell="1" allowOverlap="1" wp14:anchorId="5A369C1E" wp14:editId="7C10094E">
                <wp:simplePos x="0" y="0"/>
                <wp:positionH relativeFrom="column">
                  <wp:posOffset>2945130</wp:posOffset>
                </wp:positionH>
                <wp:positionV relativeFrom="paragraph">
                  <wp:posOffset>2733675</wp:posOffset>
                </wp:positionV>
                <wp:extent cx="520065" cy="304800"/>
                <wp:effectExtent l="0" t="0" r="0" b="0"/>
                <wp:wrapSquare wrapText="bothSides"/>
                <wp:docPr id="105" name="Rectangle 1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52006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B11649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p2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5" o:spid="_x0000_s1078" style="position:absolute;left:0;text-align:left;margin-left:231.9pt;margin-top:215.25pt;width:40.95pt;height:24pt;z-index:251552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" filled="f" stroked="f" strokeweight="2pt">
                <v:textbox>
                  <w:txbxContent>
                    <w:p w:rsidR="008C5CEB" w:rsidRPr="003D5552" w:rsidRDefault="008C5CEB" w:rsidP="00B11649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p2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51744" behindDoc="0" locked="0" layoutInCell="1" allowOverlap="1" wp14:anchorId="0E41F072" wp14:editId="12B209AD">
                <wp:simplePos x="0" y="0"/>
                <wp:positionH relativeFrom="column">
                  <wp:posOffset>3422650</wp:posOffset>
                </wp:positionH>
                <wp:positionV relativeFrom="paragraph">
                  <wp:posOffset>2716530</wp:posOffset>
                </wp:positionV>
                <wp:extent cx="304800" cy="304800"/>
                <wp:effectExtent l="0" t="0" r="19050" b="19050"/>
                <wp:wrapSquare wrapText="bothSides"/>
                <wp:docPr id="104" name="Rectangle 1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4" o:spid="_x0000_s1026" style="position:absolute;margin-left:269.5pt;margin-top:213.9pt;width:24pt;height:24pt;z-index:251551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" filled="f" strokecolor="black [3213]" strokeweight="2pt"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49696" behindDoc="0" locked="0" layoutInCell="1" allowOverlap="1" wp14:anchorId="5329F788" wp14:editId="0C09F367">
                <wp:simplePos x="0" y="0"/>
                <wp:positionH relativeFrom="column">
                  <wp:posOffset>3614420</wp:posOffset>
                </wp:positionH>
                <wp:positionV relativeFrom="paragraph">
                  <wp:posOffset>2408555</wp:posOffset>
                </wp:positionV>
                <wp:extent cx="1427480" cy="0"/>
                <wp:effectExtent l="0" t="76200" r="20320" b="114300"/>
                <wp:wrapSquare wrapText="bothSides"/>
                <wp:docPr id="97" name="Straight Arrow Connector 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27480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97" o:spid="_x0000_s1026" type="#_x0000_t32" style="position:absolute;margin-left:284.6pt;margin-top:189.65pt;width:112.4pt;height:0;z-index:251549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" strokecolor="black [3213]" strokeweight="2pt">
                <v:stroke endarrow="open"/>
                <w10:wrap type="square"/>
              </v:shape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48672" behindDoc="0" locked="0" layoutInCell="1" allowOverlap="1" wp14:anchorId="74CB6578" wp14:editId="3A00AF7F">
                <wp:simplePos x="0" y="0"/>
                <wp:positionH relativeFrom="column">
                  <wp:posOffset>5485765</wp:posOffset>
                </wp:positionH>
                <wp:positionV relativeFrom="paragraph">
                  <wp:posOffset>2014855</wp:posOffset>
                </wp:positionV>
                <wp:extent cx="169545" cy="393700"/>
                <wp:effectExtent l="0" t="38100" r="59055" b="25400"/>
                <wp:wrapSquare wrapText="bothSides"/>
                <wp:docPr id="96" name="Straight Arrow Connector 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69545" cy="39370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96" o:spid="_x0000_s1026" type="#_x0000_t32" style="position:absolute;margin-left:431.95pt;margin-top:158.65pt;width:13.35pt;height:31pt;flip:y;z-index:251548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" strokecolor="black [3213]" strokeweight="2pt">
                <v:stroke endarrow="open"/>
                <w10:wrap type="square"/>
              </v:shape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47648" behindDoc="0" locked="0" layoutInCell="1" allowOverlap="1" wp14:anchorId="47595B33" wp14:editId="4A0C98FB">
                <wp:simplePos x="0" y="0"/>
                <wp:positionH relativeFrom="column">
                  <wp:posOffset>5081270</wp:posOffset>
                </wp:positionH>
                <wp:positionV relativeFrom="paragraph">
                  <wp:posOffset>2014855</wp:posOffset>
                </wp:positionV>
                <wp:extent cx="116840" cy="394335"/>
                <wp:effectExtent l="57150" t="38100" r="35560" b="24765"/>
                <wp:wrapSquare wrapText="bothSides"/>
                <wp:docPr id="95" name="Straight Arrow Connector 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16840" cy="394335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95" o:spid="_x0000_s1026" type="#_x0000_t32" style="position:absolute;margin-left:400.1pt;margin-top:158.65pt;width:9.2pt;height:31.05pt;flip:x y;z-index:251547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" strokecolor="black [3213]" strokeweight="2pt">
                <v:stroke endarrow="open"/>
                <w10:wrap type="square"/>
              </v:shape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46624" behindDoc="0" locked="0" layoutInCell="1" allowOverlap="1" wp14:anchorId="6055ACC6" wp14:editId="51D20EBB">
                <wp:simplePos x="0" y="0"/>
                <wp:positionH relativeFrom="column">
                  <wp:posOffset>3433445</wp:posOffset>
                </wp:positionH>
                <wp:positionV relativeFrom="paragraph">
                  <wp:posOffset>2249170</wp:posOffset>
                </wp:positionV>
                <wp:extent cx="304165" cy="304800"/>
                <wp:effectExtent l="0" t="0" r="19685" b="19050"/>
                <wp:wrapSquare wrapText="bothSides"/>
                <wp:docPr id="93" name="Rectangle 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3" o:spid="_x0000_s1026" style="position:absolute;margin-left:270.35pt;margin-top:177.1pt;width:23.95pt;height:24pt;z-index:251546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" filled="f" strokecolor="black [3213]" strokeweight="2pt"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44576" behindDoc="0" locked="0" layoutInCell="1" allowOverlap="1" wp14:anchorId="028BFDDE" wp14:editId="4F96F0A2">
                <wp:simplePos x="0" y="0"/>
                <wp:positionH relativeFrom="column">
                  <wp:posOffset>5038725</wp:posOffset>
                </wp:positionH>
                <wp:positionV relativeFrom="paragraph">
                  <wp:posOffset>2249170</wp:posOffset>
                </wp:positionV>
                <wp:extent cx="1161415" cy="304800"/>
                <wp:effectExtent l="0" t="0" r="19685" b="19050"/>
                <wp:wrapSquare wrapText="bothSides"/>
                <wp:docPr id="91" name="Rectangle 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6141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1" o:spid="_x0000_s1026" style="position:absolute;margin-left:396.75pt;margin-top:177.1pt;width:91.45pt;height:24pt;z-index:251544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" filled="f" strokecolor="black [3213]" strokeweight="2pt"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43552" behindDoc="0" locked="0" layoutInCell="1" allowOverlap="1" wp14:anchorId="6C9A5F87" wp14:editId="794FA55E">
                <wp:simplePos x="0" y="0"/>
                <wp:positionH relativeFrom="column">
                  <wp:posOffset>5655310</wp:posOffset>
                </wp:positionH>
                <wp:positionV relativeFrom="paragraph">
                  <wp:posOffset>2249170</wp:posOffset>
                </wp:positionV>
                <wp:extent cx="0" cy="304800"/>
                <wp:effectExtent l="0" t="0" r="19050" b="19050"/>
                <wp:wrapSquare wrapText="bothSides"/>
                <wp:docPr id="90" name="Straight Connector 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90" o:spid="_x0000_s1026" style="position:absolute;z-index:251543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5.3pt,177.1pt" to="445.3pt,20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" strokecolor="#4579b8 [3044]">
                <w10:wrap type="square"/>
              </v:line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42528" behindDoc="0" locked="0" layoutInCell="1" allowOverlap="1" wp14:anchorId="7F87F391" wp14:editId="1D97FB96">
                <wp:simplePos x="0" y="0"/>
                <wp:positionH relativeFrom="column">
                  <wp:posOffset>5347335</wp:posOffset>
                </wp:positionH>
                <wp:positionV relativeFrom="paragraph">
                  <wp:posOffset>2249170</wp:posOffset>
                </wp:positionV>
                <wp:extent cx="0" cy="304800"/>
                <wp:effectExtent l="0" t="0" r="19050" b="19050"/>
                <wp:wrapSquare wrapText="bothSides"/>
                <wp:docPr id="89" name="Straight Connector 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89" o:spid="_x0000_s1026" style="position:absolute;z-index:251542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21.05pt,177.1pt" to="421.05pt,20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" strokecolor="#4579b8 [3044]">
                <w10:wrap type="square"/>
              </v:line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35360" behindDoc="0" locked="0" layoutInCell="1" allowOverlap="1" wp14:anchorId="6A9B7159" wp14:editId="68584496">
                <wp:simplePos x="0" y="0"/>
                <wp:positionH relativeFrom="column">
                  <wp:posOffset>4508205</wp:posOffset>
                </wp:positionH>
                <wp:positionV relativeFrom="paragraph">
                  <wp:posOffset>630570</wp:posOffset>
                </wp:positionV>
                <wp:extent cx="657225" cy="304800"/>
                <wp:effectExtent l="0" t="0" r="28575" b="19050"/>
                <wp:wrapSquare wrapText="bothSides"/>
                <wp:docPr id="78" name="Rectangle 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3D5552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3D5552"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48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8" o:spid="_x0000_s1079" style="position:absolute;left:0;text-align:left;margin-left:355pt;margin-top:49.65pt;width:51.75pt;height:24pt;z-index:251535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" filled="f" strokecolor="black [3213]" strokeweight="2pt">
                <v:textbox>
                  <w:txbxContent>
                    <w:p w:rsidR="008C5CEB" w:rsidRPr="003D5552" w:rsidRDefault="008C5CEB" w:rsidP="003D5552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 w:rsidRPr="003D5552"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48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36384" behindDoc="0" locked="0" layoutInCell="1" allowOverlap="1" wp14:anchorId="1D4C25DB" wp14:editId="0D55039A">
                <wp:simplePos x="0" y="0"/>
                <wp:positionH relativeFrom="column">
                  <wp:posOffset>3381153</wp:posOffset>
                </wp:positionH>
                <wp:positionV relativeFrom="paragraph">
                  <wp:posOffset>630570</wp:posOffset>
                </wp:positionV>
                <wp:extent cx="304800" cy="304800"/>
                <wp:effectExtent l="0" t="0" r="19050" b="19050"/>
                <wp:wrapSquare wrapText="bothSides"/>
                <wp:docPr id="79" name="Rectangle 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9" o:spid="_x0000_s1026" style="position:absolute;margin-left:266.25pt;margin-top:49.65pt;width:24pt;height:24pt;z-index:251536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" filled="f" strokecolor="black [3213]" strokeweight="2pt"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37408" behindDoc="0" locked="0" layoutInCell="1" allowOverlap="1" wp14:anchorId="1177D189" wp14:editId="3CAE3D27">
                <wp:simplePos x="0" y="0"/>
                <wp:positionH relativeFrom="column">
                  <wp:posOffset>3072809</wp:posOffset>
                </wp:positionH>
                <wp:positionV relativeFrom="paragraph">
                  <wp:posOffset>630570</wp:posOffset>
                </wp:positionV>
                <wp:extent cx="304800" cy="304800"/>
                <wp:effectExtent l="0" t="0" r="0" b="0"/>
                <wp:wrapSquare wrapText="bothSides"/>
                <wp:docPr id="86" name="Rectangle 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3D5552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6" o:spid="_x0000_s1080" style="position:absolute;left:0;text-align:left;margin-left:241.95pt;margin-top:49.65pt;width:24pt;height:24pt;z-index:251537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" filled="f" stroked="f" strokeweight="2pt">
                <v:textbox>
                  <w:txbxContent>
                    <w:p w:rsidR="008C5CEB" w:rsidRPr="003D5552" w:rsidRDefault="008C5CEB" w:rsidP="003D5552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a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38432" behindDoc="0" locked="0" layoutInCell="1" allowOverlap="1" wp14:anchorId="036CC67B" wp14:editId="7F0710D5">
                <wp:simplePos x="0" y="0"/>
                <wp:positionH relativeFrom="column">
                  <wp:posOffset>3572540</wp:posOffset>
                </wp:positionH>
                <wp:positionV relativeFrom="paragraph">
                  <wp:posOffset>779426</wp:posOffset>
                </wp:positionV>
                <wp:extent cx="925032" cy="0"/>
                <wp:effectExtent l="0" t="76200" r="27940" b="114300"/>
                <wp:wrapSquare wrapText="bothSides"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25032" cy="0"/>
                        </a:xfrm>
                        <a:prstGeom prst="straightConnector1">
                          <a:avLst/>
                        </a:prstGeom>
                        <a:ln w="25400">
                          <a:solidFill>
                            <a:schemeClr val="tx1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10" o:spid="_x0000_s1026" type="#_x0000_t32" style="position:absolute;margin-left:281.3pt;margin-top:61.35pt;width:72.85pt;height:0;z-index:251538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" strokecolor="black [3213]" strokeweight="2pt">
                <v:stroke endarrow="open"/>
                <w10:wrap type="square"/>
              </v:shape>
            </w:pict>
          </mc:Fallback>
        </mc:AlternateContent>
      </w:r>
      <w:r w:rsidR="005E41A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550720" behindDoc="0" locked="0" layoutInCell="1" allowOverlap="1" wp14:anchorId="4D1DA567" wp14:editId="055F3B29">
                <wp:simplePos x="0" y="0"/>
                <wp:positionH relativeFrom="column">
                  <wp:posOffset>4497572</wp:posOffset>
                </wp:positionH>
                <wp:positionV relativeFrom="paragraph">
                  <wp:posOffset>1066505</wp:posOffset>
                </wp:positionV>
                <wp:extent cx="657225" cy="304800"/>
                <wp:effectExtent l="0" t="0" r="28575" b="19050"/>
                <wp:wrapSquare wrapText="bothSides"/>
                <wp:docPr id="98" name="Rectangle 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0A7B6A" w:rsidRDefault="008C5CEB" w:rsidP="00577B0F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8" o:spid="_x0000_s1076" style="position:absolute;left:0;text-align:left;margin-left:354.15pt;margin-top:84pt;width:51.75pt;height:24pt;z-index:251550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" filled="f" strokecolor="black [3213]" strokeweight="2pt">
                <v:textbox>
                  <w:txbxContent>
                    <w:p w:rsidR="008C5CEB" w:rsidRPr="000A7B6A" w:rsidRDefault="008C5CEB" w:rsidP="00577B0F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3D5552">
        <w:rPr>
          <w:rFonts w:ascii="Candara" w:hAnsi="Candara" w:cs="Courier New"/>
          <w:sz w:val="24"/>
          <w:szCs w:val="24"/>
        </w:rPr>
        <w:t xml:space="preserve">With your instructor, draw a Box and Pointer diagram that shows what happens when </w:t>
      </w:r>
      <w:r w:rsidR="00B11649">
        <w:rPr>
          <w:rFonts w:ascii="Candara" w:hAnsi="Candara" w:cs="Courier New"/>
          <w:sz w:val="24"/>
          <w:szCs w:val="24"/>
        </w:rPr>
        <w:t xml:space="preserve">the </w:t>
      </w:r>
      <w:r w:rsidR="00577B0F">
        <w:rPr>
          <w:rFonts w:ascii="Candara" w:hAnsi="Candara" w:cs="Courier New"/>
          <w:sz w:val="24"/>
          <w:szCs w:val="24"/>
        </w:rPr>
        <w:t>statements below execute</w:t>
      </w:r>
      <w:r w:rsidR="003D5552">
        <w:rPr>
          <w:rFonts w:ascii="Candara" w:hAnsi="Candara" w:cs="Courier New"/>
          <w:sz w:val="24"/>
          <w:szCs w:val="24"/>
        </w:rPr>
        <w:t xml:space="preserve">.  (We’ve already done the first </w:t>
      </w:r>
      <w:r w:rsidR="00577B0F">
        <w:rPr>
          <w:rFonts w:ascii="Candara" w:hAnsi="Candara" w:cs="Courier New"/>
          <w:sz w:val="24"/>
          <w:szCs w:val="24"/>
        </w:rPr>
        <w:t xml:space="preserve">two </w:t>
      </w:r>
      <w:r w:rsidR="003D5552">
        <w:rPr>
          <w:rFonts w:ascii="Candara" w:hAnsi="Candara" w:cs="Courier New"/>
          <w:sz w:val="24"/>
          <w:szCs w:val="24"/>
        </w:rPr>
        <w:t>statement</w:t>
      </w:r>
      <w:r w:rsidR="00577B0F">
        <w:rPr>
          <w:rFonts w:ascii="Candara" w:hAnsi="Candara" w:cs="Courier New"/>
          <w:sz w:val="24"/>
          <w:szCs w:val="24"/>
        </w:rPr>
        <w:t>s</w:t>
      </w:r>
      <w:r w:rsidR="003D5552">
        <w:rPr>
          <w:rFonts w:ascii="Candara" w:hAnsi="Candara" w:cs="Courier New"/>
          <w:sz w:val="24"/>
          <w:szCs w:val="24"/>
        </w:rPr>
        <w:t>.)</w:t>
      </w:r>
      <w:r w:rsidR="005E41AA" w:rsidRPr="005E41AA">
        <w:rPr>
          <w:rFonts w:ascii="Candara" w:hAnsi="Candara" w:cs="Courier New"/>
          <w:noProof/>
          <w:sz w:val="24"/>
          <w:szCs w:val="24"/>
        </w:rPr>
        <w:t xml:space="preserve"> </w:t>
      </w:r>
    </w:p>
    <w:p w:rsidR="002F6C1D" w:rsidRDefault="005E41AA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44928" behindDoc="0" locked="0" layoutInCell="1" allowOverlap="1" wp14:anchorId="316D4619" wp14:editId="4826FB62">
                <wp:simplePos x="0" y="0"/>
                <wp:positionH relativeFrom="column">
                  <wp:posOffset>5526405</wp:posOffset>
                </wp:positionH>
                <wp:positionV relativeFrom="paragraph">
                  <wp:posOffset>1928495</wp:posOffset>
                </wp:positionV>
                <wp:extent cx="657225" cy="304800"/>
                <wp:effectExtent l="0" t="0" r="28575" b="19050"/>
                <wp:wrapSquare wrapText="bothSides"/>
                <wp:docPr id="176" name="Rectangle 1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80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0A7B6A" w:rsidRDefault="008C5CEB" w:rsidP="000A7B6A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76" o:spid="_x0000_s1077" style="position:absolute;left:0;text-align:left;margin-left:435.15pt;margin-top:151.85pt;width:51.75pt;height:24pt;z-index:25164492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" filled="f" strokecolor="black [3213]" strokeweight="2pt">
                <v:textbox>
                  <w:txbxContent>
                    <w:p w:rsidR="008C5CEB" w:rsidRPr="000A7B6A" w:rsidRDefault="008C5CEB" w:rsidP="000A7B6A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sz w:val="24"/>
          <w:szCs w:val="24"/>
        </w:rPr>
        <w:t xml:space="preserve">In doing this exercise, note that it is perfectly OK to have two variables refer to the </w:t>
      </w:r>
      <w:r w:rsidRPr="005E41AA">
        <w:rPr>
          <w:rFonts w:ascii="Candara" w:hAnsi="Candara" w:cs="Courier New"/>
          <w:b/>
          <w:i/>
          <w:sz w:val="24"/>
          <w:szCs w:val="24"/>
        </w:rPr>
        <w:t>same</w:t>
      </w:r>
      <w:r>
        <w:rPr>
          <w:rFonts w:ascii="Candara" w:hAnsi="Candara" w:cs="Courier New"/>
          <w:sz w:val="24"/>
          <w:szCs w:val="24"/>
        </w:rPr>
        <w:t xml:space="preserve"> object.</w:t>
      </w:r>
      <w:r w:rsidR="000A7B6A" w:rsidRPr="000A7B6A">
        <w:rPr>
          <w:rFonts w:ascii="Candara" w:hAnsi="Candara" w:cs="Courier New"/>
          <w:noProof/>
          <w:sz w:val="24"/>
          <w:szCs w:val="24"/>
        </w:rPr>
        <w:t xml:space="preserve"> </w:t>
      </w:r>
    </w:p>
    <w:p w:rsidR="00F85CB4" w:rsidRDefault="002F6C1D" w:rsidP="00F85CB4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A </w:t>
      </w:r>
      <w:r w:rsidRPr="00F85CB4">
        <w:rPr>
          <w:rFonts w:ascii="Candara" w:hAnsi="Candara" w:cs="Courier New"/>
          <w:b/>
          <w:i/>
          <w:sz w:val="24"/>
          <w:szCs w:val="24"/>
        </w:rPr>
        <w:t>function call</w:t>
      </w:r>
      <w:r>
        <w:rPr>
          <w:rFonts w:ascii="Candara" w:hAnsi="Candara" w:cs="Courier New"/>
          <w:sz w:val="24"/>
          <w:szCs w:val="24"/>
        </w:rPr>
        <w:t xml:space="preserve"> creates a new </w:t>
      </w:r>
      <w:r w:rsidRPr="00F85CB4">
        <w:rPr>
          <w:rFonts w:ascii="Candara" w:hAnsi="Candara" w:cs="Courier New"/>
          <w:b/>
          <w:i/>
          <w:sz w:val="24"/>
          <w:szCs w:val="24"/>
        </w:rPr>
        <w:t>namespace</w:t>
      </w:r>
      <w:r>
        <w:rPr>
          <w:rFonts w:ascii="Candara" w:hAnsi="Candara" w:cs="Courier New"/>
          <w:sz w:val="24"/>
          <w:szCs w:val="24"/>
        </w:rPr>
        <w:t xml:space="preserve"> in which the function will run.  The </w:t>
      </w:r>
      <w:r w:rsidRPr="00F85CB4">
        <w:rPr>
          <w:rFonts w:ascii="Candara" w:hAnsi="Candara" w:cs="Courier New"/>
          <w:b/>
          <w:i/>
          <w:sz w:val="24"/>
          <w:szCs w:val="24"/>
        </w:rPr>
        <w:t>parameters</w:t>
      </w:r>
      <w:r>
        <w:rPr>
          <w:rFonts w:ascii="Candara" w:hAnsi="Candara" w:cs="Courier New"/>
          <w:sz w:val="24"/>
          <w:szCs w:val="24"/>
        </w:rPr>
        <w:t xml:space="preserve"> are variables in that namespace.  </w:t>
      </w:r>
      <w:r w:rsidR="006C5F14">
        <w:rPr>
          <w:rFonts w:ascii="Candara" w:hAnsi="Candara" w:cs="Courier New"/>
          <w:sz w:val="24"/>
          <w:szCs w:val="24"/>
        </w:rPr>
        <w:t xml:space="preserve">When the function is called, the first thing that happens is that each parameter is assigned the </w:t>
      </w:r>
      <w:r w:rsidR="006C5F14" w:rsidRPr="00F85CB4">
        <w:rPr>
          <w:rFonts w:ascii="Candara" w:hAnsi="Candara" w:cs="Courier New"/>
          <w:b/>
          <w:i/>
          <w:sz w:val="24"/>
          <w:szCs w:val="24"/>
        </w:rPr>
        <w:t>value</w:t>
      </w:r>
      <w:r w:rsidR="006C5F14">
        <w:rPr>
          <w:rFonts w:ascii="Candara" w:hAnsi="Candara" w:cs="Courier New"/>
          <w:sz w:val="24"/>
          <w:szCs w:val="24"/>
        </w:rPr>
        <w:t xml:space="preserve"> of the corresponding actual argument.</w:t>
      </w:r>
    </w:p>
    <w:p w:rsidR="00F85CB4" w:rsidRDefault="006C5F14" w:rsidP="00F85CB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t xml:space="preserve">For example, in the code snippet </w:t>
      </w:r>
      <w:r w:rsidR="00F85CB4">
        <w:rPr>
          <w:rFonts w:ascii="Candara" w:hAnsi="Candara" w:cs="Courier New"/>
          <w:sz w:val="24"/>
          <w:szCs w:val="24"/>
        </w:rPr>
        <w:t xml:space="preserve">below when   </w:t>
      </w:r>
      <w:proofErr w:type="gramStart"/>
      <w:r w:rsidR="00F85CB4" w:rsidRPr="00F85CB4">
        <w:rPr>
          <w:rFonts w:ascii="Consolas" w:hAnsi="Consolas" w:cs="Consolas"/>
          <w:b/>
          <w:sz w:val="28"/>
          <w:szCs w:val="24"/>
        </w:rPr>
        <w:t>foo(</w:t>
      </w:r>
      <w:proofErr w:type="gramEnd"/>
      <w:r w:rsidR="00F85CB4" w:rsidRPr="00F85CB4">
        <w:rPr>
          <w:rFonts w:ascii="Consolas" w:hAnsi="Consolas" w:cs="Consolas"/>
          <w:b/>
          <w:sz w:val="28"/>
          <w:szCs w:val="24"/>
        </w:rPr>
        <w:t>100, x)</w:t>
      </w:r>
      <w:r w:rsidR="00F85CB4">
        <w:rPr>
          <w:rFonts w:ascii="Consolas" w:hAnsi="Consolas" w:cs="Consolas"/>
          <w:b/>
          <w:sz w:val="28"/>
          <w:szCs w:val="24"/>
        </w:rPr>
        <w:t xml:space="preserve"> </w:t>
      </w:r>
      <w:r w:rsidR="00F85CB4">
        <w:rPr>
          <w:rFonts w:ascii="Candara" w:hAnsi="Candara" w:cs="Courier New"/>
          <w:sz w:val="24"/>
          <w:szCs w:val="24"/>
        </w:rPr>
        <w:t xml:space="preserve"> executes,</w:t>
      </w:r>
      <w:r w:rsidR="00F85CB4">
        <w:rPr>
          <w:rFonts w:ascii="Candara" w:hAnsi="Candara" w:cs="Courier New"/>
          <w:sz w:val="24"/>
          <w:szCs w:val="24"/>
        </w:rPr>
        <w:br/>
      </w:r>
      <w:r>
        <w:rPr>
          <w:rFonts w:ascii="Candara" w:hAnsi="Candara" w:cs="Courier New"/>
          <w:sz w:val="24"/>
          <w:szCs w:val="24"/>
        </w:rPr>
        <w:t xml:space="preserve">the </w:t>
      </w:r>
      <w:r w:rsidR="00F85CB4">
        <w:rPr>
          <w:rFonts w:ascii="Candara" w:hAnsi="Candara" w:cs="Courier New"/>
          <w:sz w:val="24"/>
          <w:szCs w:val="24"/>
        </w:rPr>
        <w:t>parameter</w:t>
      </w:r>
      <w:r>
        <w:rPr>
          <w:rFonts w:ascii="Candara" w:hAnsi="Candara" w:cs="Courier New"/>
          <w:sz w:val="24"/>
          <w:szCs w:val="24"/>
        </w:rPr>
        <w:t xml:space="preserve"> </w:t>
      </w:r>
      <w:r w:rsidR="00F85CB4">
        <w:rPr>
          <w:rFonts w:ascii="Candara" w:hAnsi="Candara" w:cs="Courier New"/>
          <w:sz w:val="24"/>
          <w:szCs w:val="24"/>
        </w:rPr>
        <w:t xml:space="preserve">  </w:t>
      </w:r>
      <w:r w:rsidRPr="00F85CB4">
        <w:rPr>
          <w:rFonts w:ascii="Consolas" w:hAnsi="Consolas" w:cs="Consolas"/>
          <w:b/>
          <w:sz w:val="28"/>
          <w:szCs w:val="24"/>
        </w:rPr>
        <w:t>a</w:t>
      </w:r>
      <w:r>
        <w:rPr>
          <w:rFonts w:ascii="Candara" w:hAnsi="Candara" w:cs="Courier New"/>
          <w:sz w:val="24"/>
          <w:szCs w:val="24"/>
        </w:rPr>
        <w:t xml:space="preserve"> </w:t>
      </w:r>
      <w:r w:rsidR="00F85CB4">
        <w:rPr>
          <w:rFonts w:ascii="Candara" w:hAnsi="Candara" w:cs="Courier New"/>
          <w:sz w:val="24"/>
          <w:szCs w:val="24"/>
        </w:rPr>
        <w:t xml:space="preserve">  </w:t>
      </w:r>
      <w:r>
        <w:rPr>
          <w:rFonts w:ascii="Candara" w:hAnsi="Candara" w:cs="Courier New"/>
          <w:sz w:val="24"/>
          <w:szCs w:val="24"/>
        </w:rPr>
        <w:t xml:space="preserve">is assigned the value </w:t>
      </w:r>
      <w:r w:rsidR="00F85CB4">
        <w:rPr>
          <w:rFonts w:ascii="Candara" w:hAnsi="Candara" w:cs="Courier New"/>
          <w:sz w:val="24"/>
          <w:szCs w:val="24"/>
        </w:rPr>
        <w:t xml:space="preserve">  </w:t>
      </w:r>
      <w:r w:rsidR="00F85CB4">
        <w:rPr>
          <w:rFonts w:ascii="Consolas" w:hAnsi="Consolas" w:cs="Consolas"/>
          <w:b/>
          <w:sz w:val="28"/>
          <w:szCs w:val="24"/>
        </w:rPr>
        <w:t>100</w:t>
      </w:r>
      <w:r w:rsidR="00F85CB4">
        <w:rPr>
          <w:rFonts w:ascii="Candara" w:hAnsi="Candara" w:cs="Courier New"/>
          <w:sz w:val="24"/>
          <w:szCs w:val="24"/>
        </w:rPr>
        <w:t xml:space="preserve">,  </w:t>
      </w:r>
      <w:r>
        <w:rPr>
          <w:rFonts w:ascii="Candara" w:hAnsi="Candara" w:cs="Courier New"/>
          <w:sz w:val="24"/>
          <w:szCs w:val="24"/>
        </w:rPr>
        <w:t xml:space="preserve">just as if the statement    </w:t>
      </w:r>
      <w:r w:rsidRPr="00F85CB4">
        <w:rPr>
          <w:rFonts w:ascii="Consolas" w:hAnsi="Consolas" w:cs="Consolas"/>
          <w:b/>
          <w:sz w:val="28"/>
          <w:szCs w:val="24"/>
        </w:rPr>
        <w:t>a = 100</w:t>
      </w:r>
      <w:r>
        <w:rPr>
          <w:rFonts w:ascii="Candara" w:hAnsi="Candara" w:cs="Courier New"/>
          <w:sz w:val="24"/>
          <w:szCs w:val="24"/>
        </w:rPr>
        <w:t xml:space="preserve">   were executed</w:t>
      </w:r>
      <w:r w:rsidR="002F6C1D">
        <w:rPr>
          <w:rFonts w:ascii="Candara" w:hAnsi="Candara" w:cs="Courier New"/>
          <w:sz w:val="24"/>
          <w:szCs w:val="24"/>
        </w:rPr>
        <w:t>.</w:t>
      </w:r>
    </w:p>
    <w:p w:rsidR="002F6C1D" w:rsidRPr="00F85CB4" w:rsidRDefault="00FC5988" w:rsidP="00F85CB4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6C52F5A5" wp14:editId="45A6A87D">
                <wp:simplePos x="0" y="0"/>
                <wp:positionH relativeFrom="column">
                  <wp:posOffset>2267585</wp:posOffset>
                </wp:positionH>
                <wp:positionV relativeFrom="paragraph">
                  <wp:posOffset>256540</wp:posOffset>
                </wp:positionV>
                <wp:extent cx="4169410" cy="4146550"/>
                <wp:effectExtent l="0" t="0" r="21590" b="25400"/>
                <wp:wrapSquare wrapText="bothSides"/>
                <wp:docPr id="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169410" cy="4146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5CEB" w:rsidRDefault="008C5CEB" w:rsidP="002F6C1D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Box and Pointer diagram:</w:t>
                            </w:r>
                          </w:p>
                          <w:p w:rsidR="008C5CEB" w:rsidRPr="00577B0F" w:rsidRDefault="008C5CEB" w:rsidP="002F6C1D">
                            <w:pPr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  <w:proofErr w:type="gramStart"/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>main</w:t>
                            </w:r>
                            <w:proofErr w:type="gramEnd"/>
                            <w:r w:rsidRPr="00577B0F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  <w:t>:</w:t>
                            </w:r>
                          </w:p>
                          <w:p w:rsidR="008C5CEB" w:rsidRDefault="008C5CEB" w:rsidP="002F6C1D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2F6C1D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2F6C1D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2F6C1D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F85CB4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  <w:proofErr w:type="gramStart"/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>foo</w:t>
                            </w:r>
                            <w:proofErr w:type="gramEnd"/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 xml:space="preserve"> (1</w:t>
                            </w:r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  <w:vertAlign w:val="superscript"/>
                              </w:rPr>
                              <w:t>st</w:t>
                            </w:r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 xml:space="preserve"> call)</w:t>
                            </w:r>
                            <w:r w:rsidRPr="00577B0F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  <w:t>:</w:t>
                            </w:r>
                          </w:p>
                          <w:p w:rsidR="008C5CEB" w:rsidRDefault="008C5CEB" w:rsidP="00F85CB4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8C5CEB" w:rsidRDefault="008C5CEB" w:rsidP="00F85CB4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8C5CEB" w:rsidRDefault="008C5CEB" w:rsidP="00F85CB4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8C5CEB" w:rsidRDefault="008C5CEB" w:rsidP="00F85CB4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8C5CEB" w:rsidRDefault="008C5CEB" w:rsidP="00F85CB4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8C5CEB" w:rsidRPr="00577B0F" w:rsidRDefault="008C5CEB" w:rsidP="00F85CB4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  <w:proofErr w:type="gramStart"/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>foo</w:t>
                            </w:r>
                            <w:proofErr w:type="gramEnd"/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 xml:space="preserve"> (2</w:t>
                            </w:r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  <w:vertAlign w:val="superscript"/>
                              </w:rPr>
                              <w:t>nd</w:t>
                            </w:r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 xml:space="preserve"> call)</w:t>
                            </w:r>
                            <w:r w:rsidRPr="00577B0F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  <w:t>:</w:t>
                            </w:r>
                          </w:p>
                          <w:p w:rsidR="008C5CEB" w:rsidRPr="00577B0F" w:rsidRDefault="008C5CEB" w:rsidP="00B11649">
                            <w:pPr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  <w:t xml:space="preserve">         </w:t>
                            </w:r>
                          </w:p>
                          <w:p w:rsidR="008C5CEB" w:rsidRPr="00577B0F" w:rsidRDefault="008C5CEB" w:rsidP="002F6C1D">
                            <w:pPr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44" type="#_x0000_t202" style="position:absolute;left:0;text-align:left;margin-left:178.55pt;margin-top:20.2pt;width:328.3pt;height:326.5pt;z-index:2516531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" strokeweight="2pt">
                <v:textbox>
                  <w:txbxContent>
                    <w:p w:rsidR="008C5CEB" w:rsidRDefault="008C5CEB" w:rsidP="002F6C1D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 xml:space="preserve"> Box and Pointer diagram:</w:t>
                      </w:r>
                    </w:p>
                    <w:p w:rsidR="008C5CEB" w:rsidRPr="00577B0F" w:rsidRDefault="008C5CEB" w:rsidP="002F6C1D">
                      <w:pPr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  <w:proofErr w:type="gramStart"/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>main</w:t>
                      </w:r>
                      <w:proofErr w:type="gramEnd"/>
                      <w:r w:rsidRPr="00577B0F"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  <w:t>:</w:t>
                      </w:r>
                    </w:p>
                    <w:p w:rsidR="008C5CEB" w:rsidRDefault="008C5CEB" w:rsidP="002F6C1D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2F6C1D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2F6C1D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2F6C1D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F85CB4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  <w:proofErr w:type="gramStart"/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>foo</w:t>
                      </w:r>
                      <w:proofErr w:type="gramEnd"/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 xml:space="preserve"> (1</w:t>
                      </w:r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  <w:vertAlign w:val="superscript"/>
                        </w:rPr>
                        <w:t>st</w:t>
                      </w:r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 xml:space="preserve"> call)</w:t>
                      </w:r>
                      <w:r w:rsidRPr="00577B0F"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  <w:t>:</w:t>
                      </w:r>
                    </w:p>
                    <w:p w:rsidR="008C5CEB" w:rsidRDefault="008C5CEB" w:rsidP="00F85CB4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8C5CEB" w:rsidRDefault="008C5CEB" w:rsidP="00F85CB4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8C5CEB" w:rsidRDefault="008C5CEB" w:rsidP="00F85CB4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8C5CEB" w:rsidRDefault="008C5CEB" w:rsidP="00F85CB4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8C5CEB" w:rsidRDefault="008C5CEB" w:rsidP="00F85CB4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8C5CEB" w:rsidRPr="00577B0F" w:rsidRDefault="008C5CEB" w:rsidP="00F85CB4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  <w:proofErr w:type="gramStart"/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>foo</w:t>
                      </w:r>
                      <w:proofErr w:type="gramEnd"/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 xml:space="preserve"> (2</w:t>
                      </w:r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  <w:vertAlign w:val="superscript"/>
                        </w:rPr>
                        <w:t>nd</w:t>
                      </w:r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 xml:space="preserve"> call)</w:t>
                      </w:r>
                      <w:r w:rsidRPr="00577B0F"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  <w:t>:</w:t>
                      </w:r>
                    </w:p>
                    <w:p w:rsidR="008C5CEB" w:rsidRPr="00577B0F" w:rsidRDefault="008C5CEB" w:rsidP="00B11649">
                      <w:pPr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  <w:t xml:space="preserve">         </w:t>
                      </w:r>
                    </w:p>
                    <w:p w:rsidR="008C5CEB" w:rsidRPr="00577B0F" w:rsidRDefault="008C5CEB" w:rsidP="002F6C1D">
                      <w:pPr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27B3418" wp14:editId="3B8A4E21">
                <wp:simplePos x="0" y="0"/>
                <wp:positionH relativeFrom="column">
                  <wp:posOffset>5337810</wp:posOffset>
                </wp:positionH>
                <wp:positionV relativeFrom="paragraph">
                  <wp:posOffset>1513840</wp:posOffset>
                </wp:positionV>
                <wp:extent cx="657225" cy="304165"/>
                <wp:effectExtent l="0" t="0" r="28575" b="19685"/>
                <wp:wrapSquare wrapText="bothSides"/>
                <wp:docPr id="102" name="Rectangle 1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577B0F" w:rsidRDefault="008C5CEB" w:rsidP="00B11649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30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2" o:spid="_x0000_s1045" style="position:absolute;left:0;text-align:left;margin-left:420.3pt;margin-top:119.2pt;width:51.75pt;height:23.9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" filled="f" strokecolor="black [3213]" strokeweight="2pt">
                <v:textbox>
                  <w:txbxContent>
                    <w:p w:rsidR="008C5CEB" w:rsidRPr="00577B0F" w:rsidRDefault="008C5CEB" w:rsidP="00B11649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30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797002">
        <w:rPr>
          <w:rFonts w:ascii="Candara" w:hAnsi="Candara" w:cs="Courier New"/>
          <w:noProof/>
          <w:sz w:val="24"/>
          <w:szCs w:val="24"/>
        </w:rPr>
        <mc:AlternateContent>
          <mc:Choice Requires="wpg">
            <w:drawing>
              <wp:anchor distT="0" distB="0" distL="114300" distR="114300" simplePos="0" relativeHeight="251655168" behindDoc="0" locked="0" layoutInCell="1" allowOverlap="1" wp14:anchorId="43E41C2C" wp14:editId="21198D6B">
                <wp:simplePos x="0" y="0"/>
                <wp:positionH relativeFrom="column">
                  <wp:posOffset>3042920</wp:posOffset>
                </wp:positionH>
                <wp:positionV relativeFrom="paragraph">
                  <wp:posOffset>993140</wp:posOffset>
                </wp:positionV>
                <wp:extent cx="2085975" cy="304165"/>
                <wp:effectExtent l="0" t="0" r="28575" b="19685"/>
                <wp:wrapSquare wrapText="bothSides"/>
                <wp:docPr id="48" name="Group 48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085975" cy="304165"/>
                          <a:chOff x="0" y="0"/>
                          <a:chExt cx="2085975" cy="304800"/>
                        </a:xfrm>
                      </wpg:grpSpPr>
                      <wpg:grpSp>
                        <wpg:cNvPr id="49" name="Group 49"/>
                        <wpg:cNvGrpSpPr/>
                        <wpg:grpSpPr>
                          <a:xfrm>
                            <a:off x="304800" y="0"/>
                            <a:ext cx="1781175" cy="304800"/>
                            <a:chOff x="0" y="0"/>
                            <a:chExt cx="1781175" cy="304800"/>
                          </a:xfrm>
                        </wpg:grpSpPr>
                        <wps:wsp>
                          <wps:cNvPr id="50" name="Rectangle 50"/>
                          <wps:cNvSpPr/>
                          <wps:spPr>
                            <a:xfrm>
                              <a:off x="1123950" y="0"/>
                              <a:ext cx="657225" cy="304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:rsidR="008C5CEB" w:rsidRPr="003D5552" w:rsidRDefault="008C5CEB" w:rsidP="002F6C1D">
                                <w:pPr>
                                  <w:jc w:val="center"/>
                                  <w:rPr>
                                    <w:rFonts w:ascii="Courier New" w:hAnsi="Courier New" w:cs="Courier New"/>
                                    <w:b/>
                                    <w:color w:val="000000" w:themeColor="text1"/>
                                    <w:sz w:val="28"/>
                                  </w:rPr>
                                </w:pPr>
                                <w:r w:rsidRPr="003D5552">
                                  <w:rPr>
                                    <w:rFonts w:ascii="Courier New" w:hAnsi="Courier New" w:cs="Courier New"/>
                                    <w:b/>
                                    <w:color w:val="000000" w:themeColor="text1"/>
                                    <w:sz w:val="28"/>
                                  </w:rPr>
                                  <w:t>48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1" name="Rectangle 51"/>
                          <wps:cNvSpPr/>
                          <wps:spPr>
                            <a:xfrm>
                              <a:off x="0" y="0"/>
                              <a:ext cx="304800" cy="30480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solidFill>
                                <a:schemeClr val="tx1"/>
                              </a:solidFill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s:wsp>
                        <wps:cNvPr id="74" name="Rectangle 74"/>
                        <wps:cNvSpPr/>
                        <wps:spPr>
                          <a:xfrm>
                            <a:off x="0" y="0"/>
                            <a:ext cx="304800" cy="3048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wps:spPr>
                        <wps:style>
                          <a:lnRef idx="2">
                            <a:schemeClr val="accent1">
                              <a:shade val="50000"/>
                            </a:schemeClr>
                          </a:lnRef>
                          <a:fillRef idx="1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lt1"/>
                          </a:fontRef>
                        </wps:style>
                        <wps:txbx>
                          <w:txbxContent>
                            <w:p w:rsidR="008C5CEB" w:rsidRPr="00582CA4" w:rsidRDefault="008C5CEB" w:rsidP="002F6C1D">
                              <w:pPr>
                                <w:jc w:val="center"/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28"/>
                                </w:rPr>
                              </w:pPr>
                              <w:proofErr w:type="gramStart"/>
                              <w:r w:rsidRPr="00582CA4">
                                <w:rPr>
                                  <w:rFonts w:ascii="Consolas" w:hAnsi="Consolas" w:cs="Consolas"/>
                                  <w:b/>
                                  <w:i/>
                                  <w:color w:val="000000" w:themeColor="text1"/>
                                  <w:sz w:val="28"/>
                                </w:rPr>
                                <w:t>x</w:t>
                              </w:r>
                              <w:proofErr w:type="gramEnd"/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Straight Arrow Connector 75"/>
                        <wps:cNvCnPr/>
                        <wps:spPr>
                          <a:xfrm flipV="1">
                            <a:off x="504825" y="133350"/>
                            <a:ext cx="923925" cy="19050"/>
                          </a:xfrm>
                          <a:prstGeom prst="straightConnector1">
                            <a:avLst/>
                          </a:prstGeom>
                          <a:ln w="25400">
                            <a:solidFill>
                              <a:schemeClr val="tx1"/>
                            </a:solidFill>
                            <a:tailEnd type="arrow"/>
                          </a:ln>
                        </wps:spPr>
                        <wps:style>
                          <a:lnRef idx="1">
                            <a:schemeClr val="accent1"/>
                          </a:lnRef>
                          <a:fillRef idx="0">
                            <a:schemeClr val="accent1"/>
                          </a:fillRef>
                          <a:effectRef idx="0">
                            <a:schemeClr val="accent1"/>
                          </a:effectRef>
                          <a:fontRef idx="minor">
                            <a:schemeClr val="tx1"/>
                          </a:fontRef>
                        </wps:style>
                        <wps:bodyPr/>
                      </wps:wsp>
                    </wpg:wgp>
                  </a:graphicData>
                </a:graphic>
              </wp:anchor>
            </w:drawing>
          </mc:Choice>
          <mc:Fallback>
            <w:pict>
              <v:group id="Group 48" o:spid="_x0000_s1046" style="position:absolute;left:0;text-align:left;margin-left:239.6pt;margin-top:78.2pt;width:164.25pt;height:23.95pt;z-index:251655168" coordsize="20859,30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">
                <v:group id="Group 49" o:spid="_x0000_s1047" style="position:absolute;left:3048;width:17811;height:3048" coordsize="17811,3048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">
                  <v:rect id="Rectangle 50" o:spid="_x0000_s1048" style="position:absolute;left:11239;width:6572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A6gcIA&#10;AADbAAAADwAAAGRycy9kb3ducmV2LnhtbERPz2vCMBS+C/sfwhvsIppOmEg1FRk4y0BBNw/eHs1r&#10;U9a8hCbT7r9fDoLHj+/3aj3YTlypD61jBa/TDARx5XTLjYLvr+1kASJEZI2dY1LwRwHWxdNohbl2&#10;Nz7S9RQbkUI45KjAxOhzKUNlyGKYOk+cuNr1FmOCfSN1j7cUbjs5y7K5tNhyajDo6d1Q9XP6tQq2&#10;OzPeyM/92ZfhUNtZ6T9244tSL8/DZgki0hAf4ru71Are0vr0Jf0AWfw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BcDqBwgAAANsAAAAPAAAAAAAAAAAAAAAAAJgCAABkcnMvZG93&#10;bnJldi54bWxQSwUGAAAAAAQABAD1AAAAhwMAAAAA&#10;" filled="f" strokecolor="black [3213]" strokeweight="2pt">
                    <v:textbox>
                      <w:txbxContent>
                        <w:p w:rsidR="008C5CEB" w:rsidRPr="003D5552" w:rsidRDefault="008C5CEB" w:rsidP="002F6C1D">
                          <w:pPr>
                            <w:jc w:val="center"/>
                            <w:rPr>
                              <w:rFonts w:ascii="Courier New" w:hAnsi="Courier New" w:cs="Courier New"/>
                              <w:b/>
                              <w:color w:val="000000" w:themeColor="text1"/>
                              <w:sz w:val="28"/>
                            </w:rPr>
                          </w:pPr>
                          <w:r w:rsidRPr="003D5552">
                            <w:rPr>
                              <w:rFonts w:ascii="Courier New" w:hAnsi="Courier New" w:cs="Courier New"/>
                              <w:b/>
                              <w:color w:val="000000" w:themeColor="text1"/>
                              <w:sz w:val="28"/>
                            </w:rPr>
                            <w:t>48</w:t>
                          </w:r>
                        </w:p>
                      </w:txbxContent>
                    </v:textbox>
                  </v:rect>
                  <v:rect id="Rectangle 51" o:spid="_x0000_s1049" style="position:absolute;width:3048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yfGsUA&#10;AADbAAAADwAAAGRycy9kb3ducmV2LnhtbESPT2sCMRTE74V+h/CEXkSzChbZGkUK6iK04L9Db4/N&#10;c7O4eQmbqNtv3whCj8PM/IaZLTrbiBu1oXasYDTMQBCXTtdcKTgeVoMpiBCRNTaOScEvBVjMX19m&#10;mGt35x3d9rESCcIhRwUmRp9LGUpDFsPQeeLknV1rMSbZVlK3eE9w28hxlr1LizWnBYOePg2Vl/3V&#10;KlhtTH8pt18nX4Tvsx0Xfr3p/yj11uuWHyAidfE//GwXWsFkBI8v6Qf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uPJ8axQAAANsAAAAPAAAAAAAAAAAAAAAAAJgCAABkcnMv&#10;ZG93bnJldi54bWxQSwUGAAAAAAQABAD1AAAAigMAAAAA&#10;" filled="f" strokecolor="black [3213]" strokeweight="2pt"/>
                </v:group>
                <v:rect id="Rectangle 74" o:spid="_x0000_s1050" style="position:absolute;width:3048;height:3048;visibility:visible;mso-wrap-style:square;v-text-anchor:middle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jzRCcQA&#10;AADbAAAADwAAAGRycy9kb3ducmV2LnhtbESPQWvCQBSE74L/YXmCN7NpkVpSVwliizmaFEpvL9nX&#10;JG32bchuY/z3XUHocZiZb5jtfjKdGGlwrWUFD1EMgriyuuVawXvxunoG4Tyyxs4yKbiSg/1uPtti&#10;ou2FzzTmvhYBwi5BBY33fSKlqxoy6CLbEwfvyw4GfZBDLfWAlwA3nXyM4ydpsOWw0GBPh4aqn/zX&#10;KHDlmBXXPv34/nRVmR7ZFOvsTanlYkpfQHia/H/43j5pBZs13L6EHyB3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Y80QnEAAAA2wAAAA8AAAAAAAAAAAAAAAAAmAIAAGRycy9k&#10;b3ducmV2LnhtbFBLBQYAAAAABAAEAPUAAACJAwAAAAA=&#10;" filled="f" stroked="f" strokeweight="2pt">
                  <v:textbox>
                    <w:txbxContent>
                      <w:p w:rsidR="008C5CEB" w:rsidRPr="00582CA4" w:rsidRDefault="008C5CEB" w:rsidP="002F6C1D">
                        <w:pPr>
                          <w:jc w:val="center"/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28"/>
                          </w:rPr>
                        </w:pPr>
                        <w:proofErr w:type="gramStart"/>
                        <w:r w:rsidRPr="00582CA4">
                          <w:rPr>
                            <w:rFonts w:ascii="Consolas" w:hAnsi="Consolas" w:cs="Consolas"/>
                            <w:b/>
                            <w:i/>
                            <w:color w:val="000000" w:themeColor="text1"/>
                            <w:sz w:val="28"/>
                          </w:rPr>
                          <w:t>x</w:t>
                        </w:r>
                        <w:proofErr w:type="gramEnd"/>
                      </w:p>
                    </w:txbxContent>
                  </v:textbox>
                </v:rect>
                <v:shape id="Straight Arrow Connector 75" o:spid="_x0000_s1051" type="#_x0000_t32" style="position:absolute;left:5048;top:1333;width:9239;height:191;flip:y;visibility:visible;mso-wrap-style:square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3N7EcMAAADbAAAADwAAAGRycy9kb3ducmV2LnhtbESPwYrCQBBE7wv+w9CCt3WikFWio4gg&#10;eBHUXVa8NZk2CWZ6QqbV+Pc7grDHoqpeUfNl52p1pzZUng2Mhgko4tzbigsDP9+bzymoIMgWa89k&#10;4EkBlovexxwz6x98oPtRChUhHDI0UIo0mdYhL8lhGPqGOHoX3zqUKNtC2xYfEe5qPU6SL+2w4rhQ&#10;YkPrkvLr8eYMHCa3NB3vNrnoc7d25/1JfrcnYwb9bjUDJdTJf/jd3loDkxReX+IP0Is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BNzexHDAAAA2wAAAA8AAAAAAAAAAAAA&#10;AAAAoQIAAGRycy9kb3ducmV2LnhtbFBLBQYAAAAABAAEAPkAAACRAwAAAAA=&#10;" strokecolor="black [3213]" strokeweight="2pt">
                  <v:stroke endarrow="open"/>
                </v:shape>
                <w10:wrap type="square"/>
              </v:group>
            </w:pict>
          </mc:Fallback>
        </mc:AlternateContent>
      </w:r>
      <w:r w:rsidR="00D13E86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4107B348" wp14:editId="5F75A620">
                <wp:simplePos x="0" y="0"/>
                <wp:positionH relativeFrom="column">
                  <wp:posOffset>3352708</wp:posOffset>
                </wp:positionH>
                <wp:positionV relativeFrom="paragraph">
                  <wp:posOffset>1514382</wp:posOffset>
                </wp:positionV>
                <wp:extent cx="657225" cy="304789"/>
                <wp:effectExtent l="0" t="0" r="28575" b="19685"/>
                <wp:wrapSquare wrapText="bothSides"/>
                <wp:docPr id="47" name="Rectangle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789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577B0F" w:rsidRDefault="008C5CEB" w:rsidP="00577B0F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577B0F"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7" o:spid="_x0000_s1052" style="position:absolute;left:0;text-align:left;margin-left:264pt;margin-top:119.25pt;width:51.75pt;height:24pt;z-index:2516541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" filled="f" strokecolor="black [3213]" strokeweight="2pt">
                <v:textbox>
                  <w:txbxContent>
                    <w:p w:rsidR="008C5CEB" w:rsidRPr="00577B0F" w:rsidRDefault="008C5CEB" w:rsidP="00577B0F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 w:rsidRPr="00577B0F"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100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2F6C1D" w:rsidRPr="00F85CB4">
        <w:rPr>
          <w:rFonts w:ascii="Candara" w:hAnsi="Candara" w:cs="Courier New"/>
          <w:sz w:val="24"/>
          <w:szCs w:val="24"/>
        </w:rPr>
        <w:t xml:space="preserve">With your instructor, draw a Box and Pointer diagram that shows what happens when </w:t>
      </w:r>
      <w:r w:rsidR="002F6C1D" w:rsidRPr="00F85CB4">
        <w:rPr>
          <w:rFonts w:ascii="Candara" w:hAnsi="Candara" w:cs="Courier New"/>
          <w:i/>
          <w:sz w:val="24"/>
          <w:szCs w:val="24"/>
        </w:rPr>
        <w:t>main</w:t>
      </w:r>
      <w:r w:rsidR="004C0D48" w:rsidRPr="00F85CB4">
        <w:rPr>
          <w:rFonts w:ascii="Candara" w:hAnsi="Candara" w:cs="Courier New"/>
          <w:sz w:val="24"/>
          <w:szCs w:val="24"/>
        </w:rPr>
        <w:t xml:space="preserve"> (below) executes</w:t>
      </w:r>
      <w:r w:rsidR="002F6C1D" w:rsidRPr="00F85CB4">
        <w:rPr>
          <w:rFonts w:ascii="Candara" w:hAnsi="Candara" w:cs="Courier New"/>
          <w:sz w:val="24"/>
          <w:szCs w:val="24"/>
        </w:rPr>
        <w:t>.</w:t>
      </w:r>
      <w:r w:rsidR="00582CA4" w:rsidRPr="00582CA4">
        <w:rPr>
          <w:noProof/>
        </w:rPr>
        <w:t xml:space="preserve"> </w:t>
      </w:r>
    </w:p>
    <w:p w:rsidR="003D5552" w:rsidRDefault="00D13E86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6192" behindDoc="0" locked="0" layoutInCell="1" allowOverlap="1" wp14:anchorId="2F78972A" wp14:editId="404BEC51">
                <wp:simplePos x="0" y="0"/>
                <wp:positionH relativeFrom="column">
                  <wp:posOffset>4139517</wp:posOffset>
                </wp:positionH>
                <wp:positionV relativeFrom="paragraph">
                  <wp:posOffset>1778483</wp:posOffset>
                </wp:positionV>
                <wp:extent cx="304800" cy="304165"/>
                <wp:effectExtent l="0" t="0" r="19050" b="19685"/>
                <wp:wrapSquare wrapText="bothSides"/>
                <wp:docPr id="76" name="Rectangle 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76" o:spid="_x0000_s1026" style="position:absolute;margin-left:325.95pt;margin-top:140.05pt;width:24pt;height:23.95pt;z-index:2516561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3BB5B2E6" wp14:editId="449CE25E">
                <wp:simplePos x="0" y="0"/>
                <wp:positionH relativeFrom="column">
                  <wp:posOffset>4150150</wp:posOffset>
                </wp:positionH>
                <wp:positionV relativeFrom="paragraph">
                  <wp:posOffset>2193153</wp:posOffset>
                </wp:positionV>
                <wp:extent cx="304800" cy="304165"/>
                <wp:effectExtent l="0" t="0" r="19050" b="19685"/>
                <wp:wrapSquare wrapText="bothSides"/>
                <wp:docPr id="82" name="Rectangle 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82" o:spid="_x0000_s1026" style="position:absolute;margin-left:326.8pt;margin-top:172.7pt;width:24pt;height:23.95pt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" filled="f" strokecolor="black [3213]" strokeweight="2pt">
                <w10:wrap type="square"/>
              </v:rect>
            </w:pict>
          </mc:Fallback>
        </mc:AlternateContent>
      </w:r>
      <w:r w:rsidR="00F85CB4" w:rsidRPr="002F6C1D">
        <w:rPr>
          <w:rFonts w:ascii="Candara" w:hAnsi="Candara" w:cs="Courier New"/>
          <w:noProof/>
          <w:sz w:val="24"/>
          <w:szCs w:val="24"/>
          <w:highlight w:val="yellow"/>
        </w:rPr>
        <mc:AlternateContent>
          <mc:Choice Requires="wps">
            <w:drawing>
              <wp:anchor distT="0" distB="0" distL="114300" distR="114300" simplePos="0" relativeHeight="251497472" behindDoc="0" locked="0" layoutInCell="1" allowOverlap="1" wp14:anchorId="51A50E8F" wp14:editId="442C58B1">
                <wp:simplePos x="0" y="0"/>
                <wp:positionH relativeFrom="column">
                  <wp:posOffset>338455</wp:posOffset>
                </wp:positionH>
                <wp:positionV relativeFrom="paragraph">
                  <wp:posOffset>301625</wp:posOffset>
                </wp:positionV>
                <wp:extent cx="1628775" cy="1838960"/>
                <wp:effectExtent l="0" t="0" r="28575" b="27940"/>
                <wp:wrapSquare wrapText="bothSides"/>
                <wp:docPr id="44" name="Rectangle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8775" cy="183896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2F6C1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main():</w:t>
                            </w:r>
                          </w:p>
                          <w:p w:rsidR="008C5CEB" w:rsidRDefault="008C5CEB" w:rsidP="002F6C1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 = 48</w:t>
                            </w:r>
                          </w:p>
                          <w:p w:rsidR="008C5CEB" w:rsidRDefault="008C5CEB" w:rsidP="002F6C1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100, x)</w:t>
                            </w:r>
                          </w:p>
                          <w:p w:rsidR="008C5CEB" w:rsidRDefault="008C5CEB" w:rsidP="002F6C1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x, 30)</w:t>
                            </w:r>
                          </w:p>
                          <w:p w:rsidR="008C5CEB" w:rsidRDefault="008C5CEB" w:rsidP="002F6C1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C5CEB" w:rsidRDefault="008C5CEB" w:rsidP="002F6C1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foo(a, b):</w:t>
                            </w:r>
                          </w:p>
                          <w:p w:rsidR="008C5CEB" w:rsidRPr="002F6C1D" w:rsidRDefault="008C5CEB" w:rsidP="002F6C1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44" o:spid="_x0000_s1094" style="position:absolute;left:0;text-align:left;margin-left:26.65pt;margin-top:23.75pt;width:128.25pt;height:144.8pt;z-index:251497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" fillcolor="#ddd8c2 [2894]" strokecolor="black [3213]" strokeweight="2pt">
                <v:textbox>
                  <w:txbxContent>
                    <w:p w:rsidR="008C5CEB" w:rsidRDefault="008C5CEB" w:rsidP="002F6C1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 main():</w:t>
                      </w:r>
                    </w:p>
                    <w:p w:rsidR="008C5CEB" w:rsidRDefault="008C5CEB" w:rsidP="002F6C1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2F6C1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 = 48</w:t>
                      </w:r>
                    </w:p>
                    <w:p w:rsidR="008C5CEB" w:rsidRDefault="008C5CEB" w:rsidP="002F6C1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foo(100, x)</w:t>
                      </w:r>
                    </w:p>
                    <w:p w:rsidR="008C5CEB" w:rsidRDefault="008C5CEB" w:rsidP="002F6C1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foo(x, 30)</w:t>
                      </w:r>
                    </w:p>
                    <w:p w:rsidR="008C5CEB" w:rsidRDefault="008C5CEB" w:rsidP="002F6C1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C5CEB" w:rsidRDefault="008C5CEB" w:rsidP="002F6C1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 foo(a, b):</w:t>
                      </w:r>
                    </w:p>
                    <w:p w:rsidR="008C5CEB" w:rsidRPr="002F6C1D" w:rsidRDefault="008C5CEB" w:rsidP="002F6C1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...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2F6C1D" w:rsidRDefault="00D13E86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398992D5" wp14:editId="6DD2D163">
                <wp:simplePos x="0" y="0"/>
                <wp:positionH relativeFrom="column">
                  <wp:posOffset>4575452</wp:posOffset>
                </wp:positionH>
                <wp:positionV relativeFrom="paragraph">
                  <wp:posOffset>249699</wp:posOffset>
                </wp:positionV>
                <wp:extent cx="304800" cy="304165"/>
                <wp:effectExtent l="0" t="0" r="19050" b="19685"/>
                <wp:wrapSquare wrapText="bothSides"/>
                <wp:docPr id="99" name="Rectangle 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F85CB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9" o:spid="_x0000_s1088" style="position:absolute;left:0;text-align:left;margin-left:360.25pt;margin-top:19.65pt;width:24pt;height:23.95pt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" filled="f" strokecolor="black [3213]" strokeweight="2pt">
                <v:textbox>
                  <w:txbxContent>
                    <w:p w:rsidR="008C5CEB" w:rsidRDefault="008C5CEB" w:rsidP="00F85CB4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2F6C1D" w:rsidRDefault="002F6C1D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2F6C1D" w:rsidRDefault="00D13E86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FEFD71" wp14:editId="0C4DD303">
                <wp:simplePos x="0" y="0"/>
                <wp:positionH relativeFrom="column">
                  <wp:posOffset>4586085</wp:posOffset>
                </wp:positionH>
                <wp:positionV relativeFrom="paragraph">
                  <wp:posOffset>19356</wp:posOffset>
                </wp:positionV>
                <wp:extent cx="304800" cy="304165"/>
                <wp:effectExtent l="0" t="0" r="19050" b="19685"/>
                <wp:wrapSquare wrapText="bothSides"/>
                <wp:docPr id="100" name="Rectangle 1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0" o:spid="_x0000_s1026" style="position:absolute;margin-left:361.1pt;margin-top:1.5pt;width:24pt;height:23.9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" filled="f" strokecolor="black [3213]" strokeweight="2pt">
                <w10:wrap type="square"/>
              </v:rect>
            </w:pict>
          </mc:Fallback>
        </mc:AlternateContent>
      </w:r>
    </w:p>
    <w:p w:rsidR="00596EFD" w:rsidRDefault="00596EFD">
      <w:pPr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br w:type="page"/>
      </w:r>
    </w:p>
    <w:p w:rsidR="00596EFD" w:rsidRDefault="00596EFD" w:rsidP="00596EFD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sz w:val="24"/>
          <w:szCs w:val="24"/>
        </w:rPr>
        <w:lastRenderedPageBreak/>
        <w:t xml:space="preserve">As you saw in the previous problem, each </w:t>
      </w:r>
      <w:r w:rsidRPr="00F85CB4">
        <w:rPr>
          <w:rFonts w:ascii="Candara" w:hAnsi="Candara" w:cs="Courier New"/>
          <w:b/>
          <w:i/>
          <w:sz w:val="24"/>
          <w:szCs w:val="24"/>
        </w:rPr>
        <w:t>function call</w:t>
      </w:r>
      <w:r>
        <w:rPr>
          <w:rFonts w:ascii="Candara" w:hAnsi="Candara" w:cs="Courier New"/>
          <w:sz w:val="24"/>
          <w:szCs w:val="24"/>
        </w:rPr>
        <w:t xml:space="preserve"> creates a new </w:t>
      </w:r>
      <w:r w:rsidRPr="00F85CB4">
        <w:rPr>
          <w:rFonts w:ascii="Candara" w:hAnsi="Candara" w:cs="Courier New"/>
          <w:b/>
          <w:i/>
          <w:sz w:val="24"/>
          <w:szCs w:val="24"/>
        </w:rPr>
        <w:t>namespace</w:t>
      </w:r>
      <w:r>
        <w:rPr>
          <w:rFonts w:ascii="Candara" w:hAnsi="Candara" w:cs="Courier New"/>
          <w:sz w:val="24"/>
          <w:szCs w:val="24"/>
        </w:rPr>
        <w:t xml:space="preserve"> in which the function will run.  Variables in that namespace are simply </w:t>
      </w:r>
      <w:r w:rsidRPr="00596EFD">
        <w:rPr>
          <w:rFonts w:ascii="Candara" w:hAnsi="Candara" w:cs="Courier New"/>
          <w:i/>
          <w:sz w:val="24"/>
          <w:szCs w:val="24"/>
        </w:rPr>
        <w:t>not the same</w:t>
      </w:r>
      <w:r>
        <w:rPr>
          <w:rFonts w:ascii="Candara" w:hAnsi="Candara" w:cs="Courier New"/>
          <w:sz w:val="24"/>
          <w:szCs w:val="24"/>
        </w:rPr>
        <w:t xml:space="preserve"> as variables with the same name in </w:t>
      </w:r>
      <w:r w:rsidRPr="00596EFD">
        <w:rPr>
          <w:rFonts w:ascii="Candara" w:hAnsi="Candara" w:cs="Courier New"/>
          <w:i/>
          <w:sz w:val="24"/>
          <w:szCs w:val="24"/>
        </w:rPr>
        <w:t>main</w:t>
      </w:r>
      <w:r>
        <w:rPr>
          <w:rFonts w:ascii="Candara" w:hAnsi="Candara" w:cs="Courier New"/>
          <w:sz w:val="24"/>
          <w:szCs w:val="24"/>
        </w:rPr>
        <w:t xml:space="preserve"> or other namespaces.  Try this one:</w:t>
      </w:r>
    </w:p>
    <w:p w:rsidR="00596EFD" w:rsidRPr="00596EFD" w:rsidRDefault="0064560B" w:rsidP="00596EFD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4672" behindDoc="0" locked="0" layoutInCell="1" allowOverlap="1" wp14:anchorId="059B3D86" wp14:editId="2F93FA4C">
                <wp:simplePos x="0" y="0"/>
                <wp:positionH relativeFrom="column">
                  <wp:posOffset>3125470</wp:posOffset>
                </wp:positionH>
                <wp:positionV relativeFrom="paragraph">
                  <wp:posOffset>177165</wp:posOffset>
                </wp:positionV>
                <wp:extent cx="3008630" cy="3317240"/>
                <wp:effectExtent l="0" t="0" r="20320" b="16510"/>
                <wp:wrapSquare wrapText="bothSides"/>
                <wp:docPr id="10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008630" cy="33172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5CEB" w:rsidRDefault="008C5CEB" w:rsidP="00596EFD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Box and Pointer diagram:</w:t>
                            </w:r>
                          </w:p>
                          <w:p w:rsidR="008C5CEB" w:rsidRPr="00577B0F" w:rsidRDefault="008C5CEB" w:rsidP="00596EFD">
                            <w:pPr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  <w:proofErr w:type="gramStart"/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>main</w:t>
                            </w:r>
                            <w:proofErr w:type="gramEnd"/>
                            <w:r w:rsidRPr="00577B0F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  <w:t>:</w:t>
                            </w:r>
                          </w:p>
                          <w:p w:rsidR="008C5CEB" w:rsidRDefault="008C5CEB" w:rsidP="00596EFD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596EFD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596EFD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596EFD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596EFD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>foo</w:t>
                            </w:r>
                            <w:proofErr w:type="spellEnd"/>
                            <w:proofErr w:type="gramEnd"/>
                            <w:r w:rsidRPr="00577B0F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  <w:t>:</w:t>
                            </w:r>
                          </w:p>
                          <w:p w:rsidR="008C5CEB" w:rsidRDefault="008C5CEB" w:rsidP="00596EFD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8C5CEB" w:rsidRDefault="008C5CEB" w:rsidP="00596EFD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8C5CEB" w:rsidRDefault="008C5CEB" w:rsidP="00596EFD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8C5CEB" w:rsidRDefault="008C5CEB" w:rsidP="00596EFD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8C5CEB" w:rsidRPr="00577B0F" w:rsidRDefault="008C5CEB" w:rsidP="00596EFD">
                            <w:pPr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8" type="#_x0000_t202" style="position:absolute;left:0;text-align:left;margin-left:246.1pt;margin-top:13.95pt;width:236.9pt;height:261.2pt;z-index:251804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" strokeweight="2pt">
                <v:textbox>
                  <w:txbxContent>
                    <w:p w:rsidR="008C5CEB" w:rsidRDefault="008C5CEB" w:rsidP="00596EFD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 xml:space="preserve"> Box and Pointer diagram:</w:t>
                      </w:r>
                    </w:p>
                    <w:p w:rsidR="008C5CEB" w:rsidRPr="00577B0F" w:rsidRDefault="008C5CEB" w:rsidP="00596EFD">
                      <w:pPr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>main</w:t>
                      </w:r>
                      <w:r w:rsidRPr="00577B0F"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  <w:t>:</w:t>
                      </w:r>
                    </w:p>
                    <w:p w:rsidR="008C5CEB" w:rsidRDefault="008C5CEB" w:rsidP="00596EFD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596EFD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596EFD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596EFD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596EFD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>foo</w:t>
                      </w:r>
                      <w:r w:rsidRPr="00577B0F"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  <w:t>:</w:t>
                      </w:r>
                    </w:p>
                    <w:p w:rsidR="008C5CEB" w:rsidRDefault="008C5CEB" w:rsidP="00596EFD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8C5CEB" w:rsidRDefault="008C5CEB" w:rsidP="00596EFD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8C5CEB" w:rsidRDefault="008C5CEB" w:rsidP="00596EFD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8C5CEB" w:rsidRDefault="008C5CEB" w:rsidP="00596EFD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8C5CEB" w:rsidRPr="00577B0F" w:rsidRDefault="008C5CEB" w:rsidP="00596EFD">
                      <w:pPr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5696" behindDoc="0" locked="0" layoutInCell="1" allowOverlap="1" wp14:anchorId="65A1232C" wp14:editId="71CF45E5">
                <wp:simplePos x="0" y="0"/>
                <wp:positionH relativeFrom="column">
                  <wp:posOffset>4403725</wp:posOffset>
                </wp:positionH>
                <wp:positionV relativeFrom="paragraph">
                  <wp:posOffset>1933575</wp:posOffset>
                </wp:positionV>
                <wp:extent cx="657225" cy="304165"/>
                <wp:effectExtent l="0" t="0" r="28575" b="19685"/>
                <wp:wrapSquare wrapText="bothSides"/>
                <wp:docPr id="106" name="Rectangle 1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577B0F" w:rsidRDefault="008C5CEB" w:rsidP="00596EFD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577B0F"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100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06" o:spid="_x0000_s1099" style="position:absolute;left:0;text-align:left;margin-left:346.75pt;margin-top:152.25pt;width:51.75pt;height:23.95pt;z-index:251805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" filled="f" strokecolor="black [3213]" strokeweight="2pt">
                <v:textbox>
                  <w:txbxContent>
                    <w:p w:rsidR="008C5CEB" w:rsidRPr="00577B0F" w:rsidRDefault="008C5CEB" w:rsidP="00596EFD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 w:rsidRPr="00577B0F"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100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596EFD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5936" behindDoc="0" locked="0" layoutInCell="1" allowOverlap="1" wp14:anchorId="37B94626" wp14:editId="59C4DF45">
                <wp:simplePos x="0" y="0"/>
                <wp:positionH relativeFrom="column">
                  <wp:posOffset>4719320</wp:posOffset>
                </wp:positionH>
                <wp:positionV relativeFrom="paragraph">
                  <wp:posOffset>1435100</wp:posOffset>
                </wp:positionV>
                <wp:extent cx="657225" cy="304165"/>
                <wp:effectExtent l="0" t="0" r="28575" b="19685"/>
                <wp:wrapSquare wrapText="bothSides"/>
                <wp:docPr id="189" name="Rectangle 1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582CA4" w:rsidRDefault="008C5CEB" w:rsidP="00596EFD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9" o:spid="_x0000_s1091" style="position:absolute;left:0;text-align:left;margin-left:371.6pt;margin-top:113pt;width:51.75pt;height:23.95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" filled="f" strokecolor="black [3213]" strokeweight="2pt">
                <v:textbox>
                  <w:txbxContent>
                    <w:p w:rsidR="008C5CEB" w:rsidRPr="00582CA4" w:rsidRDefault="008C5CEB" w:rsidP="00596EFD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9008" behindDoc="0" locked="0" layoutInCell="1" allowOverlap="1" wp14:anchorId="70B62E22" wp14:editId="1814C6EA">
                <wp:simplePos x="0" y="0"/>
                <wp:positionH relativeFrom="column">
                  <wp:posOffset>3758565</wp:posOffset>
                </wp:positionH>
                <wp:positionV relativeFrom="paragraph">
                  <wp:posOffset>1433830</wp:posOffset>
                </wp:positionV>
                <wp:extent cx="304800" cy="304165"/>
                <wp:effectExtent l="0" t="0" r="0" b="0"/>
                <wp:wrapSquare wrapText="bothSides"/>
                <wp:docPr id="193" name="Rectangle 1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596EFD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3" o:spid="_x0000_s1101" style="position:absolute;left:0;text-align:left;margin-left:295.95pt;margin-top:112.9pt;width:24pt;height:23.95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" filled="f" stroked="f" strokeweight="2pt">
                <v:textbox>
                  <w:txbxContent>
                    <w:p w:rsidR="008C5CEB" w:rsidRPr="003D5552" w:rsidRDefault="008C5CEB" w:rsidP="00596EFD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a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596EFD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6960" behindDoc="0" locked="0" layoutInCell="1" allowOverlap="1" wp14:anchorId="701FBC85" wp14:editId="0C903F64">
                <wp:simplePos x="0" y="0"/>
                <wp:positionH relativeFrom="column">
                  <wp:posOffset>4042410</wp:posOffset>
                </wp:positionH>
                <wp:positionV relativeFrom="paragraph">
                  <wp:posOffset>1435100</wp:posOffset>
                </wp:positionV>
                <wp:extent cx="304800" cy="304165"/>
                <wp:effectExtent l="0" t="0" r="19050" b="19685"/>
                <wp:wrapSquare wrapText="bothSides"/>
                <wp:docPr id="190" name="Rectangle 19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0" o:spid="_x0000_s1026" style="position:absolute;margin-left:318.3pt;margin-top:113pt;width:24pt;height:23.95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6720" behindDoc="0" locked="0" layoutInCell="1" allowOverlap="1" wp14:anchorId="14DCA996" wp14:editId="70629331">
                <wp:simplePos x="0" y="0"/>
                <wp:positionH relativeFrom="column">
                  <wp:posOffset>5163185</wp:posOffset>
                </wp:positionH>
                <wp:positionV relativeFrom="paragraph">
                  <wp:posOffset>910590</wp:posOffset>
                </wp:positionV>
                <wp:extent cx="657225" cy="304165"/>
                <wp:effectExtent l="0" t="0" r="28575" b="19685"/>
                <wp:wrapSquare wrapText="bothSides"/>
                <wp:docPr id="145" name="Rectangle 1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582CA4" w:rsidRDefault="008C5CEB" w:rsidP="00596EFD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45" o:spid="_x0000_s1093" style="position:absolute;left:0;text-align:left;margin-left:406.55pt;margin-top:71.7pt;width:51.75pt;height:23.95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" filled="f" strokecolor="black [3213]" strokeweight="2pt">
                <v:textbox>
                  <w:txbxContent>
                    <w:p w:rsidR="008C5CEB" w:rsidRPr="00582CA4" w:rsidRDefault="008C5CEB" w:rsidP="00596EFD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7744" behindDoc="0" locked="0" layoutInCell="1" allowOverlap="1" wp14:anchorId="10B5A561" wp14:editId="23964757">
                <wp:simplePos x="0" y="0"/>
                <wp:positionH relativeFrom="column">
                  <wp:posOffset>4039235</wp:posOffset>
                </wp:positionH>
                <wp:positionV relativeFrom="paragraph">
                  <wp:posOffset>910590</wp:posOffset>
                </wp:positionV>
                <wp:extent cx="304800" cy="304165"/>
                <wp:effectExtent l="0" t="0" r="19050" b="19685"/>
                <wp:wrapSquare wrapText="bothSides"/>
                <wp:docPr id="171" name="Rectangle 1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1" o:spid="_x0000_s1026" style="position:absolute;margin-left:318.05pt;margin-top:71.7pt;width:24pt;height:23.95pt;z-index:251807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08768" behindDoc="0" locked="0" layoutInCell="1" allowOverlap="1" wp14:anchorId="573BAAEC" wp14:editId="2719032B">
                <wp:simplePos x="0" y="0"/>
                <wp:positionH relativeFrom="column">
                  <wp:posOffset>3730625</wp:posOffset>
                </wp:positionH>
                <wp:positionV relativeFrom="paragraph">
                  <wp:posOffset>910590</wp:posOffset>
                </wp:positionV>
                <wp:extent cx="304800" cy="304165"/>
                <wp:effectExtent l="0" t="0" r="0" b="0"/>
                <wp:wrapSquare wrapText="bothSides"/>
                <wp:docPr id="173" name="Rectangle 1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596EFD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3D5552"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3" o:spid="_x0000_s1103" style="position:absolute;left:0;text-align:left;margin-left:293.75pt;margin-top:71.7pt;width:24pt;height:23.95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" filled="f" stroked="f" strokeweight="2pt">
                <v:textbox>
                  <w:txbxContent>
                    <w:p w:rsidR="008C5CEB" w:rsidRPr="003D5552" w:rsidRDefault="008C5CEB" w:rsidP="00596EFD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r w:rsidRPr="003D5552"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x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6176" behindDoc="0" locked="0" layoutInCell="1" allowOverlap="1" wp14:anchorId="29FC88FA" wp14:editId="581FB2D0">
                <wp:simplePos x="0" y="0"/>
                <wp:positionH relativeFrom="column">
                  <wp:posOffset>3705860</wp:posOffset>
                </wp:positionH>
                <wp:positionV relativeFrom="paragraph">
                  <wp:posOffset>3065145</wp:posOffset>
                </wp:positionV>
                <wp:extent cx="304800" cy="304165"/>
                <wp:effectExtent l="0" t="0" r="0" b="0"/>
                <wp:wrapSquare wrapText="bothSides"/>
                <wp:docPr id="234" name="Rectangle 2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64560B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4" o:spid="_x0000_s1104" style="position:absolute;left:0;text-align:left;margin-left:291.8pt;margin-top:241.35pt;width:24pt;height:23.95pt;z-index:251826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" filled="f" stroked="f" strokeweight="2pt">
                <v:textbox>
                  <w:txbxContent>
                    <w:p w:rsidR="008C5CEB" w:rsidRPr="003D5552" w:rsidRDefault="008C5CEB" w:rsidP="0064560B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b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4128" behindDoc="0" locked="0" layoutInCell="1" allowOverlap="1" wp14:anchorId="34DD5B6F" wp14:editId="2B098060">
                <wp:simplePos x="0" y="0"/>
                <wp:positionH relativeFrom="column">
                  <wp:posOffset>3709670</wp:posOffset>
                </wp:positionH>
                <wp:positionV relativeFrom="paragraph">
                  <wp:posOffset>2540635</wp:posOffset>
                </wp:positionV>
                <wp:extent cx="304800" cy="304165"/>
                <wp:effectExtent l="0" t="0" r="0" b="0"/>
                <wp:wrapSquare wrapText="bothSides"/>
                <wp:docPr id="233" name="Rectangle 2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64560B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3" o:spid="_x0000_s1105" style="position:absolute;left:0;text-align:left;margin-left:292.1pt;margin-top:200.05pt;width:24pt;height:23.95pt;z-index:251824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" filled="f" stroked="f" strokeweight="2pt">
                <v:textbox>
                  <w:txbxContent>
                    <w:p w:rsidR="008C5CEB" w:rsidRPr="003D5552" w:rsidRDefault="008C5CEB" w:rsidP="0064560B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a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Pr="00596EFD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2080" behindDoc="0" locked="0" layoutInCell="1" allowOverlap="1" wp14:anchorId="7BA90AD7" wp14:editId="1F11DFEE">
                <wp:simplePos x="0" y="0"/>
                <wp:positionH relativeFrom="column">
                  <wp:posOffset>3989070</wp:posOffset>
                </wp:positionH>
                <wp:positionV relativeFrom="paragraph">
                  <wp:posOffset>3065145</wp:posOffset>
                </wp:positionV>
                <wp:extent cx="304800" cy="304165"/>
                <wp:effectExtent l="0" t="0" r="19050" b="19685"/>
                <wp:wrapSquare wrapText="bothSides"/>
                <wp:docPr id="198" name="Rectangle 1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8" o:spid="_x0000_s1026" style="position:absolute;margin-left:314.1pt;margin-top:241.35pt;width:24pt;height:23.95pt;z-index:251822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 w:rsidRPr="00596EFD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1056" behindDoc="0" locked="0" layoutInCell="1" allowOverlap="1" wp14:anchorId="66F164DA" wp14:editId="55B6F86E">
                <wp:simplePos x="0" y="0"/>
                <wp:positionH relativeFrom="column">
                  <wp:posOffset>3985895</wp:posOffset>
                </wp:positionH>
                <wp:positionV relativeFrom="paragraph">
                  <wp:posOffset>2540635</wp:posOffset>
                </wp:positionV>
                <wp:extent cx="304800" cy="304165"/>
                <wp:effectExtent l="0" t="0" r="19050" b="19685"/>
                <wp:wrapSquare wrapText="bothSides"/>
                <wp:docPr id="197" name="Rectangle 19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7" o:spid="_x0000_s1026" style="position:absolute;margin-left:313.85pt;margin-top:200.05pt;width:24pt;height:23.95pt;z-index:2518210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13888" behindDoc="0" locked="0" layoutInCell="1" allowOverlap="1" wp14:anchorId="2257BC46" wp14:editId="1ADE8DC4">
                <wp:simplePos x="0" y="0"/>
                <wp:positionH relativeFrom="column">
                  <wp:posOffset>5057775</wp:posOffset>
                </wp:positionH>
                <wp:positionV relativeFrom="paragraph">
                  <wp:posOffset>2762885</wp:posOffset>
                </wp:positionV>
                <wp:extent cx="467360" cy="304165"/>
                <wp:effectExtent l="0" t="0" r="27940" b="19685"/>
                <wp:wrapSquare wrapText="bothSides"/>
                <wp:docPr id="185" name="Rectangle 1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6736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577B0F" w:rsidRDefault="008C5CEB" w:rsidP="00596EFD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  <w:t>33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85" o:spid="_x0000_s1106" style="position:absolute;left:0;text-align:left;margin-left:398.25pt;margin-top:217.55pt;width:36.8pt;height:23.95pt;z-index:2518138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" filled="f" strokecolor="black [3213]" strokeweight="2pt">
                <v:textbox>
                  <w:txbxContent>
                    <w:p w:rsidR="008C5CEB" w:rsidRPr="00577B0F" w:rsidRDefault="008C5CEB" w:rsidP="00596EFD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  <w:t>33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96EFD">
        <w:rPr>
          <w:rFonts w:ascii="Candara" w:hAnsi="Candara" w:cs="Courier New"/>
          <w:sz w:val="24"/>
          <w:szCs w:val="24"/>
        </w:rPr>
        <w:t>Complete the Box-and-Pointer diagram to the right to show</w:t>
      </w:r>
      <w:r w:rsidR="00596EFD" w:rsidRPr="00596EFD">
        <w:rPr>
          <w:rFonts w:ascii="Candara" w:hAnsi="Candara" w:cs="Courier New"/>
          <w:sz w:val="24"/>
          <w:szCs w:val="24"/>
        </w:rPr>
        <w:t xml:space="preserve"> what happens when </w:t>
      </w:r>
      <w:r w:rsidR="00596EFD" w:rsidRPr="00596EFD">
        <w:rPr>
          <w:rFonts w:ascii="Candara" w:hAnsi="Candara" w:cs="Courier New"/>
          <w:i/>
          <w:sz w:val="24"/>
          <w:szCs w:val="24"/>
        </w:rPr>
        <w:t>main</w:t>
      </w:r>
      <w:r w:rsidR="00596EFD" w:rsidRPr="00596EFD">
        <w:rPr>
          <w:rFonts w:ascii="Candara" w:hAnsi="Candara" w:cs="Courier New"/>
          <w:sz w:val="24"/>
          <w:szCs w:val="24"/>
        </w:rPr>
        <w:t xml:space="preserve"> (below) executes.  Also show the output that is printed.</w:t>
      </w:r>
      <w:r w:rsidR="00596EFD" w:rsidRPr="00596EFD">
        <w:rPr>
          <w:rFonts w:ascii="Candara" w:hAnsi="Candara" w:cs="Courier New"/>
          <w:noProof/>
          <w:sz w:val="24"/>
          <w:szCs w:val="24"/>
        </w:rPr>
        <w:t xml:space="preserve"> </w:t>
      </w:r>
    </w:p>
    <w:p w:rsidR="00596EFD" w:rsidRDefault="0064560B" w:rsidP="00596EFD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 w:rsidRPr="002F6C1D">
        <w:rPr>
          <w:rFonts w:ascii="Candara" w:hAnsi="Candara" w:cs="Courier New"/>
          <w:noProof/>
          <w:sz w:val="24"/>
          <w:szCs w:val="24"/>
          <w:highlight w:val="yellow"/>
        </w:rPr>
        <mc:AlternateContent>
          <mc:Choice Requires="wps">
            <w:drawing>
              <wp:anchor distT="0" distB="0" distL="114300" distR="114300" simplePos="0" relativeHeight="251803648" behindDoc="0" locked="0" layoutInCell="1" allowOverlap="1" wp14:anchorId="17DEAB36" wp14:editId="545AE97E">
                <wp:simplePos x="0" y="0"/>
                <wp:positionH relativeFrom="column">
                  <wp:posOffset>212090</wp:posOffset>
                </wp:positionH>
                <wp:positionV relativeFrom="paragraph">
                  <wp:posOffset>141605</wp:posOffset>
                </wp:positionV>
                <wp:extent cx="2053590" cy="2593975"/>
                <wp:effectExtent l="0" t="0" r="22860" b="15875"/>
                <wp:wrapSquare wrapText="bothSides"/>
                <wp:docPr id="188" name="Rectangle 1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3590" cy="259397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main():</w:t>
                            </w:r>
                          </w:p>
                          <w:p w:rsidR="008C5CEB" w:rsidRDefault="008C5CEB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 = 48</w:t>
                            </w:r>
                          </w:p>
                          <w:p w:rsidR="008C5CEB" w:rsidRDefault="008C5CEB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a = 11</w:t>
                            </w:r>
                          </w:p>
                          <w:p w:rsidR="008C5CEB" w:rsidRDefault="008C5CEB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foo(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100, x)</w:t>
                            </w:r>
                          </w:p>
                          <w:p w:rsidR="008C5CEB" w:rsidRDefault="008C5CEB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'C.', x, a)</w:t>
                            </w:r>
                          </w:p>
                          <w:p w:rsidR="008C5CEB" w:rsidRDefault="008C5CEB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C5CEB" w:rsidRDefault="008C5CEB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C5CEB" w:rsidRDefault="008C5CEB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foo(a, b):</w:t>
                            </w:r>
                          </w:p>
                          <w:p w:rsidR="008C5CEB" w:rsidRDefault="008C5CEB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'A.', a)</w:t>
                            </w:r>
                          </w:p>
                          <w:p w:rsidR="008C5CEB" w:rsidRDefault="008C5CEB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a = 33</w:t>
                            </w:r>
                          </w:p>
                          <w:p w:rsidR="008C5CEB" w:rsidRDefault="008C5CEB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'B.', a)</w:t>
                            </w:r>
                          </w:p>
                          <w:p w:rsidR="008C5CEB" w:rsidRPr="002F6C1D" w:rsidRDefault="008C5CEB" w:rsidP="00596EFD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188" o:spid="_x0000_s1098" style="position:absolute;left:0;text-align:left;margin-left:16.7pt;margin-top:11.15pt;width:161.7pt;height:204.2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" fillcolor="#ddd8c2 [2894]" strokecolor="black [3213]" strokeweight="2pt">
                <v:textbox>
                  <w:txbxContent>
                    <w:p w:rsidR="008C5CEB" w:rsidRDefault="008C5CEB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main():</w:t>
                      </w:r>
                    </w:p>
                    <w:p w:rsidR="008C5CEB" w:rsidRDefault="008C5CEB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2F6C1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 = 48</w:t>
                      </w:r>
                    </w:p>
                    <w:p w:rsidR="008C5CEB" w:rsidRDefault="008C5CEB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a = 11</w:t>
                      </w:r>
                    </w:p>
                    <w:p w:rsidR="008C5CEB" w:rsidRDefault="008C5CEB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foo(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100, x)</w:t>
                      </w:r>
                    </w:p>
                    <w:p w:rsidR="008C5CEB" w:rsidRDefault="008C5CEB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'C.', x, a)</w:t>
                      </w:r>
                    </w:p>
                    <w:p w:rsidR="008C5CEB" w:rsidRDefault="008C5CEB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C5CEB" w:rsidRDefault="008C5CEB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C5CEB" w:rsidRDefault="008C5CEB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proofErr w:type="spellStart"/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</w:t>
                      </w:r>
                      <w:proofErr w:type="spellEnd"/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foo(a, b):</w:t>
                      </w:r>
                    </w:p>
                    <w:p w:rsidR="008C5CEB" w:rsidRDefault="008C5CEB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'A.', a)</w:t>
                      </w:r>
                    </w:p>
                    <w:p w:rsidR="008C5CEB" w:rsidRDefault="008C5CEB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a = 33</w:t>
                      </w:r>
                    </w:p>
                    <w:p w:rsidR="008C5CEB" w:rsidRDefault="008C5CEB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print(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'B.', a)</w:t>
                      </w:r>
                    </w:p>
                    <w:p w:rsidR="008C5CEB" w:rsidRPr="002F6C1D" w:rsidRDefault="008C5CEB" w:rsidP="00596EFD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596EFD" w:rsidRDefault="00596EFD" w:rsidP="00596EFD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596EFD" w:rsidRDefault="00596EFD" w:rsidP="00596EFD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596EFD" w:rsidRDefault="00596EFD" w:rsidP="00596EFD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596EFD" w:rsidRDefault="00596EFD" w:rsidP="00596EFD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596EFD" w:rsidRDefault="00596EFD" w:rsidP="00596EFD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596EFD" w:rsidRDefault="00596EFD" w:rsidP="00596EFD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2F6C1D" w:rsidRDefault="002F6C1D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ED70FC" w:rsidRDefault="00ED70FC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 w:rsidRPr="00B358F3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28224" behindDoc="0" locked="0" layoutInCell="1" allowOverlap="1" wp14:anchorId="0928F28A" wp14:editId="02ED6038">
                <wp:simplePos x="0" y="0"/>
                <wp:positionH relativeFrom="column">
                  <wp:posOffset>1545590</wp:posOffset>
                </wp:positionH>
                <wp:positionV relativeFrom="paragraph">
                  <wp:posOffset>36830</wp:posOffset>
                </wp:positionV>
                <wp:extent cx="2296160" cy="2179320"/>
                <wp:effectExtent l="0" t="0" r="27940" b="11430"/>
                <wp:wrapSquare wrapText="bothSides"/>
                <wp:docPr id="23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6160" cy="21793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5CEB" w:rsidRDefault="008C5CEB" w:rsidP="0064560B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:</w:t>
                            </w:r>
                          </w:p>
                          <w:p w:rsidR="008C5CEB" w:rsidRDefault="008C5CEB" w:rsidP="0064560B">
                            <w:pPr>
                              <w:pStyle w:val="ListParagraph"/>
                              <w:numPr>
                                <w:ilvl w:val="0"/>
                                <w:numId w:val="42"/>
                              </w:numPr>
                              <w:spacing w:before="480" w:after="0" w:line="240" w:lineRule="auto"/>
                              <w:contextualSpacing w:val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64560B">
                              <w:rPr>
                                <w:b/>
                                <w:sz w:val="28"/>
                                <w:u w:val="single"/>
                              </w:rPr>
                              <w:t>__________</w:t>
                            </w:r>
                            <w:r w:rsidR="00FE45BC">
                              <w:rPr>
                                <w:b/>
                                <w:sz w:val="28"/>
                                <w:u w:val="single"/>
                              </w:rPr>
                              <w:t>___</w:t>
                            </w:r>
                          </w:p>
                          <w:p w:rsidR="008C5CEB" w:rsidRDefault="008C5CEB" w:rsidP="0064560B">
                            <w:pPr>
                              <w:pStyle w:val="ListParagraph"/>
                              <w:numPr>
                                <w:ilvl w:val="0"/>
                                <w:numId w:val="42"/>
                              </w:numPr>
                              <w:spacing w:before="480" w:after="0" w:line="240" w:lineRule="auto"/>
                              <w:contextualSpacing w:val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64560B">
                              <w:rPr>
                                <w:b/>
                                <w:sz w:val="28"/>
                                <w:u w:val="single"/>
                              </w:rPr>
                              <w:t>_____________</w:t>
                            </w:r>
                          </w:p>
                          <w:p w:rsidR="008C5CEB" w:rsidRPr="0064560B" w:rsidRDefault="008C5CEB" w:rsidP="0064560B">
                            <w:pPr>
                              <w:pStyle w:val="ListParagraph"/>
                              <w:numPr>
                                <w:ilvl w:val="0"/>
                                <w:numId w:val="42"/>
                              </w:numPr>
                              <w:spacing w:before="480" w:after="0" w:line="240" w:lineRule="auto"/>
                              <w:contextualSpacing w:val="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___</w:t>
                            </w:r>
                            <w:r w:rsidR="00FE45BC">
                              <w:rPr>
                                <w:b/>
                                <w:sz w:val="28"/>
                                <w:u w:val="single"/>
                              </w:rPr>
                              <w:t>____</w:t>
                            </w:r>
                            <w:r w:rsidR="00FE45BC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 xml:space="preserve">   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      ___</w:t>
                            </w:r>
                            <w:r w:rsidR="00FE45BC">
                              <w:rPr>
                                <w:b/>
                                <w:sz w:val="28"/>
                                <w:u w:val="single"/>
                              </w:rPr>
                              <w:t>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99" type="#_x0000_t202" style="position:absolute;left:0;text-align:left;margin-left:121.7pt;margin-top:2.9pt;width:180.8pt;height:171.6pt;z-index:251828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" strokeweight="2pt">
                <v:textbox>
                  <w:txbxContent>
                    <w:p w:rsidR="008C5CEB" w:rsidRDefault="008C5CEB" w:rsidP="0064560B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:</w:t>
                      </w:r>
                    </w:p>
                    <w:p w:rsidR="008C5CEB" w:rsidRDefault="008C5CEB" w:rsidP="0064560B">
                      <w:pPr>
                        <w:pStyle w:val="ListParagraph"/>
                        <w:numPr>
                          <w:ilvl w:val="0"/>
                          <w:numId w:val="42"/>
                        </w:numPr>
                        <w:spacing w:before="480" w:after="0" w:line="240" w:lineRule="auto"/>
                        <w:contextualSpacing w:val="0"/>
                        <w:rPr>
                          <w:b/>
                          <w:sz w:val="28"/>
                          <w:u w:val="single"/>
                        </w:rPr>
                      </w:pPr>
                      <w:r w:rsidRPr="0064560B">
                        <w:rPr>
                          <w:b/>
                          <w:sz w:val="28"/>
                          <w:u w:val="single"/>
                        </w:rPr>
                        <w:t>__________</w:t>
                      </w:r>
                      <w:r w:rsidR="00FE45BC">
                        <w:rPr>
                          <w:b/>
                          <w:sz w:val="28"/>
                          <w:u w:val="single"/>
                        </w:rPr>
                        <w:t>___</w:t>
                      </w:r>
                    </w:p>
                    <w:p w:rsidR="008C5CEB" w:rsidRDefault="008C5CEB" w:rsidP="0064560B">
                      <w:pPr>
                        <w:pStyle w:val="ListParagraph"/>
                        <w:numPr>
                          <w:ilvl w:val="0"/>
                          <w:numId w:val="42"/>
                        </w:numPr>
                        <w:spacing w:before="480" w:after="0" w:line="240" w:lineRule="auto"/>
                        <w:contextualSpacing w:val="0"/>
                        <w:rPr>
                          <w:b/>
                          <w:sz w:val="28"/>
                          <w:u w:val="single"/>
                        </w:rPr>
                      </w:pPr>
                      <w:r w:rsidRPr="0064560B">
                        <w:rPr>
                          <w:b/>
                          <w:sz w:val="28"/>
                          <w:u w:val="single"/>
                        </w:rPr>
                        <w:t>_____________</w:t>
                      </w:r>
                    </w:p>
                    <w:p w:rsidR="008C5CEB" w:rsidRPr="0064560B" w:rsidRDefault="008C5CEB" w:rsidP="0064560B">
                      <w:pPr>
                        <w:pStyle w:val="ListParagraph"/>
                        <w:numPr>
                          <w:ilvl w:val="0"/>
                          <w:numId w:val="42"/>
                        </w:numPr>
                        <w:spacing w:before="480" w:after="0" w:line="240" w:lineRule="auto"/>
                        <w:contextualSpacing w:val="0"/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>___</w:t>
                      </w:r>
                      <w:r w:rsidR="00FE45BC">
                        <w:rPr>
                          <w:b/>
                          <w:sz w:val="28"/>
                          <w:u w:val="single"/>
                        </w:rPr>
                        <w:t>____</w:t>
                      </w:r>
                      <w:r w:rsidR="00FE45BC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 xml:space="preserve">   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 xml:space="preserve">       ___</w:t>
                      </w:r>
                      <w:r w:rsidR="00FE45BC">
                        <w:rPr>
                          <w:b/>
                          <w:sz w:val="28"/>
                          <w:u w:val="single"/>
                        </w:rPr>
                        <w:t>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2F6C1D" w:rsidRDefault="002F6C1D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ED70FC" w:rsidRDefault="00ED70FC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ED70FC" w:rsidRDefault="00ED70FC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ED70FC" w:rsidRDefault="00ED70FC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ED70FC" w:rsidRDefault="00ED70FC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</w:p>
    <w:p w:rsidR="0064560B" w:rsidRDefault="0079427D" w:rsidP="0064560B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2F6C1D">
        <w:rPr>
          <w:rFonts w:ascii="Candara" w:hAnsi="Candara" w:cs="Courier New"/>
          <w:noProof/>
          <w:sz w:val="24"/>
          <w:szCs w:val="24"/>
          <w:highlight w:val="yellow"/>
        </w:rPr>
        <mc:AlternateContent>
          <mc:Choice Requires="wps">
            <w:drawing>
              <wp:anchor distT="0" distB="0" distL="114300" distR="114300" simplePos="0" relativeHeight="251858944" behindDoc="0" locked="0" layoutInCell="1" allowOverlap="1" wp14:anchorId="1F5280AF" wp14:editId="3B1F7751">
                <wp:simplePos x="0" y="0"/>
                <wp:positionH relativeFrom="column">
                  <wp:posOffset>1887855</wp:posOffset>
                </wp:positionH>
                <wp:positionV relativeFrom="paragraph">
                  <wp:posOffset>623570</wp:posOffset>
                </wp:positionV>
                <wp:extent cx="2053590" cy="2049780"/>
                <wp:effectExtent l="0" t="0" r="22860" b="26670"/>
                <wp:wrapSquare wrapText="bothSides"/>
                <wp:docPr id="288" name="Rectangle 28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3590" cy="204978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64560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main():</w:t>
                            </w:r>
                          </w:p>
                          <w:p w:rsidR="008C5CEB" w:rsidRDefault="008C5CEB" w:rsidP="0064560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2F6C1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x = 48</w:t>
                            </w:r>
                          </w:p>
                          <w:p w:rsidR="008C5CEB" w:rsidRDefault="008C5CEB" w:rsidP="0064560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y = foo(x)</w:t>
                            </w:r>
                          </w:p>
                          <w:p w:rsidR="008C5CEB" w:rsidRDefault="008C5CEB" w:rsidP="0064560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C5CEB" w:rsidRDefault="008C5CEB" w:rsidP="0064560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</w:p>
                          <w:p w:rsidR="008C5CEB" w:rsidRDefault="008C5CEB" w:rsidP="0064560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foo(a):</w:t>
                            </w:r>
                          </w:p>
                          <w:p w:rsidR="008C5CEB" w:rsidRDefault="008C5CEB" w:rsidP="0064560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b = 2 * a</w:t>
                            </w:r>
                          </w:p>
                          <w:p w:rsidR="008C5CEB" w:rsidRPr="002F6C1D" w:rsidRDefault="008C5CEB" w:rsidP="0064560B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b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88" o:spid="_x0000_s1110" style="position:absolute;left:0;text-align:left;margin-left:148.65pt;margin-top:49.1pt;width:161.7pt;height:161.4pt;z-index:251858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" fillcolor="#ddd8c2 [2894]" strokecolor="black [3213]" strokeweight="2pt">
                <v:textbox>
                  <w:txbxContent>
                    <w:p w:rsidR="008C5CEB" w:rsidRDefault="008C5CEB" w:rsidP="0064560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 main():</w:t>
                      </w:r>
                    </w:p>
                    <w:p w:rsidR="008C5CEB" w:rsidRDefault="008C5CEB" w:rsidP="0064560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  <w:r w:rsidRPr="002F6C1D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x = 48</w:t>
                      </w:r>
                    </w:p>
                    <w:p w:rsidR="008C5CEB" w:rsidRDefault="008C5CEB" w:rsidP="0064560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y = foo(x)</w:t>
                      </w:r>
                    </w:p>
                    <w:p w:rsidR="008C5CEB" w:rsidRDefault="008C5CEB" w:rsidP="0064560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C5CEB" w:rsidRDefault="008C5CEB" w:rsidP="0064560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</w:p>
                    <w:p w:rsidR="008C5CEB" w:rsidRDefault="008C5CEB" w:rsidP="0064560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def foo(a):</w:t>
                      </w:r>
                    </w:p>
                    <w:p w:rsidR="008C5CEB" w:rsidRDefault="008C5CEB" w:rsidP="0064560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b = 2 * a</w:t>
                      </w:r>
                    </w:p>
                    <w:p w:rsidR="008C5CEB" w:rsidRPr="002F6C1D" w:rsidRDefault="008C5CEB" w:rsidP="0064560B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return b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82CA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6656" behindDoc="0" locked="0" layoutInCell="1" allowOverlap="1" wp14:anchorId="53761EC1" wp14:editId="7586A2BC">
                <wp:simplePos x="0" y="0"/>
                <wp:positionH relativeFrom="column">
                  <wp:posOffset>4085112</wp:posOffset>
                </wp:positionH>
                <wp:positionV relativeFrom="paragraph">
                  <wp:posOffset>326827</wp:posOffset>
                </wp:positionV>
                <wp:extent cx="2508885" cy="2477135"/>
                <wp:effectExtent l="0" t="0" r="24765" b="18415"/>
                <wp:wrapSquare wrapText="bothSides"/>
                <wp:docPr id="23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08885" cy="24771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5CEB" w:rsidRDefault="008C5CEB" w:rsidP="0064560B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Box and Pointer diagram:</w:t>
                            </w:r>
                          </w:p>
                          <w:p w:rsidR="008C5CEB" w:rsidRPr="00577B0F" w:rsidRDefault="008C5CEB" w:rsidP="0064560B">
                            <w:pPr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  <w:proofErr w:type="gramStart"/>
                            <w:r w:rsidRPr="0035339A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>main</w:t>
                            </w:r>
                            <w:proofErr w:type="gramEnd"/>
                            <w:r w:rsidRPr="00577B0F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  <w:t>:</w:t>
                            </w:r>
                          </w:p>
                          <w:p w:rsidR="008C5CEB" w:rsidRDefault="008C5CEB" w:rsidP="0064560B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64560B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64560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  <w:proofErr w:type="spellStart"/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  <w:u w:val="single"/>
                              </w:rPr>
                              <w:t>foo</w:t>
                            </w:r>
                            <w:proofErr w:type="spellEnd"/>
                            <w:proofErr w:type="gramEnd"/>
                            <w:r w:rsidRPr="00577B0F"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  <w:t>:</w:t>
                            </w:r>
                          </w:p>
                          <w:p w:rsidR="008C5CEB" w:rsidRDefault="008C5CEB" w:rsidP="0064560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8C5CEB" w:rsidRDefault="008C5CEB" w:rsidP="0064560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8C5CEB" w:rsidRDefault="008C5CEB" w:rsidP="0064560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8C5CEB" w:rsidRDefault="008C5CEB" w:rsidP="0064560B">
                            <w:pPr>
                              <w:spacing w:after="0" w:line="240" w:lineRule="auto"/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  <w:p w:rsidR="008C5CEB" w:rsidRPr="00577B0F" w:rsidRDefault="008C5CEB" w:rsidP="0064560B">
                            <w:pPr>
                              <w:rPr>
                                <w:rFonts w:ascii="Courier New" w:hAnsi="Courier New" w:cs="Courier New"/>
                                <w:b/>
                                <w:i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111" type="#_x0000_t202" style="position:absolute;left:0;text-align:left;margin-left:321.65pt;margin-top:25.75pt;width:197.55pt;height:195.05pt;z-index:251846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" strokeweight="2pt">
                <v:textbox>
                  <w:txbxContent>
                    <w:p w:rsidR="008C5CEB" w:rsidRDefault="008C5CEB" w:rsidP="0064560B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 xml:space="preserve"> Box and Pointer diagram:</w:t>
                      </w:r>
                    </w:p>
                    <w:p w:rsidR="008C5CEB" w:rsidRPr="00577B0F" w:rsidRDefault="008C5CEB" w:rsidP="0064560B">
                      <w:pPr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  <w:r w:rsidRPr="0035339A"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>main</w:t>
                      </w:r>
                      <w:r w:rsidRPr="00577B0F"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  <w:t>:</w:t>
                      </w:r>
                    </w:p>
                    <w:p w:rsidR="008C5CEB" w:rsidRDefault="008C5CEB" w:rsidP="0064560B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64560B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64560B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sz w:val="28"/>
                          <w:u w:val="single"/>
                        </w:rPr>
                        <w:t>foo</w:t>
                      </w:r>
                      <w:r w:rsidRPr="00577B0F"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  <w:t>:</w:t>
                      </w:r>
                    </w:p>
                    <w:p w:rsidR="008C5CEB" w:rsidRDefault="008C5CEB" w:rsidP="0064560B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8C5CEB" w:rsidRDefault="008C5CEB" w:rsidP="0064560B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8C5CEB" w:rsidRDefault="008C5CEB" w:rsidP="0064560B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8C5CEB" w:rsidRDefault="008C5CEB" w:rsidP="0064560B">
                      <w:pPr>
                        <w:spacing w:after="0" w:line="240" w:lineRule="auto"/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  <w:p w:rsidR="008C5CEB" w:rsidRPr="00577B0F" w:rsidRDefault="008C5CEB" w:rsidP="0064560B">
                      <w:pPr>
                        <w:rPr>
                          <w:rFonts w:ascii="Courier New" w:hAnsi="Courier New" w:cs="Courier New"/>
                          <w:b/>
                          <w:i/>
                          <w:sz w:val="2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582CA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8704" behindDoc="0" locked="0" layoutInCell="1" allowOverlap="1" wp14:anchorId="491DF138" wp14:editId="1CBBD2FA">
                <wp:simplePos x="0" y="0"/>
                <wp:positionH relativeFrom="column">
                  <wp:posOffset>5010145</wp:posOffset>
                </wp:positionH>
                <wp:positionV relativeFrom="paragraph">
                  <wp:posOffset>964781</wp:posOffset>
                </wp:positionV>
                <wp:extent cx="304800" cy="304165"/>
                <wp:effectExtent l="0" t="0" r="19050" b="19685"/>
                <wp:wrapSquare wrapText="bothSides"/>
                <wp:docPr id="242" name="Rectangle 2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2" o:spid="_x0000_s1026" style="position:absolute;margin-left:394.5pt;margin-top:75.95pt;width:24pt;height:23.95pt;z-index:251848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 w:rsidR="00582CA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9728" behindDoc="0" locked="0" layoutInCell="1" allowOverlap="1" wp14:anchorId="6C998E4B" wp14:editId="59F4CC67">
                <wp:simplePos x="0" y="0"/>
                <wp:positionH relativeFrom="column">
                  <wp:posOffset>4701800</wp:posOffset>
                </wp:positionH>
                <wp:positionV relativeFrom="paragraph">
                  <wp:posOffset>964781</wp:posOffset>
                </wp:positionV>
                <wp:extent cx="304800" cy="304165"/>
                <wp:effectExtent l="0" t="0" r="0" b="0"/>
                <wp:wrapSquare wrapText="bothSides"/>
                <wp:docPr id="254" name="Rectangle 2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64560B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3D5552"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x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54" o:spid="_x0000_s1112" style="position:absolute;left:0;text-align:left;margin-left:370.2pt;margin-top:75.95pt;width:24pt;height:23.95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" filled="f" stroked="f" strokeweight="2pt">
                <v:textbox>
                  <w:txbxContent>
                    <w:p w:rsidR="008C5CEB" w:rsidRPr="003D5552" w:rsidRDefault="008C5CEB" w:rsidP="0064560B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r w:rsidRPr="003D5552"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x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64560B">
        <w:rPr>
          <w:rFonts w:ascii="Candara" w:hAnsi="Candara" w:cs="Courier New"/>
          <w:sz w:val="24"/>
          <w:szCs w:val="24"/>
        </w:rPr>
        <w:t xml:space="preserve">As you know, you can send information “back” from a function to its caller by using a </w:t>
      </w:r>
      <w:r w:rsidR="0064560B" w:rsidRPr="00ED70FC">
        <w:rPr>
          <w:rFonts w:ascii="Consolas" w:hAnsi="Consolas" w:cs="Consolas"/>
          <w:b/>
          <w:i/>
          <w:sz w:val="24"/>
          <w:szCs w:val="24"/>
        </w:rPr>
        <w:t>return</w:t>
      </w:r>
      <w:r w:rsidR="0064560B">
        <w:rPr>
          <w:rFonts w:ascii="Candara" w:hAnsi="Candara" w:cs="Courier New"/>
          <w:sz w:val="24"/>
          <w:szCs w:val="24"/>
        </w:rPr>
        <w:t xml:space="preserve"> statement.  Try this one to see how that appears in these diagrams:</w:t>
      </w:r>
    </w:p>
    <w:p w:rsidR="0064560B" w:rsidRPr="00596EFD" w:rsidRDefault="00582CA4" w:rsidP="0064560B">
      <w:pPr>
        <w:pStyle w:val="ListParagraph"/>
        <w:spacing w:before="24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47680" behindDoc="0" locked="0" layoutInCell="1" allowOverlap="1" wp14:anchorId="0BF60A7B" wp14:editId="78FCCC79">
                <wp:simplePos x="0" y="0"/>
                <wp:positionH relativeFrom="column">
                  <wp:posOffset>5871382</wp:posOffset>
                </wp:positionH>
                <wp:positionV relativeFrom="paragraph">
                  <wp:posOffset>41594</wp:posOffset>
                </wp:positionV>
                <wp:extent cx="435610" cy="304165"/>
                <wp:effectExtent l="0" t="0" r="21590" b="19685"/>
                <wp:wrapSquare wrapText="bothSides"/>
                <wp:docPr id="241" name="Rectangle 2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6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582CA4" w:rsidRDefault="008C5CEB" w:rsidP="0064560B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1" o:spid="_x0000_s1103" style="position:absolute;left:0;text-align:left;margin-left:462.3pt;margin-top:3.3pt;width:34.3pt;height:23.95pt;z-index:251847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" filled="f" strokecolor="black [3213]" strokeweight="2pt">
                <v:textbox>
                  <w:txbxContent>
                    <w:p w:rsidR="008C5CEB" w:rsidRPr="00582CA4" w:rsidRDefault="008C5CEB" w:rsidP="0064560B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0752" behindDoc="0" locked="0" layoutInCell="1" allowOverlap="1" wp14:anchorId="153D3C37" wp14:editId="693BC000">
                <wp:simplePos x="0" y="0"/>
                <wp:positionH relativeFrom="column">
                  <wp:posOffset>5010145</wp:posOffset>
                </wp:positionH>
                <wp:positionV relativeFrom="paragraph">
                  <wp:posOffset>403101</wp:posOffset>
                </wp:positionV>
                <wp:extent cx="304800" cy="304165"/>
                <wp:effectExtent l="0" t="0" r="19050" b="19685"/>
                <wp:wrapSquare wrapText="bothSides"/>
                <wp:docPr id="240" name="Rectangle 2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40" o:spid="_x0000_s1026" style="position:absolute;margin-left:394.5pt;margin-top:31.75pt;width:24pt;height:23.95pt;z-index:251850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1776" behindDoc="0" locked="0" layoutInCell="1" allowOverlap="1" wp14:anchorId="3441BEC8" wp14:editId="5940BF05">
                <wp:simplePos x="0" y="0"/>
                <wp:positionH relativeFrom="column">
                  <wp:posOffset>4701800</wp:posOffset>
                </wp:positionH>
                <wp:positionV relativeFrom="paragraph">
                  <wp:posOffset>403101</wp:posOffset>
                </wp:positionV>
                <wp:extent cx="304800" cy="304165"/>
                <wp:effectExtent l="0" t="0" r="0" b="0"/>
                <wp:wrapSquare wrapText="bothSides"/>
                <wp:docPr id="239" name="Rectangle 2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64560B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y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9" o:spid="_x0000_s1114" style="position:absolute;left:0;text-align:left;margin-left:370.2pt;margin-top:31.75pt;width:24pt;height:23.95pt;z-index:251851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" filled="f" stroked="f" strokeweight="2pt">
                <v:textbox>
                  <w:txbxContent>
                    <w:p w:rsidR="008C5CEB" w:rsidRPr="003D5552" w:rsidRDefault="008C5CEB" w:rsidP="0064560B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y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2800" behindDoc="0" locked="0" layoutInCell="1" allowOverlap="1" wp14:anchorId="23ECFDC8" wp14:editId="55D0A8C3">
                <wp:simplePos x="0" y="0"/>
                <wp:positionH relativeFrom="column">
                  <wp:posOffset>4914451</wp:posOffset>
                </wp:positionH>
                <wp:positionV relativeFrom="paragraph">
                  <wp:posOffset>913464</wp:posOffset>
                </wp:positionV>
                <wp:extent cx="304800" cy="304165"/>
                <wp:effectExtent l="0" t="0" r="19050" b="19685"/>
                <wp:wrapSquare wrapText="bothSides"/>
                <wp:docPr id="262" name="Rectangle 2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62" o:spid="_x0000_s1026" style="position:absolute;margin-left:386.95pt;margin-top:71.95pt;width:24pt;height:23.95pt;z-index:251852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3824" behindDoc="0" locked="0" layoutInCell="1" allowOverlap="1" wp14:anchorId="40E72924" wp14:editId="7F221DEB">
                <wp:simplePos x="0" y="0"/>
                <wp:positionH relativeFrom="column">
                  <wp:posOffset>4616740</wp:posOffset>
                </wp:positionH>
                <wp:positionV relativeFrom="paragraph">
                  <wp:posOffset>924096</wp:posOffset>
                </wp:positionV>
                <wp:extent cx="304800" cy="304165"/>
                <wp:effectExtent l="0" t="0" r="0" b="0"/>
                <wp:wrapSquare wrapText="bothSides"/>
                <wp:docPr id="258" name="Rectangle 2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64560B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a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58" o:spid="_x0000_s1115" style="position:absolute;left:0;text-align:left;margin-left:363.5pt;margin-top:72.75pt;width:24pt;height:23.95pt;z-index:251853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" filled="f" stroked="f" strokeweight="2pt">
                <v:textbox>
                  <w:txbxContent>
                    <w:p w:rsidR="008C5CEB" w:rsidRPr="003D5552" w:rsidRDefault="008C5CEB" w:rsidP="0064560B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a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4848" behindDoc="0" locked="0" layoutInCell="1" allowOverlap="1" wp14:anchorId="5AE2CA63" wp14:editId="497B2848">
                <wp:simplePos x="0" y="0"/>
                <wp:positionH relativeFrom="column">
                  <wp:posOffset>5690628</wp:posOffset>
                </wp:positionH>
                <wp:positionV relativeFrom="paragraph">
                  <wp:posOffset>1062320</wp:posOffset>
                </wp:positionV>
                <wp:extent cx="435610" cy="304165"/>
                <wp:effectExtent l="0" t="0" r="21590" b="19685"/>
                <wp:wrapSquare wrapText="bothSides"/>
                <wp:docPr id="269" name="Rectangle 2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356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64560B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color w:val="000000" w:themeColor="text1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69" o:spid="_x0000_s1106" style="position:absolute;left:0;text-align:left;margin-left:448.1pt;margin-top:83.65pt;width:34.3pt;height:23.95pt;z-index:251854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" filled="f" strokecolor="black [3213]" strokeweight="2pt">
                <v:textbox>
                  <w:txbxContent>
                    <w:p w:rsidR="008C5CEB" w:rsidRPr="003D5552" w:rsidRDefault="008C5CEB" w:rsidP="0064560B">
                      <w:pPr>
                        <w:jc w:val="center"/>
                        <w:rPr>
                          <w:rFonts w:ascii="Courier New" w:hAnsi="Courier New" w:cs="Courier New"/>
                          <w:b/>
                          <w:color w:val="000000" w:themeColor="text1"/>
                          <w:sz w:val="28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64560B">
        <w:rPr>
          <w:rFonts w:ascii="Candara" w:hAnsi="Candara" w:cs="Courier New"/>
          <w:sz w:val="24"/>
          <w:szCs w:val="24"/>
        </w:rPr>
        <w:t>Complete the Box-and-Pointer diagram to the right to show</w:t>
      </w:r>
      <w:r w:rsidR="0064560B" w:rsidRPr="00596EFD">
        <w:rPr>
          <w:rFonts w:ascii="Candara" w:hAnsi="Candara" w:cs="Courier New"/>
          <w:sz w:val="24"/>
          <w:szCs w:val="24"/>
        </w:rPr>
        <w:t xml:space="preserve"> what happens when </w:t>
      </w:r>
      <w:r w:rsidR="0064560B" w:rsidRPr="00596EFD">
        <w:rPr>
          <w:rFonts w:ascii="Candara" w:hAnsi="Candara" w:cs="Courier New"/>
          <w:i/>
          <w:sz w:val="24"/>
          <w:szCs w:val="24"/>
        </w:rPr>
        <w:t>main</w:t>
      </w:r>
      <w:r w:rsidR="0064560B" w:rsidRPr="00596EFD">
        <w:rPr>
          <w:rFonts w:ascii="Candara" w:hAnsi="Candara" w:cs="Courier New"/>
          <w:sz w:val="24"/>
          <w:szCs w:val="24"/>
        </w:rPr>
        <w:t xml:space="preserve"> (</w:t>
      </w:r>
      <w:r w:rsidR="00ED70FC">
        <w:rPr>
          <w:rFonts w:ascii="Candara" w:hAnsi="Candara" w:cs="Courier New"/>
          <w:sz w:val="24"/>
          <w:szCs w:val="24"/>
        </w:rPr>
        <w:t>to the right</w:t>
      </w:r>
      <w:r w:rsidR="0064560B" w:rsidRPr="00596EFD">
        <w:rPr>
          <w:rFonts w:ascii="Candara" w:hAnsi="Candara" w:cs="Courier New"/>
          <w:sz w:val="24"/>
          <w:szCs w:val="24"/>
        </w:rPr>
        <w:t>) executes</w:t>
      </w:r>
      <w:r w:rsidR="0064560B">
        <w:rPr>
          <w:rFonts w:ascii="Candara" w:hAnsi="Candara" w:cs="Courier New"/>
          <w:sz w:val="24"/>
          <w:szCs w:val="24"/>
        </w:rPr>
        <w:t>.</w:t>
      </w:r>
      <w:r w:rsidR="0064560B" w:rsidRPr="00596EFD">
        <w:rPr>
          <w:rFonts w:ascii="Candara" w:hAnsi="Candara" w:cs="Courier New"/>
          <w:noProof/>
          <w:sz w:val="24"/>
          <w:szCs w:val="24"/>
        </w:rPr>
        <w:t xml:space="preserve"> </w:t>
      </w:r>
    </w:p>
    <w:p w:rsidR="002F6C1D" w:rsidRDefault="00582CA4" w:rsidP="003D5552">
      <w:pPr>
        <w:pStyle w:val="ListParagraph"/>
        <w:spacing w:before="240" w:after="0" w:line="240" w:lineRule="auto"/>
        <w:ind w:left="288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5872" behindDoc="0" locked="0" layoutInCell="1" allowOverlap="1" wp14:anchorId="053920A7" wp14:editId="7BA653B2">
                <wp:simplePos x="0" y="0"/>
                <wp:positionH relativeFrom="column">
                  <wp:posOffset>4925084</wp:posOffset>
                </wp:positionH>
                <wp:positionV relativeFrom="paragraph">
                  <wp:posOffset>202928</wp:posOffset>
                </wp:positionV>
                <wp:extent cx="304800" cy="304165"/>
                <wp:effectExtent l="0" t="0" r="19050" b="19685"/>
                <wp:wrapSquare wrapText="bothSides"/>
                <wp:docPr id="275" name="Rectangle 27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75" o:spid="_x0000_s1026" style="position:absolute;margin-left:387.8pt;margin-top:16pt;width:24pt;height:23.95pt;z-index:251855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56896" behindDoc="0" locked="0" layoutInCell="1" allowOverlap="1" wp14:anchorId="36E5DA3C" wp14:editId="2AF21254">
                <wp:simplePos x="0" y="0"/>
                <wp:positionH relativeFrom="column">
                  <wp:posOffset>4627372</wp:posOffset>
                </wp:positionH>
                <wp:positionV relativeFrom="paragraph">
                  <wp:posOffset>202928</wp:posOffset>
                </wp:positionV>
                <wp:extent cx="304800" cy="304165"/>
                <wp:effectExtent l="0" t="0" r="0" b="0"/>
                <wp:wrapSquare wrapText="bothSides"/>
                <wp:docPr id="286" name="Rectangle 2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8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64560B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b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86" o:spid="_x0000_s1117" style="position:absolute;left:0;text-align:left;margin-left:364.35pt;margin-top:16pt;width:24pt;height:23.95pt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" filled="f" stroked="f" strokeweight="2pt">
                <v:textbox>
                  <w:txbxContent>
                    <w:p w:rsidR="008C5CEB" w:rsidRPr="003D5552" w:rsidRDefault="008C5CEB" w:rsidP="0064560B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b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3A28D7" w:rsidRPr="000B6CEF" w:rsidRDefault="003D5552" w:rsidP="003A28D7">
      <w:pPr>
        <w:pStyle w:val="ListParagraph"/>
        <w:numPr>
          <w:ilvl w:val="0"/>
          <w:numId w:val="26"/>
        </w:numPr>
        <w:spacing w:before="240" w:after="0" w:line="240" w:lineRule="auto"/>
        <w:ind w:left="360" w:hanging="360"/>
        <w:contextualSpacing w:val="0"/>
        <w:rPr>
          <w:rFonts w:ascii="Candara" w:hAnsi="Candara" w:cs="Courier New"/>
          <w:sz w:val="24"/>
          <w:szCs w:val="24"/>
        </w:rPr>
      </w:pPr>
      <w:r w:rsidRPr="003D5552">
        <w:rPr>
          <w:rFonts w:ascii="Candara" w:hAnsi="Candara" w:cs="Courier New"/>
          <w:b/>
          <w:color w:val="FF0000"/>
          <w:sz w:val="24"/>
          <w:szCs w:val="24"/>
        </w:rPr>
        <w:br w:type="page"/>
      </w:r>
      <w:r w:rsidR="00982CEB"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872256" behindDoc="0" locked="0" layoutInCell="1" allowOverlap="1" wp14:anchorId="23B5F4E3" wp14:editId="1680702D">
                <wp:simplePos x="0" y="0"/>
                <wp:positionH relativeFrom="column">
                  <wp:posOffset>3443844</wp:posOffset>
                </wp:positionH>
                <wp:positionV relativeFrom="paragraph">
                  <wp:posOffset>59170</wp:posOffset>
                </wp:positionV>
                <wp:extent cx="2997835" cy="6300470"/>
                <wp:effectExtent l="0" t="0" r="12065" b="24130"/>
                <wp:wrapTight wrapText="bothSides">
                  <wp:wrapPolygon edited="0">
                    <wp:start x="0" y="0"/>
                    <wp:lineTo x="0" y="21617"/>
                    <wp:lineTo x="21550" y="21617"/>
                    <wp:lineTo x="21550" y="0"/>
                    <wp:lineTo x="0" y="0"/>
                  </wp:wrapPolygon>
                </wp:wrapTight>
                <wp:docPr id="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7835" cy="630047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5CEB" w:rsidRDefault="008C5CEB" w:rsidP="00322C25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Box and Pointer diagram:</w:t>
                            </w:r>
                          </w:p>
                          <w:p w:rsidR="008C5CEB" w:rsidRDefault="008C5CEB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demo_attempt_to_change_an_arrow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8C5CEB" w:rsidRDefault="008C5CEB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attempt_to_change_an_arrow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8C5CEB" w:rsidRDefault="008C5CEB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demo_constructing_a_new_number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8C5CEB" w:rsidRDefault="008C5CEB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return_number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 xml:space="preserve"> (1</w:t>
                            </w:r>
                            <w:r w:rsidRPr="000B6CEF">
                              <w:rPr>
                                <w:b/>
                                <w:i/>
                                <w:sz w:val="24"/>
                                <w:u w:val="single"/>
                                <w:vertAlign w:val="superscript"/>
                              </w:rPr>
                              <w:t>st</w:t>
                            </w:r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 xml:space="preserve"> call):</w:t>
                            </w:r>
                          </w:p>
                          <w:p w:rsidR="008C5CEB" w:rsidRDefault="008C5CEB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demo_</w:t>
                            </w:r>
                            <w:proofErr w:type="gram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again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):</w:t>
                            </w:r>
                          </w:p>
                          <w:p w:rsidR="008C5CEB" w:rsidRDefault="008C5CEB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Pr="00DA5610" w:rsidRDefault="008C5CEB" w:rsidP="00322C25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return_</w:t>
                            </w:r>
                            <w:proofErr w:type="gram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number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2nd  call):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118" type="#_x0000_t202" style="position:absolute;left:0;text-align:left;margin-left:271.15pt;margin-top:4.65pt;width:236.05pt;height:496.1pt;z-index:251872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" strokeweight="2pt">
                <v:textbox>
                  <w:txbxContent>
                    <w:p w:rsidR="008C5CEB" w:rsidRDefault="008C5CEB" w:rsidP="00322C25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>Box and Pointer diagram:</w:t>
                      </w:r>
                    </w:p>
                    <w:p w:rsidR="008C5CEB" w:rsidRDefault="008C5CEB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demo_attempt_to_change_an_arrow:</w:t>
                      </w:r>
                    </w:p>
                    <w:p w:rsidR="008C5CEB" w:rsidRDefault="008C5CEB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attempt_to_change_an_arrow:</w:t>
                      </w:r>
                    </w:p>
                    <w:p w:rsidR="008C5CEB" w:rsidRDefault="008C5CEB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demo_constructing_a_new_number:</w:t>
                      </w:r>
                    </w:p>
                    <w:p w:rsidR="008C5CEB" w:rsidRDefault="008C5CEB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return_number (1</w:t>
                      </w:r>
                      <w:r w:rsidRPr="000B6CEF">
                        <w:rPr>
                          <w:b/>
                          <w:i/>
                          <w:sz w:val="24"/>
                          <w:u w:val="single"/>
                          <w:vertAlign w:val="superscript"/>
                        </w:rPr>
                        <w:t>st</w:t>
                      </w:r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 xml:space="preserve"> call):</w:t>
                      </w:r>
                    </w:p>
                    <w:p w:rsidR="008C5CEB" w:rsidRDefault="008C5CEB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demo_again():</w:t>
                      </w:r>
                    </w:p>
                    <w:p w:rsidR="008C5CEB" w:rsidRDefault="008C5CEB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Pr="00DA5610" w:rsidRDefault="008C5CEB" w:rsidP="00322C25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return_number(2nd  call):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3A28D7">
        <w:rPr>
          <w:rFonts w:ascii="Candara" w:hAnsi="Candara" w:cs="Courier New"/>
          <w:sz w:val="24"/>
          <w:szCs w:val="24"/>
        </w:rPr>
        <w:t xml:space="preserve">It is simply not possible for a function to change the arrow in the </w:t>
      </w:r>
      <w:r w:rsidR="003A28D7" w:rsidRPr="003A28D7">
        <w:rPr>
          <w:rFonts w:ascii="Candara" w:hAnsi="Candara" w:cs="Courier New"/>
          <w:b/>
          <w:i/>
          <w:sz w:val="24"/>
          <w:szCs w:val="24"/>
        </w:rPr>
        <w:t>caller</w:t>
      </w:r>
      <w:r w:rsidR="003A28D7">
        <w:rPr>
          <w:rFonts w:ascii="Candara" w:hAnsi="Candara" w:cs="Courier New"/>
          <w:sz w:val="24"/>
          <w:szCs w:val="24"/>
        </w:rPr>
        <w:t xml:space="preserve"> that corresponds to one of the function’s arguments.  If you really want </w:t>
      </w:r>
      <w:r w:rsidR="00982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73280" behindDoc="0" locked="0" layoutInCell="1" allowOverlap="1" wp14:anchorId="564455B1" wp14:editId="16984929">
                <wp:simplePos x="0" y="0"/>
                <wp:positionH relativeFrom="column">
                  <wp:posOffset>4826076</wp:posOffset>
                </wp:positionH>
                <wp:positionV relativeFrom="paragraph">
                  <wp:posOffset>824714</wp:posOffset>
                </wp:positionV>
                <wp:extent cx="304165" cy="304165"/>
                <wp:effectExtent l="0" t="0" r="19685" b="19685"/>
                <wp:wrapTight wrapText="bothSides">
                  <wp:wrapPolygon edited="0">
                    <wp:start x="0" y="0"/>
                    <wp:lineTo x="0" y="21645"/>
                    <wp:lineTo x="21645" y="21645"/>
                    <wp:lineTo x="21645" y="0"/>
                    <wp:lineTo x="0" y="0"/>
                  </wp:wrapPolygon>
                </wp:wrapTight>
                <wp:docPr id="6" name="Rectangle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" o:spid="_x0000_s1026" style="position:absolute;margin-left:380pt;margin-top:64.95pt;width:23.95pt;height:23.95pt;z-index:251873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" filled="f" strokecolor="black [3213]" strokeweight="2pt">
                <w10:wrap type="tight"/>
              </v:rect>
            </w:pict>
          </mc:Fallback>
        </mc:AlternateContent>
      </w:r>
      <w:r w:rsidR="00982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74304" behindDoc="0" locked="0" layoutInCell="1" allowOverlap="1" wp14:anchorId="6B3B65E9" wp14:editId="60C18870">
                <wp:simplePos x="0" y="0"/>
                <wp:positionH relativeFrom="column">
                  <wp:posOffset>5623518</wp:posOffset>
                </wp:positionH>
                <wp:positionV relativeFrom="paragraph">
                  <wp:posOffset>824714</wp:posOffset>
                </wp:positionV>
                <wp:extent cx="656590" cy="304165"/>
                <wp:effectExtent l="0" t="0" r="10160" b="19685"/>
                <wp:wrapTight wrapText="bothSides">
                  <wp:wrapPolygon edited="0">
                    <wp:start x="0" y="0"/>
                    <wp:lineTo x="0" y="21645"/>
                    <wp:lineTo x="21308" y="21645"/>
                    <wp:lineTo x="21308" y="0"/>
                    <wp:lineTo x="0" y="0"/>
                  </wp:wrapPolygon>
                </wp:wrapTight>
                <wp:docPr id="9" name="Rectangle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982CEB" w:rsidRDefault="008C5CEB" w:rsidP="00982CEB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9" o:spid="_x0000_s1109" style="position:absolute;left:0;text-align:left;margin-left:442.8pt;margin-top:64.95pt;width:51.7pt;height:23.95pt;z-index:251874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" filled="f" strokecolor="black [3213]" strokeweight="2pt">
                <v:textbox>
                  <w:txbxContent>
                    <w:p w:rsidR="008C5CEB" w:rsidRPr="00982CEB" w:rsidRDefault="008C5CEB" w:rsidP="00982CEB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 w:rsidR="00982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81472" behindDoc="0" locked="0" layoutInCell="1" allowOverlap="1" wp14:anchorId="7B9C26FF" wp14:editId="3090FD92">
                <wp:simplePos x="0" y="0"/>
                <wp:positionH relativeFrom="column">
                  <wp:posOffset>3996737</wp:posOffset>
                </wp:positionH>
                <wp:positionV relativeFrom="paragraph">
                  <wp:posOffset>824714</wp:posOffset>
                </wp:positionV>
                <wp:extent cx="894715" cy="304800"/>
                <wp:effectExtent l="0" t="0" r="0" b="0"/>
                <wp:wrapTight wrapText="bothSides">
                  <wp:wrapPolygon edited="0">
                    <wp:start x="1380" y="1350"/>
                    <wp:lineTo x="1380" y="18900"/>
                    <wp:lineTo x="19776" y="18900"/>
                    <wp:lineTo x="19776" y="1350"/>
                    <wp:lineTo x="1380" y="1350"/>
                  </wp:wrapPolygon>
                </wp:wrapTight>
                <wp:docPr id="179" name="Rectangle 1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471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35339A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number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9" o:spid="_x0000_s1120" style="position:absolute;left:0;text-align:left;margin-left:314.7pt;margin-top:64.95pt;width:70.45pt;height:24pt;z-index:251881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" filled="f" stroked="f" strokeweight="2pt">
                <v:textbox>
                  <w:txbxContent>
                    <w:p w:rsidR="008C5CEB" w:rsidRPr="003D5552" w:rsidRDefault="008C5CEB" w:rsidP="0035339A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number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="003A28D7">
        <w:rPr>
          <w:rFonts w:ascii="Candara" w:hAnsi="Candara" w:cs="Courier New"/>
          <w:sz w:val="24"/>
          <w:szCs w:val="24"/>
        </w:rPr>
        <w:t xml:space="preserve">to accomplish something like that, you have to return a value and re-assign the variable that points to the </w:t>
      </w:r>
      <w:r w:rsidR="000B6CEF">
        <w:rPr>
          <w:rFonts w:ascii="Candara" w:hAnsi="Candara" w:cs="Courier New"/>
          <w:sz w:val="24"/>
          <w:szCs w:val="24"/>
        </w:rPr>
        <w:t>argument to that returned value.  Try this one to see those ideas in action:</w:t>
      </w:r>
    </w:p>
    <w:p w:rsidR="00322C25" w:rsidRDefault="00982CEB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78400" behindDoc="0" locked="0" layoutInCell="1" allowOverlap="1" wp14:anchorId="4305AD28" wp14:editId="4BD0B651">
                <wp:simplePos x="0" y="0"/>
                <wp:positionH relativeFrom="column">
                  <wp:posOffset>4857974</wp:posOffset>
                </wp:positionH>
                <wp:positionV relativeFrom="paragraph">
                  <wp:posOffset>294962</wp:posOffset>
                </wp:positionV>
                <wp:extent cx="304165" cy="304165"/>
                <wp:effectExtent l="0" t="0" r="19685" b="19685"/>
                <wp:wrapTight wrapText="bothSides">
                  <wp:wrapPolygon edited="0">
                    <wp:start x="0" y="0"/>
                    <wp:lineTo x="0" y="21645"/>
                    <wp:lineTo x="21645" y="21645"/>
                    <wp:lineTo x="21645" y="0"/>
                    <wp:lineTo x="0" y="0"/>
                  </wp:wrapPolygon>
                </wp:wrapTight>
                <wp:docPr id="15" name="Rectangle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5" o:spid="_x0000_s1026" style="position:absolute;margin-left:382.5pt;margin-top:23.25pt;width:23.95pt;height:23.95pt;z-index:251878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" filled="f" strokecolor="black [3213]" strokeweight="2pt">
                <w10:wrap type="tight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80448" behindDoc="0" locked="0" layoutInCell="1" allowOverlap="1" wp14:anchorId="20EF12A6" wp14:editId="0EAB4040">
                <wp:simplePos x="0" y="0"/>
                <wp:positionH relativeFrom="column">
                  <wp:posOffset>5623518</wp:posOffset>
                </wp:positionH>
                <wp:positionV relativeFrom="paragraph">
                  <wp:posOffset>273697</wp:posOffset>
                </wp:positionV>
                <wp:extent cx="656590" cy="304165"/>
                <wp:effectExtent l="0" t="0" r="10160" b="19685"/>
                <wp:wrapTight wrapText="bothSides">
                  <wp:wrapPolygon edited="0">
                    <wp:start x="0" y="0"/>
                    <wp:lineTo x="0" y="21645"/>
                    <wp:lineTo x="21308" y="21645"/>
                    <wp:lineTo x="21308" y="0"/>
                    <wp:lineTo x="0" y="0"/>
                  </wp:wrapPolygon>
                </wp:wrapTight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982C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7" o:spid="_x0000_s1111" style="position:absolute;left:0;text-align:left;margin-left:442.8pt;margin-top:21.55pt;width:51.7pt;height:23.95pt;z-index:251880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" filled="f" strokecolor="black [3213]" strokeweight="2pt">
                <v:textbox>
                  <w:txbxContent>
                    <w:p w:rsidR="008C5CEB" w:rsidRDefault="008C5CEB" w:rsidP="00982CEB">
                      <w:pPr>
                        <w:jc w:val="center"/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82496" behindDoc="0" locked="0" layoutInCell="1" allowOverlap="1" wp14:anchorId="5ACC97D6" wp14:editId="75E9DC9B">
                <wp:simplePos x="0" y="0"/>
                <wp:positionH relativeFrom="column">
                  <wp:posOffset>3996737</wp:posOffset>
                </wp:positionH>
                <wp:positionV relativeFrom="paragraph">
                  <wp:posOffset>294962</wp:posOffset>
                </wp:positionV>
                <wp:extent cx="894715" cy="304800"/>
                <wp:effectExtent l="0" t="0" r="0" b="0"/>
                <wp:wrapTight wrapText="bothSides">
                  <wp:wrapPolygon edited="0">
                    <wp:start x="1380" y="1350"/>
                    <wp:lineTo x="1380" y="18900"/>
                    <wp:lineTo x="19776" y="18900"/>
                    <wp:lineTo x="19776" y="1350"/>
                    <wp:lineTo x="1380" y="1350"/>
                  </wp:wrapPolygon>
                </wp:wrapTight>
                <wp:docPr id="181" name="Rectangle 1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471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35339A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number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1" o:spid="_x0000_s1123" style="position:absolute;left:0;text-align:left;margin-left:314.7pt;margin-top:23.25pt;width:70.45pt;height:24pt;z-index:251882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" filled="f" stroked="f" strokeweight="2pt">
                <v:textbox>
                  <w:txbxContent>
                    <w:p w:rsidR="008C5CEB" w:rsidRPr="003D5552" w:rsidRDefault="008C5CEB" w:rsidP="0035339A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number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="000B6CEF">
        <w:rPr>
          <w:rFonts w:ascii="Candara" w:hAnsi="Candara" w:cs="Courier New"/>
          <w:sz w:val="24"/>
          <w:szCs w:val="24"/>
        </w:rPr>
        <w:t>Complete the Box-and-Pointer diagram to the right to show</w:t>
      </w:r>
      <w:r w:rsidR="000B6CEF" w:rsidRPr="00596EFD">
        <w:rPr>
          <w:rFonts w:ascii="Candara" w:hAnsi="Candara" w:cs="Courier New"/>
          <w:sz w:val="24"/>
          <w:szCs w:val="24"/>
        </w:rPr>
        <w:t xml:space="preserve"> what happens when </w:t>
      </w:r>
      <w:r w:rsidR="000B6CEF" w:rsidRPr="00596EFD">
        <w:rPr>
          <w:rFonts w:ascii="Candara" w:hAnsi="Candara" w:cs="Courier New"/>
          <w:i/>
          <w:sz w:val="24"/>
          <w:szCs w:val="24"/>
        </w:rPr>
        <w:t>main</w:t>
      </w:r>
      <w:r w:rsidR="000B6CEF" w:rsidRPr="00596EFD">
        <w:rPr>
          <w:rFonts w:ascii="Candara" w:hAnsi="Candara" w:cs="Courier New"/>
          <w:sz w:val="24"/>
          <w:szCs w:val="24"/>
        </w:rPr>
        <w:t xml:space="preserve"> (below) executes.  Also show the output that is printed</w:t>
      </w:r>
      <w:r w:rsidR="005B0E73" w:rsidRPr="00231CC2">
        <w:rPr>
          <w:rFonts w:ascii="Candara" w:hAnsi="Candara" w:cs="Courier New"/>
          <w:sz w:val="24"/>
          <w:szCs w:val="24"/>
        </w:rPr>
        <w:t>.</w:t>
      </w:r>
    </w:p>
    <w:p w:rsidR="00DC41D1" w:rsidRDefault="005B6722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403264" behindDoc="1" locked="0" layoutInCell="1" allowOverlap="1" wp14:anchorId="00D8F035" wp14:editId="1D83DD93">
                <wp:simplePos x="0" y="0"/>
                <wp:positionH relativeFrom="column">
                  <wp:posOffset>-486410</wp:posOffset>
                </wp:positionH>
                <wp:positionV relativeFrom="paragraph">
                  <wp:posOffset>230505</wp:posOffset>
                </wp:positionV>
                <wp:extent cx="3486150" cy="6464300"/>
                <wp:effectExtent l="0" t="0" r="19050" b="12700"/>
                <wp:wrapTight wrapText="bothSides">
                  <wp:wrapPolygon edited="0">
                    <wp:start x="0" y="0"/>
                    <wp:lineTo x="0" y="21579"/>
                    <wp:lineTo x="21600" y="21579"/>
                    <wp:lineTo x="21600" y="0"/>
                    <wp:lineTo x="0" y="0"/>
                  </wp:wrapPolygon>
                </wp:wrapTight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486150" cy="646430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DA5610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A561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8C5CEB" w:rsidRPr="00DA5610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demo_attempt_to_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change_an_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arrow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8C5CEB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demo_constructing_a_new_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8C5CEB" w:rsidRPr="00DA5610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demo_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again</w:t>
                            </w:r>
                            <w:proofErr w:type="spell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8C5CEB" w:rsidRPr="00DA5610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C5CEB" w:rsidRPr="00DA5610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A561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demo_attempt_to_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change_an_arrow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8C5CEB" w:rsidRPr="00DA5610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  <w:p w:rsidR="008C5CEB" w:rsidRPr="00DA5610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0B6CE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attempt_to_change_an_</w:t>
                            </w:r>
                            <w:proofErr w:type="gramStart"/>
                            <w:r w:rsidRPr="000B6CE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arrow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number)</w:t>
                            </w:r>
                          </w:p>
                          <w:p w:rsidR="008C5CEB" w:rsidRPr="00DA5610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'B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.', number)</w:t>
                            </w:r>
                          </w:p>
                          <w:p w:rsidR="008C5CEB" w:rsidRPr="00DA5610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C5CEB" w:rsidRPr="00DA5610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attempt_to_change_an_arrow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(number):</w:t>
                            </w:r>
                          </w:p>
                          <w:p w:rsidR="008C5CEB" w:rsidRPr="00DA5610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number + 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</w:p>
                          <w:p w:rsidR="008C5CEB" w:rsidRPr="00DA5610" w:rsidRDefault="008C5CEB" w:rsidP="0035339A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'A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.', number)</w:t>
                            </w:r>
                          </w:p>
                          <w:p w:rsidR="008C5CEB" w:rsidRPr="00DA5610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8C5CEB" w:rsidRPr="00DA5610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demo_constructing_</w:t>
                            </w:r>
                            <w:r w:rsidRPr="00DA561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a_new_number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8C5CEB" w:rsidRPr="00DA5610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  <w:p w:rsidR="008C5CEB" w:rsidRPr="00DA5610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number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2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0B6CE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return_</w:t>
                            </w:r>
                            <w:proofErr w:type="gramStart"/>
                            <w:r w:rsidRPr="000B6CE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number)</w:t>
                            </w:r>
                          </w:p>
                          <w:p w:rsidR="008C5CEB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'C.', number, number2)</w:t>
                            </w:r>
                          </w:p>
                          <w:p w:rsidR="008C5CEB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number2</w:t>
                            </w:r>
                          </w:p>
                          <w:p w:rsidR="008C5CEB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'D.', number, number2)</w:t>
                            </w:r>
                          </w:p>
                          <w:p w:rsidR="008C5CEB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8C5CEB" w:rsidRPr="00DA5610" w:rsidRDefault="008C5CEB" w:rsidP="000B6C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demo_again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8C5CEB" w:rsidRPr="00DA5610" w:rsidRDefault="008C5CEB" w:rsidP="000B6C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</w:p>
                          <w:p w:rsidR="008C5CEB" w:rsidRPr="00DA5610" w:rsidRDefault="008C5CEB" w:rsidP="000B6CEF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number</w:t>
                            </w:r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0B6CE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return_number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(number)</w:t>
                            </w:r>
                          </w:p>
                          <w:p w:rsidR="008C5CEB" w:rsidRPr="000B6CEF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'E.', number)</w:t>
                            </w:r>
                          </w:p>
                          <w:p w:rsidR="008C5CEB" w:rsidRPr="00DA5610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C5CEB" w:rsidRPr="00DA5610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A561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return_number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(number):</w:t>
                            </w:r>
                          </w:p>
                          <w:p w:rsidR="008C5CEB" w:rsidRPr="00DA5610" w:rsidRDefault="008C5CEB" w:rsidP="005B0E73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(number + 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1" o:spid="_x0000_s1124" style="position:absolute;left:0;text-align:left;margin-left:-38.3pt;margin-top:18.15pt;width:274.5pt;height:509pt;z-index:-251913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" fillcolor="#ddd8c2 [2894]" strokecolor="black [3213]" strokeweight="2pt">
                <v:textbox>
                  <w:txbxContent>
                    <w:p w:rsidR="008C5CEB" w:rsidRPr="00DA5610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DA561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8C5CEB" w:rsidRPr="00DA5610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demo_attempt_to_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change_an_arrow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:rsidR="008C5CEB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demo_constructing_a_new_number()</w:t>
                      </w:r>
                    </w:p>
                    <w:p w:rsidR="008C5CEB" w:rsidRPr="00DA5610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demo_again()</w:t>
                      </w:r>
                    </w:p>
                    <w:p w:rsidR="008C5CEB" w:rsidRPr="00DA5610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C5CEB" w:rsidRPr="00DA5610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DA561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demo_attempt_to_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change_an_arrow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8C5CEB" w:rsidRPr="00DA5610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number = </w:t>
                      </w:r>
                      <w:r w:rsidRPr="00DA561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10</w:t>
                      </w:r>
                    </w:p>
                    <w:p w:rsidR="008C5CEB" w:rsidRPr="00DA5610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0B6CEF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attempt_to_change_an_arrow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(number)</w:t>
                      </w:r>
                    </w:p>
                    <w:p w:rsidR="008C5CEB" w:rsidRPr="00DA5610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('B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.', number)</w:t>
                      </w:r>
                    </w:p>
                    <w:p w:rsidR="008C5CEB" w:rsidRPr="00DA5610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C5CEB" w:rsidRPr="00DA5610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attempt_to_change_an_arrow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(number):</w:t>
                      </w:r>
                    </w:p>
                    <w:p w:rsidR="008C5CEB" w:rsidRPr="00DA5610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number = number + </w:t>
                      </w:r>
                      <w:r w:rsidRPr="00DA561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</w:p>
                    <w:p w:rsidR="008C5CEB" w:rsidRPr="00DA5610" w:rsidRDefault="008C5CEB" w:rsidP="0035339A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('A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.', number)</w:t>
                      </w:r>
                    </w:p>
                    <w:p w:rsidR="008C5CEB" w:rsidRPr="00DA5610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8C5CEB" w:rsidRPr="00DA5610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demo_constructing_</w:t>
                      </w:r>
                      <w:r w:rsidRPr="00DA561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a_new_number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8C5CEB" w:rsidRPr="00DA5610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number = </w:t>
                      </w:r>
                      <w:r w:rsidRPr="00DA561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10</w:t>
                      </w:r>
                    </w:p>
                    <w:p w:rsidR="008C5CEB" w:rsidRPr="00DA5610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number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2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Pr="000B6CEF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return_number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(number)</w:t>
                      </w:r>
                    </w:p>
                    <w:p w:rsidR="008C5CEB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('C.', number, number2)</w:t>
                      </w:r>
                    </w:p>
                    <w:p w:rsidR="008C5CEB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number = number2</w:t>
                      </w:r>
                    </w:p>
                    <w:p w:rsidR="008C5CEB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print('D.', number, number2)</w:t>
                      </w:r>
                    </w:p>
                    <w:p w:rsidR="008C5CEB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8C5CEB" w:rsidRPr="00DA5610" w:rsidRDefault="008C5CEB" w:rsidP="000B6C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demo_again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8C5CEB" w:rsidRPr="00DA5610" w:rsidRDefault="008C5CEB" w:rsidP="000B6C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number = </w:t>
                      </w:r>
                      <w:r w:rsidRPr="00DA561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10</w:t>
                      </w:r>
                    </w:p>
                    <w:p w:rsidR="008C5CEB" w:rsidRPr="00DA5610" w:rsidRDefault="008C5CEB" w:rsidP="000B6CEF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number = </w:t>
                      </w:r>
                      <w:r w:rsidRPr="000B6CEF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return_number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(number)</w:t>
                      </w:r>
                    </w:p>
                    <w:p w:rsidR="008C5CEB" w:rsidRPr="000B6CEF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('E.', number)</w:t>
                      </w:r>
                    </w:p>
                    <w:p w:rsidR="008C5CEB" w:rsidRPr="00DA5610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C5CEB" w:rsidRPr="00DA5610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DA561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return_number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(number):</w:t>
                      </w:r>
                    </w:p>
                    <w:p w:rsidR="008C5CEB" w:rsidRPr="00DA5610" w:rsidRDefault="008C5CEB" w:rsidP="005B0E73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(number + </w:t>
                      </w:r>
                      <w:r w:rsidRPr="00DA561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5B6722" w:rsidRDefault="005B6722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4B5F4B" w:rsidRDefault="004B5F4B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982CEB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6352" behindDoc="0" locked="0" layoutInCell="1" allowOverlap="1" wp14:anchorId="42C0036D" wp14:editId="5B5047B6">
                <wp:simplePos x="0" y="0"/>
                <wp:positionH relativeFrom="column">
                  <wp:posOffset>1743934</wp:posOffset>
                </wp:positionH>
                <wp:positionV relativeFrom="paragraph">
                  <wp:posOffset>5343</wp:posOffset>
                </wp:positionV>
                <wp:extent cx="304165" cy="304165"/>
                <wp:effectExtent l="0" t="0" r="19685" b="19685"/>
                <wp:wrapTight wrapText="bothSides">
                  <wp:wrapPolygon edited="0">
                    <wp:start x="0" y="0"/>
                    <wp:lineTo x="0" y="21645"/>
                    <wp:lineTo x="21645" y="21645"/>
                    <wp:lineTo x="21645" y="0"/>
                    <wp:lineTo x="0" y="0"/>
                  </wp:wrapPolygon>
                </wp:wrapTight>
                <wp:docPr id="13" name="Rectangle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3" o:spid="_x0000_s1026" style="position:absolute;margin-left:137.3pt;margin-top:.4pt;width:23.95pt;height:23.95pt;z-index:251876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" filled="f" strokecolor="black [3213]" strokeweight="2pt"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4544" behindDoc="0" locked="0" layoutInCell="1" allowOverlap="1" wp14:anchorId="31DBE629" wp14:editId="5C1992F4">
                <wp:simplePos x="0" y="0"/>
                <wp:positionH relativeFrom="column">
                  <wp:posOffset>882697</wp:posOffset>
                </wp:positionH>
                <wp:positionV relativeFrom="paragraph">
                  <wp:posOffset>5343</wp:posOffset>
                </wp:positionV>
                <wp:extent cx="894715" cy="304800"/>
                <wp:effectExtent l="0" t="0" r="0" b="0"/>
                <wp:wrapTight wrapText="bothSides">
                  <wp:wrapPolygon edited="0">
                    <wp:start x="1380" y="1350"/>
                    <wp:lineTo x="1380" y="18900"/>
                    <wp:lineTo x="19776" y="18900"/>
                    <wp:lineTo x="19776" y="1350"/>
                    <wp:lineTo x="1380" y="1350"/>
                  </wp:wrapPolygon>
                </wp:wrapTight>
                <wp:docPr id="183" name="Rectangle 1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471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35339A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number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3" o:spid="_x0000_s1126" style="position:absolute;left:0;text-align:left;margin-left:69.5pt;margin-top:.4pt;width:70.45pt;height:24pt;z-index:2518845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" filled="f" stroked="f" strokeweight="2pt">
                <v:textbox>
                  <w:txbxContent>
                    <w:p w:rsidR="008C5CEB" w:rsidRPr="003D5552" w:rsidRDefault="008C5CEB" w:rsidP="0035339A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number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6592" behindDoc="0" locked="0" layoutInCell="1" allowOverlap="1" wp14:anchorId="5C276F3C" wp14:editId="6FE32D68">
                <wp:simplePos x="0" y="0"/>
                <wp:positionH relativeFrom="column">
                  <wp:posOffset>2520111</wp:posOffset>
                </wp:positionH>
                <wp:positionV relativeFrom="paragraph">
                  <wp:posOffset>-5290</wp:posOffset>
                </wp:positionV>
                <wp:extent cx="656590" cy="304165"/>
                <wp:effectExtent l="0" t="0" r="10160" b="19685"/>
                <wp:wrapTight wrapText="bothSides">
                  <wp:wrapPolygon edited="0">
                    <wp:start x="0" y="0"/>
                    <wp:lineTo x="0" y="21645"/>
                    <wp:lineTo x="21308" y="21645"/>
                    <wp:lineTo x="21308" y="0"/>
                    <wp:lineTo x="0" y="0"/>
                  </wp:wrapPolygon>
                </wp:wrapTight>
                <wp:docPr id="317" name="Rectangle 3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982C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17" o:spid="_x0000_s1115" style="position:absolute;left:0;text-align:left;margin-left:198.45pt;margin-top:-.4pt;width:51.7pt;height:23.95pt;z-index:2518865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" filled="f" strokecolor="black [3213]" strokeweight="2pt">
                <v:textbox>
                  <w:txbxContent>
                    <w:p w:rsidR="008C5CEB" w:rsidRDefault="008C5CEB" w:rsidP="00982CEB">
                      <w:pPr>
                        <w:jc w:val="center"/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DC41D1" w:rsidRDefault="00982CEB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5568" behindDoc="0" locked="0" layoutInCell="1" allowOverlap="1" wp14:anchorId="0C1E878B" wp14:editId="0A428F74">
                <wp:simplePos x="0" y="0"/>
                <wp:positionH relativeFrom="column">
                  <wp:posOffset>1743934</wp:posOffset>
                </wp:positionH>
                <wp:positionV relativeFrom="paragraph">
                  <wp:posOffset>204895</wp:posOffset>
                </wp:positionV>
                <wp:extent cx="304165" cy="304165"/>
                <wp:effectExtent l="0" t="0" r="19685" b="19685"/>
                <wp:wrapTight wrapText="bothSides">
                  <wp:wrapPolygon edited="0">
                    <wp:start x="0" y="0"/>
                    <wp:lineTo x="0" y="21645"/>
                    <wp:lineTo x="21645" y="21645"/>
                    <wp:lineTo x="21645" y="0"/>
                    <wp:lineTo x="0" y="0"/>
                  </wp:wrapPolygon>
                </wp:wrapTight>
                <wp:docPr id="316" name="Rectangle 3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16" o:spid="_x0000_s1026" style="position:absolute;margin-left:137.3pt;margin-top:16.15pt;width:23.95pt;height:23.95pt;z-index:2518855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" filled="f" strokecolor="black [3213]" strokeweight="2pt"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7616" behindDoc="0" locked="0" layoutInCell="1" allowOverlap="1" wp14:anchorId="36861235" wp14:editId="50755684">
                <wp:simplePos x="0" y="0"/>
                <wp:positionH relativeFrom="column">
                  <wp:posOffset>733841</wp:posOffset>
                </wp:positionH>
                <wp:positionV relativeFrom="paragraph">
                  <wp:posOffset>204895</wp:posOffset>
                </wp:positionV>
                <wp:extent cx="1117600" cy="304800"/>
                <wp:effectExtent l="0" t="0" r="0" b="0"/>
                <wp:wrapTight wrapText="bothSides">
                  <wp:wrapPolygon edited="0">
                    <wp:start x="1105" y="1350"/>
                    <wp:lineTo x="1105" y="18900"/>
                    <wp:lineTo x="20250" y="18900"/>
                    <wp:lineTo x="20250" y="1350"/>
                    <wp:lineTo x="1105" y="1350"/>
                  </wp:wrapPolygon>
                </wp:wrapTight>
                <wp:docPr id="318" name="Rectangle 3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6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0B6CEF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number2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18" o:spid="_x0000_s1128" style="position:absolute;left:0;text-align:left;margin-left:57.8pt;margin-top:16.15pt;width:88pt;height:24pt;z-index:2518876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" filled="f" stroked="f" strokeweight="2pt">
                <v:textbox>
                  <w:txbxContent>
                    <w:p w:rsidR="008C5CEB" w:rsidRPr="003D5552" w:rsidRDefault="008C5CEB" w:rsidP="000B6CEF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number2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FC693C" w:rsidRDefault="00FC693C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FC693C" w:rsidRDefault="00FC693C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FC693C" w:rsidRDefault="00FC693C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FC693C" w:rsidRDefault="00982CEB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75328" behindDoc="0" locked="0" layoutInCell="1" allowOverlap="1" wp14:anchorId="1118A503" wp14:editId="797F298C">
                <wp:simplePos x="0" y="0"/>
                <wp:positionH relativeFrom="column">
                  <wp:posOffset>1775832</wp:posOffset>
                </wp:positionH>
                <wp:positionV relativeFrom="paragraph">
                  <wp:posOffset>132505</wp:posOffset>
                </wp:positionV>
                <wp:extent cx="304165" cy="304165"/>
                <wp:effectExtent l="0" t="0" r="19685" b="19685"/>
                <wp:wrapTight wrapText="bothSides">
                  <wp:wrapPolygon edited="0">
                    <wp:start x="0" y="0"/>
                    <wp:lineTo x="0" y="21645"/>
                    <wp:lineTo x="21645" y="21645"/>
                    <wp:lineTo x="21645" y="0"/>
                    <wp:lineTo x="0" y="0"/>
                  </wp:wrapPolygon>
                </wp:wrapTight>
                <wp:docPr id="11" name="Rectangle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1" o:spid="_x0000_s1026" style="position:absolute;margin-left:139.85pt;margin-top:10.45pt;width:23.95pt;height:23.95pt;z-index:251875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" filled="f" strokecolor="black [3213]" strokeweight="2pt"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77376" behindDoc="0" locked="0" layoutInCell="1" allowOverlap="1" wp14:anchorId="1E69C850" wp14:editId="5B3660A1">
                <wp:simplePos x="0" y="0"/>
                <wp:positionH relativeFrom="column">
                  <wp:posOffset>2509478</wp:posOffset>
                </wp:positionH>
                <wp:positionV relativeFrom="paragraph">
                  <wp:posOffset>132505</wp:posOffset>
                </wp:positionV>
                <wp:extent cx="656590" cy="304165"/>
                <wp:effectExtent l="0" t="0" r="10160" b="19685"/>
                <wp:wrapTight wrapText="bothSides">
                  <wp:wrapPolygon edited="0">
                    <wp:start x="0" y="0"/>
                    <wp:lineTo x="0" y="21645"/>
                    <wp:lineTo x="21308" y="21645"/>
                    <wp:lineTo x="21308" y="0"/>
                    <wp:lineTo x="0" y="0"/>
                  </wp:wrapPolygon>
                </wp:wrapTight>
                <wp:docPr id="14" name="Rectangle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982C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4" o:spid="_x0000_s1117" style="position:absolute;left:0;text-align:left;margin-left:197.6pt;margin-top:10.45pt;width:51.7pt;height:23.95pt;z-index:251877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" filled="f" strokecolor="black [3213]" strokeweight="2pt">
                <v:textbox>
                  <w:txbxContent>
                    <w:p w:rsidR="008C5CEB" w:rsidRDefault="008C5CEB" w:rsidP="00982CEB">
                      <w:pPr>
                        <w:jc w:val="center"/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3520" behindDoc="0" locked="0" layoutInCell="1" allowOverlap="1" wp14:anchorId="5025E9D6" wp14:editId="59889F6A">
                <wp:simplePos x="0" y="0"/>
                <wp:positionH relativeFrom="column">
                  <wp:posOffset>957125</wp:posOffset>
                </wp:positionH>
                <wp:positionV relativeFrom="paragraph">
                  <wp:posOffset>132505</wp:posOffset>
                </wp:positionV>
                <wp:extent cx="894715" cy="304800"/>
                <wp:effectExtent l="0" t="0" r="0" b="0"/>
                <wp:wrapTight wrapText="bothSides">
                  <wp:wrapPolygon edited="0">
                    <wp:start x="1380" y="1350"/>
                    <wp:lineTo x="1380" y="18900"/>
                    <wp:lineTo x="19776" y="18900"/>
                    <wp:lineTo x="19776" y="1350"/>
                    <wp:lineTo x="1380" y="1350"/>
                  </wp:wrapPolygon>
                </wp:wrapTight>
                <wp:docPr id="182" name="Rectangle 1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471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35339A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number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2" o:spid="_x0000_s1130" style="position:absolute;left:0;text-align:left;margin-left:75.35pt;margin-top:10.45pt;width:70.45pt;height:24pt;z-index:2518835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" filled="f" stroked="f" strokeweight="2pt">
                <v:textbox>
                  <w:txbxContent>
                    <w:p w:rsidR="008C5CEB" w:rsidRPr="003D5552" w:rsidRDefault="008C5CEB" w:rsidP="0035339A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number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FC693C" w:rsidRDefault="00FC693C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FC693C" w:rsidRDefault="00FC693C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FC693C" w:rsidRDefault="00FC693C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FC693C" w:rsidRDefault="00982CEB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88640" behindDoc="0" locked="0" layoutInCell="1" allowOverlap="1" wp14:anchorId="41BC935A" wp14:editId="7A6DBE6E">
                <wp:simplePos x="0" y="0"/>
                <wp:positionH relativeFrom="column">
                  <wp:posOffset>1775832</wp:posOffset>
                </wp:positionH>
                <wp:positionV relativeFrom="paragraph">
                  <wp:posOffset>92013</wp:posOffset>
                </wp:positionV>
                <wp:extent cx="304165" cy="304165"/>
                <wp:effectExtent l="0" t="0" r="19685" b="19685"/>
                <wp:wrapTight wrapText="bothSides">
                  <wp:wrapPolygon edited="0">
                    <wp:start x="0" y="0"/>
                    <wp:lineTo x="0" y="21645"/>
                    <wp:lineTo x="21645" y="21645"/>
                    <wp:lineTo x="21645" y="0"/>
                    <wp:lineTo x="0" y="0"/>
                  </wp:wrapPolygon>
                </wp:wrapTight>
                <wp:docPr id="319" name="Rectangle 3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19" o:spid="_x0000_s1026" style="position:absolute;margin-left:139.85pt;margin-top:7.25pt;width:23.95pt;height:23.95pt;z-index:251888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" filled="f" strokecolor="black [3213]" strokeweight="2pt"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89664" behindDoc="0" locked="0" layoutInCell="1" allowOverlap="1" wp14:anchorId="5F2F80E3" wp14:editId="3C707947">
                <wp:simplePos x="0" y="0"/>
                <wp:positionH relativeFrom="column">
                  <wp:posOffset>2488213</wp:posOffset>
                </wp:positionH>
                <wp:positionV relativeFrom="paragraph">
                  <wp:posOffset>70748</wp:posOffset>
                </wp:positionV>
                <wp:extent cx="656590" cy="304165"/>
                <wp:effectExtent l="0" t="0" r="10160" b="19685"/>
                <wp:wrapTight wrapText="bothSides">
                  <wp:wrapPolygon edited="0">
                    <wp:start x="0" y="0"/>
                    <wp:lineTo x="0" y="21645"/>
                    <wp:lineTo x="21308" y="21645"/>
                    <wp:lineTo x="21308" y="0"/>
                    <wp:lineTo x="0" y="0"/>
                  </wp:wrapPolygon>
                </wp:wrapTight>
                <wp:docPr id="320" name="Rectangle 3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982CEB" w:rsidRDefault="008C5CEB" w:rsidP="00982CEB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0" o:spid="_x0000_s1119" style="position:absolute;left:0;text-align:left;margin-left:195.9pt;margin-top:5.55pt;width:51.7pt;height:23.95pt;z-index:251889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" filled="f" strokecolor="black [3213]" strokeweight="2pt">
                <v:textbox>
                  <w:txbxContent>
                    <w:p w:rsidR="008C5CEB" w:rsidRPr="00982CEB" w:rsidRDefault="008C5CEB" w:rsidP="00982CEB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0688" behindDoc="0" locked="0" layoutInCell="1" allowOverlap="1" wp14:anchorId="41E97973" wp14:editId="34E516C1">
                <wp:simplePos x="0" y="0"/>
                <wp:positionH relativeFrom="column">
                  <wp:posOffset>957125</wp:posOffset>
                </wp:positionH>
                <wp:positionV relativeFrom="paragraph">
                  <wp:posOffset>92013</wp:posOffset>
                </wp:positionV>
                <wp:extent cx="894715" cy="304800"/>
                <wp:effectExtent l="0" t="0" r="0" b="0"/>
                <wp:wrapTight wrapText="bothSides">
                  <wp:wrapPolygon edited="0">
                    <wp:start x="1380" y="1350"/>
                    <wp:lineTo x="1380" y="18900"/>
                    <wp:lineTo x="19776" y="18900"/>
                    <wp:lineTo x="19776" y="1350"/>
                    <wp:lineTo x="1380" y="1350"/>
                  </wp:wrapPolygon>
                </wp:wrapTight>
                <wp:docPr id="321" name="Rectangle 3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471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1B717F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number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1" o:spid="_x0000_s1133" style="position:absolute;left:0;text-align:left;margin-left:75.35pt;margin-top:7.25pt;width:70.45pt;height:24pt;z-index:2518906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" filled="f" stroked="f" strokeweight="2pt">
                <v:textbox>
                  <w:txbxContent>
                    <w:p w:rsidR="008C5CEB" w:rsidRPr="003D5552" w:rsidRDefault="008C5CEB" w:rsidP="001B717F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number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FC693C" w:rsidRDefault="00FC693C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FC693C" w:rsidRDefault="00FC693C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FC693C" w:rsidRDefault="00982CEB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891712" behindDoc="0" locked="0" layoutInCell="1" allowOverlap="1" wp14:anchorId="2F61173B" wp14:editId="3AC4F831">
                <wp:simplePos x="0" y="0"/>
                <wp:positionH relativeFrom="column">
                  <wp:posOffset>1850260</wp:posOffset>
                </wp:positionH>
                <wp:positionV relativeFrom="paragraph">
                  <wp:posOffset>138412</wp:posOffset>
                </wp:positionV>
                <wp:extent cx="304165" cy="304165"/>
                <wp:effectExtent l="0" t="0" r="19685" b="19685"/>
                <wp:wrapTight wrapText="bothSides">
                  <wp:wrapPolygon edited="0">
                    <wp:start x="0" y="0"/>
                    <wp:lineTo x="0" y="21645"/>
                    <wp:lineTo x="21645" y="21645"/>
                    <wp:lineTo x="21645" y="0"/>
                    <wp:lineTo x="0" y="0"/>
                  </wp:wrapPolygon>
                </wp:wrapTight>
                <wp:docPr id="322" name="Rectangle 3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2" o:spid="_x0000_s1026" style="position:absolute;margin-left:145.7pt;margin-top:10.9pt;width:23.95pt;height:23.95pt;z-index:2518917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" filled="f" strokecolor="black [3213]" strokeweight="2pt"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2736" behindDoc="0" locked="0" layoutInCell="1" allowOverlap="1" wp14:anchorId="31724DC3" wp14:editId="091E0324">
                <wp:simplePos x="0" y="0"/>
                <wp:positionH relativeFrom="column">
                  <wp:posOffset>2562641</wp:posOffset>
                </wp:positionH>
                <wp:positionV relativeFrom="paragraph">
                  <wp:posOffset>106514</wp:posOffset>
                </wp:positionV>
                <wp:extent cx="656590" cy="304165"/>
                <wp:effectExtent l="0" t="0" r="10160" b="19685"/>
                <wp:wrapTight wrapText="bothSides">
                  <wp:wrapPolygon edited="0">
                    <wp:start x="0" y="0"/>
                    <wp:lineTo x="0" y="21645"/>
                    <wp:lineTo x="21308" y="21645"/>
                    <wp:lineTo x="21308" y="0"/>
                    <wp:lineTo x="0" y="0"/>
                  </wp:wrapPolygon>
                </wp:wrapTight>
                <wp:docPr id="323" name="Rectangle 3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982C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3" o:spid="_x0000_s1121" style="position:absolute;left:0;text-align:left;margin-left:201.8pt;margin-top:8.4pt;width:51.7pt;height:23.95pt;z-index:2518927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" filled="f" strokecolor="black [3213]" strokeweight="2pt">
                <v:textbox>
                  <w:txbxContent>
                    <w:p w:rsidR="008C5CEB" w:rsidRDefault="008C5CEB" w:rsidP="00982CEB">
                      <w:pPr>
                        <w:jc w:val="center"/>
                      </w:pPr>
                    </w:p>
                  </w:txbxContent>
                </v:textbox>
                <w10:wrap type="tight"/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893760" behindDoc="0" locked="0" layoutInCell="1" allowOverlap="1" wp14:anchorId="5F6B32A0" wp14:editId="2E8206F5">
                <wp:simplePos x="0" y="0"/>
                <wp:positionH relativeFrom="column">
                  <wp:posOffset>1031553</wp:posOffset>
                </wp:positionH>
                <wp:positionV relativeFrom="paragraph">
                  <wp:posOffset>127780</wp:posOffset>
                </wp:positionV>
                <wp:extent cx="894715" cy="304800"/>
                <wp:effectExtent l="0" t="0" r="0" b="0"/>
                <wp:wrapTight wrapText="bothSides">
                  <wp:wrapPolygon edited="0">
                    <wp:start x="1380" y="1350"/>
                    <wp:lineTo x="1380" y="18900"/>
                    <wp:lineTo x="19776" y="18900"/>
                    <wp:lineTo x="19776" y="1350"/>
                    <wp:lineTo x="1380" y="1350"/>
                  </wp:wrapPolygon>
                </wp:wrapTight>
                <wp:docPr id="324" name="Rectangle 3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89471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D5552" w:rsidRDefault="008C5CEB" w:rsidP="001B717F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28"/>
                              </w:rPr>
                              <w:t>number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4" o:spid="_x0000_s1135" style="position:absolute;left:0;text-align:left;margin-left:81.2pt;margin-top:10.05pt;width:70.45pt;height:24pt;z-index:25189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" filled="f" stroked="f" strokeweight="2pt">
                <v:textbox>
                  <w:txbxContent>
                    <w:p w:rsidR="008C5CEB" w:rsidRPr="003D5552" w:rsidRDefault="008C5CEB" w:rsidP="001B717F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28"/>
                        </w:rPr>
                        <w:t>number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5B6722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 w:rsidRPr="00B358F3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5808" behindDoc="1" locked="0" layoutInCell="1" allowOverlap="1" wp14:anchorId="3B6F509F" wp14:editId="3874C2B2">
                <wp:simplePos x="0" y="0"/>
                <wp:positionH relativeFrom="column">
                  <wp:posOffset>320675</wp:posOffset>
                </wp:positionH>
                <wp:positionV relativeFrom="paragraph">
                  <wp:posOffset>165100</wp:posOffset>
                </wp:positionV>
                <wp:extent cx="2997835" cy="2476500"/>
                <wp:effectExtent l="0" t="0" r="12065" b="19050"/>
                <wp:wrapTight wrapText="bothSides">
                  <wp:wrapPolygon edited="0">
                    <wp:start x="0" y="0"/>
                    <wp:lineTo x="0" y="21600"/>
                    <wp:lineTo x="21550" y="21600"/>
                    <wp:lineTo x="21550" y="0"/>
                    <wp:lineTo x="0" y="0"/>
                  </wp:wrapPolygon>
                </wp:wrapTight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7835" cy="2476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5CEB" w:rsidRDefault="008C5CEB" w:rsidP="00DC41D1">
                            <w:pPr>
                              <w:spacing w:before="360" w:after="0" w:line="240" w:lineRule="auto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:</w:t>
                            </w:r>
                            <w:r w:rsidRPr="00DC41D1">
                              <w:rPr>
                                <w:b/>
                                <w:sz w:val="28"/>
                              </w:rPr>
                              <w:t xml:space="preserve"> </w:t>
                            </w:r>
                            <w:r w:rsidRPr="00DC41D1">
                              <w:rPr>
                                <w:b/>
                                <w:sz w:val="28"/>
                              </w:rPr>
                              <w:tab/>
                              <w:t xml:space="preserve">A. </w:t>
                            </w:r>
                            <w:r w:rsidRPr="00DC41D1">
                              <w:rPr>
                                <w:b/>
                                <w:sz w:val="28"/>
                                <w:u w:val="single"/>
                              </w:rPr>
                              <w:t>___________</w:t>
                            </w:r>
                            <w:r w:rsidR="00FE45BC">
                              <w:rPr>
                                <w:b/>
                                <w:sz w:val="28"/>
                                <w:u w:val="single"/>
                              </w:rPr>
                              <w:t>_____</w:t>
                            </w:r>
                          </w:p>
                          <w:p w:rsidR="008C5CEB" w:rsidRDefault="008C5CEB" w:rsidP="00DC41D1">
                            <w:pPr>
                              <w:spacing w:before="36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DC41D1">
                              <w:rPr>
                                <w:b/>
                                <w:sz w:val="28"/>
                              </w:rPr>
                              <w:t>B.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</w:t>
                            </w:r>
                            <w:r w:rsidRPr="00DC41D1">
                              <w:rPr>
                                <w:b/>
                                <w:sz w:val="28"/>
                                <w:u w:val="single"/>
                              </w:rPr>
                              <w:t>_____________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_____</w:t>
                            </w:r>
                          </w:p>
                          <w:p w:rsidR="008C5CEB" w:rsidRDefault="008C5CEB" w:rsidP="00DC41D1">
                            <w:pPr>
                              <w:spacing w:before="36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DC41D1">
                              <w:rPr>
                                <w:b/>
                                <w:sz w:val="28"/>
                              </w:rPr>
                              <w:t>C.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____</w:t>
                            </w:r>
                            <w:r w:rsidR="00FE45BC">
                              <w:rPr>
                                <w:b/>
                                <w:sz w:val="28"/>
                                <w:u w:val="single"/>
                              </w:rPr>
                              <w:t>_</w:t>
                            </w:r>
                            <w:proofErr w:type="gramStart"/>
                            <w:r w:rsidR="00FE45BC">
                              <w:rPr>
                                <w:b/>
                                <w:sz w:val="28"/>
                                <w:u w:val="single"/>
                              </w:rPr>
                              <w:t>_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 </w:t>
                            </w:r>
                            <w:r w:rsidRPr="00DC41D1">
                              <w:rPr>
                                <w:b/>
                                <w:sz w:val="28"/>
                                <w:u w:val="single"/>
                              </w:rPr>
                              <w:t>_</w:t>
                            </w:r>
                            <w:proofErr w:type="gramEnd"/>
                            <w:r w:rsidRPr="00DC41D1">
                              <w:rPr>
                                <w:b/>
                                <w:sz w:val="28"/>
                                <w:u w:val="single"/>
                              </w:rPr>
                              <w:t>_</w:t>
                            </w:r>
                            <w:r w:rsidR="00FE45BC">
                              <w:rPr>
                                <w:b/>
                                <w:sz w:val="28"/>
                              </w:rPr>
                              <w:t xml:space="preserve">   ____________</w:t>
                            </w:r>
                          </w:p>
                          <w:p w:rsidR="008C5CEB" w:rsidRPr="00DC41D1" w:rsidRDefault="008C5CEB" w:rsidP="00DC41D1">
                            <w:pPr>
                              <w:spacing w:before="36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D</w:t>
                            </w:r>
                            <w:r w:rsidRPr="00DC41D1">
                              <w:rPr>
                                <w:b/>
                                <w:sz w:val="28"/>
                              </w:rPr>
                              <w:t>.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</w:t>
                            </w:r>
                            <w:r w:rsidR="00FE45BC">
                              <w:rPr>
                                <w:b/>
                                <w:sz w:val="28"/>
                                <w:u w:val="single"/>
                              </w:rPr>
                              <w:t>_____</w:t>
                            </w:r>
                            <w:proofErr w:type="gramStart"/>
                            <w:r w:rsidR="00FE45BC">
                              <w:rPr>
                                <w:b/>
                                <w:sz w:val="28"/>
                                <w:u w:val="single"/>
                              </w:rPr>
                              <w:t xml:space="preserve">_  </w:t>
                            </w:r>
                            <w:r w:rsidR="00FE45BC" w:rsidRPr="00DC41D1">
                              <w:rPr>
                                <w:b/>
                                <w:sz w:val="28"/>
                                <w:u w:val="single"/>
                              </w:rPr>
                              <w:t>_</w:t>
                            </w:r>
                            <w:proofErr w:type="gramEnd"/>
                            <w:r w:rsidR="00FE45BC" w:rsidRPr="00DC41D1">
                              <w:rPr>
                                <w:b/>
                                <w:sz w:val="28"/>
                                <w:u w:val="single"/>
                              </w:rPr>
                              <w:t>_</w:t>
                            </w:r>
                            <w:r w:rsidR="00FE45BC">
                              <w:rPr>
                                <w:b/>
                                <w:sz w:val="28"/>
                              </w:rPr>
                              <w:t xml:space="preserve">   ____________</w:t>
                            </w:r>
                          </w:p>
                          <w:p w:rsidR="008C5CEB" w:rsidRPr="00DC41D1" w:rsidRDefault="008C5CEB" w:rsidP="00DC41D1">
                            <w:pPr>
                              <w:spacing w:before="36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>E</w:t>
                            </w:r>
                            <w:r w:rsidRPr="00DC41D1">
                              <w:rPr>
                                <w:b/>
                                <w:sz w:val="28"/>
                              </w:rPr>
                              <w:t>.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 xml:space="preserve"> </w:t>
                            </w:r>
                            <w:r w:rsidR="00FE45BC">
                              <w:rPr>
                                <w:b/>
                                <w:sz w:val="28"/>
                                <w:u w:val="single"/>
                              </w:rPr>
                              <w:t>_____</w:t>
                            </w:r>
                            <w:r w:rsidRPr="00DC41D1">
                              <w:rPr>
                                <w:b/>
                                <w:sz w:val="28"/>
                                <w:u w:val="single"/>
                              </w:rPr>
                              <w:t>_________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23" type="#_x0000_t202" style="position:absolute;left:0;text-align:left;margin-left:25.25pt;margin-top:13pt;width:236.05pt;height:195pt;z-index:-251420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" strokeweight="2pt">
                <v:textbox>
                  <w:txbxContent>
                    <w:p w:rsidR="008C5CEB" w:rsidRDefault="008C5CEB" w:rsidP="00DC41D1">
                      <w:pPr>
                        <w:spacing w:before="360" w:after="0" w:line="240" w:lineRule="auto"/>
                        <w:rPr>
                          <w:b/>
                          <w:sz w:val="28"/>
                          <w:u w:val="single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:</w:t>
                      </w:r>
                      <w:r w:rsidRPr="00DC41D1">
                        <w:rPr>
                          <w:b/>
                          <w:sz w:val="28"/>
                        </w:rPr>
                        <w:t xml:space="preserve"> </w:t>
                      </w:r>
                      <w:r w:rsidRPr="00DC41D1">
                        <w:rPr>
                          <w:b/>
                          <w:sz w:val="28"/>
                        </w:rPr>
                        <w:tab/>
                        <w:t xml:space="preserve">A. </w:t>
                      </w:r>
                      <w:r w:rsidRPr="00DC41D1">
                        <w:rPr>
                          <w:b/>
                          <w:sz w:val="28"/>
                          <w:u w:val="single"/>
                        </w:rPr>
                        <w:t>___________</w:t>
                      </w:r>
                      <w:r w:rsidR="00FE45BC">
                        <w:rPr>
                          <w:b/>
                          <w:sz w:val="28"/>
                          <w:u w:val="single"/>
                        </w:rPr>
                        <w:t>_____</w:t>
                      </w:r>
                    </w:p>
                    <w:p w:rsidR="008C5CEB" w:rsidRDefault="008C5CEB" w:rsidP="00DC41D1">
                      <w:pPr>
                        <w:spacing w:before="36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  <w:r w:rsidRPr="00DC41D1">
                        <w:rPr>
                          <w:b/>
                          <w:sz w:val="28"/>
                        </w:rPr>
                        <w:t>B.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 xml:space="preserve"> </w:t>
                      </w:r>
                      <w:r w:rsidRPr="00DC41D1">
                        <w:rPr>
                          <w:b/>
                          <w:sz w:val="28"/>
                          <w:u w:val="single"/>
                        </w:rPr>
                        <w:t>_____________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_____</w:t>
                      </w:r>
                    </w:p>
                    <w:p w:rsidR="008C5CEB" w:rsidRDefault="008C5CEB" w:rsidP="00DC41D1">
                      <w:pPr>
                        <w:spacing w:before="36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  <w:r w:rsidRPr="00DC41D1">
                        <w:rPr>
                          <w:b/>
                          <w:sz w:val="28"/>
                        </w:rPr>
                        <w:t>C.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 xml:space="preserve"> ____</w:t>
                      </w:r>
                      <w:r w:rsidR="00FE45BC">
                        <w:rPr>
                          <w:b/>
                          <w:sz w:val="28"/>
                          <w:u w:val="single"/>
                        </w:rPr>
                        <w:t>_</w:t>
                      </w:r>
                      <w:proofErr w:type="gramStart"/>
                      <w:r w:rsidR="00FE45BC">
                        <w:rPr>
                          <w:b/>
                          <w:sz w:val="28"/>
                          <w:u w:val="single"/>
                        </w:rPr>
                        <w:t>_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 xml:space="preserve">  </w:t>
                      </w:r>
                      <w:r w:rsidRPr="00DC41D1">
                        <w:rPr>
                          <w:b/>
                          <w:sz w:val="28"/>
                          <w:u w:val="single"/>
                        </w:rPr>
                        <w:t>_</w:t>
                      </w:r>
                      <w:proofErr w:type="gramEnd"/>
                      <w:r w:rsidRPr="00DC41D1">
                        <w:rPr>
                          <w:b/>
                          <w:sz w:val="28"/>
                          <w:u w:val="single"/>
                        </w:rPr>
                        <w:t>_</w:t>
                      </w:r>
                      <w:r w:rsidR="00FE45BC">
                        <w:rPr>
                          <w:b/>
                          <w:sz w:val="28"/>
                        </w:rPr>
                        <w:t xml:space="preserve">   ____________</w:t>
                      </w:r>
                    </w:p>
                    <w:p w:rsidR="008C5CEB" w:rsidRPr="00DC41D1" w:rsidRDefault="008C5CEB" w:rsidP="00DC41D1">
                      <w:pPr>
                        <w:spacing w:before="36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</w:rPr>
                        <w:t>D</w:t>
                      </w:r>
                      <w:r w:rsidRPr="00DC41D1">
                        <w:rPr>
                          <w:b/>
                          <w:sz w:val="28"/>
                        </w:rPr>
                        <w:t>.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 xml:space="preserve"> </w:t>
                      </w:r>
                      <w:r w:rsidR="00FE45BC">
                        <w:rPr>
                          <w:b/>
                          <w:sz w:val="28"/>
                          <w:u w:val="single"/>
                        </w:rPr>
                        <w:t>_____</w:t>
                      </w:r>
                      <w:proofErr w:type="gramStart"/>
                      <w:r w:rsidR="00FE45BC">
                        <w:rPr>
                          <w:b/>
                          <w:sz w:val="28"/>
                          <w:u w:val="single"/>
                        </w:rPr>
                        <w:t xml:space="preserve">_  </w:t>
                      </w:r>
                      <w:r w:rsidR="00FE45BC" w:rsidRPr="00DC41D1">
                        <w:rPr>
                          <w:b/>
                          <w:sz w:val="28"/>
                          <w:u w:val="single"/>
                        </w:rPr>
                        <w:t>_</w:t>
                      </w:r>
                      <w:proofErr w:type="gramEnd"/>
                      <w:r w:rsidR="00FE45BC" w:rsidRPr="00DC41D1">
                        <w:rPr>
                          <w:b/>
                          <w:sz w:val="28"/>
                          <w:u w:val="single"/>
                        </w:rPr>
                        <w:t>_</w:t>
                      </w:r>
                      <w:r w:rsidR="00FE45BC">
                        <w:rPr>
                          <w:b/>
                          <w:sz w:val="28"/>
                        </w:rPr>
                        <w:t xml:space="preserve">   ____________</w:t>
                      </w:r>
                    </w:p>
                    <w:p w:rsidR="008C5CEB" w:rsidRPr="00DC41D1" w:rsidRDefault="008C5CEB" w:rsidP="00DC41D1">
                      <w:pPr>
                        <w:spacing w:before="36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</w:rPr>
                        <w:t>E</w:t>
                      </w:r>
                      <w:r w:rsidRPr="00DC41D1">
                        <w:rPr>
                          <w:b/>
                          <w:sz w:val="28"/>
                        </w:rPr>
                        <w:t>.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 xml:space="preserve"> </w:t>
                      </w:r>
                      <w:r w:rsidR="00FE45BC">
                        <w:rPr>
                          <w:b/>
                          <w:sz w:val="28"/>
                          <w:u w:val="single"/>
                        </w:rPr>
                        <w:t>_____</w:t>
                      </w:r>
                      <w:r w:rsidRPr="00DC41D1">
                        <w:rPr>
                          <w:b/>
                          <w:sz w:val="28"/>
                          <w:u w:val="single"/>
                        </w:rPr>
                        <w:t>_________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_____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DC41D1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DC41D1" w:rsidRDefault="00521394" w:rsidP="00231CC2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961344" behindDoc="0" locked="0" layoutInCell="1" allowOverlap="1">
                <wp:simplePos x="0" y="0"/>
                <wp:positionH relativeFrom="column">
                  <wp:posOffset>3443844</wp:posOffset>
                </wp:positionH>
                <wp:positionV relativeFrom="paragraph">
                  <wp:posOffset>-368341</wp:posOffset>
                </wp:positionV>
                <wp:extent cx="2997835" cy="6839585"/>
                <wp:effectExtent l="0" t="0" r="12065" b="18415"/>
                <wp:wrapSquare wrapText="bothSides"/>
                <wp:docPr id="32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7835" cy="6839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5CEB" w:rsidRDefault="008C5CEB" w:rsidP="00F95E61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Box and Pointer diagram:</w:t>
                            </w:r>
                          </w:p>
                          <w:p w:rsidR="008C5CEB" w:rsidRDefault="008C5CEB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demo_attempt_to_change_an_arrow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8C5CEB" w:rsidRDefault="008C5CEB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attempt_to_change_an_arrow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8C5CEB" w:rsidRDefault="008C5CEB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demo_constructing_a_new_list</w:t>
                            </w:r>
                            <w:proofErr w:type="spellEnd"/>
                          </w:p>
                          <w:p w:rsidR="008C5CEB" w:rsidRDefault="008C5CEB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return_list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8C5CEB" w:rsidRDefault="008C5CEB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Pr="00DA5610" w:rsidRDefault="008C5CEB" w:rsidP="00F95E61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137" type="#_x0000_t202" style="position:absolute;left:0;text-align:left;margin-left:271.15pt;margin-top:-29pt;width:236.05pt;height:538.55pt;z-index:251961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" strokeweight="2pt">
                <v:textbox>
                  <w:txbxContent>
                    <w:p w:rsidR="008C5CEB" w:rsidRDefault="008C5CEB" w:rsidP="00F95E61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>Box and Pointer diagram:</w:t>
                      </w:r>
                    </w:p>
                    <w:p w:rsidR="008C5CEB" w:rsidRDefault="008C5CEB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demo_attempt_to_change_an_arrow:</w:t>
                      </w:r>
                    </w:p>
                    <w:p w:rsidR="008C5CEB" w:rsidRDefault="008C5CEB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attempt_to_change_an_arrow:</w:t>
                      </w:r>
                    </w:p>
                    <w:p w:rsidR="008C5CEB" w:rsidRDefault="008C5CEB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demo_constructing_a_new_list</w:t>
                      </w:r>
                    </w:p>
                    <w:p w:rsidR="008C5CEB" w:rsidRDefault="008C5CEB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return_list:</w:t>
                      </w:r>
                    </w:p>
                    <w:p w:rsidR="008C5CEB" w:rsidRDefault="008C5CEB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Pr="00DA5610" w:rsidRDefault="008C5CEB" w:rsidP="00F95E61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:rsidR="00F95E61" w:rsidRDefault="00521394" w:rsidP="00264348">
      <w:pPr>
        <w:pStyle w:val="ListParagraph"/>
        <w:numPr>
          <w:ilvl w:val="0"/>
          <w:numId w:val="26"/>
        </w:numPr>
        <w:spacing w:before="120" w:after="0" w:line="240" w:lineRule="auto"/>
        <w:contextualSpacing w:val="0"/>
        <w:rPr>
          <w:noProof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2368" behindDoc="0" locked="0" layoutInCell="1" allowOverlap="1" wp14:anchorId="4DE5424E" wp14:editId="6F2D7E7A">
                <wp:simplePos x="0" y="0"/>
                <wp:positionH relativeFrom="column">
                  <wp:posOffset>4821382</wp:posOffset>
                </wp:positionH>
                <wp:positionV relativeFrom="paragraph">
                  <wp:posOffset>874642</wp:posOffset>
                </wp:positionV>
                <wp:extent cx="304165" cy="304165"/>
                <wp:effectExtent l="0" t="0" r="19685" b="19685"/>
                <wp:wrapSquare wrapText="bothSides"/>
                <wp:docPr id="328" name="Rectangle 3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8" o:spid="_x0000_s1026" style="position:absolute;margin-left:379.65pt;margin-top:68.85pt;width:23.95pt;height:23.95pt;z-index:251962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3392" behindDoc="0" locked="0" layoutInCell="1" allowOverlap="1" wp14:anchorId="3F5A0DD9" wp14:editId="7CD21DA9">
                <wp:simplePos x="0" y="0"/>
                <wp:positionH relativeFrom="column">
                  <wp:posOffset>5617029</wp:posOffset>
                </wp:positionH>
                <wp:positionV relativeFrom="paragraph">
                  <wp:posOffset>874642</wp:posOffset>
                </wp:positionV>
                <wp:extent cx="656590" cy="304165"/>
                <wp:effectExtent l="0" t="0" r="10160" b="19685"/>
                <wp:wrapSquare wrapText="bothSides"/>
                <wp:docPr id="329" name="Rectangle 3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29" o:spid="_x0000_s1026" style="position:absolute;margin-left:442.3pt;margin-top:68.85pt;width:51.7pt;height:23.95pt;z-index:251963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4416" behindDoc="0" locked="0" layoutInCell="1" allowOverlap="1" wp14:anchorId="23C8E8D0" wp14:editId="6D983652">
                <wp:simplePos x="0" y="0"/>
                <wp:positionH relativeFrom="column">
                  <wp:posOffset>5130140</wp:posOffset>
                </wp:positionH>
                <wp:positionV relativeFrom="paragraph">
                  <wp:posOffset>304627</wp:posOffset>
                </wp:positionV>
                <wp:extent cx="486410" cy="304165"/>
                <wp:effectExtent l="0" t="0" r="27940" b="19685"/>
                <wp:wrapSquare wrapText="bothSides"/>
                <wp:docPr id="335" name="Rectangle 3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7E1485" w:rsidRDefault="008C5CEB" w:rsidP="007E1485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35" o:spid="_x0000_s1125" style="position:absolute;left:0;text-align:left;margin-left:403.95pt;margin-top:24pt;width:38.3pt;height:23.95pt;z-index:251964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" filled="f" strokecolor="black [3213]" strokeweight="2pt">
                <v:textbox>
                  <w:txbxContent>
                    <w:p w:rsidR="008C5CEB" w:rsidRPr="007E1485" w:rsidRDefault="008C5CEB" w:rsidP="007E1485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5440" behindDoc="0" locked="0" layoutInCell="1" allowOverlap="1" wp14:anchorId="0368E1ED" wp14:editId="69AFF791">
                <wp:simplePos x="0" y="0"/>
                <wp:positionH relativeFrom="column">
                  <wp:posOffset>3776353</wp:posOffset>
                </wp:positionH>
                <wp:positionV relativeFrom="paragraph">
                  <wp:posOffset>874642</wp:posOffset>
                </wp:positionV>
                <wp:extent cx="1115060" cy="304800"/>
                <wp:effectExtent l="0" t="0" r="0" b="0"/>
                <wp:wrapSquare wrapText="bothSides"/>
                <wp:docPr id="336" name="Rectangle 3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50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64348" w:rsidRDefault="008C5CEB" w:rsidP="00F95E61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r w:rsidRPr="00264348"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my_list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36" o:spid="_x0000_s1092" style="position:absolute;left:0;text-align:left;margin-left:297.35pt;margin-top:68.85pt;width:87.8pt;height:24pt;z-index:251965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" filled="f" stroked="f" strokeweight="2pt">
                <v:textbox inset=",0,,0">
                  <w:txbxContent>
                    <w:p w:rsidR="008C5CEB" w:rsidRPr="00264348" w:rsidRDefault="008C5CEB" w:rsidP="00F95E61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proofErr w:type="spellStart"/>
                      <w:r w:rsidRPr="00264348"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my_list</w:t>
                      </w:r>
                      <w:proofErr w:type="spellEnd"/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6464" behindDoc="0" locked="0" layoutInCell="1" allowOverlap="1" wp14:anchorId="1EB977E7" wp14:editId="4C39A6EB">
                <wp:simplePos x="0" y="0"/>
                <wp:positionH relativeFrom="column">
                  <wp:posOffset>5617029</wp:posOffset>
                </wp:positionH>
                <wp:positionV relativeFrom="paragraph">
                  <wp:posOffset>1183401</wp:posOffset>
                </wp:positionV>
                <wp:extent cx="656590" cy="304165"/>
                <wp:effectExtent l="0" t="0" r="0" b="0"/>
                <wp:wrapSquare wrapText="bothSides"/>
                <wp:docPr id="23" name="Rectangle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64348" w:rsidRDefault="008C5CEB" w:rsidP="00264348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26434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0  1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" o:spid="_x0000_s1140" style="position:absolute;left:0;text-align:left;margin-left:442.3pt;margin-top:93.2pt;width:51.7pt;height:23.95pt;z-index:251966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" filled="f" stroked="f" strokeweight="2pt">
                <v:textbox>
                  <w:txbxContent>
                    <w:p w:rsidR="008C5CEB" w:rsidRPr="00264348" w:rsidRDefault="008C5CEB" w:rsidP="00264348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 w:rsidRPr="0026434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0  1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7488" behindDoc="0" locked="0" layoutInCell="1" allowOverlap="1" wp14:anchorId="5AC56295" wp14:editId="6163C678">
                <wp:simplePos x="0" y="0"/>
                <wp:positionH relativeFrom="column">
                  <wp:posOffset>5937662</wp:posOffset>
                </wp:positionH>
                <wp:positionV relativeFrom="paragraph">
                  <wp:posOffset>886518</wp:posOffset>
                </wp:positionV>
                <wp:extent cx="0" cy="304800"/>
                <wp:effectExtent l="0" t="0" r="19050" b="19050"/>
                <wp:wrapSquare wrapText="bothSides"/>
                <wp:docPr id="38" name="Straight Connector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" o:spid="_x0000_s1026" style="position:absolute;z-index:251967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7.55pt,69.8pt" to="467.55pt,9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" strokecolor="black [3213]" strokeweight="1pt">
                <w10:wrap type="square"/>
              </v:lin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68512" behindDoc="0" locked="0" layoutInCell="1" allowOverlap="1" wp14:anchorId="4BC1C95A" wp14:editId="645660C7">
                <wp:simplePos x="0" y="0"/>
                <wp:positionH relativeFrom="column">
                  <wp:posOffset>5771408</wp:posOffset>
                </wp:positionH>
                <wp:positionV relativeFrom="paragraph">
                  <wp:posOffset>304627</wp:posOffset>
                </wp:positionV>
                <wp:extent cx="486410" cy="304165"/>
                <wp:effectExtent l="0" t="0" r="27940" b="19685"/>
                <wp:wrapSquare wrapText="bothSides"/>
                <wp:docPr id="69" name="Rectangle 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7E14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69" o:spid="_x0000_s1128" style="position:absolute;left:0;text-align:left;margin-left:454.45pt;margin-top:24pt;width:38.3pt;height:23.95pt;z-index:251968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" filled="f" strokecolor="black [3213]" strokeweight="2pt">
                <v:textbox>
                  <w:txbxContent>
                    <w:p w:rsidR="008C5CEB" w:rsidRDefault="008C5CEB" w:rsidP="007E1485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F95E61" w:rsidRPr="00F95E61">
        <w:rPr>
          <w:rFonts w:ascii="Candara" w:hAnsi="Candara" w:cs="Courier New"/>
          <w:sz w:val="24"/>
          <w:szCs w:val="24"/>
        </w:rPr>
        <w:t xml:space="preserve">There is nothing special about using </w:t>
      </w:r>
      <w:r w:rsidR="00F95E61" w:rsidRPr="00F95E61">
        <w:rPr>
          <w:rFonts w:ascii="Candara" w:hAnsi="Candara" w:cs="Courier New"/>
          <w:i/>
          <w:sz w:val="24"/>
          <w:szCs w:val="24"/>
        </w:rPr>
        <w:t>numbers</w:t>
      </w:r>
      <w:r w:rsidR="00F95E61" w:rsidRPr="00F95E61">
        <w:rPr>
          <w:rFonts w:ascii="Candara" w:hAnsi="Candara" w:cs="Courier New"/>
          <w:sz w:val="24"/>
          <w:szCs w:val="24"/>
        </w:rPr>
        <w:t xml:space="preserve"> in the preceding exe</w:t>
      </w:r>
      <w:r w:rsidR="004A1D81">
        <w:rPr>
          <w:rFonts w:ascii="Candara" w:hAnsi="Candara" w:cs="Courier New"/>
          <w:sz w:val="24"/>
          <w:szCs w:val="24"/>
        </w:rPr>
        <w:t>rcise.  To see this, draw a Box-and-</w:t>
      </w:r>
      <w:r w:rsidR="00F95E61" w:rsidRPr="00F95E61">
        <w:rPr>
          <w:rFonts w:ascii="Candara" w:hAnsi="Candara" w:cs="Courier New"/>
          <w:sz w:val="24"/>
          <w:szCs w:val="24"/>
        </w:rPr>
        <w:t xml:space="preserve">Pointer diagram that shows what happens when </w:t>
      </w:r>
      <w:r w:rsidR="00F95E61" w:rsidRPr="00F95E61">
        <w:rPr>
          <w:rFonts w:ascii="Candara" w:hAnsi="Candara" w:cs="Courier New"/>
          <w:i/>
          <w:sz w:val="24"/>
          <w:szCs w:val="24"/>
        </w:rPr>
        <w:t>main</w:t>
      </w:r>
      <w:r w:rsidR="00F95E61" w:rsidRPr="00F95E61">
        <w:rPr>
          <w:rFonts w:ascii="Candara" w:hAnsi="Candara" w:cs="Courier New"/>
          <w:sz w:val="24"/>
          <w:szCs w:val="24"/>
        </w:rPr>
        <w:t xml:space="preserve"> (below) executes.  Also show the output that is printed.  (This example is similar to the previous one, but with </w:t>
      </w:r>
      <w:r w:rsidR="00F95E61" w:rsidRPr="00F95E61">
        <w:rPr>
          <w:rFonts w:ascii="Candara" w:hAnsi="Candara" w:cs="Courier New"/>
          <w:i/>
          <w:sz w:val="24"/>
          <w:szCs w:val="24"/>
        </w:rPr>
        <w:t>lists</w:t>
      </w:r>
      <w:r w:rsidR="00F95E61" w:rsidRPr="00F95E61">
        <w:rPr>
          <w:rFonts w:ascii="Candara" w:hAnsi="Candara" w:cs="Courier New"/>
          <w:sz w:val="24"/>
          <w:szCs w:val="24"/>
        </w:rPr>
        <w:t xml:space="preserve"> instead of numbers</w:t>
      </w:r>
      <w:r w:rsidR="00F95E61">
        <w:rPr>
          <w:rFonts w:ascii="Candara" w:hAnsi="Candara" w:cs="Courier New"/>
          <w:sz w:val="24"/>
          <w:szCs w:val="24"/>
        </w:rPr>
        <w:t>.)</w:t>
      </w:r>
      <w:r w:rsidR="00264348" w:rsidRPr="00264348">
        <w:rPr>
          <w:rFonts w:ascii="Candara" w:hAnsi="Candara" w:cs="Courier New"/>
          <w:noProof/>
          <w:sz w:val="24"/>
          <w:szCs w:val="24"/>
        </w:rPr>
        <w:t xml:space="preserve"> </w:t>
      </w:r>
    </w:p>
    <w:p w:rsidR="00F95E61" w:rsidRDefault="00F95E61" w:rsidP="00F95E61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631447" w:rsidRDefault="008C5CEB" w:rsidP="00F95E61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897856" behindDoc="1" locked="0" layoutInCell="1" allowOverlap="1" wp14:anchorId="1421A0B7" wp14:editId="691F42CD">
                <wp:simplePos x="0" y="0"/>
                <wp:positionH relativeFrom="column">
                  <wp:posOffset>-487045</wp:posOffset>
                </wp:positionH>
                <wp:positionV relativeFrom="paragraph">
                  <wp:posOffset>305435</wp:posOffset>
                </wp:positionV>
                <wp:extent cx="3686810" cy="4845050"/>
                <wp:effectExtent l="0" t="0" r="27940" b="12700"/>
                <wp:wrapTight wrapText="bothSides">
                  <wp:wrapPolygon edited="0">
                    <wp:start x="0" y="0"/>
                    <wp:lineTo x="0" y="21572"/>
                    <wp:lineTo x="21652" y="21572"/>
                    <wp:lineTo x="21652" y="0"/>
                    <wp:lineTo x="0" y="0"/>
                  </wp:wrapPolygon>
                </wp:wrapTight>
                <wp:docPr id="349" name="Rectangle 3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86810" cy="4845050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DA5610" w:rsidRDefault="008C5CEB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DA561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main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8C5CEB" w:rsidRPr="00DA5610" w:rsidRDefault="008C5CEB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demo_attempt_to_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change_an_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arrow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8C5CEB" w:rsidRDefault="008C5CEB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demo_constructing_a_new_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list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8C5CEB" w:rsidRPr="00DA5610" w:rsidRDefault="008C5CEB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C5CEB" w:rsidRPr="00DA5610" w:rsidRDefault="008C5CEB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A561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demo_attempt_to_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change_an_arrow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8C5CEB" w:rsidRPr="00DA5610" w:rsidRDefault="008C5CEB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my_list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[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, 50]</w:t>
                            </w:r>
                          </w:p>
                          <w:p w:rsidR="008C5CEB" w:rsidRPr="00DA5610" w:rsidRDefault="008C5CEB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0B6CE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attempt_to_change_an_</w:t>
                            </w:r>
                            <w:proofErr w:type="gramStart"/>
                            <w:r w:rsidRPr="000B6CE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arrow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my_list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8C5CEB" w:rsidRPr="00DA5610" w:rsidRDefault="008C5CEB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'B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.',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my_list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8C5CEB" w:rsidRPr="00DA5610" w:rsidRDefault="008C5CEB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C5CEB" w:rsidRPr="00DA5610" w:rsidRDefault="008C5CEB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attempt_to_change_an_arrow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my_list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8C5CEB" w:rsidRPr="00DA5610" w:rsidRDefault="008C5CEB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my_list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[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1, 2, 4]</w:t>
                            </w:r>
                          </w:p>
                          <w:p w:rsidR="008C5CEB" w:rsidRPr="00DA5610" w:rsidRDefault="008C5CEB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'A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.',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my_list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8C5CEB" w:rsidRPr="00DA5610" w:rsidRDefault="008C5CEB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</w:p>
                          <w:p w:rsidR="008C5CEB" w:rsidRPr="00DA5610" w:rsidRDefault="008C5CEB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demo_constructing_</w:t>
                            </w:r>
                            <w:r w:rsidRPr="00DA561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a_new_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list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8C5CEB" w:rsidRPr="00DA5610" w:rsidRDefault="008C5CEB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my_list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[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10</w:t>
                            </w:r>
                            <w:r>
                              <w:rPr>
                                <w:rFonts w:ascii="Consolas" w:hAnsi="Consolas" w:cs="Consolas"/>
                                <w:color w:val="800000"/>
                                <w:sz w:val="24"/>
                                <w:szCs w:val="24"/>
                              </w:rPr>
                              <w:t>, 50]</w:t>
                            </w:r>
                          </w:p>
                          <w:p w:rsidR="008C5CEB" w:rsidRPr="00DA5610" w:rsidRDefault="008C5CEB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my_list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0B6CEF"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return_</w:t>
                            </w: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/>
                                <w:sz w:val="24"/>
                                <w:szCs w:val="24"/>
                              </w:rPr>
                              <w:t>list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my_list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  <w:p w:rsidR="008C5CEB" w:rsidRDefault="008C5CEB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print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'C.', my_list)</w:t>
                            </w:r>
                          </w:p>
                          <w:p w:rsidR="008C5CEB" w:rsidRDefault="008C5CEB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</w:p>
                          <w:p w:rsidR="008C5CEB" w:rsidRPr="00DA5610" w:rsidRDefault="008C5CEB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DA5610"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return_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bCs/>
                                <w:color w:val="000000"/>
                                <w:sz w:val="24"/>
                                <w:szCs w:val="24"/>
                              </w:rPr>
                              <w:t>list</w:t>
                            </w:r>
                            <w:proofErr w:type="spell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(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my_list</w:t>
                            </w: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):</w:t>
                            </w:r>
                          </w:p>
                          <w:p w:rsidR="008C5CEB" w:rsidRPr="00DA5610" w:rsidRDefault="008C5CEB" w:rsidP="00F95E61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</w:pPr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DA5610">
                              <w:rPr>
                                <w:rFonts w:ascii="Consolas" w:hAnsi="Consolas" w:cs="Consolas"/>
                                <w:color w:val="0000FF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DA5610"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color w:val="000000"/>
                                <w:sz w:val="24"/>
                                <w:szCs w:val="24"/>
                              </w:rPr>
                              <w:t>[1, 2, 4]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49" o:spid="_x0000_s1142" style="position:absolute;left:0;text-align:left;margin-left:-38.35pt;margin-top:24.05pt;width:290.3pt;height:381.5pt;z-index:-251418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" fillcolor="#ddd8c2 [2894]" strokecolor="black [3213]" strokeweight="2pt">
                <v:textbox>
                  <w:txbxContent>
                    <w:p w:rsidR="008C5CEB" w:rsidRPr="00DA5610" w:rsidRDefault="008C5CEB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DA561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main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8C5CEB" w:rsidRPr="00DA5610" w:rsidRDefault="008C5CEB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demo_attempt_to_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change_an_arrow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:rsidR="008C5CEB" w:rsidRDefault="008C5CEB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demo_constructing_a_new_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</w:t>
                      </w:r>
                    </w:p>
                    <w:p w:rsidR="008C5CEB" w:rsidRPr="00DA5610" w:rsidRDefault="008C5CEB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C5CEB" w:rsidRPr="00DA5610" w:rsidRDefault="008C5CEB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DA561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demo_attempt_to_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change_an_arrow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8C5CEB" w:rsidRPr="00DA5610" w:rsidRDefault="008C5CEB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my_list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[</w:t>
                      </w:r>
                      <w:r w:rsidRPr="00DA561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10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, 50]</w:t>
                      </w:r>
                    </w:p>
                    <w:p w:rsidR="008C5CEB" w:rsidRPr="00DA5610" w:rsidRDefault="008C5CEB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0B6CEF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attempt_to_change_an_arrow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my_list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8C5CEB" w:rsidRPr="00DA5610" w:rsidRDefault="008C5CEB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('B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.',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my_list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8C5CEB" w:rsidRPr="00DA5610" w:rsidRDefault="008C5CEB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C5CEB" w:rsidRPr="00DA5610" w:rsidRDefault="008C5CEB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attempt_to_change_an_arrow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my_list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8C5CEB" w:rsidRPr="00DA5610" w:rsidRDefault="008C5CEB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my_list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[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1, 2, 4]</w:t>
                      </w:r>
                    </w:p>
                    <w:p w:rsidR="008C5CEB" w:rsidRPr="00DA5610" w:rsidRDefault="008C5CEB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('A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.',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my_list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8C5CEB" w:rsidRPr="00DA5610" w:rsidRDefault="008C5CEB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</w:p>
                    <w:p w:rsidR="008C5CEB" w:rsidRPr="00DA5610" w:rsidRDefault="008C5CEB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demo_constructing_</w:t>
                      </w:r>
                      <w:r w:rsidRPr="00DA561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a_new_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():</w:t>
                      </w:r>
                    </w:p>
                    <w:p w:rsidR="008C5CEB" w:rsidRPr="00DA5610" w:rsidRDefault="008C5CEB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my_list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[</w:t>
                      </w:r>
                      <w:r w:rsidRPr="00DA5610"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10</w:t>
                      </w:r>
                      <w:r>
                        <w:rPr>
                          <w:rFonts w:ascii="Consolas" w:hAnsi="Consolas" w:cs="Consolas"/>
                          <w:color w:val="800000"/>
                          <w:sz w:val="24"/>
                          <w:szCs w:val="24"/>
                        </w:rPr>
                        <w:t>, 50]</w:t>
                      </w:r>
                    </w:p>
                    <w:p w:rsidR="008C5CEB" w:rsidRPr="00DA5610" w:rsidRDefault="008C5CEB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my_list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= </w:t>
                      </w:r>
                      <w:r w:rsidRPr="000B6CEF"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return_</w:t>
                      </w:r>
                      <w:r>
                        <w:rPr>
                          <w:rFonts w:ascii="Consolas" w:hAnsi="Consolas" w:cs="Consolas"/>
                          <w:b/>
                          <w:color w:val="000000"/>
                          <w:sz w:val="24"/>
                          <w:szCs w:val="24"/>
                        </w:rPr>
                        <w:t>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my_list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</w:t>
                      </w:r>
                    </w:p>
                    <w:p w:rsidR="008C5CEB" w:rsidRDefault="008C5CEB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print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('C.', my_list)</w:t>
                      </w:r>
                    </w:p>
                    <w:p w:rsidR="008C5CEB" w:rsidRDefault="008C5CEB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</w:p>
                    <w:p w:rsidR="008C5CEB" w:rsidRPr="00DA5610" w:rsidRDefault="008C5CEB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def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 w:rsidRPr="00DA5610"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return_</w:t>
                      </w:r>
                      <w:r>
                        <w:rPr>
                          <w:rFonts w:ascii="Consolas" w:hAnsi="Consolas" w:cs="Consolas"/>
                          <w:b/>
                          <w:bCs/>
                          <w:color w:val="000000"/>
                          <w:sz w:val="24"/>
                          <w:szCs w:val="24"/>
                        </w:rPr>
                        <w:t>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(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my_list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):</w:t>
                      </w:r>
                    </w:p>
                    <w:p w:rsidR="008C5CEB" w:rsidRPr="00DA5610" w:rsidRDefault="008C5CEB" w:rsidP="00F95E61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</w:pP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   </w:t>
                      </w:r>
                      <w:r w:rsidRPr="00DA5610">
                        <w:rPr>
                          <w:rFonts w:ascii="Consolas" w:hAnsi="Consolas" w:cs="Consolas"/>
                          <w:color w:val="0000FF"/>
                          <w:sz w:val="24"/>
                          <w:szCs w:val="24"/>
                        </w:rPr>
                        <w:t>return</w:t>
                      </w:r>
                      <w:r w:rsidRPr="00DA5610"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color w:val="000000"/>
                          <w:sz w:val="24"/>
                          <w:szCs w:val="24"/>
                        </w:rPr>
                        <w:t>[1, 2, 4]</w:t>
                      </w:r>
                    </w:p>
                  </w:txbxContent>
                </v:textbox>
                <w10:wrap type="tight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69536" behindDoc="0" locked="0" layoutInCell="1" allowOverlap="1" wp14:anchorId="3901E6BD" wp14:editId="18FDC0A5">
                <wp:simplePos x="0" y="0"/>
                <wp:positionH relativeFrom="column">
                  <wp:posOffset>4583875</wp:posOffset>
                </wp:positionH>
                <wp:positionV relativeFrom="paragraph">
                  <wp:posOffset>864087</wp:posOffset>
                </wp:positionV>
                <wp:extent cx="304165" cy="304165"/>
                <wp:effectExtent l="0" t="0" r="19685" b="19685"/>
                <wp:wrapSquare wrapText="bothSides"/>
                <wp:docPr id="187" name="Rectangle 1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87" o:spid="_x0000_s1026" style="position:absolute;margin-left:360.95pt;margin-top:68.05pt;width:23.95pt;height:23.95pt;z-index:251969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" filled="f" strokecolor="black [3213]" strokeweight="2pt"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70560" behindDoc="0" locked="0" layoutInCell="1" allowOverlap="1" wp14:anchorId="59D44791" wp14:editId="3FCA6669">
                <wp:simplePos x="0" y="0"/>
                <wp:positionH relativeFrom="column">
                  <wp:posOffset>5296395</wp:posOffset>
                </wp:positionH>
                <wp:positionV relativeFrom="paragraph">
                  <wp:posOffset>864087</wp:posOffset>
                </wp:positionV>
                <wp:extent cx="965200" cy="304165"/>
                <wp:effectExtent l="0" t="0" r="25400" b="19685"/>
                <wp:wrapSquare wrapText="bothSides"/>
                <wp:docPr id="194" name="Rectangle 19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194" o:spid="_x0000_s1026" style="position:absolute;margin-left:417.05pt;margin-top:68.05pt;width:76pt;height:23.95pt;z-index:251970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" filled="f" strokecolor="black [3213]" strokeweight="2pt"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71584" behindDoc="0" locked="0" layoutInCell="1" allowOverlap="1" wp14:anchorId="52C790BA" wp14:editId="4D080D74">
                <wp:simplePos x="0" y="0"/>
                <wp:positionH relativeFrom="column">
                  <wp:posOffset>5106390</wp:posOffset>
                </wp:positionH>
                <wp:positionV relativeFrom="paragraph">
                  <wp:posOffset>294071</wp:posOffset>
                </wp:positionV>
                <wp:extent cx="486410" cy="304165"/>
                <wp:effectExtent l="0" t="0" r="27940" b="19685"/>
                <wp:wrapSquare wrapText="bothSides"/>
                <wp:docPr id="237" name="Rectangle 2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7E1485" w:rsidRDefault="008C5CEB" w:rsidP="007E1485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7" o:spid="_x0000_s1130" style="position:absolute;left:0;text-align:left;margin-left:402.1pt;margin-top:23.15pt;width:38.3pt;height:23.95pt;z-index:251971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" filled="f" strokecolor="black [3213]" strokeweight="2pt">
                <v:textbox>
                  <w:txbxContent>
                    <w:p w:rsidR="008C5CEB" w:rsidRPr="007E1485" w:rsidRDefault="008C5CEB" w:rsidP="007E1485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72608" behindDoc="0" locked="0" layoutInCell="1" allowOverlap="1" wp14:anchorId="48F90BD5" wp14:editId="1547CB6A">
                <wp:simplePos x="0" y="0"/>
                <wp:positionH relativeFrom="column">
                  <wp:posOffset>3538847</wp:posOffset>
                </wp:positionH>
                <wp:positionV relativeFrom="paragraph">
                  <wp:posOffset>864087</wp:posOffset>
                </wp:positionV>
                <wp:extent cx="1115060" cy="304800"/>
                <wp:effectExtent l="0" t="0" r="0" b="0"/>
                <wp:wrapSquare wrapText="bothSides"/>
                <wp:docPr id="238" name="Rectangle 2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50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64348" w:rsidRDefault="008C5CEB" w:rsidP="00264348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r w:rsidRPr="00264348"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my_list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38" o:spid="_x0000_s1097" style="position:absolute;left:0;text-align:left;margin-left:278.65pt;margin-top:68.05pt;width:87.8pt;height:24pt;z-index:2519726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" filled="f" stroked="f" strokeweight="2pt">
                <v:textbox inset=",0,,0">
                  <w:txbxContent>
                    <w:p w:rsidR="008C5CEB" w:rsidRPr="00264348" w:rsidRDefault="008C5CEB" w:rsidP="00264348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proofErr w:type="spellStart"/>
                      <w:r w:rsidRPr="00264348"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my_list</w:t>
                      </w:r>
                      <w:proofErr w:type="spellEnd"/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73632" behindDoc="0" locked="0" layoutInCell="1" allowOverlap="1" wp14:anchorId="7E535D99" wp14:editId="5F3AAA58">
                <wp:simplePos x="0" y="0"/>
                <wp:positionH relativeFrom="column">
                  <wp:posOffset>5296395</wp:posOffset>
                </wp:positionH>
                <wp:positionV relativeFrom="paragraph">
                  <wp:posOffset>1172845</wp:posOffset>
                </wp:positionV>
                <wp:extent cx="965200" cy="304165"/>
                <wp:effectExtent l="0" t="0" r="0" b="0"/>
                <wp:wrapSquare wrapText="bothSides"/>
                <wp:docPr id="257" name="Rectangle 2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64348" w:rsidRDefault="008C5CEB" w:rsidP="00264348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26434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0  1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57" o:spid="_x0000_s1147" style="position:absolute;left:0;text-align:left;margin-left:417.05pt;margin-top:92.35pt;width:76pt;height:23.95pt;z-index:2519736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" filled="f" stroked="f" strokeweight="2pt">
                <v:textbox>
                  <w:txbxContent>
                    <w:p w:rsidR="008C5CEB" w:rsidRPr="00264348" w:rsidRDefault="008C5CEB" w:rsidP="00264348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 w:rsidRPr="0026434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0  1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74656" behindDoc="0" locked="0" layoutInCell="1" allowOverlap="1" wp14:anchorId="68A5E43B" wp14:editId="3F31ABB6">
                <wp:simplePos x="0" y="0"/>
                <wp:positionH relativeFrom="column">
                  <wp:posOffset>5913912</wp:posOffset>
                </wp:positionH>
                <wp:positionV relativeFrom="paragraph">
                  <wp:posOffset>864087</wp:posOffset>
                </wp:positionV>
                <wp:extent cx="0" cy="304800"/>
                <wp:effectExtent l="0" t="0" r="19050" b="19050"/>
                <wp:wrapSquare wrapText="bothSides"/>
                <wp:docPr id="259" name="Straight Connector 2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59" o:spid="_x0000_s1026" style="position:absolute;z-index:251974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65.65pt,68.05pt" to="465.65pt,9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" strokecolor="black [3213]" strokeweight="1pt">
                <w10:wrap type="square"/>
              </v:line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75680" behindDoc="0" locked="0" layoutInCell="1" allowOverlap="1" wp14:anchorId="6F953DC1" wp14:editId="4B6F10BF">
                <wp:simplePos x="0" y="0"/>
                <wp:positionH relativeFrom="column">
                  <wp:posOffset>5747657</wp:posOffset>
                </wp:positionH>
                <wp:positionV relativeFrom="paragraph">
                  <wp:posOffset>294071</wp:posOffset>
                </wp:positionV>
                <wp:extent cx="486410" cy="304165"/>
                <wp:effectExtent l="0" t="0" r="27940" b="19685"/>
                <wp:wrapSquare wrapText="bothSides"/>
                <wp:docPr id="264" name="Rectangle 2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7E14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264" o:spid="_x0000_s1133" style="position:absolute;left:0;text-align:left;margin-left:452.55pt;margin-top:23.15pt;width:38.3pt;height:23.95pt;z-index:2519756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" filled="f" strokecolor="black [3213]" strokeweight="2pt">
                <v:textbox>
                  <w:txbxContent>
                    <w:p w:rsidR="008C5CEB" w:rsidRDefault="008C5CEB" w:rsidP="007E1485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76704" behindDoc="0" locked="0" layoutInCell="1" allowOverlap="1" wp14:anchorId="7EE23E22" wp14:editId="48769AE2">
                <wp:simplePos x="0" y="0"/>
                <wp:positionH relativeFrom="column">
                  <wp:posOffset>5617029</wp:posOffset>
                </wp:positionH>
                <wp:positionV relativeFrom="paragraph">
                  <wp:posOffset>864087</wp:posOffset>
                </wp:positionV>
                <wp:extent cx="0" cy="304800"/>
                <wp:effectExtent l="0" t="0" r="19050" b="19050"/>
                <wp:wrapSquare wrapText="bothSides"/>
                <wp:docPr id="273" name="Straight Connector 2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273" o:spid="_x0000_s1026" style="position:absolute;z-index:251976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42.3pt,68.05pt" to="442.3pt,92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" strokecolor="black [3213]" strokeweight="1pt">
                <w10:wrap type="square"/>
              </v:line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77728" behindDoc="0" locked="0" layoutInCell="1" allowOverlap="1" wp14:anchorId="0920A5C0" wp14:editId="44835B77">
                <wp:simplePos x="0" y="0"/>
                <wp:positionH relativeFrom="column">
                  <wp:posOffset>4524499</wp:posOffset>
                </wp:positionH>
                <wp:positionV relativeFrom="paragraph">
                  <wp:posOffset>282196</wp:posOffset>
                </wp:positionV>
                <wp:extent cx="486410" cy="304165"/>
                <wp:effectExtent l="0" t="0" r="27940" b="19685"/>
                <wp:wrapSquare wrapText="bothSides"/>
                <wp:docPr id="309" name="Rectangle 3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7E14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09" o:spid="_x0000_s1134" style="position:absolute;left:0;text-align:left;margin-left:356.25pt;margin-top:22.2pt;width:38.3pt;height:23.95pt;z-index:251977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" filled="f" strokecolor="black [3213]" strokeweight="2pt">
                <v:textbox>
                  <w:txbxContent>
                    <w:p w:rsidR="008C5CEB" w:rsidRDefault="008C5CEB" w:rsidP="007E1485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78752" behindDoc="0" locked="0" layoutInCell="1" allowOverlap="1" wp14:anchorId="7E58BE37" wp14:editId="2D8649F4">
                <wp:simplePos x="0" y="0"/>
                <wp:positionH relativeFrom="column">
                  <wp:posOffset>4619501</wp:posOffset>
                </wp:positionH>
                <wp:positionV relativeFrom="paragraph">
                  <wp:posOffset>2574133</wp:posOffset>
                </wp:positionV>
                <wp:extent cx="304165" cy="304165"/>
                <wp:effectExtent l="0" t="0" r="19685" b="19685"/>
                <wp:wrapSquare wrapText="bothSides"/>
                <wp:docPr id="352" name="Rectangle 3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52" o:spid="_x0000_s1026" style="position:absolute;margin-left:363.75pt;margin-top:202.7pt;width:23.95pt;height:23.95pt;z-index:251978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" filled="f" strokecolor="black [3213]" strokeweight="2pt"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79776" behindDoc="0" locked="0" layoutInCell="1" allowOverlap="1" wp14:anchorId="13CFE6CA" wp14:editId="29D5A25C">
                <wp:simplePos x="0" y="0"/>
                <wp:positionH relativeFrom="column">
                  <wp:posOffset>5415148</wp:posOffset>
                </wp:positionH>
                <wp:positionV relativeFrom="paragraph">
                  <wp:posOffset>2574133</wp:posOffset>
                </wp:positionV>
                <wp:extent cx="656590" cy="304165"/>
                <wp:effectExtent l="0" t="0" r="10160" b="19685"/>
                <wp:wrapSquare wrapText="bothSides"/>
                <wp:docPr id="353" name="Rectangle 3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53" o:spid="_x0000_s1026" style="position:absolute;margin-left:426.4pt;margin-top:202.7pt;width:51.7pt;height:23.95pt;z-index:251979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" filled="f" strokecolor="black [3213]" strokeweight="2pt"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80800" behindDoc="0" locked="0" layoutInCell="1" allowOverlap="1" wp14:anchorId="03C26823" wp14:editId="5421A97B">
                <wp:simplePos x="0" y="0"/>
                <wp:positionH relativeFrom="column">
                  <wp:posOffset>4928260</wp:posOffset>
                </wp:positionH>
                <wp:positionV relativeFrom="paragraph">
                  <wp:posOffset>2004118</wp:posOffset>
                </wp:positionV>
                <wp:extent cx="486410" cy="304165"/>
                <wp:effectExtent l="0" t="0" r="27940" b="19685"/>
                <wp:wrapSquare wrapText="bothSides"/>
                <wp:docPr id="354" name="Rectangle 3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7E14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54" o:spid="_x0000_s1135" style="position:absolute;left:0;text-align:left;margin-left:388.05pt;margin-top:157.8pt;width:38.3pt;height:23.95pt;z-index:251980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" filled="f" strokecolor="black [3213]" strokeweight="2pt">
                <v:textbox>
                  <w:txbxContent>
                    <w:p w:rsidR="008C5CEB" w:rsidRDefault="008C5CEB" w:rsidP="007E1485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82848" behindDoc="0" locked="0" layoutInCell="1" allowOverlap="1" wp14:anchorId="2A6FB850" wp14:editId="1AFEACBB">
                <wp:simplePos x="0" y="0"/>
                <wp:positionH relativeFrom="column">
                  <wp:posOffset>5723906</wp:posOffset>
                </wp:positionH>
                <wp:positionV relativeFrom="paragraph">
                  <wp:posOffset>2574133</wp:posOffset>
                </wp:positionV>
                <wp:extent cx="0" cy="304800"/>
                <wp:effectExtent l="0" t="0" r="19050" b="19050"/>
                <wp:wrapSquare wrapText="bothSides"/>
                <wp:docPr id="356" name="Straight Connector 35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56" o:spid="_x0000_s1026" style="position:absolute;z-index:251982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0.7pt,202.7pt" to="450.7pt,22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" strokecolor="black [3213]" strokeweight="1pt">
                <w10:wrap type="square"/>
              </v:line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83872" behindDoc="0" locked="0" layoutInCell="1" allowOverlap="1" wp14:anchorId="37354957" wp14:editId="124B6C6B">
                <wp:simplePos x="0" y="0"/>
                <wp:positionH relativeFrom="column">
                  <wp:posOffset>5569527</wp:posOffset>
                </wp:positionH>
                <wp:positionV relativeFrom="paragraph">
                  <wp:posOffset>2004118</wp:posOffset>
                </wp:positionV>
                <wp:extent cx="486410" cy="304165"/>
                <wp:effectExtent l="0" t="0" r="27940" b="19685"/>
                <wp:wrapSquare wrapText="bothSides"/>
                <wp:docPr id="357" name="Rectangle 3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7E14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57" o:spid="_x0000_s1136" style="position:absolute;left:0;text-align:left;margin-left:438.55pt;margin-top:157.8pt;width:38.3pt;height:23.95pt;z-index:251983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" filled="f" strokecolor="black [3213]" strokeweight="2pt">
                <v:textbox>
                  <w:txbxContent>
                    <w:p w:rsidR="008C5CEB" w:rsidRDefault="008C5CEB" w:rsidP="007E1485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noProof/>
        </w:rPr>
        <mc:AlternateContent>
          <mc:Choice Requires="wps">
            <w:drawing>
              <wp:anchor distT="0" distB="0" distL="114300" distR="114300" simplePos="0" relativeHeight="251984896" behindDoc="0" locked="0" layoutInCell="1" allowOverlap="1" wp14:anchorId="728B083B" wp14:editId="5AC7A496">
                <wp:simplePos x="0" y="0"/>
                <wp:positionH relativeFrom="column">
                  <wp:posOffset>3538847</wp:posOffset>
                </wp:positionH>
                <wp:positionV relativeFrom="paragraph">
                  <wp:posOffset>2574133</wp:posOffset>
                </wp:positionV>
                <wp:extent cx="1115060" cy="304800"/>
                <wp:effectExtent l="0" t="0" r="0" b="0"/>
                <wp:wrapSquare wrapText="bothSides"/>
                <wp:docPr id="358" name="Rectangle 35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50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64348" w:rsidRDefault="008C5CEB" w:rsidP="00631447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r w:rsidRPr="00264348"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my_list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58" o:spid="_x0000_s1103" style="position:absolute;left:0;text-align:left;margin-left:278.65pt;margin-top:202.7pt;width:87.8pt;height:24pt;z-index:251984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" filled="f" stroked="f" strokeweight="2pt">
                <v:textbox inset=",0,,0">
                  <w:txbxContent>
                    <w:p w:rsidR="008C5CEB" w:rsidRPr="00264348" w:rsidRDefault="008C5CEB" w:rsidP="00631447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r w:rsidRPr="00264348"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my_list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F95E61" w:rsidRDefault="00A9050D" w:rsidP="00F95E61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94112" behindDoc="0" locked="0" layoutInCell="1" allowOverlap="1" wp14:anchorId="7BD95A52" wp14:editId="5C6B0954">
                <wp:simplePos x="0" y="0"/>
                <wp:positionH relativeFrom="column">
                  <wp:posOffset>2014855</wp:posOffset>
                </wp:positionH>
                <wp:positionV relativeFrom="paragraph">
                  <wp:posOffset>-1188720</wp:posOffset>
                </wp:positionV>
                <wp:extent cx="1071245" cy="244475"/>
                <wp:effectExtent l="0" t="0" r="0" b="3175"/>
                <wp:wrapSquare wrapText="bothSides"/>
                <wp:docPr id="367" name="Rectangle 36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71245" cy="244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64348" w:rsidRDefault="008C5CEB" w:rsidP="00631447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26434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0  </w:t>
                            </w:r>
                            <w:r w:rsidR="00A9050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</w:t>
                            </w:r>
                            <w:proofErr w:type="gramStart"/>
                            <w:r w:rsidRPr="0026434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1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2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367" o:spid="_x0000_s1104" style="position:absolute;left:0;text-align:left;margin-left:158.65pt;margin-top:-93.6pt;width:84.35pt;height:19.25pt;z-index:25199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" filled="f" stroked="f" strokeweight="2pt">
                <v:textbox inset=",0,,0">
                  <w:txbxContent>
                    <w:p w:rsidR="008C5CEB" w:rsidRPr="00264348" w:rsidRDefault="008C5CEB" w:rsidP="00631447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 w:rsidRPr="0026434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0  </w:t>
                      </w:r>
                      <w:r w:rsidR="00A9050D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</w:t>
                      </w:r>
                      <w:proofErr w:type="gramStart"/>
                      <w:r w:rsidRPr="0026434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1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2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="00A96990" w:rsidRPr="00B358F3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21408" behindDoc="1" locked="0" layoutInCell="1" allowOverlap="1" wp14:anchorId="27004C1A" wp14:editId="51744D59">
                <wp:simplePos x="0" y="0"/>
                <wp:positionH relativeFrom="column">
                  <wp:posOffset>358775</wp:posOffset>
                </wp:positionH>
                <wp:positionV relativeFrom="paragraph">
                  <wp:posOffset>73660</wp:posOffset>
                </wp:positionV>
                <wp:extent cx="2516505" cy="2220595"/>
                <wp:effectExtent l="19050" t="19050" r="17145" b="27305"/>
                <wp:wrapSquare wrapText="bothSides"/>
                <wp:docPr id="35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16505" cy="2220595"/>
                        </a:xfrm>
                        <a:prstGeom prst="rect">
                          <a:avLst/>
                        </a:prstGeom>
                        <a:noFill/>
                        <a:ln w="2857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5CEB" w:rsidRDefault="008C5CEB" w:rsidP="00631447">
                            <w:pPr>
                              <w:spacing w:before="120" w:after="0" w:line="240" w:lineRule="auto"/>
                              <w:rPr>
                                <w:b/>
                                <w:sz w:val="28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: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</w:t>
                            </w:r>
                          </w:p>
                          <w:p w:rsidR="008C5CEB" w:rsidRPr="009C1E28" w:rsidRDefault="008C5CEB" w:rsidP="009C1E28">
                            <w:pPr>
                              <w:spacing w:before="480" w:after="0" w:line="240" w:lineRule="auto"/>
                              <w:ind w:firstLine="720"/>
                              <w:rPr>
                                <w:b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 xml:space="preserve">A.   </w:t>
                            </w:r>
                            <w:r w:rsidR="009C1E28" w:rsidRPr="009C1E2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</w:rPr>
                              <w:t>_____________</w:t>
                            </w:r>
                          </w:p>
                          <w:p w:rsidR="008C5CEB" w:rsidRPr="009C1E28" w:rsidRDefault="008C5CEB" w:rsidP="009C1E28">
                            <w:pPr>
                              <w:spacing w:before="480" w:after="0" w:line="240" w:lineRule="auto"/>
                              <w:ind w:firstLine="720"/>
                              <w:rPr>
                                <w:b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 xml:space="preserve">B.   </w:t>
                            </w:r>
                            <w:r w:rsidR="009C1E28" w:rsidRPr="009C1E2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</w:rPr>
                              <w:t>_____________</w:t>
                            </w:r>
                          </w:p>
                          <w:p w:rsidR="008C5CEB" w:rsidRPr="009C1E28" w:rsidRDefault="008C5CEB" w:rsidP="009C1E28">
                            <w:pPr>
                              <w:spacing w:before="480" w:after="0" w:line="240" w:lineRule="auto"/>
                              <w:ind w:firstLine="720"/>
                              <w:rPr>
                                <w:b/>
                                <w:color w:val="000000" w:themeColor="text1"/>
                                <w:sz w:val="28"/>
                                <w:u w:val="single"/>
                              </w:rPr>
                            </w:pPr>
                            <w:r w:rsidRPr="00DC41D1">
                              <w:rPr>
                                <w:b/>
                                <w:sz w:val="28"/>
                              </w:rPr>
                              <w:t>C</w:t>
                            </w:r>
                            <w:r>
                              <w:rPr>
                                <w:b/>
                                <w:sz w:val="28"/>
                              </w:rPr>
                              <w:t>.</w:t>
                            </w:r>
                            <w:r w:rsidRPr="001378E0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 xml:space="preserve"> </w:t>
                            </w:r>
                            <w:r w:rsidR="009C1E28" w:rsidRPr="009C1E2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</w:rPr>
                              <w:t>_____________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105" type="#_x0000_t202" style="position:absolute;left:0;text-align:left;margin-left:28.25pt;margin-top:5.8pt;width:198.15pt;height:174.85pt;z-index:-2513950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" filled="f" strokeweight="2.25pt">
                <v:textbox>
                  <w:txbxContent>
                    <w:p w:rsidR="008C5CEB" w:rsidRDefault="008C5CEB" w:rsidP="00631447">
                      <w:pPr>
                        <w:spacing w:before="120" w:after="0" w:line="240" w:lineRule="auto"/>
                        <w:rPr>
                          <w:b/>
                          <w:sz w:val="28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:</w:t>
                      </w:r>
                      <w:r>
                        <w:rPr>
                          <w:b/>
                          <w:sz w:val="28"/>
                        </w:rPr>
                        <w:t xml:space="preserve"> </w:t>
                      </w:r>
                    </w:p>
                    <w:p w:rsidR="008C5CEB" w:rsidRPr="009C1E28" w:rsidRDefault="008C5CEB" w:rsidP="009C1E28">
                      <w:pPr>
                        <w:spacing w:before="480" w:after="0" w:line="240" w:lineRule="auto"/>
                        <w:ind w:firstLine="720"/>
                        <w:rPr>
                          <w:b/>
                          <w:color w:val="000000" w:themeColor="text1"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</w:rPr>
                        <w:t xml:space="preserve">A.   </w:t>
                      </w:r>
                      <w:r w:rsidR="009C1E28" w:rsidRPr="009C1E28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</w:rPr>
                        <w:t>_____________</w:t>
                      </w:r>
                    </w:p>
                    <w:p w:rsidR="008C5CEB" w:rsidRPr="009C1E28" w:rsidRDefault="008C5CEB" w:rsidP="009C1E28">
                      <w:pPr>
                        <w:spacing w:before="480" w:after="0" w:line="240" w:lineRule="auto"/>
                        <w:ind w:firstLine="720"/>
                        <w:rPr>
                          <w:b/>
                          <w:color w:val="000000" w:themeColor="text1"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</w:rPr>
                        <w:t xml:space="preserve">B.   </w:t>
                      </w:r>
                      <w:r w:rsidR="009C1E28" w:rsidRPr="009C1E28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</w:rPr>
                        <w:t>_____________</w:t>
                      </w:r>
                    </w:p>
                    <w:p w:rsidR="008C5CEB" w:rsidRPr="009C1E28" w:rsidRDefault="008C5CEB" w:rsidP="009C1E28">
                      <w:pPr>
                        <w:spacing w:before="480" w:after="0" w:line="240" w:lineRule="auto"/>
                        <w:ind w:firstLine="720"/>
                        <w:rPr>
                          <w:b/>
                          <w:color w:val="000000" w:themeColor="text1"/>
                          <w:sz w:val="28"/>
                          <w:u w:val="single"/>
                        </w:rPr>
                      </w:pPr>
                      <w:r w:rsidRPr="00DC41D1">
                        <w:rPr>
                          <w:b/>
                          <w:sz w:val="28"/>
                        </w:rPr>
                        <w:t>C</w:t>
                      </w:r>
                      <w:r>
                        <w:rPr>
                          <w:b/>
                          <w:sz w:val="28"/>
                        </w:rPr>
                        <w:t>.</w:t>
                      </w:r>
                      <w:r w:rsidRPr="001378E0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 xml:space="preserve"> </w:t>
                      </w:r>
                      <w:r w:rsidR="009C1E28" w:rsidRPr="009C1E28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</w:rPr>
                        <w:t>_____________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7E1485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86944" behindDoc="0" locked="0" layoutInCell="1" allowOverlap="1" wp14:anchorId="75C8293E" wp14:editId="1AE32E88">
                <wp:simplePos x="0" y="0"/>
                <wp:positionH relativeFrom="column">
                  <wp:posOffset>2056765</wp:posOffset>
                </wp:positionH>
                <wp:positionV relativeFrom="paragraph">
                  <wp:posOffset>-1494155</wp:posOffset>
                </wp:positionV>
                <wp:extent cx="965200" cy="308610"/>
                <wp:effectExtent l="0" t="0" r="25400" b="15240"/>
                <wp:wrapSquare wrapText="bothSides"/>
                <wp:docPr id="360" name="Rectangle 3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308610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7E1485" w:rsidRDefault="008C5CEB" w:rsidP="007E1485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  <w:r>
                              <w:t>1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60" o:spid="_x0000_s1139" style="position:absolute;left:0;text-align:left;margin-left:161.95pt;margin-top:-117.65pt;width:76pt;height:24.3pt;z-index:251986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" filled="f" strokecolor="black [3213]" strokeweight="2pt">
                <v:textbox>
                  <w:txbxContent>
                    <w:p w:rsidR="008C5CEB" w:rsidRPr="007E1485" w:rsidRDefault="008C5CEB" w:rsidP="007E1485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  <w:r>
                        <w:t>1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81824" behindDoc="0" locked="0" layoutInCell="1" allowOverlap="1" wp14:anchorId="187CC664" wp14:editId="05D39989">
                <wp:simplePos x="0" y="0"/>
                <wp:positionH relativeFrom="column">
                  <wp:posOffset>2092828</wp:posOffset>
                </wp:positionH>
                <wp:positionV relativeFrom="paragraph">
                  <wp:posOffset>-2051693</wp:posOffset>
                </wp:positionV>
                <wp:extent cx="656590" cy="304165"/>
                <wp:effectExtent l="0" t="0" r="0" b="0"/>
                <wp:wrapSquare wrapText="bothSides"/>
                <wp:docPr id="355" name="Rectangle 3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659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64348" w:rsidRDefault="008C5CEB" w:rsidP="00631447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26434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0  1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55" o:spid="_x0000_s1140" style="position:absolute;left:0;text-align:left;margin-left:164.8pt;margin-top:-161.55pt;width:51.7pt;height:23.95pt;z-index:251981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" filled="f" stroked="f" strokeweight="2pt">
                <v:textbox>
                  <w:txbxContent>
                    <w:p w:rsidR="008C5CEB" w:rsidRPr="00264348" w:rsidRDefault="008C5CEB" w:rsidP="00631447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proofErr w:type="gramStart"/>
                      <w:r w:rsidRPr="0026434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0  1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85920" behindDoc="0" locked="0" layoutInCell="1" allowOverlap="1" wp14:anchorId="21B5E0E2" wp14:editId="5980F5D9">
                <wp:simplePos x="0" y="0"/>
                <wp:positionH relativeFrom="column">
                  <wp:posOffset>1344683</wp:posOffset>
                </wp:positionH>
                <wp:positionV relativeFrom="paragraph">
                  <wp:posOffset>-1351049</wp:posOffset>
                </wp:positionV>
                <wp:extent cx="304165" cy="304165"/>
                <wp:effectExtent l="0" t="0" r="19685" b="19685"/>
                <wp:wrapSquare wrapText="bothSides"/>
                <wp:docPr id="359" name="Rectangle 3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59" o:spid="_x0000_s1026" style="position:absolute;margin-left:105.9pt;margin-top:-106.4pt;width:23.95pt;height:23.95pt;z-index:251985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" filled="f" strokecolor="black [3213]" strokeweight="2pt">
                <w10:wrap type="square"/>
              </v:rect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87968" behindDoc="0" locked="0" layoutInCell="1" allowOverlap="1" wp14:anchorId="43646511" wp14:editId="7D8611D7">
                <wp:simplePos x="0" y="0"/>
                <wp:positionH relativeFrom="column">
                  <wp:posOffset>1843446</wp:posOffset>
                </wp:positionH>
                <wp:positionV relativeFrom="paragraph">
                  <wp:posOffset>-733532</wp:posOffset>
                </wp:positionV>
                <wp:extent cx="486410" cy="304165"/>
                <wp:effectExtent l="0" t="0" r="27940" b="19685"/>
                <wp:wrapSquare wrapText="bothSides"/>
                <wp:docPr id="361" name="Rectangle 3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7E14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61" o:spid="_x0000_s1141" style="position:absolute;left:0;text-align:left;margin-left:145.15pt;margin-top:-57.75pt;width:38.3pt;height:23.95pt;z-index:251987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" filled="f" strokecolor="black [3213]" strokeweight="2pt">
                <v:textbox>
                  <w:txbxContent>
                    <w:p w:rsidR="008C5CEB" w:rsidRDefault="008C5CEB" w:rsidP="007E1485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88992" behindDoc="0" locked="0" layoutInCell="1" allowOverlap="1" wp14:anchorId="1B676F0D" wp14:editId="6A1C08A2">
                <wp:simplePos x="0" y="0"/>
                <wp:positionH relativeFrom="column">
                  <wp:posOffset>299654</wp:posOffset>
                </wp:positionH>
                <wp:positionV relativeFrom="paragraph">
                  <wp:posOffset>-1351049</wp:posOffset>
                </wp:positionV>
                <wp:extent cx="1115060" cy="304800"/>
                <wp:effectExtent l="0" t="0" r="0" b="0"/>
                <wp:wrapSquare wrapText="bothSides"/>
                <wp:docPr id="362" name="Rectangle 3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50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64348" w:rsidRDefault="008C5CEB" w:rsidP="00631447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r w:rsidRPr="00264348"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my_list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62" o:spid="_x0000_s1109" style="position:absolute;left:0;text-align:left;margin-left:23.6pt;margin-top:-106.4pt;width:87.8pt;height:24pt;z-index:251988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" filled="f" stroked="f" strokeweight="2pt">
                <v:textbox inset=",0,,0">
                  <w:txbxContent>
                    <w:p w:rsidR="008C5CEB" w:rsidRPr="00264348" w:rsidRDefault="008C5CEB" w:rsidP="00631447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r w:rsidRPr="00264348"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my_list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90016" behindDoc="0" locked="0" layoutInCell="1" allowOverlap="1" wp14:anchorId="5084108F" wp14:editId="757C1264">
                <wp:simplePos x="0" y="0"/>
                <wp:positionH relativeFrom="column">
                  <wp:posOffset>2484714</wp:posOffset>
                </wp:positionH>
                <wp:positionV relativeFrom="paragraph">
                  <wp:posOffset>-733532</wp:posOffset>
                </wp:positionV>
                <wp:extent cx="486410" cy="304165"/>
                <wp:effectExtent l="0" t="0" r="27940" b="19685"/>
                <wp:wrapSquare wrapText="bothSides"/>
                <wp:docPr id="363" name="Rectangle 3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7E14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63" o:spid="_x0000_s1143" style="position:absolute;left:0;text-align:left;margin-left:195.65pt;margin-top:-57.75pt;width:38.3pt;height:23.95pt;z-index:251990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" filled="f" strokecolor="black [3213]" strokeweight="2pt">
                <v:textbox>
                  <w:txbxContent>
                    <w:p w:rsidR="008C5CEB" w:rsidRDefault="008C5CEB" w:rsidP="007E1485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91040" behindDoc="0" locked="0" layoutInCell="1" allowOverlap="1" wp14:anchorId="33DA7B5E" wp14:editId="5FBB947F">
                <wp:simplePos x="0" y="0"/>
                <wp:positionH relativeFrom="column">
                  <wp:posOffset>1261555</wp:posOffset>
                </wp:positionH>
                <wp:positionV relativeFrom="paragraph">
                  <wp:posOffset>-733532</wp:posOffset>
                </wp:positionV>
                <wp:extent cx="486410" cy="304165"/>
                <wp:effectExtent l="0" t="0" r="27940" b="19685"/>
                <wp:wrapSquare wrapText="bothSides"/>
                <wp:docPr id="364" name="Rectangle 3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7E1485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64" o:spid="_x0000_s1144" style="position:absolute;left:0;text-align:left;margin-left:99.35pt;margin-top:-57.75pt;width:38.3pt;height:23.95pt;z-index:251991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" filled="f" strokecolor="black [3213]" strokeweight="2pt">
                <v:textbox>
                  <w:txbxContent>
                    <w:p w:rsidR="008C5CEB" w:rsidRDefault="008C5CEB" w:rsidP="007E1485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92064" behindDoc="0" locked="0" layoutInCell="1" allowOverlap="1" wp14:anchorId="3A3CB3B0" wp14:editId="45C641D3">
                <wp:simplePos x="0" y="0"/>
                <wp:positionH relativeFrom="column">
                  <wp:posOffset>2722220</wp:posOffset>
                </wp:positionH>
                <wp:positionV relativeFrom="paragraph">
                  <wp:posOffset>-1493553</wp:posOffset>
                </wp:positionV>
                <wp:extent cx="0" cy="304800"/>
                <wp:effectExtent l="0" t="0" r="19050" b="19050"/>
                <wp:wrapSquare wrapText="bothSides"/>
                <wp:docPr id="365" name="Straight Connector 3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65" o:spid="_x0000_s1026" style="position:absolute;z-index:251992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214.35pt,-117.6pt" to="214.35pt,-9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" strokecolor="black [3213]" strokeweight="1pt">
                <w10:wrap type="square"/>
              </v:line>
            </w:pict>
          </mc:Fallback>
        </mc:AlternateContent>
      </w:r>
      <w:r w:rsidR="00521394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993088" behindDoc="0" locked="0" layoutInCell="1" allowOverlap="1" wp14:anchorId="61D82227" wp14:editId="3BA31E97">
                <wp:simplePos x="0" y="0"/>
                <wp:positionH relativeFrom="column">
                  <wp:posOffset>2425337</wp:posOffset>
                </wp:positionH>
                <wp:positionV relativeFrom="paragraph">
                  <wp:posOffset>-1493553</wp:posOffset>
                </wp:positionV>
                <wp:extent cx="0" cy="304800"/>
                <wp:effectExtent l="0" t="0" r="19050" b="19050"/>
                <wp:wrapSquare wrapText="bothSides"/>
                <wp:docPr id="366" name="Straight Connector 3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66" o:spid="_x0000_s1026" style="position:absolute;z-index:251993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90.95pt,-117.6pt" to="190.95pt,-9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" strokecolor="black [3213]" strokeweight="1pt">
                <w10:wrap type="square"/>
              </v:line>
            </w:pict>
          </mc:Fallback>
        </mc:AlternateContent>
      </w:r>
    </w:p>
    <w:p w:rsidR="00F95E61" w:rsidRDefault="00F95E61" w:rsidP="00F95E61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F95E61" w:rsidRDefault="00F95E61" w:rsidP="00F95E61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F95E61" w:rsidRDefault="00F95E61" w:rsidP="00F95E61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F95E61" w:rsidRDefault="00F95E61" w:rsidP="00F95E61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F95E61" w:rsidRDefault="00F95E61" w:rsidP="00F95E61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6131CF" w:rsidRDefault="006131CF" w:rsidP="00F95E61">
      <w:pPr>
        <w:pStyle w:val="ListParagraph"/>
        <w:spacing w:before="120" w:after="0" w:line="240" w:lineRule="auto"/>
        <w:ind w:left="360"/>
        <w:contextualSpacing w:val="0"/>
        <w:rPr>
          <w:noProof/>
        </w:rPr>
      </w:pPr>
    </w:p>
    <w:p w:rsidR="009D0C20" w:rsidRDefault="008C5CEB" w:rsidP="00406059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noProof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2043264" behindDoc="0" locked="0" layoutInCell="1" allowOverlap="1" wp14:anchorId="37F6D388" wp14:editId="131DECAA">
                <wp:simplePos x="0" y="0"/>
                <wp:positionH relativeFrom="column">
                  <wp:posOffset>3598223</wp:posOffset>
                </wp:positionH>
                <wp:positionV relativeFrom="paragraph">
                  <wp:posOffset>82921</wp:posOffset>
                </wp:positionV>
                <wp:extent cx="2997835" cy="6839585"/>
                <wp:effectExtent l="0" t="0" r="12065" b="18415"/>
                <wp:wrapSquare wrapText="bothSides"/>
                <wp:docPr id="37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7835" cy="6839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5CEB" w:rsidRDefault="008C5CEB" w:rsidP="00EB11D4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Box and Pointer diagram:</w:t>
                            </w:r>
                          </w:p>
                          <w:p w:rsidR="008C5CEB" w:rsidRDefault="008C5CEB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demo_mutating_a_list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8C5CEB" w:rsidRDefault="008C5CEB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mutate_list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8C5CEB" w:rsidRDefault="008C5CEB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demo_constructing_a_new_list</w:t>
                            </w:r>
                            <w:proofErr w:type="spellEnd"/>
                          </w:p>
                          <w:p w:rsidR="008C5CEB" w:rsidRDefault="008C5CEB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return_tripled_list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8C5CEB" w:rsidRDefault="008C5CEB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Pr="00DA5610" w:rsidRDefault="008C5CEB" w:rsidP="00EB11D4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146" type="#_x0000_t202" style="position:absolute;left:0;text-align:left;margin-left:283.3pt;margin-top:6.55pt;width:236.05pt;height:538.55pt;z-index:252043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" strokeweight="2pt">
                <v:textbox>
                  <w:txbxContent>
                    <w:p w:rsidR="008C5CEB" w:rsidRDefault="008C5CEB" w:rsidP="00EB11D4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>Box and Pointer diagram:</w:t>
                      </w:r>
                    </w:p>
                    <w:p w:rsidR="008C5CEB" w:rsidRDefault="008C5CEB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demo_mutating_a_list</w:t>
                      </w:r>
                      <w:proofErr w:type="spellEnd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:</w:t>
                      </w:r>
                    </w:p>
                    <w:p w:rsidR="008C5CEB" w:rsidRDefault="008C5CEB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mutate_list</w:t>
                      </w:r>
                      <w:proofErr w:type="spellEnd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:</w:t>
                      </w:r>
                    </w:p>
                    <w:p w:rsidR="008C5CEB" w:rsidRDefault="008C5CEB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demo_constructing_a_new_list</w:t>
                      </w:r>
                      <w:proofErr w:type="spellEnd"/>
                    </w:p>
                    <w:p w:rsidR="008C5CEB" w:rsidRDefault="008C5CEB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proofErr w:type="spellStart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return_tripled_list</w:t>
                      </w:r>
                      <w:proofErr w:type="spellEnd"/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:</w:t>
                      </w:r>
                    </w:p>
                    <w:p w:rsidR="008C5CEB" w:rsidRDefault="008C5CEB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Pr="00DA5610" w:rsidRDefault="008C5CEB" w:rsidP="00EB11D4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4768" behindDoc="0" locked="0" layoutInCell="1" allowOverlap="1" wp14:anchorId="7E0CEA94" wp14:editId="50903224">
                <wp:simplePos x="0" y="0"/>
                <wp:positionH relativeFrom="column">
                  <wp:posOffset>5308270</wp:posOffset>
                </wp:positionH>
                <wp:positionV relativeFrom="paragraph">
                  <wp:posOffset>807316</wp:posOffset>
                </wp:positionV>
                <wp:extent cx="486410" cy="304165"/>
                <wp:effectExtent l="0" t="0" r="27940" b="19685"/>
                <wp:wrapSquare wrapText="bothSides"/>
                <wp:docPr id="404" name="Rectangle 4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8C5C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04" o:spid="_x0000_s1147" style="position:absolute;left:0;text-align:left;margin-left:417.95pt;margin-top:63.55pt;width:38.3pt;height:23.95pt;z-index:252064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" filled="f" strokecolor="black [3213]" strokeweight="2pt">
                <v:textbox>
                  <w:txbxContent>
                    <w:p w:rsidR="008C5CEB" w:rsidRDefault="008C5CEB" w:rsidP="008C5CEB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7840" behindDoc="0" locked="0" layoutInCell="1" allowOverlap="1" wp14:anchorId="46E06B04" wp14:editId="2A764D6C">
                <wp:simplePos x="0" y="0"/>
                <wp:positionH relativeFrom="column">
                  <wp:posOffset>5949538</wp:posOffset>
                </wp:positionH>
                <wp:positionV relativeFrom="paragraph">
                  <wp:posOffset>807316</wp:posOffset>
                </wp:positionV>
                <wp:extent cx="486410" cy="304165"/>
                <wp:effectExtent l="0" t="0" r="27940" b="19685"/>
                <wp:wrapSquare wrapText="bothSides"/>
                <wp:docPr id="407" name="Rectangle 40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8C5C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07" o:spid="_x0000_s1148" style="position:absolute;left:0;text-align:left;margin-left:468.45pt;margin-top:63.55pt;width:38.3pt;height:23.95pt;z-index:252067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" filled="f" strokecolor="black [3213]" strokeweight="2pt">
                <v:textbox>
                  <w:txbxContent>
                    <w:p w:rsidR="008C5CEB" w:rsidRDefault="008C5CEB" w:rsidP="008C5CEB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9888" behindDoc="0" locked="0" layoutInCell="1" allowOverlap="1" wp14:anchorId="17850154" wp14:editId="6490A5DE">
                <wp:simplePos x="0" y="0"/>
                <wp:positionH relativeFrom="column">
                  <wp:posOffset>4726379</wp:posOffset>
                </wp:positionH>
                <wp:positionV relativeFrom="paragraph">
                  <wp:posOffset>795441</wp:posOffset>
                </wp:positionV>
                <wp:extent cx="486410" cy="304165"/>
                <wp:effectExtent l="0" t="0" r="27940" b="19685"/>
                <wp:wrapSquare wrapText="bothSides"/>
                <wp:docPr id="409" name="Rectangle 40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8C5CEB" w:rsidRDefault="008C5CEB" w:rsidP="008C5CEB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09" o:spid="_x0000_s1149" style="position:absolute;left:0;text-align:left;margin-left:372.15pt;margin-top:62.65pt;width:38.3pt;height:23.95pt;z-index:252069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" filled="f" strokecolor="black [3213]" strokeweight="2pt">
                <v:textbox>
                  <w:txbxContent>
                    <w:p w:rsidR="008C5CEB" w:rsidRPr="008C5CEB" w:rsidRDefault="008C5CEB" w:rsidP="008C5CEB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9D0C20">
        <w:rPr>
          <w:rFonts w:ascii="Candara" w:hAnsi="Candara" w:cs="Courier New"/>
          <w:sz w:val="24"/>
          <w:szCs w:val="24"/>
        </w:rPr>
        <w:t>We ha</w:t>
      </w:r>
      <w:bookmarkStart w:id="0" w:name="_GoBack"/>
      <w:bookmarkEnd w:id="0"/>
      <w:r w:rsidR="009D0C20">
        <w:rPr>
          <w:rFonts w:ascii="Candara" w:hAnsi="Candara" w:cs="Courier New"/>
          <w:sz w:val="24"/>
          <w:szCs w:val="24"/>
        </w:rPr>
        <w:t xml:space="preserve">ve seen that it is simply not possible for a function to change the arrow in the </w:t>
      </w:r>
      <w:r w:rsidR="009D0C20" w:rsidRPr="003A28D7">
        <w:rPr>
          <w:rFonts w:ascii="Candara" w:hAnsi="Candara" w:cs="Courier New"/>
          <w:b/>
          <w:i/>
          <w:sz w:val="24"/>
          <w:szCs w:val="24"/>
        </w:rPr>
        <w:t>caller</w:t>
      </w:r>
      <w:r w:rsidR="009D0C20">
        <w:rPr>
          <w:rFonts w:ascii="Candara" w:hAnsi="Candara" w:cs="Courier New"/>
          <w:sz w:val="24"/>
          <w:szCs w:val="24"/>
        </w:rPr>
        <w:t xml:space="preserve"> that corresponds to one of the function’s arguments.  But many objects can be </w:t>
      </w:r>
      <w:r w:rsidR="009D0C20" w:rsidRPr="009D0C20">
        <w:rPr>
          <w:rFonts w:ascii="Candara" w:hAnsi="Candara" w:cs="Courier New"/>
          <w:b/>
          <w:i/>
          <w:sz w:val="24"/>
          <w:szCs w:val="24"/>
        </w:rPr>
        <w:t>mutated</w:t>
      </w:r>
      <w:r w:rsidR="009D0C20">
        <w:rPr>
          <w:rFonts w:ascii="Candara" w:hAnsi="Candara" w:cs="Courier New"/>
          <w:sz w:val="24"/>
          <w:szCs w:val="24"/>
        </w:rPr>
        <w:t xml:space="preserve">, which means that </w:t>
      </w:r>
      <w:r w:rsidR="009D0C20" w:rsidRPr="006131CF">
        <w:rPr>
          <w:rFonts w:ascii="Candara" w:hAnsi="Candara" w:cs="Courier New"/>
          <w:b/>
          <w:i/>
          <w:sz w:val="24"/>
          <w:szCs w:val="24"/>
        </w:rPr>
        <w:t>the object’s value (not the variable’s reference) changes.</w:t>
      </w:r>
      <w:r w:rsidRPr="008C5CEB">
        <w:rPr>
          <w:rFonts w:ascii="Candara" w:hAnsi="Candara" w:cs="Courier New"/>
          <w:noProof/>
          <w:sz w:val="24"/>
          <w:szCs w:val="24"/>
        </w:rPr>
        <w:t xml:space="preserve"> </w:t>
      </w:r>
    </w:p>
    <w:p w:rsidR="009D0C20" w:rsidRDefault="00C3515E" w:rsidP="006131CF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noProof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0912" behindDoc="0" locked="0" layoutInCell="1" allowOverlap="1" wp14:anchorId="17A94C16" wp14:editId="54D8B970">
                <wp:simplePos x="0" y="0"/>
                <wp:positionH relativeFrom="column">
                  <wp:posOffset>4725670</wp:posOffset>
                </wp:positionH>
                <wp:positionV relativeFrom="paragraph">
                  <wp:posOffset>3312160</wp:posOffset>
                </wp:positionV>
                <wp:extent cx="304165" cy="304165"/>
                <wp:effectExtent l="0" t="0" r="19685" b="19685"/>
                <wp:wrapSquare wrapText="bothSides"/>
                <wp:docPr id="410" name="Rectangle 4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10" o:spid="_x0000_s1026" style="position:absolute;margin-left:372.1pt;margin-top:260.8pt;width:23.95pt;height:23.95pt;z-index:252070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1936" behindDoc="0" locked="0" layoutInCell="1" allowOverlap="1" wp14:anchorId="194EE88A" wp14:editId="033BAA5D">
                <wp:simplePos x="0" y="0"/>
                <wp:positionH relativeFrom="column">
                  <wp:posOffset>3741420</wp:posOffset>
                </wp:positionH>
                <wp:positionV relativeFrom="paragraph">
                  <wp:posOffset>3324225</wp:posOffset>
                </wp:positionV>
                <wp:extent cx="1115060" cy="304800"/>
                <wp:effectExtent l="0" t="0" r="0" b="0"/>
                <wp:wrapSquare wrapText="bothSides"/>
                <wp:docPr id="411" name="Rectangle 4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50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64348" w:rsidRDefault="008C5CEB" w:rsidP="001A3436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r w:rsidRPr="00264348"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my_list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11" o:spid="_x0000_s1116" style="position:absolute;left:0;text-align:left;margin-left:294.6pt;margin-top:261.75pt;width:87.8pt;height:24pt;z-index:252071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" filled="f" stroked="f" strokeweight="2pt">
                <v:textbox inset=",0,,0">
                  <w:txbxContent>
                    <w:p w:rsidR="008C5CEB" w:rsidRPr="00264348" w:rsidRDefault="008C5CEB" w:rsidP="001A3436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r w:rsidRPr="00264348"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my_list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44288" behindDoc="0" locked="0" layoutInCell="1" allowOverlap="1" wp14:anchorId="6418663D" wp14:editId="17172C39">
                <wp:simplePos x="0" y="0"/>
                <wp:positionH relativeFrom="column">
                  <wp:posOffset>4963886</wp:posOffset>
                </wp:positionH>
                <wp:positionV relativeFrom="paragraph">
                  <wp:posOffset>296627</wp:posOffset>
                </wp:positionV>
                <wp:extent cx="304165" cy="304165"/>
                <wp:effectExtent l="0" t="0" r="19685" b="19685"/>
                <wp:wrapSquare wrapText="bothSides"/>
                <wp:docPr id="371" name="Rectangle 3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71" o:spid="_x0000_s1026" style="position:absolute;margin-left:390.85pt;margin-top:23.35pt;width:23.95pt;height:23.95pt;z-index:252044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" filled="f" strokecolor="black [3213]" strokeweight="2pt"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45312" behindDoc="0" locked="0" layoutInCell="1" allowOverlap="1" wp14:anchorId="6F08360F" wp14:editId="290ED5DC">
                <wp:simplePos x="0" y="0"/>
                <wp:positionH relativeFrom="column">
                  <wp:posOffset>3918857</wp:posOffset>
                </wp:positionH>
                <wp:positionV relativeFrom="paragraph">
                  <wp:posOffset>296627</wp:posOffset>
                </wp:positionV>
                <wp:extent cx="1115060" cy="304800"/>
                <wp:effectExtent l="0" t="0" r="0" b="0"/>
                <wp:wrapSquare wrapText="bothSides"/>
                <wp:docPr id="374" name="Rectangle 37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50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64348" w:rsidRDefault="008C5CEB" w:rsidP="00EB11D4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r w:rsidRPr="00264348"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my_list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74" o:spid="_x0000_s1117" style="position:absolute;left:0;text-align:left;margin-left:308.55pt;margin-top:23.35pt;width:87.8pt;height:24pt;z-index:252045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" filled="f" stroked="f" strokeweight="2pt">
                <v:textbox inset=",0,,0">
                  <w:txbxContent>
                    <w:p w:rsidR="008C5CEB" w:rsidRPr="00264348" w:rsidRDefault="008C5CEB" w:rsidP="00EB11D4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r w:rsidRPr="00264348"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my_list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46336" behindDoc="0" locked="0" layoutInCell="1" allowOverlap="1" wp14:anchorId="392F2EDE" wp14:editId="6225BB3C">
                <wp:simplePos x="0" y="0"/>
                <wp:positionH relativeFrom="column">
                  <wp:posOffset>4999512</wp:posOffset>
                </wp:positionH>
                <wp:positionV relativeFrom="paragraph">
                  <wp:posOffset>1757292</wp:posOffset>
                </wp:positionV>
                <wp:extent cx="304165" cy="304165"/>
                <wp:effectExtent l="0" t="0" r="19685" b="19685"/>
                <wp:wrapSquare wrapText="bothSides"/>
                <wp:docPr id="378" name="Rectangle 37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78" o:spid="_x0000_s1026" style="position:absolute;margin-left:393.65pt;margin-top:138.35pt;width:23.95pt;height:23.95pt;z-index:252046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47360" behindDoc="0" locked="0" layoutInCell="1" allowOverlap="1" wp14:anchorId="5C8CDCAA" wp14:editId="22FA46DE">
                <wp:simplePos x="0" y="0"/>
                <wp:positionH relativeFrom="column">
                  <wp:posOffset>5474525</wp:posOffset>
                </wp:positionH>
                <wp:positionV relativeFrom="paragraph">
                  <wp:posOffset>3312960</wp:posOffset>
                </wp:positionV>
                <wp:extent cx="965200" cy="304165"/>
                <wp:effectExtent l="0" t="0" r="25400" b="19685"/>
                <wp:wrapSquare wrapText="bothSides"/>
                <wp:docPr id="379" name="Rectangle 37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79" o:spid="_x0000_s1026" style="position:absolute;margin-left:431.05pt;margin-top:260.85pt;width:76pt;height:23.95pt;z-index:252047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" filled="f" strokecolor="black [3213]" strokeweight="2pt"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48384" behindDoc="0" locked="0" layoutInCell="1" allowOverlap="1" wp14:anchorId="767D75B5" wp14:editId="46199066">
                <wp:simplePos x="0" y="0"/>
                <wp:positionH relativeFrom="column">
                  <wp:posOffset>5438899</wp:posOffset>
                </wp:positionH>
                <wp:positionV relativeFrom="paragraph">
                  <wp:posOffset>1127900</wp:posOffset>
                </wp:positionV>
                <wp:extent cx="486410" cy="304165"/>
                <wp:effectExtent l="0" t="0" r="27940" b="19685"/>
                <wp:wrapSquare wrapText="bothSides"/>
                <wp:docPr id="380" name="Rectangle 38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8C5C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0" o:spid="_x0000_s1152" style="position:absolute;left:0;text-align:left;margin-left:428.25pt;margin-top:88.8pt;width:38.3pt;height:23.95pt;z-index:252048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" filled="f" strokecolor="black [3213]" strokeweight="2pt">
                <v:textbox>
                  <w:txbxContent>
                    <w:p w:rsidR="008C5CEB" w:rsidRDefault="008C5CEB" w:rsidP="008C5CEB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49408" behindDoc="0" locked="0" layoutInCell="1" allowOverlap="1" wp14:anchorId="5DC56568" wp14:editId="78D02424">
                <wp:simplePos x="0" y="0"/>
                <wp:positionH relativeFrom="column">
                  <wp:posOffset>3954483</wp:posOffset>
                </wp:positionH>
                <wp:positionV relativeFrom="paragraph">
                  <wp:posOffset>1757292</wp:posOffset>
                </wp:positionV>
                <wp:extent cx="1115060" cy="304800"/>
                <wp:effectExtent l="0" t="0" r="0" b="0"/>
                <wp:wrapSquare wrapText="bothSides"/>
                <wp:docPr id="381" name="Rectangle 3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50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64348" w:rsidRDefault="008C5CEB" w:rsidP="00EB11D4">
                            <w:pP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numbers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1" o:spid="_x0000_s1172" style="position:absolute;left:0;text-align:left;margin-left:311.4pt;margin-top:138.35pt;width:87.8pt;height:24pt;z-index:252049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" filled="f" stroked="f" strokeweight="2pt">
                <v:textbox>
                  <w:txbxContent>
                    <w:p w:rsidR="008C5CEB" w:rsidRPr="00264348" w:rsidRDefault="008C5CEB" w:rsidP="00EB11D4">
                      <w:pP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numbers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51456" behindDoc="0" locked="0" layoutInCell="1" allowOverlap="1" wp14:anchorId="64075F5A" wp14:editId="09E1FDA7">
                <wp:simplePos x="0" y="0"/>
                <wp:positionH relativeFrom="column">
                  <wp:posOffset>6092042</wp:posOffset>
                </wp:positionH>
                <wp:positionV relativeFrom="paragraph">
                  <wp:posOffset>3312960</wp:posOffset>
                </wp:positionV>
                <wp:extent cx="0" cy="304800"/>
                <wp:effectExtent l="0" t="0" r="19050" b="19050"/>
                <wp:wrapSquare wrapText="bothSides"/>
                <wp:docPr id="383" name="Straight Connector 3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3" o:spid="_x0000_s1026" style="position:absolute;z-index:252051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9.7pt,260.85pt" to="479.7pt,2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" strokecolor="black [3213]" strokeweight="1pt">
                <w10:wrap type="square"/>
              </v:line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52480" behindDoc="0" locked="0" layoutInCell="1" allowOverlap="1" wp14:anchorId="3DCCB01B" wp14:editId="708CDDBD">
                <wp:simplePos x="0" y="0"/>
                <wp:positionH relativeFrom="column">
                  <wp:posOffset>6080166</wp:posOffset>
                </wp:positionH>
                <wp:positionV relativeFrom="paragraph">
                  <wp:posOffset>1127900</wp:posOffset>
                </wp:positionV>
                <wp:extent cx="418465" cy="304165"/>
                <wp:effectExtent l="0" t="0" r="19685" b="19685"/>
                <wp:wrapSquare wrapText="bothSides"/>
                <wp:docPr id="384" name="Rectangle 38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4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8C5C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4" o:spid="_x0000_s1154" style="position:absolute;left:0;text-align:left;margin-left:478.75pt;margin-top:88.8pt;width:32.95pt;height:23.95pt;z-index:252052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" filled="f" strokecolor="black [3213]" strokeweight="2pt">
                <v:textbox>
                  <w:txbxContent>
                    <w:p w:rsidR="008C5CEB" w:rsidRDefault="008C5CEB" w:rsidP="008C5CEB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53504" behindDoc="0" locked="0" layoutInCell="1" allowOverlap="1" wp14:anchorId="67238502" wp14:editId="58B2868D">
                <wp:simplePos x="0" y="0"/>
                <wp:positionH relativeFrom="column">
                  <wp:posOffset>5795158</wp:posOffset>
                </wp:positionH>
                <wp:positionV relativeFrom="paragraph">
                  <wp:posOffset>3312960</wp:posOffset>
                </wp:positionV>
                <wp:extent cx="0" cy="304800"/>
                <wp:effectExtent l="0" t="0" r="19050" b="19050"/>
                <wp:wrapSquare wrapText="bothSides"/>
                <wp:docPr id="385" name="Straight Connector 3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385" o:spid="_x0000_s1026" style="position:absolute;z-index:252053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6.3pt,260.85pt" to="456.3pt,2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" strokecolor="black [3213]" strokeweight="1pt">
                <w10:wrap type="square"/>
              </v:line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54528" behindDoc="0" locked="0" layoutInCell="1" allowOverlap="1" wp14:anchorId="53E0AD7B" wp14:editId="6D6C34DA">
                <wp:simplePos x="0" y="0"/>
                <wp:positionH relativeFrom="column">
                  <wp:posOffset>4857008</wp:posOffset>
                </wp:positionH>
                <wp:positionV relativeFrom="paragraph">
                  <wp:posOffset>1116025</wp:posOffset>
                </wp:positionV>
                <wp:extent cx="486410" cy="304165"/>
                <wp:effectExtent l="0" t="0" r="27940" b="19685"/>
                <wp:wrapSquare wrapText="bothSides"/>
                <wp:docPr id="386" name="Rectangle 38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Default="008C5CEB" w:rsidP="008C5CEB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6" o:spid="_x0000_s1155" style="position:absolute;left:0;text-align:left;margin-left:382.45pt;margin-top:87.9pt;width:38.3pt;height:23.95pt;z-index:2520545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" filled="f" strokecolor="black [3213]" strokeweight="2pt">
                <v:textbox>
                  <w:txbxContent>
                    <w:p w:rsidR="008C5CEB" w:rsidRDefault="008C5CEB" w:rsidP="008C5CEB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3744" behindDoc="0" locked="0" layoutInCell="1" allowOverlap="1" wp14:anchorId="6B3481FC" wp14:editId="586B84E0">
                <wp:simplePos x="0" y="0"/>
                <wp:positionH relativeFrom="column">
                  <wp:posOffset>5498275</wp:posOffset>
                </wp:positionH>
                <wp:positionV relativeFrom="paragraph">
                  <wp:posOffset>261001</wp:posOffset>
                </wp:positionV>
                <wp:extent cx="965200" cy="304165"/>
                <wp:effectExtent l="0" t="0" r="25400" b="19685"/>
                <wp:wrapSquare wrapText="bothSides"/>
                <wp:docPr id="403" name="Rectangle 4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03" o:spid="_x0000_s1026" style="position:absolute;margin-left:432.95pt;margin-top:20.55pt;width:76pt;height:23.95pt;z-index:252063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5792" behindDoc="0" locked="0" layoutInCell="1" allowOverlap="1" wp14:anchorId="2FD5679B" wp14:editId="28F4842B">
                <wp:simplePos x="0" y="0"/>
                <wp:positionH relativeFrom="column">
                  <wp:posOffset>5498275</wp:posOffset>
                </wp:positionH>
                <wp:positionV relativeFrom="paragraph">
                  <wp:posOffset>569760</wp:posOffset>
                </wp:positionV>
                <wp:extent cx="965200" cy="304165"/>
                <wp:effectExtent l="0" t="0" r="0" b="0"/>
                <wp:wrapSquare wrapText="bothSides"/>
                <wp:docPr id="405" name="Rectangle 40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64348" w:rsidRDefault="008C5CEB" w:rsidP="00EB11D4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26434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0  1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05" o:spid="_x0000_s1175" style="position:absolute;left:0;text-align:left;margin-left:432.95pt;margin-top:44.85pt;width:76pt;height:23.95pt;z-index:252065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" filled="f" stroked="f" strokeweight="2pt">
                <v:textbox>
                  <w:txbxContent>
                    <w:p w:rsidR="008C5CEB" w:rsidRPr="00264348" w:rsidRDefault="008C5CEB" w:rsidP="00EB11D4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 w:rsidRPr="0026434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0  1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6816" behindDoc="0" locked="0" layoutInCell="1" allowOverlap="1" wp14:anchorId="477F3DD0" wp14:editId="77732662">
                <wp:simplePos x="0" y="0"/>
                <wp:positionH relativeFrom="column">
                  <wp:posOffset>6115792</wp:posOffset>
                </wp:positionH>
                <wp:positionV relativeFrom="paragraph">
                  <wp:posOffset>261001</wp:posOffset>
                </wp:positionV>
                <wp:extent cx="0" cy="304800"/>
                <wp:effectExtent l="0" t="0" r="19050" b="19050"/>
                <wp:wrapSquare wrapText="bothSides"/>
                <wp:docPr id="406" name="Straight Connector 40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06" o:spid="_x0000_s1026" style="position:absolute;z-index:252066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1.55pt,20.55pt" to="481.55pt,4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" strokecolor="black [3213]" strokeweight="1pt">
                <w10:wrap type="square"/>
              </v:line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8864" behindDoc="0" locked="0" layoutInCell="1" allowOverlap="1" wp14:anchorId="179464EE" wp14:editId="32F0C485">
                <wp:simplePos x="0" y="0"/>
                <wp:positionH relativeFrom="column">
                  <wp:posOffset>5818909</wp:posOffset>
                </wp:positionH>
                <wp:positionV relativeFrom="paragraph">
                  <wp:posOffset>261001</wp:posOffset>
                </wp:positionV>
                <wp:extent cx="0" cy="304800"/>
                <wp:effectExtent l="0" t="0" r="19050" b="19050"/>
                <wp:wrapSquare wrapText="bothSides"/>
                <wp:docPr id="408" name="Straight Connector 40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08" o:spid="_x0000_s1026" style="position:absolute;z-index:252068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8.2pt,20.55pt" to="458.2pt,44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" strokecolor="black [3213]" strokeweight="1pt">
                <w10:wrap type="square"/>
              </v:line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2960" behindDoc="0" locked="0" layoutInCell="1" allowOverlap="1" wp14:anchorId="3BFA2923" wp14:editId="0708F577">
                <wp:simplePos x="0" y="0"/>
                <wp:positionH relativeFrom="column">
                  <wp:posOffset>5308270</wp:posOffset>
                </wp:positionH>
                <wp:positionV relativeFrom="paragraph">
                  <wp:posOffset>2719194</wp:posOffset>
                </wp:positionV>
                <wp:extent cx="486410" cy="304165"/>
                <wp:effectExtent l="0" t="0" r="27940" b="19685"/>
                <wp:wrapSquare wrapText="bothSides"/>
                <wp:docPr id="412" name="Rectangle 4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0FF4" w:rsidRDefault="00AA0FF4" w:rsidP="00AA0F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12" o:spid="_x0000_s1157" style="position:absolute;left:0;text-align:left;margin-left:417.95pt;margin-top:214.1pt;width:38.3pt;height:23.95pt;z-index:25207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" filled="f" strokecolor="black [3213]" strokeweight="2pt">
                <v:textbox>
                  <w:txbxContent>
                    <w:p w:rsidR="00AA0FF4" w:rsidRDefault="00AA0FF4" w:rsidP="00AA0FF4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3984" behindDoc="0" locked="0" layoutInCell="1" allowOverlap="1" wp14:anchorId="7DBD9039" wp14:editId="6C52CB2C">
                <wp:simplePos x="0" y="0"/>
                <wp:positionH relativeFrom="column">
                  <wp:posOffset>5949538</wp:posOffset>
                </wp:positionH>
                <wp:positionV relativeFrom="paragraph">
                  <wp:posOffset>2719194</wp:posOffset>
                </wp:positionV>
                <wp:extent cx="486410" cy="304165"/>
                <wp:effectExtent l="0" t="0" r="27940" b="19685"/>
                <wp:wrapSquare wrapText="bothSides"/>
                <wp:docPr id="413" name="Rectangle 4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0FF4" w:rsidRDefault="00AA0FF4" w:rsidP="00AA0F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13" o:spid="_x0000_s1158" style="position:absolute;left:0;text-align:left;margin-left:468.45pt;margin-top:214.1pt;width:38.3pt;height:23.95pt;z-index:252073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" filled="f" strokecolor="black [3213]" strokeweight="2pt">
                <v:textbox>
                  <w:txbxContent>
                    <w:p w:rsidR="00AA0FF4" w:rsidRDefault="00AA0FF4" w:rsidP="00AA0FF4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5008" behindDoc="0" locked="0" layoutInCell="1" allowOverlap="1" wp14:anchorId="3F49498D" wp14:editId="799775B8">
                <wp:simplePos x="0" y="0"/>
                <wp:positionH relativeFrom="column">
                  <wp:posOffset>4726379</wp:posOffset>
                </wp:positionH>
                <wp:positionV relativeFrom="paragraph">
                  <wp:posOffset>2707318</wp:posOffset>
                </wp:positionV>
                <wp:extent cx="486410" cy="304165"/>
                <wp:effectExtent l="0" t="0" r="27940" b="19685"/>
                <wp:wrapSquare wrapText="bothSides"/>
                <wp:docPr id="414" name="Rectangle 4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0FF4" w:rsidRDefault="00AA0FF4" w:rsidP="00AA0F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14" o:spid="_x0000_s1159" style="position:absolute;left:0;text-align:left;margin-left:372.15pt;margin-top:213.15pt;width:38.3pt;height:23.95pt;z-index:252075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" filled="f" strokecolor="black [3213]" strokeweight="2pt">
                <v:textbox>
                  <w:txbxContent>
                    <w:p w:rsidR="00AA0FF4" w:rsidRDefault="00AA0FF4" w:rsidP="00AA0FF4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3A7104" w:rsidRPr="00406059">
        <w:rPr>
          <w:rFonts w:ascii="Candara" w:hAnsi="Candara" w:cs="Courier New"/>
          <w:sz w:val="24"/>
          <w:szCs w:val="24"/>
        </w:rPr>
        <w:t xml:space="preserve">To see this, draw a Box and Pointer diagram that shows what happens when </w:t>
      </w:r>
      <w:r w:rsidR="003A7104" w:rsidRPr="00406059">
        <w:rPr>
          <w:rFonts w:ascii="Candara" w:hAnsi="Candara" w:cs="Courier New"/>
          <w:i/>
          <w:sz w:val="24"/>
          <w:szCs w:val="24"/>
        </w:rPr>
        <w:t>main</w:t>
      </w:r>
      <w:r w:rsidR="003A7104" w:rsidRPr="00406059">
        <w:rPr>
          <w:rFonts w:ascii="Candara" w:hAnsi="Candara" w:cs="Courier New"/>
          <w:sz w:val="24"/>
          <w:szCs w:val="24"/>
        </w:rPr>
        <w:t xml:space="preserve"> (below) executes.  Also show the output that is printed</w:t>
      </w:r>
      <w:r w:rsidR="00E6357E" w:rsidRPr="00406059">
        <w:rPr>
          <w:rFonts w:ascii="Candara" w:hAnsi="Candara" w:cs="Courier New"/>
          <w:sz w:val="24"/>
          <w:szCs w:val="24"/>
        </w:rPr>
        <w:t xml:space="preserve">. </w:t>
      </w:r>
      <w:r w:rsidR="006A7A3A" w:rsidRPr="00406059">
        <w:rPr>
          <w:rFonts w:ascii="Candara" w:hAnsi="Candara" w:cs="Courier New"/>
          <w:sz w:val="24"/>
          <w:szCs w:val="24"/>
        </w:rPr>
        <w:t xml:space="preserve">  Do NOT</w:t>
      </w:r>
      <w:r w:rsidR="006A7A3A" w:rsidRPr="00406059">
        <w:rPr>
          <w:rFonts w:ascii="Candara" w:hAnsi="Candara" w:cs="Courier New"/>
          <w:noProof/>
          <w:sz w:val="24"/>
          <w:szCs w:val="24"/>
        </w:rPr>
        <w:t xml:space="preserve"> show boxes for the loop variables </w:t>
      </w:r>
      <w:r w:rsidR="006A7A3A" w:rsidRPr="00406059">
        <w:rPr>
          <w:rFonts w:ascii="Candara" w:hAnsi="Candara" w:cs="Courier New"/>
          <w:b/>
          <w:i/>
          <w:noProof/>
          <w:sz w:val="24"/>
          <w:szCs w:val="24"/>
        </w:rPr>
        <w:t>k</w:t>
      </w:r>
      <w:r w:rsidR="006A7A3A" w:rsidRPr="00406059">
        <w:rPr>
          <w:rFonts w:ascii="Candara" w:hAnsi="Candara" w:cs="Courier New"/>
          <w:noProof/>
          <w:sz w:val="24"/>
          <w:szCs w:val="24"/>
        </w:rPr>
        <w:t xml:space="preserve"> and </w:t>
      </w:r>
      <w:r w:rsidR="006A7A3A" w:rsidRPr="00406059">
        <w:rPr>
          <w:rFonts w:ascii="Candara" w:hAnsi="Candara" w:cs="Courier New"/>
          <w:b/>
          <w:i/>
          <w:noProof/>
          <w:sz w:val="24"/>
          <w:szCs w:val="24"/>
        </w:rPr>
        <w:t>number</w:t>
      </w:r>
      <w:r w:rsidR="006A7A3A" w:rsidRPr="00406059">
        <w:rPr>
          <w:rFonts w:ascii="Candara" w:hAnsi="Candara" w:cs="Courier New"/>
          <w:noProof/>
          <w:sz w:val="24"/>
          <w:szCs w:val="24"/>
        </w:rPr>
        <w:t>, since that wou</w:t>
      </w:r>
      <w:r w:rsidR="00A9050D">
        <w:rPr>
          <w:rFonts w:ascii="Candara" w:hAnsi="Candara" w:cs="Courier New"/>
          <w:noProof/>
          <w:sz w:val="24"/>
          <w:szCs w:val="24"/>
        </w:rPr>
        <w:t>l</w:t>
      </w:r>
      <w:r w:rsidR="006A7A3A" w:rsidRPr="00406059">
        <w:rPr>
          <w:rFonts w:ascii="Candara" w:hAnsi="Candara" w:cs="Courier New"/>
          <w:noProof/>
          <w:sz w:val="24"/>
          <w:szCs w:val="24"/>
        </w:rPr>
        <w:t xml:space="preserve">d </w:t>
      </w:r>
      <w:r w:rsidR="008A3275" w:rsidRPr="00406059">
        <w:rPr>
          <w:rFonts w:ascii="Candara" w:hAnsi="Candara" w:cs="Courier New"/>
          <w:noProof/>
          <w:sz w:val="24"/>
          <w:szCs w:val="24"/>
        </w:rPr>
        <w:t>clutter</w:t>
      </w:r>
      <w:r w:rsidR="006A7A3A" w:rsidRPr="00406059">
        <w:rPr>
          <w:rFonts w:ascii="Candara" w:hAnsi="Candara" w:cs="Courier New"/>
          <w:noProof/>
          <w:sz w:val="24"/>
          <w:szCs w:val="24"/>
        </w:rPr>
        <w:t xml:space="preserve"> the diagram.</w:t>
      </w:r>
      <w:r w:rsidR="00912FB8" w:rsidRPr="00406059">
        <w:rPr>
          <w:rFonts w:ascii="Candara" w:hAnsi="Candara" w:cs="Courier New"/>
          <w:noProof/>
          <w:sz w:val="24"/>
          <w:szCs w:val="24"/>
        </w:rPr>
        <w:t xml:space="preserve">  </w:t>
      </w:r>
    </w:p>
    <w:p w:rsidR="009D0C20" w:rsidRDefault="00C3515E" w:rsidP="009D0C20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18016" behindDoc="0" locked="0" layoutInCell="1" allowOverlap="1" wp14:anchorId="600CFBDE" wp14:editId="6D27555A">
                <wp:simplePos x="0" y="0"/>
                <wp:positionH relativeFrom="column">
                  <wp:posOffset>6172200</wp:posOffset>
                </wp:positionH>
                <wp:positionV relativeFrom="paragraph">
                  <wp:posOffset>3589020</wp:posOffset>
                </wp:positionV>
                <wp:extent cx="0" cy="304800"/>
                <wp:effectExtent l="0" t="0" r="19050" b="19050"/>
                <wp:wrapSquare wrapText="bothSides"/>
                <wp:docPr id="454" name="Straight Connector 45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54" o:spid="_x0000_s1026" style="position:absolute;z-index:252118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6pt,282.6pt" to="486pt,30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" strokecolor="black [3213]" strokeweight="1pt">
                <w10:wrap type="square"/>
              </v:line>
            </w:pict>
          </mc:Fallback>
        </mc:AlternateContent>
      </w: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1696" behindDoc="0" locked="0" layoutInCell="1" allowOverlap="1" wp14:anchorId="19025881" wp14:editId="0A0A1B9E">
                <wp:simplePos x="0" y="0"/>
                <wp:positionH relativeFrom="column">
                  <wp:posOffset>5818505</wp:posOffset>
                </wp:positionH>
                <wp:positionV relativeFrom="paragraph">
                  <wp:posOffset>3615055</wp:posOffset>
                </wp:positionV>
                <wp:extent cx="0" cy="304800"/>
                <wp:effectExtent l="0" t="0" r="19050" b="19050"/>
                <wp:wrapSquare wrapText="bothSides"/>
                <wp:docPr id="401" name="Straight Connector 40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01" o:spid="_x0000_s1026" style="position:absolute;z-index:252061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8.15pt,284.65pt" to="458.15pt,308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" strokecolor="black [3213]" strokeweight="1pt">
                <w10:wrap type="square"/>
              </v:line>
            </w:pict>
          </mc:Fallback>
        </mc:AlternateContent>
      </w: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57600" behindDoc="0" locked="0" layoutInCell="1" allowOverlap="1" wp14:anchorId="40D22C34" wp14:editId="59F69C62">
                <wp:simplePos x="0" y="0"/>
                <wp:positionH relativeFrom="column">
                  <wp:posOffset>5533390</wp:posOffset>
                </wp:positionH>
                <wp:positionV relativeFrom="paragraph">
                  <wp:posOffset>3609975</wp:posOffset>
                </wp:positionV>
                <wp:extent cx="965200" cy="304165"/>
                <wp:effectExtent l="0" t="0" r="25400" b="19685"/>
                <wp:wrapSquare wrapText="bothSides"/>
                <wp:docPr id="395" name="Rectangle 3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95" o:spid="_x0000_s1026" style="position:absolute;margin-left:435.7pt;margin-top:284.25pt;width:76pt;height:23.95pt;z-index:252057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2720" behindDoc="0" locked="0" layoutInCell="1" allowOverlap="1" wp14:anchorId="64DA3F1B" wp14:editId="23B3D10B">
                <wp:simplePos x="0" y="0"/>
                <wp:positionH relativeFrom="column">
                  <wp:posOffset>5544820</wp:posOffset>
                </wp:positionH>
                <wp:positionV relativeFrom="paragraph">
                  <wp:posOffset>3893185</wp:posOffset>
                </wp:positionV>
                <wp:extent cx="965200" cy="304165"/>
                <wp:effectExtent l="0" t="0" r="0" b="0"/>
                <wp:wrapSquare wrapText="bothSides"/>
                <wp:docPr id="402" name="Rectangle 4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64348" w:rsidRDefault="008C5CEB" w:rsidP="00EB11D4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26434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0  1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02" o:spid="_x0000_s1179" style="position:absolute;margin-left:436.6pt;margin-top:306.55pt;width:76pt;height:23.95pt;z-index:252062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" filled="f" stroked="f" strokeweight="2pt">
                <v:textbox>
                  <w:txbxContent>
                    <w:p w:rsidR="008C5CEB" w:rsidRPr="00264348" w:rsidRDefault="008C5CEB" w:rsidP="00EB11D4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 w:rsidRPr="0026434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0  1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56576" behindDoc="0" locked="0" layoutInCell="1" allowOverlap="1" wp14:anchorId="44674B7E" wp14:editId="49C7F8F7">
                <wp:simplePos x="0" y="0"/>
                <wp:positionH relativeFrom="column">
                  <wp:posOffset>3787775</wp:posOffset>
                </wp:positionH>
                <wp:positionV relativeFrom="paragraph">
                  <wp:posOffset>3600450</wp:posOffset>
                </wp:positionV>
                <wp:extent cx="1257300" cy="304800"/>
                <wp:effectExtent l="0" t="0" r="0" b="0"/>
                <wp:wrapSquare wrapText="bothSides"/>
                <wp:docPr id="393" name="Rectangle 3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64348" w:rsidRDefault="008C5CEB" w:rsidP="00EB11D4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spell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new</w:t>
                            </w:r>
                            <w:r w:rsidRPr="00264348"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_list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0" rIns="91440" bIns="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93" o:spid="_x0000_s1127" style="position:absolute;margin-left:298.25pt;margin-top:283.5pt;width:99pt;height:24pt;z-index:252056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" filled="f" stroked="f" strokeweight="2pt">
                <v:textbox inset=",0,,0">
                  <w:txbxContent>
                    <w:p w:rsidR="008C5CEB" w:rsidRPr="00264348" w:rsidRDefault="008C5CEB" w:rsidP="00EB11D4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proofErr w:type="spell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new</w:t>
                      </w:r>
                      <w:r w:rsidRPr="00264348"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_list</w:t>
                      </w:r>
                      <w:proofErr w:type="spellEnd"/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55552" behindDoc="0" locked="0" layoutInCell="1" allowOverlap="1" wp14:anchorId="17A6ED8E" wp14:editId="79F4218C">
                <wp:simplePos x="0" y="0"/>
                <wp:positionH relativeFrom="column">
                  <wp:posOffset>4963795</wp:posOffset>
                </wp:positionH>
                <wp:positionV relativeFrom="paragraph">
                  <wp:posOffset>3600450</wp:posOffset>
                </wp:positionV>
                <wp:extent cx="304165" cy="304165"/>
                <wp:effectExtent l="0" t="0" r="19685" b="19685"/>
                <wp:wrapSquare wrapText="bothSides"/>
                <wp:docPr id="387" name="Rectangle 3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7" o:spid="_x0000_s1026" style="position:absolute;margin-left:390.85pt;margin-top:283.5pt;width:23.95pt;height:23.95pt;z-index:252055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09504" behindDoc="0" locked="0" layoutInCell="1" allowOverlap="1" wp14:anchorId="027C4428" wp14:editId="744F61F5">
                <wp:simplePos x="0" y="0"/>
                <wp:positionH relativeFrom="column">
                  <wp:posOffset>5154930</wp:posOffset>
                </wp:positionH>
                <wp:positionV relativeFrom="paragraph">
                  <wp:posOffset>3171190</wp:posOffset>
                </wp:positionV>
                <wp:extent cx="304165" cy="304165"/>
                <wp:effectExtent l="0" t="0" r="19685" b="19685"/>
                <wp:wrapSquare wrapText="bothSides"/>
                <wp:docPr id="530" name="Rectangle 5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30" o:spid="_x0000_s1026" style="position:absolute;margin-left:405.9pt;margin-top:249.7pt;width:23.95pt;height:23.95pt;z-index:25230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07456" behindDoc="0" locked="0" layoutInCell="1" allowOverlap="1" wp14:anchorId="246DF363" wp14:editId="291EDF6E">
                <wp:simplePos x="0" y="0"/>
                <wp:positionH relativeFrom="column">
                  <wp:posOffset>4061460</wp:posOffset>
                </wp:positionH>
                <wp:positionV relativeFrom="paragraph">
                  <wp:posOffset>3178810</wp:posOffset>
                </wp:positionV>
                <wp:extent cx="1257300" cy="304800"/>
                <wp:effectExtent l="0" t="0" r="0" b="0"/>
                <wp:wrapSquare wrapText="bothSides"/>
                <wp:docPr id="529" name="Rectangle 5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C3515E" w:rsidRPr="00264348" w:rsidRDefault="00C3515E" w:rsidP="00C3515E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numbers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529" o:spid="_x0000_s1181" style="position:absolute;margin-left:319.8pt;margin-top:250.3pt;width:99pt;height:24pt;z-index:25230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" filled="f" stroked="f" strokeweight="2pt">
                <v:textbox>
                  <w:txbxContent>
                    <w:p w:rsidR="00C3515E" w:rsidRPr="00264348" w:rsidRDefault="00C3515E" w:rsidP="00C3515E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numbers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A96990" w:rsidRPr="00B358F3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77056" behindDoc="1" locked="0" layoutInCell="1" allowOverlap="1" wp14:anchorId="206E36DC" wp14:editId="3F3B5CBB">
                <wp:simplePos x="0" y="0"/>
                <wp:positionH relativeFrom="column">
                  <wp:posOffset>3918585</wp:posOffset>
                </wp:positionH>
                <wp:positionV relativeFrom="paragraph">
                  <wp:posOffset>4883150</wp:posOffset>
                </wp:positionV>
                <wp:extent cx="2677160" cy="1246505"/>
                <wp:effectExtent l="0" t="0" r="27940" b="10795"/>
                <wp:wrapTight wrapText="bothSides">
                  <wp:wrapPolygon edited="0">
                    <wp:start x="0" y="0"/>
                    <wp:lineTo x="0" y="21457"/>
                    <wp:lineTo x="21672" y="21457"/>
                    <wp:lineTo x="21672" y="0"/>
                    <wp:lineTo x="0" y="0"/>
                  </wp:wrapPolygon>
                </wp:wrapTight>
                <wp:docPr id="4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77160" cy="12465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5CEB" w:rsidRDefault="008C5CEB" w:rsidP="00BB4DF5">
                            <w:pPr>
                              <w:spacing w:before="120" w:after="0" w:line="240" w:lineRule="auto"/>
                              <w:rPr>
                                <w:b/>
                                <w:sz w:val="28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: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</w:t>
                            </w:r>
                          </w:p>
                          <w:p w:rsidR="008C5CEB" w:rsidRDefault="008C5CEB" w:rsidP="00A96990">
                            <w:pPr>
                              <w:spacing w:before="12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DC41D1">
                              <w:rPr>
                                <w:b/>
                                <w:sz w:val="28"/>
                              </w:rPr>
                              <w:t xml:space="preserve">A. </w:t>
                            </w:r>
                            <w:r w:rsidRPr="008C5CEB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  <w:t xml:space="preserve"> </w:t>
                            </w:r>
                            <w:r w:rsidR="00FD770D" w:rsidRPr="00FD770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_______________</w:t>
                            </w:r>
                          </w:p>
                          <w:p w:rsidR="008C5CEB" w:rsidRDefault="008C5CEB" w:rsidP="00BB4DF5">
                            <w:pPr>
                              <w:spacing w:before="48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 w:rsidRPr="00DC41D1">
                              <w:rPr>
                                <w:b/>
                                <w:sz w:val="28"/>
                              </w:rPr>
                              <w:t>B.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    </w:t>
                            </w:r>
                            <w:r w:rsidR="00FD770D" w:rsidRPr="00FD770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_______________</w:t>
                            </w:r>
                          </w:p>
                          <w:p w:rsidR="008C5CEB" w:rsidRPr="00DC41D1" w:rsidRDefault="008C5CEB" w:rsidP="00BB4DF5">
                            <w:pPr>
                              <w:spacing w:before="36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8C5CEB" w:rsidRPr="00DC41D1" w:rsidRDefault="008C5CEB" w:rsidP="00BB4DF5">
                            <w:pPr>
                              <w:spacing w:before="36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63" type="#_x0000_t202" style="position:absolute;margin-left:308.55pt;margin-top:384.5pt;width:210.8pt;height:98.15pt;z-index:-251239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" strokeweight="2pt">
                <v:textbox>
                  <w:txbxContent>
                    <w:p w:rsidR="008C5CEB" w:rsidRDefault="008C5CEB" w:rsidP="00BB4DF5">
                      <w:pPr>
                        <w:spacing w:before="120" w:after="0" w:line="240" w:lineRule="auto"/>
                        <w:rPr>
                          <w:b/>
                          <w:sz w:val="28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:</w:t>
                      </w:r>
                      <w:r>
                        <w:rPr>
                          <w:b/>
                          <w:sz w:val="28"/>
                        </w:rPr>
                        <w:t xml:space="preserve"> </w:t>
                      </w:r>
                    </w:p>
                    <w:p w:rsidR="008C5CEB" w:rsidRDefault="008C5CEB" w:rsidP="00A96990">
                      <w:pPr>
                        <w:spacing w:before="12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  <w:r w:rsidRPr="00DC41D1">
                        <w:rPr>
                          <w:b/>
                          <w:sz w:val="28"/>
                        </w:rPr>
                        <w:t xml:space="preserve">A. </w:t>
                      </w:r>
                      <w:r w:rsidRPr="008C5CEB"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 xml:space="preserve"> </w:t>
                      </w:r>
                      <w:r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  <w:t xml:space="preserve"> </w:t>
                      </w:r>
                      <w:r w:rsidR="00FD770D" w:rsidRPr="00FD770D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_______________</w:t>
                      </w:r>
                    </w:p>
                    <w:p w:rsidR="008C5CEB" w:rsidRDefault="008C5CEB" w:rsidP="00BB4DF5">
                      <w:pPr>
                        <w:spacing w:before="48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  <w:r w:rsidRPr="00DC41D1">
                        <w:rPr>
                          <w:b/>
                          <w:sz w:val="28"/>
                        </w:rPr>
                        <w:t>B.</w:t>
                      </w:r>
                      <w:r>
                        <w:rPr>
                          <w:b/>
                          <w:sz w:val="28"/>
                        </w:rPr>
                        <w:t xml:space="preserve">     </w:t>
                      </w:r>
                      <w:r w:rsidR="00FD770D" w:rsidRPr="00FD770D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_______________</w:t>
                      </w:r>
                    </w:p>
                    <w:p w:rsidR="008C5CEB" w:rsidRPr="00DC41D1" w:rsidRDefault="008C5CEB" w:rsidP="00BB4DF5">
                      <w:pPr>
                        <w:spacing w:before="36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8C5CEB" w:rsidRPr="00DC41D1" w:rsidRDefault="008C5CEB" w:rsidP="00BB4DF5">
                      <w:pPr>
                        <w:spacing w:before="36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="008C5CEB"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50432" behindDoc="0" locked="0" layoutInCell="1" allowOverlap="1" wp14:anchorId="7D1A7645" wp14:editId="7B382D19">
                <wp:simplePos x="0" y="0"/>
                <wp:positionH relativeFrom="column">
                  <wp:posOffset>5474525</wp:posOffset>
                </wp:positionH>
                <wp:positionV relativeFrom="paragraph">
                  <wp:posOffset>2615878</wp:posOffset>
                </wp:positionV>
                <wp:extent cx="965200" cy="304165"/>
                <wp:effectExtent l="0" t="0" r="0" b="0"/>
                <wp:wrapSquare wrapText="bothSides"/>
                <wp:docPr id="382" name="Rectangle 38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64348" w:rsidRDefault="008C5CEB" w:rsidP="00EB11D4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 w:rsidRPr="0026434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0  1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2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82" o:spid="_x0000_s1183" style="position:absolute;margin-left:431.05pt;margin-top:205.95pt;width:76pt;height:23.95pt;z-index:252050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" filled="f" stroked="f" strokeweight="2pt">
                <v:textbox>
                  <w:txbxContent>
                    <w:p w:rsidR="008C5CEB" w:rsidRPr="00264348" w:rsidRDefault="008C5CEB" w:rsidP="00EB11D4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 w:rsidRPr="0026434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0  1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2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58624" behindDoc="0" locked="0" layoutInCell="1" allowOverlap="1" wp14:anchorId="352717FC" wp14:editId="37CFFAC9">
                <wp:simplePos x="0" y="0"/>
                <wp:positionH relativeFrom="column">
                  <wp:posOffset>5177642</wp:posOffset>
                </wp:positionH>
                <wp:positionV relativeFrom="paragraph">
                  <wp:posOffset>4254673</wp:posOffset>
                </wp:positionV>
                <wp:extent cx="486410" cy="304165"/>
                <wp:effectExtent l="0" t="0" r="27940" b="19685"/>
                <wp:wrapSquare wrapText="bothSides"/>
                <wp:docPr id="396" name="Rectangle 39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0FF4" w:rsidRDefault="00AA0FF4" w:rsidP="00AA0F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96" o:spid="_x0000_s1165" style="position:absolute;margin-left:407.7pt;margin-top:335pt;width:38.3pt;height:23.95pt;z-index:252058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" filled="f" strokecolor="black [3213]" strokeweight="2pt">
                <v:textbox>
                  <w:txbxContent>
                    <w:p w:rsidR="00AA0FF4" w:rsidRDefault="00AA0FF4" w:rsidP="00AA0FF4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59648" behindDoc="0" locked="0" layoutInCell="1" allowOverlap="1" wp14:anchorId="40D4BB80" wp14:editId="3C29E61B">
                <wp:simplePos x="0" y="0"/>
                <wp:positionH relativeFrom="column">
                  <wp:posOffset>5818909</wp:posOffset>
                </wp:positionH>
                <wp:positionV relativeFrom="paragraph">
                  <wp:posOffset>4254673</wp:posOffset>
                </wp:positionV>
                <wp:extent cx="486410" cy="304165"/>
                <wp:effectExtent l="0" t="0" r="27940" b="19685"/>
                <wp:wrapSquare wrapText="bothSides"/>
                <wp:docPr id="398" name="Rectangle 39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0FF4" w:rsidRDefault="00AA0FF4" w:rsidP="00AA0F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98" o:spid="_x0000_s1166" style="position:absolute;margin-left:458.2pt;margin-top:335pt;width:38.3pt;height:23.95pt;z-index:252059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" filled="f" strokecolor="black [3213]" strokeweight="2pt">
                <v:textbox>
                  <w:txbxContent>
                    <w:p w:rsidR="00AA0FF4" w:rsidRDefault="00AA0FF4" w:rsidP="00AA0FF4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8C5CEB"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60672" behindDoc="0" locked="0" layoutInCell="1" allowOverlap="1" wp14:anchorId="2E6D7406" wp14:editId="3808D855">
                <wp:simplePos x="0" y="0"/>
                <wp:positionH relativeFrom="column">
                  <wp:posOffset>4476997</wp:posOffset>
                </wp:positionH>
                <wp:positionV relativeFrom="paragraph">
                  <wp:posOffset>4254673</wp:posOffset>
                </wp:positionV>
                <wp:extent cx="486410" cy="304165"/>
                <wp:effectExtent l="0" t="0" r="27940" b="19685"/>
                <wp:wrapSquare wrapText="bothSides"/>
                <wp:docPr id="399" name="Rectangle 39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A0FF4" w:rsidRDefault="00AA0FF4" w:rsidP="00AA0FF4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399" o:spid="_x0000_s1167" style="position:absolute;margin-left:352.5pt;margin-top:335pt;width:38.3pt;height:23.95pt;z-index:252060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" filled="f" strokecolor="black [3213]" strokeweight="2pt">
                <v:textbox>
                  <w:txbxContent>
                    <w:p w:rsidR="00AA0FF4" w:rsidRDefault="00AA0FF4" w:rsidP="00AA0FF4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D52263">
        <w:rPr>
          <w:noProof/>
        </w:rPr>
        <mc:AlternateContent>
          <mc:Choice Requires="wps">
            <w:drawing>
              <wp:anchor distT="0" distB="0" distL="114300" distR="114300" simplePos="0" relativeHeight="252026880" behindDoc="0" locked="0" layoutInCell="1" allowOverlap="1" wp14:anchorId="1F18A844" wp14:editId="0FFBFD31">
                <wp:simplePos x="0" y="0"/>
                <wp:positionH relativeFrom="column">
                  <wp:posOffset>6173470</wp:posOffset>
                </wp:positionH>
                <wp:positionV relativeFrom="paragraph">
                  <wp:posOffset>2879090</wp:posOffset>
                </wp:positionV>
                <wp:extent cx="0" cy="304800"/>
                <wp:effectExtent l="0" t="0" r="19050" b="19050"/>
                <wp:wrapSquare wrapText="bothSides"/>
                <wp:docPr id="400" name="Straight Connector 40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00" o:spid="_x0000_s1026" style="position:absolute;z-index:2520268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6.1pt,226.7pt" to="486.1pt,250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" strokecolor="black [3213]" strokeweight="1pt">
                <w10:wrap type="square"/>
              </v:line>
            </w:pict>
          </mc:Fallback>
        </mc:AlternateContent>
      </w:r>
      <w:r w:rsidR="00D52263" w:rsidRPr="003A7104">
        <w:rPr>
          <w:noProof/>
        </w:rPr>
        <mc:AlternateContent>
          <mc:Choice Requires="wps">
            <w:drawing>
              <wp:anchor distT="0" distB="0" distL="114300" distR="114300" simplePos="0" relativeHeight="251417600" behindDoc="0" locked="0" layoutInCell="1" allowOverlap="1" wp14:anchorId="512CF506" wp14:editId="44C0D82C">
                <wp:simplePos x="0" y="0"/>
                <wp:positionH relativeFrom="column">
                  <wp:posOffset>-534670</wp:posOffset>
                </wp:positionH>
                <wp:positionV relativeFrom="paragraph">
                  <wp:posOffset>255905</wp:posOffset>
                </wp:positionV>
                <wp:extent cx="3733800" cy="5563235"/>
                <wp:effectExtent l="0" t="0" r="19050" b="18415"/>
                <wp:wrapSquare wrapText="bothSides"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3800" cy="556323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3A7104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main</w:t>
                            </w: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demo_mutating_a_</w:t>
                            </w:r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list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demo_constructing_a_new_</w:t>
                            </w:r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list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demo_mutating_a_list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my_list = [10, 20, 30]</w:t>
                            </w:r>
                          </w:p>
                          <w:p w:rsidR="008C5CEB" w:rsidRPr="003A7104" w:rsidRDefault="008C5CEB" w:rsidP="003A7104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mutate_</w:t>
                            </w:r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list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my_list)</w:t>
                            </w:r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'A.', my_list)</w:t>
                            </w:r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mutate_list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(numbers):</w:t>
                            </w:r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k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in range(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len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(numbers)):</w:t>
                            </w:r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numbers[</w:t>
                            </w:r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k] = numbers[k] * 3</w:t>
                            </w:r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</w:t>
                            </w:r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demo_constructing_a_new_list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my_list = [10, 20, 30]</w:t>
                            </w:r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my_list =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return_tripled_</w:t>
                            </w:r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list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my_list)</w:t>
                            </w:r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'B.', my_list)</w:t>
                            </w:r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return_tripled_list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(numbers):</w:t>
                            </w:r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new_list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[]</w:t>
                            </w:r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for</w:t>
                            </w:r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number in numbers:</w:t>
                            </w:r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   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new_</w:t>
                            </w:r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list.append</w:t>
                            </w:r>
                            <w:proofErr w:type="spell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number * 3)</w:t>
                            </w:r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C5CEB" w:rsidRPr="003A7104" w:rsidRDefault="008C5CEB" w:rsidP="00E6357E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3A7104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new_list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25" o:spid="_x0000_s1187" style="position:absolute;margin-left:-42.1pt;margin-top:20.15pt;width:294pt;height:438.05pt;z-index:251417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" fillcolor="#ddd8c2 [2894]" strokecolor="black [3213]" strokeweight="2pt">
                <v:textbox>
                  <w:txbxContent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def </w:t>
                      </w:r>
                      <w:r w:rsidRPr="003A7104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main</w:t>
                      </w: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():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demo_mutating_a_list()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demo_constructing_a_new_list()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def </w:t>
                      </w:r>
                      <w:r w:rsidRPr="003A7104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demo_mutating_a_list</w:t>
                      </w: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():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my_list = [10, 20, 30]</w:t>
                      </w:r>
                    </w:p>
                    <w:p w:rsidR="008C5CEB" w:rsidRPr="003A7104" w:rsidRDefault="008C5CEB" w:rsidP="003A7104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mutate_list(my_list)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print('A.', my_list)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def </w:t>
                      </w:r>
                      <w:r w:rsidRPr="003A7104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mutate_list</w:t>
                      </w: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(numbers):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for k in range(len(numbers)):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    numbers[k] = numbers[k] * 3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    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def </w:t>
                      </w:r>
                      <w:r w:rsidRPr="003A7104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demo_constructing_a_new_list</w:t>
                      </w: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():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my_list = [10, 20, 30]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my_list = return_tripled_list(my_list)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print('B.', my_list)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def </w:t>
                      </w:r>
                      <w:r w:rsidRPr="003A7104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return_tripled_list</w:t>
                      </w: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(numbers):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new_list = []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for number in numbers: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    new_list.append(number * 3)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C5CEB" w:rsidRPr="003A7104" w:rsidRDefault="008C5CEB" w:rsidP="00E6357E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3A7104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return new_list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9D0C20" w:rsidRDefault="009D0C20" w:rsidP="009D0C20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</w:p>
    <w:p w:rsidR="009D0C20" w:rsidRDefault="009D0C20" w:rsidP="009D0C20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</w:p>
    <w:p w:rsidR="009D0C20" w:rsidRDefault="00A96990" w:rsidP="009D0C20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278784" behindDoc="0" locked="0" layoutInCell="1" allowOverlap="1" wp14:anchorId="1EDECB68" wp14:editId="642E1179">
                <wp:simplePos x="0" y="0"/>
                <wp:positionH relativeFrom="column">
                  <wp:posOffset>-3705868</wp:posOffset>
                </wp:positionH>
                <wp:positionV relativeFrom="paragraph">
                  <wp:posOffset>619884</wp:posOffset>
                </wp:positionV>
                <wp:extent cx="6969967" cy="1146175"/>
                <wp:effectExtent l="19050" t="19050" r="40640" b="34925"/>
                <wp:wrapNone/>
                <wp:docPr id="117" name="Rectangle 1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9967" cy="1146175"/>
                        </a:xfrm>
                        <a:prstGeom prst="rect">
                          <a:avLst/>
                        </a:prstGeom>
                        <a:noFill/>
                        <a:ln w="635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A96990" w:rsidRPr="00A96990" w:rsidRDefault="00A96990" w:rsidP="00A96990">
                            <w:pPr>
                              <w:spacing w:before="120" w:after="0" w:line="240" w:lineRule="auto"/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mutate_list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and 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return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tripled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list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both end up with a tripled list.  </w:t>
                            </w:r>
                            <w:r w:rsidRPr="00A96990">
                              <w:rPr>
                                <w:rFonts w:ascii="Candara" w:hAnsi="Candara" w:cs="Courier New"/>
                                <w:b/>
                                <w:i/>
                                <w:noProof/>
                                <w:color w:val="000000" w:themeColor="text1"/>
                                <w:sz w:val="32"/>
                                <w:szCs w:val="24"/>
                              </w:rPr>
                              <w:t>Which one uses less storage?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ab/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mutate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list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ab/>
                              <w:t xml:space="preserve">   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return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tripled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list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ab/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(circle your choice)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117" o:spid="_x0000_s1188" style="position:absolute;margin-left:-291.8pt;margin-top:48.8pt;width:548.8pt;height:90.25pt;z-index:2522787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" filled="f" strokecolor="black [3213]" strokeweight="5pt">
                <v:textbox style="mso-fit-shape-to-text:t">
                  <w:txbxContent>
                    <w:p w:rsidR="00A96990" w:rsidRPr="00A96990" w:rsidRDefault="00A96990" w:rsidP="00A96990">
                      <w:pPr>
                        <w:spacing w:before="120" w:after="0" w:line="240" w:lineRule="auto"/>
                        <w:rPr>
                          <w:rFonts w:ascii="Candara" w:hAnsi="Candara" w:cs="Courier New"/>
                          <w:noProof/>
                          <w:color w:val="000000" w:themeColor="text1"/>
                          <w:sz w:val="24"/>
                          <w:szCs w:val="24"/>
                        </w:rPr>
                      </w:pP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m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utate_list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 and 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return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tripled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list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 both end up with a tripled list.  </w:t>
                      </w:r>
                      <w:r w:rsidRPr="00A96990">
                        <w:rPr>
                          <w:rFonts w:ascii="Candara" w:hAnsi="Candara" w:cs="Courier New"/>
                          <w:b/>
                          <w:i/>
                          <w:noProof/>
                          <w:color w:val="000000" w:themeColor="text1"/>
                          <w:sz w:val="32"/>
                          <w:szCs w:val="24"/>
                        </w:rPr>
                        <w:t>Which one uses less storage?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ab/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mutate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list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ab/>
                        <w:t xml:space="preserve">   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return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tripled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list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ab/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4"/>
                          <w:szCs w:val="24"/>
                        </w:rPr>
                        <w:t>(circle your choice)</w:t>
                      </w:r>
                    </w:p>
                  </w:txbxContent>
                </v:textbox>
              </v:rect>
            </w:pict>
          </mc:Fallback>
        </mc:AlternateContent>
      </w:r>
    </w:p>
    <w:p w:rsidR="00B66FA9" w:rsidRDefault="0082723F" w:rsidP="00B66FA9">
      <w:pPr>
        <w:pStyle w:val="ListParagraph"/>
        <w:numPr>
          <w:ilvl w:val="0"/>
          <w:numId w:val="26"/>
        </w:numPr>
        <w:spacing w:before="120" w:after="0" w:line="240" w:lineRule="auto"/>
        <w:ind w:left="360" w:hanging="360"/>
        <w:contextualSpacing w:val="0"/>
        <w:rPr>
          <w:rFonts w:ascii="Candara" w:hAnsi="Candara" w:cs="Courier New"/>
          <w:noProof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w:lastRenderedPageBreak/>
        <mc:AlternateContent>
          <mc:Choice Requires="wps">
            <w:drawing>
              <wp:anchor distT="0" distB="0" distL="114300" distR="114300" simplePos="0" relativeHeight="251402239" behindDoc="0" locked="0" layoutInCell="1" allowOverlap="1" wp14:anchorId="7FEE293F" wp14:editId="6EB14D65">
                <wp:simplePos x="0" y="0"/>
                <wp:positionH relativeFrom="column">
                  <wp:posOffset>3467100</wp:posOffset>
                </wp:positionH>
                <wp:positionV relativeFrom="paragraph">
                  <wp:posOffset>82550</wp:posOffset>
                </wp:positionV>
                <wp:extent cx="3128010" cy="6839585"/>
                <wp:effectExtent l="0" t="0" r="15240" b="18415"/>
                <wp:wrapSquare wrapText="bothSides"/>
                <wp:docPr id="41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28010" cy="68395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5CEB" w:rsidRDefault="008C5CEB" w:rsidP="00B66FA9">
                            <w:pPr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Box and Pointer diagram:</w:t>
                            </w:r>
                          </w:p>
                          <w:p w:rsidR="008C5CEB" w:rsidRDefault="008C5CEB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demo_mutating_an_object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8C5CEB" w:rsidRDefault="008C5CEB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mutate_point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8C5CEB" w:rsidRDefault="008C5CEB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demo_constructing_a_new_new_object</w:t>
                            </w:r>
                            <w:proofErr w:type="spellEnd"/>
                          </w:p>
                          <w:p w:rsidR="008C5CEB" w:rsidRDefault="008C5CEB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B76B30" w:rsidRDefault="00B76B30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  <w:proofErr w:type="spellStart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return_tripled_clone</w:t>
                            </w:r>
                            <w:proofErr w:type="spellEnd"/>
                            <w: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  <w:t>:</w:t>
                            </w:r>
                          </w:p>
                          <w:p w:rsidR="008C5CEB" w:rsidRDefault="008C5CEB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Default="008C5CEB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  <w:p w:rsidR="008C5CEB" w:rsidRPr="00DA5610" w:rsidRDefault="008C5CEB" w:rsidP="00B66FA9">
                            <w:pPr>
                              <w:rPr>
                                <w:b/>
                                <w:i/>
                                <w:sz w:val="24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189" type="#_x0000_t202" style="position:absolute;left:0;text-align:left;margin-left:273pt;margin-top:6.5pt;width:246.3pt;height:538.55pt;z-index:251402239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" strokeweight="2pt">
                <v:textbox>
                  <w:txbxContent>
                    <w:p w:rsidR="008C5CEB" w:rsidRDefault="008C5CEB" w:rsidP="00B66FA9">
                      <w:pPr>
                        <w:rPr>
                          <w:b/>
                          <w:sz w:val="28"/>
                          <w:u w:val="single"/>
                        </w:rPr>
                      </w:pPr>
                      <w:r>
                        <w:rPr>
                          <w:b/>
                          <w:sz w:val="28"/>
                          <w:u w:val="single"/>
                        </w:rPr>
                        <w:t>Box and Pointer diagram:</w:t>
                      </w:r>
                    </w:p>
                    <w:p w:rsidR="008C5CEB" w:rsidRDefault="008C5CEB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demo_mutating_an_object:</w:t>
                      </w:r>
                    </w:p>
                    <w:p w:rsidR="008C5CEB" w:rsidRDefault="008C5CEB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mutate_point:</w:t>
                      </w:r>
                    </w:p>
                    <w:p w:rsidR="008C5CEB" w:rsidRDefault="008C5CEB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demo_constructing_a_new_new_object</w:t>
                      </w:r>
                    </w:p>
                    <w:p w:rsidR="008C5CEB" w:rsidRDefault="008C5CEB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B76B30" w:rsidRDefault="00B76B30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  <w:r>
                        <w:rPr>
                          <w:b/>
                          <w:i/>
                          <w:sz w:val="24"/>
                          <w:u w:val="single"/>
                        </w:rPr>
                        <w:t>return_tripled_clone:</w:t>
                      </w:r>
                    </w:p>
                    <w:p w:rsidR="008C5CEB" w:rsidRDefault="008C5CEB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Default="008C5CEB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  <w:p w:rsidR="008C5CEB" w:rsidRPr="00DA5610" w:rsidRDefault="008C5CEB" w:rsidP="00B66FA9">
                      <w:pPr>
                        <w:rPr>
                          <w:b/>
                          <w:i/>
                          <w:sz w:val="24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B66FA9">
        <w:rPr>
          <w:rFonts w:ascii="Candara" w:hAnsi="Candara" w:cs="Courier New"/>
          <w:sz w:val="24"/>
          <w:szCs w:val="24"/>
        </w:rPr>
        <w:t xml:space="preserve">As you just saw,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lists are mutable</w:t>
      </w:r>
      <w:r w:rsidR="00B66FA9">
        <w:rPr>
          <w:rFonts w:ascii="Candara" w:hAnsi="Candara" w:cs="Courier New"/>
          <w:sz w:val="24"/>
          <w:szCs w:val="24"/>
        </w:rPr>
        <w:t xml:space="preserve"> – the value of the object itself (that is, its “insides”) can change.</w:t>
      </w:r>
    </w:p>
    <w:p w:rsidR="00B66FA9" w:rsidRDefault="0082723F" w:rsidP="00B66FA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2656" behindDoc="0" locked="0" layoutInCell="1" allowOverlap="1" wp14:anchorId="3BF00801" wp14:editId="026FF3D2">
                <wp:simplePos x="0" y="0"/>
                <wp:positionH relativeFrom="column">
                  <wp:posOffset>5308270</wp:posOffset>
                </wp:positionH>
                <wp:positionV relativeFrom="paragraph">
                  <wp:posOffset>435206</wp:posOffset>
                </wp:positionV>
                <wp:extent cx="486410" cy="304165"/>
                <wp:effectExtent l="0" t="0" r="27940" b="19685"/>
                <wp:wrapSquare wrapText="bothSides"/>
                <wp:docPr id="440" name="Rectangle 4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C14BA" w:rsidRPr="003C14BA" w:rsidRDefault="003C14BA" w:rsidP="003C14BA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40" o:spid="_x0000_s1171" style="position:absolute;left:0;text-align:left;margin-left:417.95pt;margin-top:34.25pt;width:38.3pt;height:23.95pt;z-index:2521026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" filled="f" strokecolor="black [3213]" strokeweight="2pt">
                <v:textbox>
                  <w:txbxContent>
                    <w:p w:rsidR="003C14BA" w:rsidRPr="003C14BA" w:rsidRDefault="003C14BA" w:rsidP="003C14BA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5728" behindDoc="0" locked="0" layoutInCell="1" allowOverlap="1" wp14:anchorId="1BE97085" wp14:editId="658E5EC1">
                <wp:simplePos x="0" y="0"/>
                <wp:positionH relativeFrom="column">
                  <wp:posOffset>5949538</wp:posOffset>
                </wp:positionH>
                <wp:positionV relativeFrom="paragraph">
                  <wp:posOffset>435206</wp:posOffset>
                </wp:positionV>
                <wp:extent cx="486410" cy="304165"/>
                <wp:effectExtent l="0" t="0" r="27940" b="19685"/>
                <wp:wrapSquare wrapText="bothSides"/>
                <wp:docPr id="443" name="Rectangle 44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C14BA" w:rsidRDefault="003C14BA" w:rsidP="003C14B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43" o:spid="_x0000_s1172" style="position:absolute;left:0;text-align:left;margin-left:468.45pt;margin-top:34.25pt;width:38.3pt;height:23.95pt;z-index:252105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" filled="f" strokecolor="black [3213]" strokeweight="2pt">
                <v:textbox>
                  <w:txbxContent>
                    <w:p w:rsidR="003C14BA" w:rsidRDefault="003C14BA" w:rsidP="003C14BA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Tuples</w:t>
      </w:r>
      <w:r w:rsidR="00B66FA9">
        <w:rPr>
          <w:rFonts w:ascii="Candara" w:hAnsi="Candara" w:cs="Courier New"/>
          <w:sz w:val="24"/>
          <w:szCs w:val="24"/>
        </w:rPr>
        <w:t xml:space="preserve"> are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NOT</w:t>
      </w:r>
      <w:r w:rsidR="00B66FA9">
        <w:rPr>
          <w:rFonts w:ascii="Candara" w:hAnsi="Candara" w:cs="Courier New"/>
          <w:sz w:val="24"/>
          <w:szCs w:val="24"/>
        </w:rPr>
        <w:t xml:space="preserve">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mutable</w:t>
      </w:r>
      <w:r w:rsidR="00B66FA9">
        <w:rPr>
          <w:rFonts w:ascii="Candara" w:hAnsi="Candara" w:cs="Courier New"/>
          <w:sz w:val="24"/>
          <w:szCs w:val="24"/>
        </w:rPr>
        <w:t xml:space="preserve"> – that is their primary difference from lists. 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Strings</w:t>
      </w:r>
      <w:r w:rsidR="00B66FA9">
        <w:rPr>
          <w:rFonts w:ascii="Candara" w:hAnsi="Candara" w:cs="Courier New"/>
          <w:sz w:val="24"/>
          <w:szCs w:val="24"/>
        </w:rPr>
        <w:t xml:space="preserve"> are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NOT</w:t>
      </w:r>
      <w:r w:rsidR="00B66FA9">
        <w:rPr>
          <w:rFonts w:ascii="Candara" w:hAnsi="Candara" w:cs="Courier New"/>
          <w:sz w:val="24"/>
          <w:szCs w:val="24"/>
        </w:rPr>
        <w:t xml:space="preserve">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mutable</w:t>
      </w:r>
      <w:r w:rsidR="00B66FA9">
        <w:rPr>
          <w:rFonts w:ascii="Candara" w:hAnsi="Candara" w:cs="Courier New"/>
          <w:sz w:val="24"/>
          <w:szCs w:val="24"/>
        </w:rPr>
        <w:t xml:space="preserve"> and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numbers</w:t>
      </w:r>
      <w:r w:rsidR="00B66FA9">
        <w:rPr>
          <w:rFonts w:ascii="Candara" w:hAnsi="Candara" w:cs="Courier New"/>
          <w:sz w:val="24"/>
          <w:szCs w:val="24"/>
        </w:rPr>
        <w:t xml:space="preserve"> are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NOT</w:t>
      </w:r>
      <w:r w:rsidR="00B66FA9">
        <w:rPr>
          <w:rFonts w:ascii="Candara" w:hAnsi="Candara" w:cs="Courier New"/>
          <w:sz w:val="24"/>
          <w:szCs w:val="24"/>
        </w:rPr>
        <w:t xml:space="preserve">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mutable</w:t>
      </w:r>
      <w:r w:rsidR="00B66FA9">
        <w:rPr>
          <w:rFonts w:ascii="Candara" w:hAnsi="Candara" w:cs="Courier New"/>
          <w:sz w:val="24"/>
          <w:szCs w:val="24"/>
        </w:rPr>
        <w:t>.</w:t>
      </w:r>
    </w:p>
    <w:p w:rsidR="00B66FA9" w:rsidRDefault="0082723F" w:rsidP="00B66FA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sz w:val="24"/>
          <w:szCs w:val="24"/>
        </w:rPr>
      </w:pP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82176" behindDoc="0" locked="0" layoutInCell="1" allowOverlap="1" wp14:anchorId="55D4D32C" wp14:editId="60B62782">
                <wp:simplePos x="0" y="0"/>
                <wp:positionH relativeFrom="column">
                  <wp:posOffset>4807585</wp:posOffset>
                </wp:positionH>
                <wp:positionV relativeFrom="paragraph">
                  <wp:posOffset>406400</wp:posOffset>
                </wp:positionV>
                <wp:extent cx="304165" cy="304165"/>
                <wp:effectExtent l="0" t="0" r="19685" b="19685"/>
                <wp:wrapSquare wrapText="bothSides"/>
                <wp:docPr id="420" name="Rectangle 4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20" o:spid="_x0000_s1026" style="position:absolute;margin-left:378.55pt;margin-top:32pt;width:23.95pt;height:23.95pt;z-index:252082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1632" behindDoc="0" locked="0" layoutInCell="1" allowOverlap="1" wp14:anchorId="47168EFA" wp14:editId="4777E41D">
                <wp:simplePos x="0" y="0"/>
                <wp:positionH relativeFrom="column">
                  <wp:posOffset>5497830</wp:posOffset>
                </wp:positionH>
                <wp:positionV relativeFrom="paragraph">
                  <wp:posOffset>374650</wp:posOffset>
                </wp:positionV>
                <wp:extent cx="1000125" cy="304165"/>
                <wp:effectExtent l="0" t="0" r="28575" b="19685"/>
                <wp:wrapSquare wrapText="bothSides"/>
                <wp:docPr id="439" name="Rectangle 4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012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39" o:spid="_x0000_s1026" style="position:absolute;margin-left:432.9pt;margin-top:29.5pt;width:78.75pt;height:23.95pt;z-index:2521016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83200" behindDoc="0" locked="0" layoutInCell="1" allowOverlap="1" wp14:anchorId="5D76F776" wp14:editId="38005C49">
                <wp:simplePos x="0" y="0"/>
                <wp:positionH relativeFrom="column">
                  <wp:posOffset>3918857</wp:posOffset>
                </wp:positionH>
                <wp:positionV relativeFrom="paragraph">
                  <wp:posOffset>406482</wp:posOffset>
                </wp:positionV>
                <wp:extent cx="1115060" cy="304800"/>
                <wp:effectExtent l="0" t="0" r="0" b="0"/>
                <wp:wrapSquare wrapText="bothSides"/>
                <wp:docPr id="421" name="Rectangle 4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506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64348" w:rsidRDefault="008C5CEB" w:rsidP="00B66FA9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point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21" o:spid="_x0000_s1194" style="position:absolute;left:0;text-align:left;margin-left:308.55pt;margin-top:32pt;width:87.8pt;height:24pt;z-index:2520832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" filled="f" stroked="f" strokeweight="2pt">
                <v:textbox>
                  <w:txbxContent>
                    <w:p w:rsidR="008C5CEB" w:rsidRPr="00264348" w:rsidRDefault="008C5CEB" w:rsidP="00B66FA9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point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4704" behindDoc="0" locked="0" layoutInCell="1" allowOverlap="1" wp14:anchorId="00E11E03" wp14:editId="57490320">
                <wp:simplePos x="0" y="0"/>
                <wp:positionH relativeFrom="column">
                  <wp:posOffset>6115792</wp:posOffset>
                </wp:positionH>
                <wp:positionV relativeFrom="paragraph">
                  <wp:posOffset>370856</wp:posOffset>
                </wp:positionV>
                <wp:extent cx="0" cy="304800"/>
                <wp:effectExtent l="0" t="0" r="19050" b="19050"/>
                <wp:wrapSquare wrapText="bothSides"/>
                <wp:docPr id="442" name="Straight Connector 4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42" o:spid="_x0000_s1026" style="position:absolute;z-index:2521047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81.55pt,29.2pt" to="481.55pt,5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" strokecolor="black [3213]" strokeweight="1pt">
                <w10:wrap type="square"/>
              </v:line>
            </w:pict>
          </mc:Fallback>
        </mc:AlternateContent>
      </w:r>
      <w:r>
        <w:rPr>
          <w:rFonts w:ascii="Candara" w:hAnsi="Candara" w:cs="Courier New"/>
          <w:b/>
          <w:i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6752" behindDoc="0" locked="0" layoutInCell="1" allowOverlap="1" wp14:anchorId="2709B8A5" wp14:editId="3AFD64F6">
                <wp:simplePos x="0" y="0"/>
                <wp:positionH relativeFrom="column">
                  <wp:posOffset>5818909</wp:posOffset>
                </wp:positionH>
                <wp:positionV relativeFrom="paragraph">
                  <wp:posOffset>370856</wp:posOffset>
                </wp:positionV>
                <wp:extent cx="0" cy="304800"/>
                <wp:effectExtent l="0" t="0" r="19050" b="19050"/>
                <wp:wrapSquare wrapText="bothSides"/>
                <wp:docPr id="444" name="Straight Connector 4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44" o:spid="_x0000_s1026" style="position:absolute;z-index:2521067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8.2pt,29.2pt" to="458.2pt,53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" strokecolor="black [3213]" strokeweight="1pt">
                <w10:wrap type="square"/>
              </v:line>
            </w:pict>
          </mc:Fallback>
        </mc:AlternateConten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Instances of user-defined classes</w:t>
      </w:r>
      <w:r w:rsidR="00B66FA9">
        <w:rPr>
          <w:rFonts w:ascii="Candara" w:hAnsi="Candara" w:cs="Courier New"/>
          <w:sz w:val="24"/>
          <w:szCs w:val="24"/>
        </w:rPr>
        <w:t xml:space="preserve"> (like the </w:t>
      </w:r>
      <w:proofErr w:type="spellStart"/>
      <w:r w:rsidR="00B66FA9">
        <w:rPr>
          <w:rFonts w:ascii="Candara" w:hAnsi="Candara" w:cs="Courier New"/>
          <w:sz w:val="24"/>
          <w:szCs w:val="24"/>
        </w:rPr>
        <w:t>Zellegraphics</w:t>
      </w:r>
      <w:proofErr w:type="spellEnd"/>
      <w:r w:rsidR="00B66FA9">
        <w:rPr>
          <w:rFonts w:ascii="Candara" w:hAnsi="Candara" w:cs="Courier New"/>
          <w:sz w:val="24"/>
          <w:szCs w:val="24"/>
        </w:rPr>
        <w:t xml:space="preserve"> objects)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are, in general,</w:t>
      </w:r>
      <w:r w:rsidR="00B66FA9">
        <w:rPr>
          <w:rFonts w:ascii="Candara" w:hAnsi="Candara" w:cs="Courier New"/>
          <w:sz w:val="24"/>
          <w:szCs w:val="24"/>
        </w:rPr>
        <w:t xml:space="preserve"> </w:t>
      </w:r>
      <w:r w:rsidR="00B66FA9" w:rsidRPr="00B66FA9">
        <w:rPr>
          <w:rFonts w:ascii="Candara" w:hAnsi="Candara" w:cs="Courier New"/>
          <w:b/>
          <w:i/>
          <w:sz w:val="24"/>
          <w:szCs w:val="24"/>
        </w:rPr>
        <w:t>mutable</w:t>
      </w:r>
      <w:r w:rsidR="00B66FA9">
        <w:rPr>
          <w:rFonts w:ascii="Candara" w:hAnsi="Candara" w:cs="Courier New"/>
          <w:sz w:val="24"/>
          <w:szCs w:val="24"/>
        </w:rPr>
        <w:t>.</w:t>
      </w:r>
    </w:p>
    <w:p w:rsidR="00B66FA9" w:rsidRDefault="00B76B30" w:rsidP="00B66FA9">
      <w:pPr>
        <w:pStyle w:val="ListParagraph"/>
        <w:spacing w:before="120" w:after="0" w:line="240" w:lineRule="auto"/>
        <w:ind w:left="360"/>
        <w:contextualSpacing w:val="0"/>
        <w:rPr>
          <w:rFonts w:ascii="Candara" w:hAnsi="Candara" w:cs="Courier New"/>
          <w:noProof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9824" behindDoc="0" locked="0" layoutInCell="1" allowOverlap="1" wp14:anchorId="0E828192" wp14:editId="3FB16860">
                <wp:simplePos x="0" y="0"/>
                <wp:positionH relativeFrom="column">
                  <wp:posOffset>3905885</wp:posOffset>
                </wp:positionH>
                <wp:positionV relativeFrom="paragraph">
                  <wp:posOffset>2419350</wp:posOffset>
                </wp:positionV>
                <wp:extent cx="914400" cy="304800"/>
                <wp:effectExtent l="0" t="0" r="0" b="0"/>
                <wp:wrapSquare wrapText="bothSides"/>
                <wp:docPr id="447" name="Rectangle 4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64348" w:rsidRDefault="008C5CEB" w:rsidP="00B66FA9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point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47" o:spid="_x0000_s1174" style="position:absolute;left:0;text-align:left;margin-left:307.55pt;margin-top:190.5pt;width:1in;height:24pt;z-index:25210982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" filled="f" stroked="f" strokeweight="2pt">
                <v:textbox>
                  <w:txbxContent>
                    <w:p w:rsidR="008C5CEB" w:rsidRPr="00264348" w:rsidRDefault="008C5CEB" w:rsidP="00B66FA9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point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8800" behindDoc="0" locked="0" layoutInCell="1" allowOverlap="1" wp14:anchorId="13FE01E8" wp14:editId="129BE6F8">
                <wp:simplePos x="0" y="0"/>
                <wp:positionH relativeFrom="column">
                  <wp:posOffset>4816475</wp:posOffset>
                </wp:positionH>
                <wp:positionV relativeFrom="paragraph">
                  <wp:posOffset>2412365</wp:posOffset>
                </wp:positionV>
                <wp:extent cx="304165" cy="304165"/>
                <wp:effectExtent l="0" t="0" r="19685" b="19685"/>
                <wp:wrapSquare wrapText="bothSides"/>
                <wp:docPr id="446" name="Rectangle 4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46" o:spid="_x0000_s1026" style="position:absolute;margin-left:379.25pt;margin-top:189.95pt;width:23.95pt;height:23.95pt;z-index:252108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88320" behindDoc="0" locked="0" layoutInCell="1" allowOverlap="1" wp14:anchorId="01F868BA" wp14:editId="31D656A0">
                <wp:simplePos x="0" y="0"/>
                <wp:positionH relativeFrom="column">
                  <wp:posOffset>5342890</wp:posOffset>
                </wp:positionH>
                <wp:positionV relativeFrom="paragraph">
                  <wp:posOffset>2855595</wp:posOffset>
                </wp:positionV>
                <wp:extent cx="1171575" cy="304165"/>
                <wp:effectExtent l="0" t="0" r="0" b="0"/>
                <wp:wrapSquare wrapText="bothSides"/>
                <wp:docPr id="426" name="Rectangle 4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575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64348" w:rsidRDefault="008C5CEB" w:rsidP="00B66FA9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x  y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26" o:spid="_x0000_s1197" style="position:absolute;left:0;text-align:left;margin-left:420.7pt;margin-top:224.85pt;width:92.25pt;height:23.95pt;z-index:252088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" filled="f" stroked="f" strokeweight="2pt">
                <v:textbox>
                  <w:txbxContent>
                    <w:p w:rsidR="008C5CEB" w:rsidRPr="00264348" w:rsidRDefault="008C5CEB" w:rsidP="00B66FA9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x  y  ...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85248" behindDoc="0" locked="0" layoutInCell="1" allowOverlap="1" wp14:anchorId="06C614AB" wp14:editId="781394BF">
                <wp:simplePos x="0" y="0"/>
                <wp:positionH relativeFrom="column">
                  <wp:posOffset>5394960</wp:posOffset>
                </wp:positionH>
                <wp:positionV relativeFrom="paragraph">
                  <wp:posOffset>2546985</wp:posOffset>
                </wp:positionV>
                <wp:extent cx="1024255" cy="304165"/>
                <wp:effectExtent l="0" t="0" r="23495" b="19685"/>
                <wp:wrapSquare wrapText="bothSides"/>
                <wp:docPr id="423" name="Rectangle 4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2425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23" o:spid="_x0000_s1026" style="position:absolute;margin-left:424.8pt;margin-top:200.55pt;width:80.65pt;height:23.95pt;z-index:2520852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" filled="f" strokecolor="black [3213]" strokeweight="2pt"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11872" behindDoc="0" locked="0" layoutInCell="1" allowOverlap="1" wp14:anchorId="223E5F2C" wp14:editId="4DD5D128">
                <wp:simplePos x="0" y="0"/>
                <wp:positionH relativeFrom="column">
                  <wp:posOffset>5869940</wp:posOffset>
                </wp:positionH>
                <wp:positionV relativeFrom="paragraph">
                  <wp:posOffset>1949450</wp:posOffset>
                </wp:positionV>
                <wp:extent cx="486410" cy="304165"/>
                <wp:effectExtent l="0" t="0" r="27940" b="19685"/>
                <wp:wrapSquare wrapText="bothSides"/>
                <wp:docPr id="449" name="Rectangle 4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C14BA" w:rsidRDefault="003C14BA" w:rsidP="003C14B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49" o:spid="_x0000_s1176" style="position:absolute;left:0;text-align:left;margin-left:462.2pt;margin-top:153.5pt;width:38.3pt;height:23.95pt;z-index:252111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" filled="f" strokecolor="black [3213]" strokeweight="2pt">
                <v:textbox>
                  <w:txbxContent>
                    <w:p w:rsidR="003C14BA" w:rsidRDefault="003C14BA" w:rsidP="003C14BA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10848" behindDoc="0" locked="0" layoutInCell="1" allowOverlap="1" wp14:anchorId="1EC5D1E3" wp14:editId="2611A997">
                <wp:simplePos x="0" y="0"/>
                <wp:positionH relativeFrom="column">
                  <wp:posOffset>5228590</wp:posOffset>
                </wp:positionH>
                <wp:positionV relativeFrom="paragraph">
                  <wp:posOffset>1949450</wp:posOffset>
                </wp:positionV>
                <wp:extent cx="486410" cy="304165"/>
                <wp:effectExtent l="0" t="0" r="27940" b="19685"/>
                <wp:wrapSquare wrapText="bothSides"/>
                <wp:docPr id="448" name="Rectangle 44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41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C14BA" w:rsidRDefault="003C14BA" w:rsidP="003C14B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48" o:spid="_x0000_s1177" style="position:absolute;left:0;text-align:left;margin-left:411.7pt;margin-top:153.5pt;width:38.3pt;height:23.95pt;z-index:252110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" filled="f" strokecolor="black [3213]" strokeweight="2pt">
                <v:textbox>
                  <w:txbxContent>
                    <w:p w:rsidR="003C14BA" w:rsidRDefault="003C14BA" w:rsidP="003C14BA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91392" behindDoc="0" locked="0" layoutInCell="1" allowOverlap="1" wp14:anchorId="0EA3BB35" wp14:editId="3A51A051">
                <wp:simplePos x="0" y="0"/>
                <wp:positionH relativeFrom="column">
                  <wp:posOffset>5715635</wp:posOffset>
                </wp:positionH>
                <wp:positionV relativeFrom="paragraph">
                  <wp:posOffset>2543175</wp:posOffset>
                </wp:positionV>
                <wp:extent cx="0" cy="304800"/>
                <wp:effectExtent l="0" t="0" r="19050" b="19050"/>
                <wp:wrapSquare wrapText="bothSides"/>
                <wp:docPr id="429" name="Straight Connector 4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29" o:spid="_x0000_s1026" style="position:absolute;z-index:252091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50.05pt,200.25pt" to="450.05pt,2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" strokecolor="black [3213]" strokeweight="1pt">
                <w10:wrap type="square"/>
              </v:lin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89344" behindDoc="0" locked="0" layoutInCell="1" allowOverlap="1" wp14:anchorId="688028E0" wp14:editId="17AD1755">
                <wp:simplePos x="0" y="0"/>
                <wp:positionH relativeFrom="column">
                  <wp:posOffset>6012180</wp:posOffset>
                </wp:positionH>
                <wp:positionV relativeFrom="paragraph">
                  <wp:posOffset>2543175</wp:posOffset>
                </wp:positionV>
                <wp:extent cx="0" cy="304800"/>
                <wp:effectExtent l="0" t="0" r="19050" b="19050"/>
                <wp:wrapSquare wrapText="bothSides"/>
                <wp:docPr id="427" name="Straight Connector 4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27" o:spid="_x0000_s1026" style="position:absolute;z-index:2520893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3.4pt,200.25pt" to="473.4pt,22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" strokecolor="black [3213]" strokeweight="1pt">
                <w10:wrap type="square"/>
              </v:line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87296" behindDoc="0" locked="0" layoutInCell="1" allowOverlap="1" wp14:anchorId="0D737B6D" wp14:editId="2252AA24">
                <wp:simplePos x="0" y="0"/>
                <wp:positionH relativeFrom="column">
                  <wp:posOffset>3906520</wp:posOffset>
                </wp:positionH>
                <wp:positionV relativeFrom="paragraph">
                  <wp:posOffset>1184910</wp:posOffset>
                </wp:positionV>
                <wp:extent cx="902335" cy="304800"/>
                <wp:effectExtent l="0" t="0" r="0" b="0"/>
                <wp:wrapSquare wrapText="bothSides"/>
                <wp:docPr id="425" name="Rectangle 4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0233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64348" w:rsidRDefault="008C5CEB" w:rsidP="00B66FA9">
                            <w:pP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point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25" o:spid="_x0000_s1178" style="position:absolute;left:0;text-align:left;margin-left:307.6pt;margin-top:93.3pt;width:71.05pt;height:24pt;z-index:2520872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" filled="f" stroked="f" strokeweight="2pt">
                <v:textbox>
                  <w:txbxContent>
                    <w:p w:rsidR="008C5CEB" w:rsidRPr="00264348" w:rsidRDefault="008C5CEB" w:rsidP="00B66FA9">
                      <w:pP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proofErr w:type="gramStart"/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point</w:t>
                      </w:r>
                      <w:proofErr w:type="gramEnd"/>
                    </w:p>
                  </w:txbxContent>
                </v:textbox>
                <w10:wrap type="square"/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84224" behindDoc="0" locked="0" layoutInCell="1" allowOverlap="1" wp14:anchorId="5855DAA1" wp14:editId="70B12B20">
                <wp:simplePos x="0" y="0"/>
                <wp:positionH relativeFrom="column">
                  <wp:posOffset>4733925</wp:posOffset>
                </wp:positionH>
                <wp:positionV relativeFrom="paragraph">
                  <wp:posOffset>1196975</wp:posOffset>
                </wp:positionV>
                <wp:extent cx="304165" cy="304165"/>
                <wp:effectExtent l="0" t="0" r="19685" b="19685"/>
                <wp:wrapSquare wrapText="bothSides"/>
                <wp:docPr id="422" name="Rectangle 4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22" o:spid="_x0000_s1026" style="position:absolute;margin-left:372.75pt;margin-top:94.25pt;width:23.95pt;height:23.95pt;z-index:2520842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 w:rsidR="003C14BA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86272" behindDoc="0" locked="0" layoutInCell="1" allowOverlap="1" wp14:anchorId="4341E06A" wp14:editId="514B1CA5">
                <wp:simplePos x="0" y="0"/>
                <wp:positionH relativeFrom="column">
                  <wp:posOffset>5307330</wp:posOffset>
                </wp:positionH>
                <wp:positionV relativeFrom="paragraph">
                  <wp:posOffset>793115</wp:posOffset>
                </wp:positionV>
                <wp:extent cx="617220" cy="304165"/>
                <wp:effectExtent l="0" t="0" r="11430" b="19685"/>
                <wp:wrapSquare wrapText="bothSides"/>
                <wp:docPr id="424" name="Rectangle 4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1722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C14BA" w:rsidRDefault="003C14BA" w:rsidP="003C14BA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24" o:spid="_x0000_s1179" style="position:absolute;left:0;text-align:left;margin-left:417.9pt;margin-top:62.45pt;width:48.6pt;height:23.95pt;z-index:2520862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" filled="f" strokecolor="black [3213]" strokeweight="2pt">
                <v:textbox>
                  <w:txbxContent>
                    <w:p w:rsidR="003C14BA" w:rsidRDefault="003C14BA" w:rsidP="003C14BA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82723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03680" behindDoc="0" locked="0" layoutInCell="1" allowOverlap="1" wp14:anchorId="31569227" wp14:editId="61319FD5">
                <wp:simplePos x="0" y="0"/>
                <wp:positionH relativeFrom="column">
                  <wp:posOffset>5432425</wp:posOffset>
                </wp:positionH>
                <wp:positionV relativeFrom="paragraph">
                  <wp:posOffset>226060</wp:posOffset>
                </wp:positionV>
                <wp:extent cx="1158875" cy="304165"/>
                <wp:effectExtent l="0" t="0" r="0" b="0"/>
                <wp:wrapSquare wrapText="bothSides"/>
                <wp:docPr id="441" name="Rectangle 4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58875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64348" w:rsidRDefault="008C5CEB" w:rsidP="00B66FA9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x</w:t>
                            </w:r>
                            <w:r w:rsidRPr="00264348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y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41" o:spid="_x0000_s1180" style="position:absolute;left:0;text-align:left;margin-left:427.75pt;margin-top:17.8pt;width:91.25pt;height:23.95pt;z-index:25210368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" filled="f" stroked="f" strokeweight="2pt">
                <v:textbox>
                  <w:txbxContent>
                    <w:p w:rsidR="008C5CEB" w:rsidRPr="00264348" w:rsidRDefault="008C5CEB" w:rsidP="00B66FA9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x</w:t>
                      </w:r>
                      <w:r w:rsidRPr="00264348"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</w:t>
                      </w:r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y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...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82723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90368" behindDoc="0" locked="0" layoutInCell="1" allowOverlap="1" wp14:anchorId="47CD9B06" wp14:editId="35C11D8E">
                <wp:simplePos x="0" y="0"/>
                <wp:positionH relativeFrom="column">
                  <wp:posOffset>6080166</wp:posOffset>
                </wp:positionH>
                <wp:positionV relativeFrom="paragraph">
                  <wp:posOffset>789445</wp:posOffset>
                </wp:positionV>
                <wp:extent cx="418465" cy="304165"/>
                <wp:effectExtent l="0" t="0" r="19685" b="19685"/>
                <wp:wrapSquare wrapText="bothSides"/>
                <wp:docPr id="428" name="Rectangle 4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184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C14BA" w:rsidRPr="003C14BA" w:rsidRDefault="003C14BA" w:rsidP="003C14BA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28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28" o:spid="_x0000_s1181" style="position:absolute;left:0;text-align:left;margin-left:478.75pt;margin-top:62.15pt;width:32.95pt;height:23.95pt;z-index:2520903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" filled="f" strokecolor="black [3213]" strokeweight="2pt">
                <v:textbox>
                  <w:txbxContent>
                    <w:p w:rsidR="003C14BA" w:rsidRPr="003C14BA" w:rsidRDefault="003C14BA" w:rsidP="003C14BA">
                      <w:pPr>
                        <w:jc w:val="center"/>
                        <w:rPr>
                          <w:rFonts w:ascii="Consolas" w:hAnsi="Consolas" w:cs="Consolas"/>
                          <w:b/>
                          <w:color w:val="FF0000"/>
                          <w:sz w:val="28"/>
                        </w:rPr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B66FA9" w:rsidRPr="00406059">
        <w:rPr>
          <w:rFonts w:ascii="Candara" w:hAnsi="Candara" w:cs="Courier New"/>
          <w:sz w:val="24"/>
          <w:szCs w:val="24"/>
        </w:rPr>
        <w:t xml:space="preserve">To see this, draw a Box and Pointer diagram that shows what happens when </w:t>
      </w:r>
      <w:r w:rsidR="00B66FA9" w:rsidRPr="00406059">
        <w:rPr>
          <w:rFonts w:ascii="Candara" w:hAnsi="Candara" w:cs="Courier New"/>
          <w:i/>
          <w:sz w:val="24"/>
          <w:szCs w:val="24"/>
        </w:rPr>
        <w:t>main</w:t>
      </w:r>
      <w:r w:rsidR="00B66FA9" w:rsidRPr="00406059">
        <w:rPr>
          <w:rFonts w:ascii="Candara" w:hAnsi="Candara" w:cs="Courier New"/>
          <w:sz w:val="24"/>
          <w:szCs w:val="24"/>
        </w:rPr>
        <w:t xml:space="preserve"> (below) executes.  Also show the output that is printed.   </w:t>
      </w:r>
    </w:p>
    <w:p w:rsidR="00B66FA9" w:rsidRDefault="00A63A7D" w:rsidP="00B66FA9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  <w:r w:rsidRPr="00B358F3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22816" behindDoc="1" locked="0" layoutInCell="1" allowOverlap="1" wp14:anchorId="781861CC" wp14:editId="5A6CD8E7">
                <wp:simplePos x="0" y="0"/>
                <wp:positionH relativeFrom="column">
                  <wp:posOffset>3547110</wp:posOffset>
                </wp:positionH>
                <wp:positionV relativeFrom="paragraph">
                  <wp:posOffset>4702810</wp:posOffset>
                </wp:positionV>
                <wp:extent cx="2997835" cy="1317625"/>
                <wp:effectExtent l="0" t="0" r="12065" b="15875"/>
                <wp:wrapSquare wrapText="bothSides"/>
                <wp:docPr id="45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97835" cy="13176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254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5CEB" w:rsidRDefault="008C5CEB" w:rsidP="00B66FA9">
                            <w:pPr>
                              <w:spacing w:before="120" w:after="0" w:line="240" w:lineRule="auto"/>
                              <w:rPr>
                                <w:b/>
                                <w:sz w:val="28"/>
                              </w:rPr>
                            </w:pPr>
                            <w:r w:rsidRPr="00843199">
                              <w:rPr>
                                <w:b/>
                                <w:sz w:val="28"/>
                                <w:u w:val="single"/>
                              </w:rPr>
                              <w:t>Output</w:t>
                            </w:r>
                            <w:r>
                              <w:rPr>
                                <w:b/>
                                <w:sz w:val="28"/>
                                <w:u w:val="single"/>
                              </w:rPr>
                              <w:t>:</w:t>
                            </w:r>
                            <w:r>
                              <w:rPr>
                                <w:b/>
                                <w:sz w:val="28"/>
                              </w:rPr>
                              <w:t xml:space="preserve"> </w:t>
                            </w:r>
                          </w:p>
                          <w:p w:rsidR="008C5CEB" w:rsidRPr="00A63A7D" w:rsidRDefault="00A63A7D" w:rsidP="00B76B30">
                            <w:pPr>
                              <w:spacing w:before="240" w:after="0" w:line="240" w:lineRule="auto"/>
                              <w:ind w:firstLine="72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  <w:u w:val="single"/>
                              </w:rPr>
                            </w:pPr>
                            <w:r>
                              <w:rPr>
                                <w:b/>
                                <w:sz w:val="28"/>
                              </w:rPr>
                              <w:t xml:space="preserve">A.   </w:t>
                            </w:r>
                            <w:r w:rsidR="00FD770D" w:rsidRPr="00FD770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</w:rPr>
                              <w:t>__________________</w:t>
                            </w:r>
                          </w:p>
                          <w:p w:rsidR="00A63A7D" w:rsidRPr="00A63A7D" w:rsidRDefault="008C5CEB" w:rsidP="00A63A7D">
                            <w:pPr>
                              <w:spacing w:before="360" w:after="0" w:line="240" w:lineRule="auto"/>
                              <w:ind w:firstLine="720"/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  <w:u w:val="single"/>
                              </w:rPr>
                            </w:pPr>
                            <w:r w:rsidRPr="00DC41D1">
                              <w:rPr>
                                <w:b/>
                                <w:sz w:val="28"/>
                              </w:rPr>
                              <w:t>B.</w:t>
                            </w:r>
                            <w:r w:rsidR="00A63A7D" w:rsidRPr="00A63A7D">
                              <w:rPr>
                                <w:rFonts w:ascii="Consolas" w:hAnsi="Consolas" w:cs="Consolas"/>
                                <w:b/>
                                <w:color w:val="FF0000"/>
                                <w:sz w:val="32"/>
                              </w:rPr>
                              <w:t xml:space="preserve"> </w:t>
                            </w:r>
                            <w:r w:rsidR="00FD770D" w:rsidRPr="00FD770D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32"/>
                              </w:rPr>
                              <w:t>__________________</w:t>
                            </w:r>
                          </w:p>
                          <w:p w:rsidR="008C5CEB" w:rsidRDefault="008C5CEB" w:rsidP="00B66FA9">
                            <w:pPr>
                              <w:spacing w:before="48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8C5CEB" w:rsidRPr="00DC41D1" w:rsidRDefault="008C5CEB" w:rsidP="00B66FA9">
                            <w:pPr>
                              <w:spacing w:before="36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  <w:p w:rsidR="008C5CEB" w:rsidRPr="00DC41D1" w:rsidRDefault="008C5CEB" w:rsidP="00B66FA9">
                            <w:pPr>
                              <w:spacing w:before="360" w:after="0" w:line="240" w:lineRule="auto"/>
                              <w:ind w:firstLine="720"/>
                              <w:rPr>
                                <w:b/>
                                <w:sz w:val="28"/>
                                <w:u w:val="single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148" type="#_x0000_t202" style="position:absolute;margin-left:279.3pt;margin-top:370.3pt;width:236.05pt;height:103.75pt;z-index:-2509936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" strokeweight="2pt">
                <v:textbox>
                  <w:txbxContent>
                    <w:p w:rsidR="008C5CEB" w:rsidRDefault="008C5CEB" w:rsidP="00B66FA9">
                      <w:pPr>
                        <w:spacing w:before="120" w:after="0" w:line="240" w:lineRule="auto"/>
                        <w:rPr>
                          <w:b/>
                          <w:sz w:val="28"/>
                        </w:rPr>
                      </w:pPr>
                      <w:r w:rsidRPr="00843199">
                        <w:rPr>
                          <w:b/>
                          <w:sz w:val="28"/>
                          <w:u w:val="single"/>
                        </w:rPr>
                        <w:t>Output</w:t>
                      </w:r>
                      <w:r>
                        <w:rPr>
                          <w:b/>
                          <w:sz w:val="28"/>
                          <w:u w:val="single"/>
                        </w:rPr>
                        <w:t>:</w:t>
                      </w:r>
                      <w:r>
                        <w:rPr>
                          <w:b/>
                          <w:sz w:val="28"/>
                        </w:rPr>
                        <w:t xml:space="preserve"> </w:t>
                      </w:r>
                    </w:p>
                    <w:p w:rsidR="008C5CEB" w:rsidRPr="00A63A7D" w:rsidRDefault="00A63A7D" w:rsidP="00B76B30">
                      <w:pPr>
                        <w:spacing w:before="240" w:after="0" w:line="240" w:lineRule="auto"/>
                        <w:ind w:firstLine="720"/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  <w:u w:val="single"/>
                        </w:rPr>
                      </w:pPr>
                      <w:r>
                        <w:rPr>
                          <w:b/>
                          <w:sz w:val="28"/>
                        </w:rPr>
                        <w:t xml:space="preserve">A.   </w:t>
                      </w:r>
                      <w:r w:rsidR="00FD770D" w:rsidRPr="00FD770D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</w:rPr>
                        <w:t>__________________</w:t>
                      </w:r>
                    </w:p>
                    <w:p w:rsidR="00A63A7D" w:rsidRPr="00A63A7D" w:rsidRDefault="008C5CEB" w:rsidP="00A63A7D">
                      <w:pPr>
                        <w:spacing w:before="360" w:after="0" w:line="240" w:lineRule="auto"/>
                        <w:ind w:firstLine="720"/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  <w:u w:val="single"/>
                        </w:rPr>
                      </w:pPr>
                      <w:r w:rsidRPr="00DC41D1">
                        <w:rPr>
                          <w:b/>
                          <w:sz w:val="28"/>
                        </w:rPr>
                        <w:t>B.</w:t>
                      </w:r>
                      <w:r w:rsidR="00A63A7D" w:rsidRPr="00A63A7D">
                        <w:rPr>
                          <w:rFonts w:ascii="Consolas" w:hAnsi="Consolas" w:cs="Consolas"/>
                          <w:b/>
                          <w:color w:val="FF0000"/>
                          <w:sz w:val="32"/>
                        </w:rPr>
                        <w:t xml:space="preserve"> </w:t>
                      </w:r>
                      <w:r w:rsidR="00FD770D" w:rsidRPr="00FD770D">
                        <w:rPr>
                          <w:rFonts w:ascii="Consolas" w:hAnsi="Consolas" w:cs="Consolas"/>
                          <w:b/>
                          <w:color w:val="000000" w:themeColor="text1"/>
                          <w:sz w:val="32"/>
                        </w:rPr>
                        <w:t>__________________</w:t>
                      </w:r>
                    </w:p>
                    <w:p w:rsidR="008C5CEB" w:rsidRDefault="008C5CEB" w:rsidP="00B66FA9">
                      <w:pPr>
                        <w:spacing w:before="48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8C5CEB" w:rsidRPr="00DC41D1" w:rsidRDefault="008C5CEB" w:rsidP="00B66FA9">
                      <w:pPr>
                        <w:spacing w:before="36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</w:p>
                    <w:p w:rsidR="008C5CEB" w:rsidRPr="00DC41D1" w:rsidRDefault="008C5CEB" w:rsidP="00B66FA9">
                      <w:pPr>
                        <w:spacing w:before="360" w:after="0" w:line="240" w:lineRule="auto"/>
                        <w:ind w:firstLine="720"/>
                        <w:rPr>
                          <w:b/>
                          <w:sz w:val="28"/>
                          <w:u w:val="single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 w:rsidR="003D03EE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97536" behindDoc="0" locked="0" layoutInCell="1" allowOverlap="1" wp14:anchorId="34812571" wp14:editId="59863DC9">
                <wp:simplePos x="0" y="0"/>
                <wp:positionH relativeFrom="column">
                  <wp:posOffset>5567680</wp:posOffset>
                </wp:positionH>
                <wp:positionV relativeFrom="paragraph">
                  <wp:posOffset>3971290</wp:posOffset>
                </wp:positionV>
                <wp:extent cx="606425" cy="304165"/>
                <wp:effectExtent l="0" t="0" r="22225" b="19685"/>
                <wp:wrapSquare wrapText="bothSides"/>
                <wp:docPr id="435" name="Rectangle 4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642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D03EE" w:rsidRDefault="003D03EE" w:rsidP="003D03E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35" o:spid="_x0000_s1183" style="position:absolute;margin-left:438.4pt;margin-top:312.7pt;width:47.75pt;height:23.95pt;z-index:2520975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" filled="f" strokecolor="black [3213]" strokeweight="2pt">
                <v:textbox>
                  <w:txbxContent>
                    <w:p w:rsidR="003D03EE" w:rsidRDefault="003D03EE" w:rsidP="003D03EE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3D03EE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96512" behindDoc="0" locked="0" layoutInCell="1" allowOverlap="1" wp14:anchorId="0DFD2AC7" wp14:editId="445ED734">
                <wp:simplePos x="0" y="0"/>
                <wp:positionH relativeFrom="column">
                  <wp:posOffset>4535805</wp:posOffset>
                </wp:positionH>
                <wp:positionV relativeFrom="paragraph">
                  <wp:posOffset>3971290</wp:posOffset>
                </wp:positionV>
                <wp:extent cx="687705" cy="304165"/>
                <wp:effectExtent l="0" t="0" r="17145" b="19685"/>
                <wp:wrapSquare wrapText="bothSides"/>
                <wp:docPr id="434" name="Rectangle 4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8770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D03EE" w:rsidRDefault="003D03EE" w:rsidP="003D03EE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34" o:spid="_x0000_s1184" style="position:absolute;margin-left:357.15pt;margin-top:312.7pt;width:54.15pt;height:23.95pt;z-index:2520965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" filled="f" strokecolor="black [3213]" strokeweight="2pt">
                <v:textbox>
                  <w:txbxContent>
                    <w:p w:rsidR="003D03EE" w:rsidRDefault="003D03EE" w:rsidP="003D03EE">
                      <w:pPr>
                        <w:jc w:val="center"/>
                      </w:pPr>
                    </w:p>
                  </w:txbxContent>
                </v:textbox>
                <w10:wrap type="square"/>
              </v:rect>
            </w:pict>
          </mc:Fallback>
        </mc:AlternateContent>
      </w:r>
      <w:r w:rsidR="003D03EE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26912" behindDoc="0" locked="0" layoutInCell="1" allowOverlap="1" wp14:anchorId="52FF691C" wp14:editId="2B703A4E">
                <wp:simplePos x="0" y="0"/>
                <wp:positionH relativeFrom="column">
                  <wp:posOffset>5423535</wp:posOffset>
                </wp:positionH>
                <wp:positionV relativeFrom="paragraph">
                  <wp:posOffset>3564255</wp:posOffset>
                </wp:positionV>
                <wp:extent cx="1171575" cy="304165"/>
                <wp:effectExtent l="0" t="0" r="0" b="0"/>
                <wp:wrapSquare wrapText="bothSides"/>
                <wp:docPr id="539" name="Rectangle 5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71575" cy="304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3D03EE" w:rsidRPr="00264348" w:rsidRDefault="003D03EE" w:rsidP="003D03EE">
                            <w:pPr>
                              <w:jc w:val="center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proofErr w:type="gramStart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>x  y</w:t>
                            </w:r>
                            <w:proofErr w:type="gramEnd"/>
                            <w:r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8"/>
                              </w:rPr>
                              <w:t xml:space="preserve">  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539" o:spid="_x0000_s1185" style="position:absolute;margin-left:427.05pt;margin-top:280.65pt;width:92.25pt;height:23.95pt;z-index:2523269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" filled="f" stroked="f" strokeweight="2pt">
                <v:textbox>
                  <w:txbxContent>
                    <w:p w:rsidR="003D03EE" w:rsidRPr="00264348" w:rsidRDefault="003D03EE" w:rsidP="003D03EE">
                      <w:pPr>
                        <w:jc w:val="center"/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</w:pPr>
                      <w:proofErr w:type="gramStart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>x  y</w:t>
                      </w:r>
                      <w:proofErr w:type="gramEnd"/>
                      <w:r>
                        <w:rPr>
                          <w:rFonts w:ascii="Consolas" w:hAnsi="Consolas" w:cs="Consolas"/>
                          <w:b/>
                          <w:color w:val="000000" w:themeColor="text1"/>
                          <w:sz w:val="28"/>
                        </w:rPr>
                        <w:t xml:space="preserve">  ...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B75A0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93440" behindDoc="0" locked="0" layoutInCell="1" allowOverlap="1" wp14:anchorId="2E15DB3D" wp14:editId="178888A8">
                <wp:simplePos x="0" y="0"/>
                <wp:positionH relativeFrom="column">
                  <wp:posOffset>4884420</wp:posOffset>
                </wp:positionH>
                <wp:positionV relativeFrom="paragraph">
                  <wp:posOffset>2792095</wp:posOffset>
                </wp:positionV>
                <wp:extent cx="304165" cy="304165"/>
                <wp:effectExtent l="0" t="0" r="19685" b="19685"/>
                <wp:wrapSquare wrapText="bothSides"/>
                <wp:docPr id="431" name="Rectangle 4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431" o:spid="_x0000_s1026" style="position:absolute;margin-left:384.6pt;margin-top:219.85pt;width:23.95pt;height:23.95pt;z-index:2520934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 w:rsidR="00B75A0F" w:rsidRPr="00B75A0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21792" behindDoc="0" locked="0" layoutInCell="1" allowOverlap="1" wp14:anchorId="6BEF522C" wp14:editId="57304437">
                <wp:simplePos x="0" y="0"/>
                <wp:positionH relativeFrom="column">
                  <wp:posOffset>3538220</wp:posOffset>
                </wp:positionH>
                <wp:positionV relativeFrom="paragraph">
                  <wp:posOffset>3282315</wp:posOffset>
                </wp:positionV>
                <wp:extent cx="1389380" cy="304800"/>
                <wp:effectExtent l="0" t="0" r="0" b="0"/>
                <wp:wrapSquare wrapText="bothSides"/>
                <wp:docPr id="537" name="Rectangle 5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89380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75A0F" w:rsidRPr="00264348" w:rsidRDefault="00B75A0F" w:rsidP="00B75A0F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spell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new_point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537" o:spid="_x0000_s1208" style="position:absolute;margin-left:278.6pt;margin-top:258.45pt;width:109.4pt;height:24pt;z-index:25232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" filled="f" stroked="f" strokeweight="2pt">
                <v:textbox>
                  <w:txbxContent>
                    <w:p w:rsidR="00B75A0F" w:rsidRPr="00264348" w:rsidRDefault="00B75A0F" w:rsidP="00B75A0F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new_</w:t>
                      </w: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point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B75A0F" w:rsidRPr="00B75A0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20768" behindDoc="0" locked="0" layoutInCell="1" allowOverlap="1" wp14:anchorId="71B5D0E9" wp14:editId="671C802A">
                <wp:simplePos x="0" y="0"/>
                <wp:positionH relativeFrom="column">
                  <wp:posOffset>4922520</wp:posOffset>
                </wp:positionH>
                <wp:positionV relativeFrom="paragraph">
                  <wp:posOffset>3288665</wp:posOffset>
                </wp:positionV>
                <wp:extent cx="304165" cy="304165"/>
                <wp:effectExtent l="0" t="0" r="19685" b="19685"/>
                <wp:wrapSquare wrapText="bothSides"/>
                <wp:docPr id="536" name="Rectangle 5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04165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Rectangle 536" o:spid="_x0000_s1026" style="position:absolute;margin-left:387.6pt;margin-top:258.95pt;width:23.95pt;height:23.95pt;z-index:25232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" filled="f" strokecolor="black [3213]" strokeweight="2pt">
                <w10:wrap type="square"/>
              </v:rect>
            </w:pict>
          </mc:Fallback>
        </mc:AlternateContent>
      </w:r>
      <w:r w:rsidR="00B75A0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99584" behindDoc="0" locked="0" layoutInCell="1" allowOverlap="1" wp14:anchorId="2CFC0EC3" wp14:editId="5CCF2D19">
                <wp:simplePos x="0" y="0"/>
                <wp:positionH relativeFrom="column">
                  <wp:posOffset>5782310</wp:posOffset>
                </wp:positionH>
                <wp:positionV relativeFrom="paragraph">
                  <wp:posOffset>3258820</wp:posOffset>
                </wp:positionV>
                <wp:extent cx="0" cy="304800"/>
                <wp:effectExtent l="0" t="0" r="19050" b="19050"/>
                <wp:wrapSquare wrapText="bothSides"/>
                <wp:docPr id="437" name="Straight Connector 4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Straight Connector 437" o:spid="_x0000_s1026" style="position:absolute;z-index:25209958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455.3pt,256.6pt" to="455.3pt,28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" strokecolor="black [3213]" strokeweight="1pt">
                <w10:wrap type="square"/>
              </v:line>
            </w:pict>
          </mc:Fallback>
        </mc:AlternateContent>
      </w:r>
      <w:r w:rsidR="00B75A0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95488" behindDoc="0" locked="0" layoutInCell="1" allowOverlap="1" wp14:anchorId="13020541" wp14:editId="4F905B0A">
                <wp:simplePos x="0" y="0"/>
                <wp:positionH relativeFrom="column">
                  <wp:posOffset>5485765</wp:posOffset>
                </wp:positionH>
                <wp:positionV relativeFrom="paragraph">
                  <wp:posOffset>3258820</wp:posOffset>
                </wp:positionV>
                <wp:extent cx="965200" cy="304165"/>
                <wp:effectExtent l="0" t="0" r="25400" b="19685"/>
                <wp:wrapSquare wrapText="bothSides"/>
                <wp:docPr id="433" name="Rectangle 4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65200" cy="304165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33" o:spid="_x0000_s1026" style="position:absolute;margin-left:431.95pt;margin-top:256.6pt;width:76pt;height:23.95pt;z-index:2520954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" filled="f" strokecolor="black [3213]" strokeweight="2pt">
                <w10:wrap type="square"/>
              </v:rect>
            </w:pict>
          </mc:Fallback>
        </mc:AlternateContent>
      </w:r>
      <w:r w:rsidR="00B75A0F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20064" behindDoc="0" locked="0" layoutInCell="1" allowOverlap="1" wp14:anchorId="700172F6" wp14:editId="02A42987">
                <wp:simplePos x="0" y="0"/>
                <wp:positionH relativeFrom="column">
                  <wp:posOffset>6076950</wp:posOffset>
                </wp:positionH>
                <wp:positionV relativeFrom="paragraph">
                  <wp:posOffset>3281045</wp:posOffset>
                </wp:positionV>
                <wp:extent cx="0" cy="304800"/>
                <wp:effectExtent l="0" t="0" r="19050" b="19050"/>
                <wp:wrapSquare wrapText="bothSides"/>
                <wp:docPr id="455" name="Straight Connector 4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04800"/>
                        </a:xfrm>
                        <a:prstGeom prst="line">
                          <a:avLst/>
                        </a:prstGeom>
                        <a:ln w="12700"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traight Connector 455" o:spid="_x0000_s1026" style="position:absolute;z-index:252120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78.5pt,258.35pt" to="478.5pt,28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" strokecolor="black [3213]" strokeweight="1pt">
                <w10:wrap type="square"/>
              </v:line>
            </w:pict>
          </mc:Fallback>
        </mc:AlternateContent>
      </w:r>
      <w:r w:rsidR="00B76B30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094464" behindDoc="0" locked="0" layoutInCell="1" allowOverlap="1" wp14:anchorId="6ED9D1B8" wp14:editId="354F6A18">
                <wp:simplePos x="0" y="0"/>
                <wp:positionH relativeFrom="column">
                  <wp:posOffset>3989705</wp:posOffset>
                </wp:positionH>
                <wp:positionV relativeFrom="paragraph">
                  <wp:posOffset>2783840</wp:posOffset>
                </wp:positionV>
                <wp:extent cx="1009015" cy="304800"/>
                <wp:effectExtent l="0" t="0" r="0" b="0"/>
                <wp:wrapSquare wrapText="bothSides"/>
                <wp:docPr id="432" name="Rectangle 4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09015" cy="304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264348" w:rsidRDefault="008C5CEB" w:rsidP="00B66FA9">
                            <w:pPr>
                              <w:jc w:val="center"/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</w:pPr>
                            <w:proofErr w:type="gramStart"/>
                            <w:r>
                              <w:rPr>
                                <w:rFonts w:ascii="Courier New" w:hAnsi="Courier New" w:cs="Courier New"/>
                                <w:b/>
                                <w:i/>
                                <w:color w:val="000000" w:themeColor="text1"/>
                                <w:sz w:val="32"/>
                              </w:rPr>
                              <w:t>point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432" o:spid="_x0000_s1209" style="position:absolute;margin-left:314.15pt;margin-top:219.2pt;width:79.45pt;height:24pt;z-index:2520944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" filled="f" stroked="f" strokeweight="2pt">
                <v:textbox>
                  <w:txbxContent>
                    <w:p w:rsidR="008C5CEB" w:rsidRPr="00264348" w:rsidRDefault="008C5CEB" w:rsidP="00B66FA9">
                      <w:pPr>
                        <w:jc w:val="center"/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</w:pPr>
                      <w:r>
                        <w:rPr>
                          <w:rFonts w:ascii="Courier New" w:hAnsi="Courier New" w:cs="Courier New"/>
                          <w:b/>
                          <w:i/>
                          <w:color w:val="000000" w:themeColor="text1"/>
                          <w:sz w:val="32"/>
                        </w:rPr>
                        <w:t>point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  <w:r w:rsidR="00B66FA9"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115968" behindDoc="0" locked="0" layoutInCell="1" allowOverlap="1" wp14:anchorId="007DABE9" wp14:editId="7038CC7A">
                <wp:simplePos x="0" y="0"/>
                <wp:positionH relativeFrom="column">
                  <wp:posOffset>-381000</wp:posOffset>
                </wp:positionH>
                <wp:positionV relativeFrom="paragraph">
                  <wp:posOffset>243840</wp:posOffset>
                </wp:positionV>
                <wp:extent cx="3733800" cy="5036185"/>
                <wp:effectExtent l="0" t="0" r="19050" b="12065"/>
                <wp:wrapSquare wrapText="bothSides"/>
                <wp:docPr id="73" name="Rectangle 7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733800" cy="5036185"/>
                        </a:xfrm>
                        <a:prstGeom prst="rect">
                          <a:avLst/>
                        </a:prstGeom>
                        <a:solidFill>
                          <a:schemeClr val="bg2">
                            <a:lumMod val="90000"/>
                          </a:schemeClr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8C5CEB" w:rsidRPr="00E60E4B" w:rsidRDefault="008C5CEB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r w:rsidRPr="00E60E4B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main</w:t>
                            </w: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8C5CEB" w:rsidRPr="00E60E4B" w:rsidRDefault="008C5CEB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demo_mutating_an_</w:t>
                            </w:r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object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8C5CEB" w:rsidRPr="00E60E4B" w:rsidRDefault="008C5CEB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demo_constructing_a_new_</w:t>
                            </w:r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object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()</w:t>
                            </w:r>
                            <w:proofErr w:type="gramEnd"/>
                          </w:p>
                          <w:p w:rsidR="008C5CEB" w:rsidRPr="00E60E4B" w:rsidRDefault="008C5CEB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C5CEB" w:rsidRPr="00E60E4B" w:rsidRDefault="008C5CEB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demo_mutating_an_object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8C5CEB" w:rsidRPr="00E60E4B" w:rsidRDefault="008C5CEB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</w:t>
                            </w:r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zg.Point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(50, 10)</w:t>
                            </w:r>
                          </w:p>
                          <w:p w:rsidR="008C5CEB" w:rsidRPr="00E60E4B" w:rsidRDefault="008C5CEB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mutate_</w:t>
                            </w:r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point)</w:t>
                            </w:r>
                          </w:p>
                          <w:p w:rsidR="008C5CEB" w:rsidRPr="00E60E4B" w:rsidRDefault="008C5CEB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'A.'</w:t>
                            </w: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, point)</w:t>
                            </w:r>
                          </w:p>
                          <w:p w:rsidR="008C5CEB" w:rsidRPr="00E60E4B" w:rsidRDefault="008C5CEB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C5CEB" w:rsidRPr="00E60E4B" w:rsidRDefault="008C5CEB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mutate_point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(point):</w:t>
                            </w:r>
                          </w:p>
                          <w:p w:rsidR="008C5CEB" w:rsidRPr="00E60E4B" w:rsidRDefault="008C5CEB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point.x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point.x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* 3</w:t>
                            </w:r>
                          </w:p>
                          <w:p w:rsidR="008C5CEB" w:rsidRPr="00E60E4B" w:rsidRDefault="008C5CEB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point.y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point.y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* 3</w:t>
                            </w:r>
                          </w:p>
                          <w:p w:rsidR="008C5CEB" w:rsidRPr="00E60E4B" w:rsidRDefault="008C5CEB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C5CEB" w:rsidRPr="00E60E4B" w:rsidRDefault="008C5CEB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demo_constructing_a_new_object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():</w:t>
                            </w:r>
                          </w:p>
                          <w:p w:rsidR="008C5CEB" w:rsidRPr="00E60E4B" w:rsidRDefault="008C5CEB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</w:t>
                            </w:r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zg.Point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(50, 10)</w:t>
                            </w:r>
                          </w:p>
                          <w:p w:rsidR="008C5CEB" w:rsidRPr="00E60E4B" w:rsidRDefault="008C5CEB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</w:t>
                            </w:r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return_tripled_clone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(point)</w:t>
                            </w:r>
                          </w:p>
                          <w:p w:rsidR="008C5CEB" w:rsidRPr="00E60E4B" w:rsidRDefault="008C5CEB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print(</w:t>
                            </w:r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i/>
                                <w:iCs/>
                                <w:color w:val="000000" w:themeColor="text1"/>
                                <w:sz w:val="24"/>
                                <w:szCs w:val="24"/>
                              </w:rPr>
                              <w:t>'B.'</w:t>
                            </w: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, point)</w:t>
                            </w:r>
                          </w:p>
                          <w:p w:rsidR="008C5CEB" w:rsidRPr="00E60E4B" w:rsidRDefault="008C5CEB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</w:p>
                          <w:p w:rsidR="008C5CEB" w:rsidRPr="00E60E4B" w:rsidRDefault="008C5CEB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proofErr w:type="spellStart"/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def</w:t>
                            </w:r>
                            <w:proofErr w:type="spellEnd"/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bCs/>
                                <w:color w:val="000000" w:themeColor="text1"/>
                                <w:sz w:val="24"/>
                                <w:szCs w:val="24"/>
                              </w:rPr>
                              <w:t>return_tripled_clone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(point):</w:t>
                            </w:r>
                          </w:p>
                          <w:p w:rsidR="008C5CEB" w:rsidRPr="00E60E4B" w:rsidRDefault="008C5CEB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new_point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= </w:t>
                            </w:r>
                            <w:proofErr w:type="spellStart"/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zg.Point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(</w:t>
                            </w:r>
                            <w:proofErr w:type="spellStart"/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point.x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* 3,</w:t>
                            </w: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br/>
                              <w:t xml:space="preserve">                        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point.y</w:t>
                            </w:r>
                            <w:proofErr w:type="spell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* 3)</w:t>
                            </w:r>
                          </w:p>
                          <w:p w:rsidR="008C5CEB" w:rsidRPr="00E60E4B" w:rsidRDefault="008C5CEB" w:rsidP="00B66FA9">
                            <w:pPr>
                              <w:autoSpaceDE w:val="0"/>
                              <w:autoSpaceDN w:val="0"/>
                              <w:adjustRightInd w:val="0"/>
                              <w:spacing w:before="60" w:after="0" w:line="240" w:lineRule="auto"/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   </w:t>
                            </w:r>
                            <w:proofErr w:type="gram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return</w:t>
                            </w:r>
                            <w:proofErr w:type="gramEnd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 xml:space="preserve"> </w:t>
                            </w:r>
                            <w:proofErr w:type="spellStart"/>
                            <w:r w:rsidRPr="00E60E4B">
                              <w:rPr>
                                <w:rFonts w:ascii="Consolas" w:hAnsi="Consolas" w:cs="Consolas"/>
                                <w:b/>
                                <w:color w:val="000000" w:themeColor="text1"/>
                                <w:sz w:val="24"/>
                                <w:szCs w:val="24"/>
                              </w:rPr>
                              <w:t>new_point</w:t>
                            </w:r>
                            <w:proofErr w:type="spell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Rectangle 73" o:spid="_x0000_s1210" style="position:absolute;margin-left:-30pt;margin-top:19.2pt;width:294pt;height:396.55pt;z-index:252115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" fillcolor="#ddd8c2 [2894]" strokecolor="black [3213]" strokeweight="2pt">
                <v:textbox>
                  <w:txbxContent>
                    <w:p w:rsidR="008C5CEB" w:rsidRPr="00E60E4B" w:rsidRDefault="008C5CEB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def </w:t>
                      </w:r>
                      <w:r w:rsidRPr="00E60E4B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main</w:t>
                      </w: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():</w:t>
                      </w:r>
                    </w:p>
                    <w:p w:rsidR="008C5CEB" w:rsidRPr="00E60E4B" w:rsidRDefault="008C5CEB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demo_mutating_an_object()</w:t>
                      </w:r>
                    </w:p>
                    <w:p w:rsidR="008C5CEB" w:rsidRPr="00E60E4B" w:rsidRDefault="008C5CEB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demo_constructing_a_new_object()</w:t>
                      </w:r>
                    </w:p>
                    <w:p w:rsidR="008C5CEB" w:rsidRPr="00E60E4B" w:rsidRDefault="008C5CEB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C5CEB" w:rsidRPr="00E60E4B" w:rsidRDefault="008C5CEB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def </w:t>
                      </w:r>
                      <w:r w:rsidRPr="00E60E4B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demo_mutating_an_object</w:t>
                      </w: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():</w:t>
                      </w:r>
                    </w:p>
                    <w:p w:rsidR="008C5CEB" w:rsidRPr="00E60E4B" w:rsidRDefault="008C5CEB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point = zg.Point(50, 10)</w:t>
                      </w:r>
                    </w:p>
                    <w:p w:rsidR="008C5CEB" w:rsidRPr="00E60E4B" w:rsidRDefault="008C5CEB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mutate_point(point)</w:t>
                      </w:r>
                    </w:p>
                    <w:p w:rsidR="008C5CEB" w:rsidRPr="00E60E4B" w:rsidRDefault="008C5CEB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print(</w:t>
                      </w:r>
                      <w:r w:rsidRPr="00E60E4B">
                        <w:rPr>
                          <w:rFonts w:ascii="Consolas" w:hAnsi="Consolas" w:cs="Consolas"/>
                          <w:b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'A.'</w:t>
                      </w: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, point)</w:t>
                      </w:r>
                    </w:p>
                    <w:p w:rsidR="008C5CEB" w:rsidRPr="00E60E4B" w:rsidRDefault="008C5CEB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C5CEB" w:rsidRPr="00E60E4B" w:rsidRDefault="008C5CEB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def </w:t>
                      </w:r>
                      <w:r w:rsidRPr="00E60E4B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mutate_point</w:t>
                      </w: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(point):</w:t>
                      </w:r>
                    </w:p>
                    <w:p w:rsidR="008C5CEB" w:rsidRPr="00E60E4B" w:rsidRDefault="008C5CEB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point.x = point.x * 3</w:t>
                      </w:r>
                    </w:p>
                    <w:p w:rsidR="008C5CEB" w:rsidRPr="00E60E4B" w:rsidRDefault="008C5CEB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point.y = point.y * 3</w:t>
                      </w:r>
                    </w:p>
                    <w:p w:rsidR="008C5CEB" w:rsidRPr="00E60E4B" w:rsidRDefault="008C5CEB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C5CEB" w:rsidRPr="00E60E4B" w:rsidRDefault="008C5CEB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def </w:t>
                      </w:r>
                      <w:r w:rsidRPr="00E60E4B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demo_constructing_a_new_object</w:t>
                      </w: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():</w:t>
                      </w:r>
                    </w:p>
                    <w:p w:rsidR="008C5CEB" w:rsidRPr="00E60E4B" w:rsidRDefault="008C5CEB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point = zg.Point(50, 10)</w:t>
                      </w:r>
                    </w:p>
                    <w:p w:rsidR="008C5CEB" w:rsidRPr="00E60E4B" w:rsidRDefault="008C5CEB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point = return_tripled_clone(point)</w:t>
                      </w:r>
                    </w:p>
                    <w:p w:rsidR="008C5CEB" w:rsidRPr="00E60E4B" w:rsidRDefault="008C5CEB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print(</w:t>
                      </w:r>
                      <w:r w:rsidRPr="00E60E4B">
                        <w:rPr>
                          <w:rFonts w:ascii="Consolas" w:hAnsi="Consolas" w:cs="Consolas"/>
                          <w:b/>
                          <w:i/>
                          <w:iCs/>
                          <w:color w:val="000000" w:themeColor="text1"/>
                          <w:sz w:val="24"/>
                          <w:szCs w:val="24"/>
                        </w:rPr>
                        <w:t>'B.'</w:t>
                      </w: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, point)</w:t>
                      </w:r>
                    </w:p>
                    <w:p w:rsidR="008C5CEB" w:rsidRPr="00E60E4B" w:rsidRDefault="008C5CEB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</w:t>
                      </w:r>
                    </w:p>
                    <w:p w:rsidR="008C5CEB" w:rsidRPr="00E60E4B" w:rsidRDefault="008C5CEB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def </w:t>
                      </w:r>
                      <w:r w:rsidRPr="00E60E4B">
                        <w:rPr>
                          <w:rFonts w:ascii="Consolas" w:hAnsi="Consolas" w:cs="Consolas"/>
                          <w:b/>
                          <w:bCs/>
                          <w:color w:val="000000" w:themeColor="text1"/>
                          <w:sz w:val="24"/>
                          <w:szCs w:val="24"/>
                        </w:rPr>
                        <w:t>return_tripled_clone</w:t>
                      </w: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>(point):</w:t>
                      </w:r>
                    </w:p>
                    <w:p w:rsidR="008C5CEB" w:rsidRPr="00E60E4B" w:rsidRDefault="008C5CEB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new_point = zg.Point(point.x * 3,</w:t>
                      </w: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br/>
                        <w:t xml:space="preserve">                         point.y * 3)</w:t>
                      </w:r>
                    </w:p>
                    <w:p w:rsidR="008C5CEB" w:rsidRPr="00E60E4B" w:rsidRDefault="008C5CEB" w:rsidP="00B66FA9">
                      <w:pPr>
                        <w:autoSpaceDE w:val="0"/>
                        <w:autoSpaceDN w:val="0"/>
                        <w:adjustRightInd w:val="0"/>
                        <w:spacing w:before="60" w:after="0" w:line="240" w:lineRule="auto"/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</w:pPr>
                      <w:r w:rsidRPr="00E60E4B">
                        <w:rPr>
                          <w:rFonts w:ascii="Consolas" w:hAnsi="Consolas" w:cs="Consolas"/>
                          <w:b/>
                          <w:color w:val="000000" w:themeColor="text1"/>
                          <w:sz w:val="24"/>
                          <w:szCs w:val="24"/>
                        </w:rPr>
                        <w:t xml:space="preserve">    return new_point</w:t>
                      </w:r>
                    </w:p>
                  </w:txbxContent>
                </v:textbox>
                <w10:wrap type="square"/>
              </v:rect>
            </w:pict>
          </mc:Fallback>
        </mc:AlternateContent>
      </w:r>
    </w:p>
    <w:p w:rsidR="00B66FA9" w:rsidRDefault="00B66FA9" w:rsidP="00B66FA9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</w:p>
    <w:p w:rsidR="00D52263" w:rsidRDefault="00B76B30" w:rsidP="009D0C20">
      <w:pPr>
        <w:spacing w:before="120" w:after="0" w:line="240" w:lineRule="auto"/>
        <w:rPr>
          <w:rFonts w:ascii="Candara" w:hAnsi="Candara" w:cs="Courier New"/>
          <w:noProof/>
          <w:sz w:val="24"/>
          <w:szCs w:val="24"/>
        </w:rPr>
      </w:pP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18720" behindDoc="0" locked="0" layoutInCell="1" allowOverlap="1" wp14:anchorId="55389493" wp14:editId="76A8B5CC">
                <wp:simplePos x="0" y="0"/>
                <wp:positionH relativeFrom="column">
                  <wp:posOffset>-518045</wp:posOffset>
                </wp:positionH>
                <wp:positionV relativeFrom="paragraph">
                  <wp:posOffset>264094</wp:posOffset>
                </wp:positionV>
                <wp:extent cx="7254768" cy="1146175"/>
                <wp:effectExtent l="19050" t="19050" r="41910" b="34925"/>
                <wp:wrapNone/>
                <wp:docPr id="535" name="Rectangle 5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54768" cy="1146175"/>
                        </a:xfrm>
                        <a:prstGeom prst="rect">
                          <a:avLst/>
                        </a:prstGeom>
                        <a:noFill/>
                        <a:ln w="635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76B30" w:rsidRPr="00A96990" w:rsidRDefault="00B76B30" w:rsidP="00B76B30">
                            <w:pPr>
                              <w:spacing w:before="120" w:after="0" w:line="240" w:lineRule="auto"/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mutate_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point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and 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return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tripled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clone 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both end up with a tripled </w:t>
                            </w:r>
                            <w:r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point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.  </w:t>
                            </w:r>
                            <w:r w:rsidRPr="00A96990">
                              <w:rPr>
                                <w:rFonts w:ascii="Candara" w:hAnsi="Candara" w:cs="Courier New"/>
                                <w:b/>
                                <w:i/>
                                <w:noProof/>
                                <w:color w:val="000000" w:themeColor="text1"/>
                                <w:sz w:val="32"/>
                                <w:szCs w:val="24"/>
                              </w:rPr>
                              <w:t>Which one uses less storage?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ab/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mutate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point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ab/>
                              <w:t xml:space="preserve">   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return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tripled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clone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ab/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(circle your choice)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535" o:spid="_x0000_s1211" style="position:absolute;margin-left:-40.8pt;margin-top:20.8pt;width:571.25pt;height:90.25pt;z-index:2523187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" filled="f" strokecolor="black [3213]" strokeweight="5pt">
                <v:textbox style="mso-fit-shape-to-text:t">
                  <w:txbxContent>
                    <w:p w:rsidR="00B76B30" w:rsidRPr="00A96990" w:rsidRDefault="00B76B30" w:rsidP="00B76B30">
                      <w:pPr>
                        <w:spacing w:before="120" w:after="0" w:line="240" w:lineRule="auto"/>
                        <w:rPr>
                          <w:rFonts w:ascii="Candara" w:hAnsi="Candara" w:cs="Courier New"/>
                          <w:noProof/>
                          <w:color w:val="000000" w:themeColor="text1"/>
                          <w:sz w:val="24"/>
                          <w:szCs w:val="24"/>
                        </w:rPr>
                      </w:pP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mutate_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point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 and 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return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tripled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clone 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both end up with a tripled </w:t>
                      </w:r>
                      <w:r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point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.  </w:t>
                      </w:r>
                      <w:r w:rsidRPr="00A96990">
                        <w:rPr>
                          <w:rFonts w:ascii="Candara" w:hAnsi="Candara" w:cs="Courier New"/>
                          <w:b/>
                          <w:i/>
                          <w:noProof/>
                          <w:color w:val="000000" w:themeColor="text1"/>
                          <w:sz w:val="32"/>
                          <w:szCs w:val="24"/>
                        </w:rPr>
                        <w:t>Which one uses less storage?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ab/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mutate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point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ab/>
                        <w:t xml:space="preserve">   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return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tripled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clone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ab/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4"/>
                          <w:szCs w:val="24"/>
                        </w:rPr>
                        <w:t>(circle your choice)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Candara" w:hAnsi="Candara" w:cs="Courier New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2316672" behindDoc="0" locked="0" layoutInCell="1" allowOverlap="1" wp14:anchorId="00C61E7E" wp14:editId="4B8C67FE">
                <wp:simplePos x="0" y="0"/>
                <wp:positionH relativeFrom="column">
                  <wp:posOffset>-220980</wp:posOffset>
                </wp:positionH>
                <wp:positionV relativeFrom="paragraph">
                  <wp:posOffset>8499475</wp:posOffset>
                </wp:positionV>
                <wp:extent cx="6969967" cy="1146175"/>
                <wp:effectExtent l="19050" t="19050" r="40640" b="34925"/>
                <wp:wrapNone/>
                <wp:docPr id="534" name="Rectangle 5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69967" cy="1146175"/>
                        </a:xfrm>
                        <a:prstGeom prst="rect">
                          <a:avLst/>
                        </a:prstGeom>
                        <a:noFill/>
                        <a:ln w="6350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76B30" w:rsidRPr="00A96990" w:rsidRDefault="00B76B30" w:rsidP="00B76B30">
                            <w:pPr>
                              <w:spacing w:before="120" w:after="0" w:line="240" w:lineRule="auto"/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</w:pP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mutate_list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and 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return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tripled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list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 xml:space="preserve"> both end up with a tripled list.  </w:t>
                            </w:r>
                            <w:r w:rsidRPr="00A96990">
                              <w:rPr>
                                <w:rFonts w:ascii="Candara" w:hAnsi="Candara" w:cs="Courier New"/>
                                <w:b/>
                                <w:i/>
                                <w:noProof/>
                                <w:color w:val="000000" w:themeColor="text1"/>
                                <w:sz w:val="32"/>
                                <w:szCs w:val="24"/>
                              </w:rPr>
                              <w:t>Which one uses less storage?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ab/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mutate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list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ab/>
                              <w:t xml:space="preserve">   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return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tripled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_</w:t>
                            </w:r>
                            <w:r w:rsidRPr="00A96990">
                              <w:rPr>
                                <w:rFonts w:ascii="Consolas" w:hAnsi="Consolas" w:cs="Consolas"/>
                                <w:b/>
                                <w:i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>list</w:t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8"/>
                                <w:szCs w:val="24"/>
                              </w:rPr>
                              <w:tab/>
                            </w:r>
                            <w:r w:rsidRPr="00A96990">
                              <w:rPr>
                                <w:rFonts w:ascii="Candara" w:hAnsi="Candara" w:cs="Courier New"/>
                                <w:noProof/>
                                <w:color w:val="000000" w:themeColor="text1"/>
                                <w:sz w:val="24"/>
                                <w:szCs w:val="24"/>
                              </w:rPr>
                              <w:t>(circle your choice)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Rectangle 534" o:spid="_x0000_s1212" style="position:absolute;margin-left:-17.4pt;margin-top:669.25pt;width:548.8pt;height:90.25pt;z-index:25231667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" filled="f" strokecolor="black [3213]" strokeweight="5pt">
                <v:textbox style="mso-fit-shape-to-text:t">
                  <w:txbxContent>
                    <w:p w:rsidR="00B76B30" w:rsidRPr="00A96990" w:rsidRDefault="00B76B30" w:rsidP="00B76B30">
                      <w:pPr>
                        <w:spacing w:before="120" w:after="0" w:line="240" w:lineRule="auto"/>
                        <w:rPr>
                          <w:rFonts w:ascii="Candara" w:hAnsi="Candara" w:cs="Courier New"/>
                          <w:noProof/>
                          <w:color w:val="000000" w:themeColor="text1"/>
                          <w:sz w:val="24"/>
                          <w:szCs w:val="24"/>
                        </w:rPr>
                      </w:pP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mutate_list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 and 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return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tripled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list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 xml:space="preserve"> both end up with a tripled list.  </w:t>
                      </w:r>
                      <w:r w:rsidRPr="00A96990">
                        <w:rPr>
                          <w:rFonts w:ascii="Candara" w:hAnsi="Candara" w:cs="Courier New"/>
                          <w:b/>
                          <w:i/>
                          <w:noProof/>
                          <w:color w:val="000000" w:themeColor="text1"/>
                          <w:sz w:val="32"/>
                          <w:szCs w:val="24"/>
                        </w:rPr>
                        <w:t>Which one uses less storage?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ab/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mutate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list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ab/>
                        <w:t xml:space="preserve">   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return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tripled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>_</w:t>
                      </w:r>
                      <w:r w:rsidRPr="00A96990">
                        <w:rPr>
                          <w:rFonts w:ascii="Consolas" w:hAnsi="Consolas" w:cs="Consolas"/>
                          <w:b/>
                          <w:i/>
                          <w:noProof/>
                          <w:color w:val="000000" w:themeColor="text1"/>
                          <w:sz w:val="28"/>
                          <w:szCs w:val="24"/>
                        </w:rPr>
                        <w:t>list</w:t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8"/>
                          <w:szCs w:val="24"/>
                        </w:rPr>
                        <w:tab/>
                      </w:r>
                      <w:r w:rsidRPr="00A96990">
                        <w:rPr>
                          <w:rFonts w:ascii="Candara" w:hAnsi="Candara" w:cs="Courier New"/>
                          <w:noProof/>
                          <w:color w:val="000000" w:themeColor="text1"/>
                          <w:sz w:val="24"/>
                          <w:szCs w:val="24"/>
                        </w:rPr>
                        <w:t>(circle your choice)</w:t>
                      </w:r>
                    </w:p>
                  </w:txbxContent>
                </v:textbox>
              </v:rect>
            </w:pict>
          </mc:Fallback>
        </mc:AlternateContent>
      </w:r>
    </w:p>
    <w:sectPr w:rsidR="00D52263" w:rsidSect="00DB5D1C">
      <w:headerReference w:type="default" r:id="rId9"/>
      <w:type w:val="continuous"/>
      <w:pgSz w:w="12240" w:h="15840" w:code="1"/>
      <w:pgMar w:top="1008" w:right="1440" w:bottom="576" w:left="1440" w:header="576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22BF0" w:rsidRDefault="00222BF0" w:rsidP="00117AA5">
      <w:pPr>
        <w:spacing w:after="0" w:line="240" w:lineRule="auto"/>
      </w:pPr>
      <w:r>
        <w:separator/>
      </w:r>
    </w:p>
  </w:endnote>
  <w:endnote w:type="continuationSeparator" w:id="0">
    <w:p w:rsidR="00222BF0" w:rsidRDefault="00222BF0" w:rsidP="00117A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22BF0" w:rsidRDefault="00222BF0" w:rsidP="00117AA5">
      <w:pPr>
        <w:spacing w:after="0" w:line="240" w:lineRule="auto"/>
      </w:pPr>
      <w:r>
        <w:separator/>
      </w:r>
    </w:p>
  </w:footnote>
  <w:footnote w:type="continuationSeparator" w:id="0">
    <w:p w:rsidR="00222BF0" w:rsidRDefault="00222BF0" w:rsidP="00117A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C5CEB" w:rsidRDefault="008C5CEB">
    <w:r>
      <w:rPr>
        <w:noProof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1356D37F" wp14:editId="04FC6C95">
              <wp:simplePos x="0" y="0"/>
              <wp:positionH relativeFrom="column">
                <wp:posOffset>-617517</wp:posOffset>
              </wp:positionH>
              <wp:positionV relativeFrom="paragraph">
                <wp:posOffset>-33251</wp:posOffset>
              </wp:positionV>
              <wp:extent cx="7184572" cy="320634"/>
              <wp:effectExtent l="0" t="0" r="0" b="3810"/>
              <wp:wrapNone/>
              <wp:docPr id="1" name="Group 1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184572" cy="320634"/>
                        <a:chOff x="1440" y="645"/>
                        <a:chExt cx="7627" cy="390"/>
                      </a:xfrm>
                    </wpg:grpSpPr>
                    <wps:wsp>
                      <wps:cNvPr id="453" name="Text Box 4"/>
                      <wps:cNvSpPr txBox="1">
                        <a:spLocks noChangeArrowheads="1"/>
                      </wps:cNvSpPr>
                      <wps:spPr bwMode="auto">
                        <a:xfrm>
                          <a:off x="1440" y="645"/>
                          <a:ext cx="4725" cy="3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chemeClr val="tx2">
                                  <a:lumMod val="60000"/>
                                  <a:lumOff val="40000"/>
                                </a:schemeClr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5CEB" w:rsidRPr="00CE5A4F" w:rsidRDefault="008C5CEB">
                            <w:pPr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  <w:r w:rsidRPr="00CE5A4F"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  <w:t xml:space="preserve">CSSE 120 – Introduction to Software Development  </w:t>
                            </w: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  <wps:wsp>
                      <wps:cNvPr id="108" name="Text Box 5"/>
                      <wps:cNvSpPr txBox="1">
                        <a:spLocks noChangeArrowheads="1"/>
                      </wps:cNvSpPr>
                      <wps:spPr bwMode="auto">
                        <a:xfrm>
                          <a:off x="5013" y="645"/>
                          <a:ext cx="4054" cy="39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5CEB" w:rsidRPr="00D16E81" w:rsidRDefault="00D16E81" w:rsidP="001D2FC1">
                            <w:pPr>
                              <w:pStyle w:val="Footer"/>
                              <w:jc w:val="right"/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</w:pPr>
                            <w:r w:rsidRPr="00D16E8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Box-and-</w:t>
                            </w:r>
                            <w:r w:rsidR="008C5CEB" w:rsidRPr="00D16E8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Pointer Diagrams</w:t>
                            </w:r>
                            <w:r w:rsidRPr="00D16E8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>, Mutable Objects</w:t>
                            </w:r>
                            <w:r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–</w:t>
                            </w:r>
                            <w:r w:rsidR="008C5CEB" w:rsidRPr="00D16E81">
                              <w:rPr>
                                <w:rFonts w:ascii="Cambria" w:hAnsi="Cambria"/>
                                <w:color w:val="595959" w:themeColor="text1" w:themeTint="A6"/>
                                <w:sz w:val="24"/>
                                <w:szCs w:val="24"/>
                              </w:rPr>
                              <w:t xml:space="preserve"> </w:t>
                            </w:r>
                            <w:sdt>
                              <w:sdtPr>
                                <w:rPr>
                                  <w:rFonts w:ascii="Cambria" w:hAnsi="Cambria"/>
                                  <w:sz w:val="24"/>
                                  <w:szCs w:val="24"/>
                                </w:rPr>
                                <w:id w:val="458388615"/>
                                <w:docPartObj>
                                  <w:docPartGallery w:val="Page Numbers (Bottom of Page)"/>
                                  <w:docPartUnique/>
                                </w:docPartObj>
                              </w:sdtPr>
                              <w:sdtEndPr/>
                              <w:sdtContent>
                                <w:sdt>
                                  <w:sdtPr>
                                    <w:rPr>
                                      <w:rFonts w:ascii="Cambria" w:hAnsi="Cambria"/>
                                      <w:sz w:val="24"/>
                                      <w:szCs w:val="24"/>
                                    </w:rPr>
                                    <w:id w:val="-1287349727"/>
                                    <w:docPartObj>
                                      <w:docPartGallery w:val="Page Numbers (Top of Page)"/>
                                      <w:docPartUnique/>
                                    </w:docPartObj>
                                  </w:sdtPr>
                                  <w:sdtEndPr/>
                                  <w:sdtContent>
                                    <w:r w:rsidR="008C5CEB" w:rsidRPr="00D16E8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Page </w:t>
                                    </w:r>
                                    <w:r w:rsidR="008C5CEB" w:rsidRPr="00D16E8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8C5CEB" w:rsidRPr="00D16E8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PAGE </w:instrText>
                                    </w:r>
                                    <w:r w:rsidR="008C5CEB" w:rsidRPr="00D16E8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A9050D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6</w:t>
                                    </w:r>
                                    <w:r w:rsidR="008C5CEB" w:rsidRPr="00D16E8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  <w:r w:rsidR="008C5CEB" w:rsidRPr="00D16E81">
                                      <w:rPr>
                                        <w:rFonts w:ascii="Cambria" w:hAnsi="Cambria"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 xml:space="preserve"> of </w:t>
                                    </w:r>
                                    <w:r w:rsidR="008C5CEB" w:rsidRPr="00D16E8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begin"/>
                                    </w:r>
                                    <w:r w:rsidR="008C5CEB" w:rsidRPr="00D16E8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instrText xml:space="preserve"> NUMPAGES  </w:instrText>
                                    </w:r>
                                    <w:r w:rsidR="008C5CEB" w:rsidRPr="00D16E8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separate"/>
                                    </w:r>
                                    <w:r w:rsidR="00A9050D">
                                      <w:rPr>
                                        <w:rFonts w:ascii="Cambria" w:hAnsi="Cambria"/>
                                        <w:b/>
                                        <w:noProof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t>7</w:t>
                                    </w:r>
                                    <w:r w:rsidR="008C5CEB" w:rsidRPr="00D16E81">
                                      <w:rPr>
                                        <w:rFonts w:ascii="Cambria" w:hAnsi="Cambria"/>
                                        <w:b/>
                                        <w:color w:val="595959" w:themeColor="text1" w:themeTint="A6"/>
                                        <w:sz w:val="24"/>
                                        <w:szCs w:val="24"/>
                                      </w:rPr>
                                      <w:fldChar w:fldCharType="end"/>
                                    </w:r>
                                  </w:sdtContent>
                                </w:sdt>
                              </w:sdtContent>
                            </w:sdt>
                          </w:p>
                          <w:p w:rsidR="008C5CEB" w:rsidRDefault="008C5CEB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  <w:p w:rsidR="008C5CEB" w:rsidRPr="00CE5A4F" w:rsidRDefault="008C5CEB" w:rsidP="00CE5A4F">
                            <w:pPr>
                              <w:jc w:val="right"/>
                              <w:rPr>
                                <w:rFonts w:asciiTheme="majorHAnsi" w:hAnsiTheme="majorHAnsi"/>
                                <w:color w:val="595959" w:themeColor="text1" w:themeTint="A6"/>
                              </w:rPr>
                            </w:pPr>
                          </w:p>
                        </w:txbxContent>
                      </wps:txbx>
                      <wps:bodyPr rot="0" vert="horz" wrap="square" lIns="0" tIns="45720" rIns="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id="Group 10" o:spid="_x0000_s1157" style="position:absolute;margin-left:-48.6pt;margin-top:-2.6pt;width:565.7pt;height:25.25pt;z-index:251663360" coordorigin="1440,645" coordsize="7627,3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"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158" type="#_x0000_t202" style="position:absolute;left:1440;top:645;width:4725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" stroked="f" strokecolor="#548dd4 [1951]">
                <v:textbox inset="0,,0">
                  <w:txbxContent>
                    <w:p w:rsidR="008C5CEB" w:rsidRPr="00CE5A4F" w:rsidRDefault="008C5CEB">
                      <w:pPr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  <w:r w:rsidRPr="00CE5A4F">
                        <w:rPr>
                          <w:rFonts w:asciiTheme="majorHAnsi" w:hAnsiTheme="majorHAnsi"/>
                          <w:color w:val="595959" w:themeColor="text1" w:themeTint="A6"/>
                        </w:rPr>
                        <w:t xml:space="preserve">CSSE 120 – Introduction to Software Development  </w:t>
                      </w:r>
                    </w:p>
                  </w:txbxContent>
                </v:textbox>
              </v:shape>
              <v:shape id="Text Box 5" o:spid="_x0000_s1159" type="#_x0000_t202" style="position:absolute;left:5013;top:645;width:4054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1V7HcQA&#10;AADcAAAADwAAAGRycy9kb3ducmV2LnhtbESPQW/CMAyF75P4D5GRuI2UHVhVCAghhpi2A4NduFmN&#10;aSoapzQBun8/HybtZus9v/d5vux9o+7UxTqwgck4A0VcBltzZeD7+Pacg4oJ2WITmAz8UITlYvA0&#10;x8KGB3/R/ZAqJSEcCzTgUmoLrWPpyGMch5ZYtHPoPCZZu0rbDh8S7hv9kmVT7bFmaXDY0tpReTnc&#10;vIHdKT9+0PvW5fsNvtKe41WfPo0ZDfvVDFSiPv2b/653VvAzoZVnZAK9+A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BNVex3EAAAA3AAAAA8AAAAAAAAAAAAAAAAAmAIAAGRycy9k&#10;b3ducmV2LnhtbFBLBQYAAAAABAAEAPUAAACJAwAAAAA=&#10;" stroked="f">
                <v:textbox inset="0,,0">
                  <w:txbxContent>
                    <w:p w:rsidR="008C5CEB" w:rsidRPr="00D16E81" w:rsidRDefault="00D16E81" w:rsidP="001D2FC1">
                      <w:pPr>
                        <w:pStyle w:val="Footer"/>
                        <w:jc w:val="right"/>
                        <w:rPr>
                          <w:rFonts w:ascii="Cambria" w:hAnsi="Cambria"/>
                          <w:sz w:val="24"/>
                          <w:szCs w:val="24"/>
                        </w:rPr>
                      </w:pPr>
                      <w:r w:rsidRPr="00D16E8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Box-and-</w:t>
                      </w:r>
                      <w:r w:rsidR="008C5CEB" w:rsidRPr="00D16E8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Pointer Diagrams</w:t>
                      </w:r>
                      <w:r w:rsidRPr="00D16E8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>, Mutable Objects</w:t>
                      </w:r>
                      <w:r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 –</w:t>
                      </w:r>
                      <w:r w:rsidR="008C5CEB" w:rsidRPr="00D16E81">
                        <w:rPr>
                          <w:rFonts w:ascii="Cambria" w:hAnsi="Cambria"/>
                          <w:color w:val="595959" w:themeColor="text1" w:themeTint="A6"/>
                          <w:sz w:val="24"/>
                          <w:szCs w:val="24"/>
                        </w:rPr>
                        <w:t xml:space="preserve"> </w:t>
                      </w:r>
                      <w:sdt>
                        <w:sdtPr>
                          <w:rPr>
                            <w:rFonts w:ascii="Cambria" w:hAnsi="Cambria"/>
                            <w:sz w:val="24"/>
                            <w:szCs w:val="24"/>
                          </w:rPr>
                          <w:id w:val="458388615"/>
                          <w:docPartObj>
                            <w:docPartGallery w:val="Page Numbers (Bottom of Page)"/>
                            <w:docPartUnique/>
                          </w:docPartObj>
                        </w:sdtPr>
                        <w:sdtEndPr/>
                        <w:sdtContent>
                          <w:sdt>
                            <w:sdtPr>
                              <w:rPr>
                                <w:rFonts w:ascii="Cambria" w:hAnsi="Cambria"/>
                                <w:sz w:val="24"/>
                                <w:szCs w:val="24"/>
                              </w:rPr>
                              <w:id w:val="-1287349727"/>
                              <w:docPartObj>
                                <w:docPartGallery w:val="Page Numbers (Top of Page)"/>
                                <w:docPartUnique/>
                              </w:docPartObj>
                            </w:sdtPr>
                            <w:sdtEndPr/>
                            <w:sdtContent>
                              <w:r w:rsidR="008C5CEB" w:rsidRPr="00D16E8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Page </w:t>
                              </w:r>
                              <w:r w:rsidR="008C5CEB" w:rsidRPr="00D16E8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8C5CEB" w:rsidRPr="00D16E8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PAGE </w:instrText>
                              </w:r>
                              <w:r w:rsidR="008C5CEB" w:rsidRPr="00D16E8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A9050D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6</w:t>
                              </w:r>
                              <w:r w:rsidR="008C5CEB" w:rsidRPr="00D16E8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  <w:r w:rsidR="008C5CEB" w:rsidRPr="00D16E81">
                                <w:rPr>
                                  <w:rFonts w:ascii="Cambria" w:hAnsi="Cambria"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 xml:space="preserve"> of </w:t>
                              </w:r>
                              <w:r w:rsidR="008C5CEB" w:rsidRPr="00D16E8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begin"/>
                              </w:r>
                              <w:r w:rsidR="008C5CEB" w:rsidRPr="00D16E8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instrText xml:space="preserve"> NUMPAGES  </w:instrText>
                              </w:r>
                              <w:r w:rsidR="008C5CEB" w:rsidRPr="00D16E8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separate"/>
                              </w:r>
                              <w:r w:rsidR="00A9050D">
                                <w:rPr>
                                  <w:rFonts w:ascii="Cambria" w:hAnsi="Cambria"/>
                                  <w:b/>
                                  <w:noProof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t>7</w:t>
                              </w:r>
                              <w:r w:rsidR="008C5CEB" w:rsidRPr="00D16E81">
                                <w:rPr>
                                  <w:rFonts w:ascii="Cambria" w:hAnsi="Cambria"/>
                                  <w:b/>
                                  <w:color w:val="595959" w:themeColor="text1" w:themeTint="A6"/>
                                  <w:sz w:val="24"/>
                                  <w:szCs w:val="24"/>
                                </w:rPr>
                                <w:fldChar w:fldCharType="end"/>
                              </w:r>
                            </w:sdtContent>
                          </w:sdt>
                        </w:sdtContent>
                      </w:sdt>
                    </w:p>
                    <w:p w:rsidR="008C5CEB" w:rsidRDefault="008C5CEB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  <w:p w:rsidR="008C5CEB" w:rsidRPr="00CE5A4F" w:rsidRDefault="008C5CEB" w:rsidP="00CE5A4F">
                      <w:pPr>
                        <w:jc w:val="right"/>
                        <w:rPr>
                          <w:rFonts w:asciiTheme="majorHAnsi" w:hAnsiTheme="majorHAnsi"/>
                          <w:color w:val="595959" w:themeColor="text1" w:themeTint="A6"/>
                        </w:rPr>
                      </w:pPr>
                    </w:p>
                  </w:txbxContent>
                </v:textbox>
              </v:shape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1B61F4"/>
    <w:multiLevelType w:val="hybridMultilevel"/>
    <w:tmpl w:val="17A80F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8B0CD0BE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576EE0"/>
    <w:multiLevelType w:val="hybridMultilevel"/>
    <w:tmpl w:val="E97E097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5C30DFB"/>
    <w:multiLevelType w:val="hybridMultilevel"/>
    <w:tmpl w:val="0A4C50BA"/>
    <w:lvl w:ilvl="0" w:tplc="606ECAB8">
      <w:start w:val="1"/>
      <w:numFmt w:val="bullet"/>
      <w:lvlText w:val=""/>
      <w:lvlJc w:val="left"/>
      <w:pPr>
        <w:tabs>
          <w:tab w:val="num" w:pos="720"/>
        </w:tabs>
        <w:ind w:left="720" w:hanging="360"/>
      </w:pPr>
      <w:rPr>
        <w:rFonts w:ascii="Wingdings 2" w:hAnsi="Wingdings 2" w:hint="default"/>
      </w:rPr>
    </w:lvl>
    <w:lvl w:ilvl="1" w:tplc="A7CCC0C8">
      <w:start w:val="1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3A74C734" w:tentative="1">
      <w:start w:val="1"/>
      <w:numFmt w:val="bullet"/>
      <w:lvlText w:val=""/>
      <w:lvlJc w:val="left"/>
      <w:pPr>
        <w:tabs>
          <w:tab w:val="num" w:pos="2160"/>
        </w:tabs>
        <w:ind w:left="2160" w:hanging="360"/>
      </w:pPr>
      <w:rPr>
        <w:rFonts w:ascii="Wingdings 2" w:hAnsi="Wingdings 2" w:hint="default"/>
      </w:rPr>
    </w:lvl>
    <w:lvl w:ilvl="3" w:tplc="88CEAB5C" w:tentative="1">
      <w:start w:val="1"/>
      <w:numFmt w:val="bullet"/>
      <w:lvlText w:val=""/>
      <w:lvlJc w:val="left"/>
      <w:pPr>
        <w:tabs>
          <w:tab w:val="num" w:pos="2880"/>
        </w:tabs>
        <w:ind w:left="2880" w:hanging="360"/>
      </w:pPr>
      <w:rPr>
        <w:rFonts w:ascii="Wingdings 2" w:hAnsi="Wingdings 2" w:hint="default"/>
      </w:rPr>
    </w:lvl>
    <w:lvl w:ilvl="4" w:tplc="785A9F68" w:tentative="1">
      <w:start w:val="1"/>
      <w:numFmt w:val="bullet"/>
      <w:lvlText w:val=""/>
      <w:lvlJc w:val="left"/>
      <w:pPr>
        <w:tabs>
          <w:tab w:val="num" w:pos="3600"/>
        </w:tabs>
        <w:ind w:left="3600" w:hanging="360"/>
      </w:pPr>
      <w:rPr>
        <w:rFonts w:ascii="Wingdings 2" w:hAnsi="Wingdings 2" w:hint="default"/>
      </w:rPr>
    </w:lvl>
    <w:lvl w:ilvl="5" w:tplc="C5C2244E" w:tentative="1">
      <w:start w:val="1"/>
      <w:numFmt w:val="bullet"/>
      <w:lvlText w:val=""/>
      <w:lvlJc w:val="left"/>
      <w:pPr>
        <w:tabs>
          <w:tab w:val="num" w:pos="4320"/>
        </w:tabs>
        <w:ind w:left="4320" w:hanging="360"/>
      </w:pPr>
      <w:rPr>
        <w:rFonts w:ascii="Wingdings 2" w:hAnsi="Wingdings 2" w:hint="default"/>
      </w:rPr>
    </w:lvl>
    <w:lvl w:ilvl="6" w:tplc="371814DC" w:tentative="1">
      <w:start w:val="1"/>
      <w:numFmt w:val="bullet"/>
      <w:lvlText w:val=""/>
      <w:lvlJc w:val="left"/>
      <w:pPr>
        <w:tabs>
          <w:tab w:val="num" w:pos="5040"/>
        </w:tabs>
        <w:ind w:left="5040" w:hanging="360"/>
      </w:pPr>
      <w:rPr>
        <w:rFonts w:ascii="Wingdings 2" w:hAnsi="Wingdings 2" w:hint="default"/>
      </w:rPr>
    </w:lvl>
    <w:lvl w:ilvl="7" w:tplc="88D23FD0" w:tentative="1">
      <w:start w:val="1"/>
      <w:numFmt w:val="bullet"/>
      <w:lvlText w:val=""/>
      <w:lvlJc w:val="left"/>
      <w:pPr>
        <w:tabs>
          <w:tab w:val="num" w:pos="5760"/>
        </w:tabs>
        <w:ind w:left="5760" w:hanging="360"/>
      </w:pPr>
      <w:rPr>
        <w:rFonts w:ascii="Wingdings 2" w:hAnsi="Wingdings 2" w:hint="default"/>
      </w:rPr>
    </w:lvl>
    <w:lvl w:ilvl="8" w:tplc="8F96F614" w:tentative="1">
      <w:start w:val="1"/>
      <w:numFmt w:val="bullet"/>
      <w:lvlText w:val=""/>
      <w:lvlJc w:val="left"/>
      <w:pPr>
        <w:tabs>
          <w:tab w:val="num" w:pos="6480"/>
        </w:tabs>
        <w:ind w:left="6480" w:hanging="360"/>
      </w:pPr>
      <w:rPr>
        <w:rFonts w:ascii="Wingdings 2" w:hAnsi="Wingdings 2" w:hint="default"/>
      </w:rPr>
    </w:lvl>
  </w:abstractNum>
  <w:abstractNum w:abstractNumId="3">
    <w:nsid w:val="1D772547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4">
    <w:nsid w:val="1EE85B38"/>
    <w:multiLevelType w:val="multilevel"/>
    <w:tmpl w:val="B00C492E"/>
    <w:styleLink w:val="MyMultiLevel"/>
    <w:lvl w:ilvl="0">
      <w:start w:val="1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5">
    <w:nsid w:val="20B27585"/>
    <w:multiLevelType w:val="multilevel"/>
    <w:tmpl w:val="3BDE47F8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288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6">
    <w:nsid w:val="20B45EE3"/>
    <w:multiLevelType w:val="hybridMultilevel"/>
    <w:tmpl w:val="D46E2E38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9303F82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B8372EF"/>
    <w:multiLevelType w:val="hybridMultilevel"/>
    <w:tmpl w:val="B3485C6E"/>
    <w:lvl w:ilvl="0" w:tplc="AF98E460">
      <w:start w:val="2"/>
      <w:numFmt w:val="lowerLetter"/>
      <w:lvlText w:val="(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2C0F652B"/>
    <w:multiLevelType w:val="hybridMultilevel"/>
    <w:tmpl w:val="EFB0BA8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EF408E9"/>
    <w:multiLevelType w:val="hybridMultilevel"/>
    <w:tmpl w:val="321CCD4A"/>
    <w:lvl w:ilvl="0" w:tplc="B21095E0">
      <w:start w:val="42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323A2844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3C3712E"/>
    <w:multiLevelType w:val="hybridMultilevel"/>
    <w:tmpl w:val="67327AF2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343D3903"/>
    <w:multiLevelType w:val="multilevel"/>
    <w:tmpl w:val="B0AC5666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bullet"/>
      <w:lvlText w:val=""/>
      <w:lvlJc w:val="left"/>
      <w:pPr>
        <w:ind w:left="576" w:hanging="288"/>
      </w:pPr>
      <w:rPr>
        <w:rFonts w:ascii="Symbol" w:hAnsi="Symbol"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864" w:hanging="288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4">
    <w:nsid w:val="35274CD6"/>
    <w:multiLevelType w:val="hybridMultilevel"/>
    <w:tmpl w:val="F94440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3640055D"/>
    <w:multiLevelType w:val="hybridMultilevel"/>
    <w:tmpl w:val="12E6862A"/>
    <w:lvl w:ilvl="0" w:tplc="04090019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>
    <w:nsid w:val="379A57A6"/>
    <w:multiLevelType w:val="hybridMultilevel"/>
    <w:tmpl w:val="842896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7C71377"/>
    <w:multiLevelType w:val="multilevel"/>
    <w:tmpl w:val="B00C492E"/>
    <w:numStyleLink w:val="MyMultiLevel"/>
  </w:abstractNum>
  <w:abstractNum w:abstractNumId="18">
    <w:nsid w:val="3CD91E6E"/>
    <w:multiLevelType w:val="multilevel"/>
    <w:tmpl w:val="60949804"/>
    <w:lvl w:ilvl="0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40" w:hanging="360"/>
      </w:pPr>
      <w:rPr>
        <w:rFonts w:ascii="Candara" w:hAnsi="Candara" w:hint="default"/>
        <w:sz w:val="22"/>
        <w:szCs w:val="22"/>
      </w:rPr>
    </w:lvl>
    <w:lvl w:ilvl="2">
      <w:start w:val="1"/>
      <w:numFmt w:val="lowerRoman"/>
      <w:lvlText w:val="%3."/>
      <w:lvlJc w:val="right"/>
      <w:pPr>
        <w:ind w:left="216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19">
    <w:nsid w:val="403C7B01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0">
    <w:nsid w:val="461E4300"/>
    <w:multiLevelType w:val="multilevel"/>
    <w:tmpl w:val="C10A42EC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864" w:hanging="360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21">
    <w:nsid w:val="46E7470C"/>
    <w:multiLevelType w:val="multilevel"/>
    <w:tmpl w:val="B00C492E"/>
    <w:numStyleLink w:val="MyMultiLevel"/>
  </w:abstractNum>
  <w:abstractNum w:abstractNumId="22">
    <w:nsid w:val="47170ED6"/>
    <w:multiLevelType w:val="hybridMultilevel"/>
    <w:tmpl w:val="D486A0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7D3276D"/>
    <w:multiLevelType w:val="hybridMultilevel"/>
    <w:tmpl w:val="598479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>
    <w:nsid w:val="482E41D3"/>
    <w:multiLevelType w:val="hybridMultilevel"/>
    <w:tmpl w:val="E0FCAEF0"/>
    <w:lvl w:ilvl="0" w:tplc="A0845B0A">
      <w:start w:val="1"/>
      <w:numFmt w:val="bullet"/>
      <w:lvlText w:val="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E0C8EDAE">
      <w:start w:val="509"/>
      <w:numFmt w:val="bullet"/>
      <w:lvlText w:val=""/>
      <w:lvlJc w:val="left"/>
      <w:pPr>
        <w:tabs>
          <w:tab w:val="num" w:pos="1440"/>
        </w:tabs>
        <w:ind w:left="1440" w:hanging="360"/>
      </w:pPr>
      <w:rPr>
        <w:rFonts w:ascii="Wingdings 2" w:hAnsi="Wingdings 2" w:hint="default"/>
      </w:rPr>
    </w:lvl>
    <w:lvl w:ilvl="2" w:tplc="E138A738" w:tentative="1">
      <w:start w:val="1"/>
      <w:numFmt w:val="bullet"/>
      <w:lvlText w:val="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92347DEC" w:tentative="1">
      <w:start w:val="1"/>
      <w:numFmt w:val="bullet"/>
      <w:lvlText w:val="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66320F08" w:tentative="1">
      <w:start w:val="1"/>
      <w:numFmt w:val="bullet"/>
      <w:lvlText w:val="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4AE89B0" w:tentative="1">
      <w:start w:val="1"/>
      <w:numFmt w:val="bullet"/>
      <w:lvlText w:val="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AD2031BC" w:tentative="1">
      <w:start w:val="1"/>
      <w:numFmt w:val="bullet"/>
      <w:lvlText w:val="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85860676" w:tentative="1">
      <w:start w:val="1"/>
      <w:numFmt w:val="bullet"/>
      <w:lvlText w:val="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19ECEB38" w:tentative="1">
      <w:start w:val="1"/>
      <w:numFmt w:val="bullet"/>
      <w:lvlText w:val="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5">
    <w:nsid w:val="4AD804C4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6">
    <w:nsid w:val="4B24644A"/>
    <w:multiLevelType w:val="multilevel"/>
    <w:tmpl w:val="4A4A6E9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44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80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216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5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8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324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600" w:hanging="360"/>
      </w:pPr>
      <w:rPr>
        <w:rFonts w:hint="default"/>
      </w:rPr>
    </w:lvl>
  </w:abstractNum>
  <w:abstractNum w:abstractNumId="27">
    <w:nsid w:val="4CAC1B7E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>
    <w:nsid w:val="4D8D54B1"/>
    <w:multiLevelType w:val="hybridMultilevel"/>
    <w:tmpl w:val="8020B0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DE51652"/>
    <w:multiLevelType w:val="hybridMultilevel"/>
    <w:tmpl w:val="E064FA8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50005ED8"/>
    <w:multiLevelType w:val="hybridMultilevel"/>
    <w:tmpl w:val="1B7811D4"/>
    <w:lvl w:ilvl="0" w:tplc="04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5107478D"/>
    <w:multiLevelType w:val="hybridMultilevel"/>
    <w:tmpl w:val="4A9EF7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">
    <w:nsid w:val="594B6B19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33">
    <w:nsid w:val="640E3C2E"/>
    <w:multiLevelType w:val="multilevel"/>
    <w:tmpl w:val="DAC68C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0"/>
      <w:numFmt w:val="decimal"/>
      <w:lvlText w:val="%3"/>
      <w:lvlJc w:val="left"/>
      <w:pPr>
        <w:ind w:left="2160" w:hanging="360"/>
      </w:pPr>
      <w:rPr>
        <w:rFonts w:hint="default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4">
    <w:nsid w:val="64D21F64"/>
    <w:multiLevelType w:val="hybridMultilevel"/>
    <w:tmpl w:val="DB0AD0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5">
    <w:nsid w:val="650F4B04"/>
    <w:multiLevelType w:val="hybridMultilevel"/>
    <w:tmpl w:val="21A4E24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>
    <w:nsid w:val="686F32E0"/>
    <w:multiLevelType w:val="hybridMultilevel"/>
    <w:tmpl w:val="D0F289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1B214F7"/>
    <w:multiLevelType w:val="hybridMultilevel"/>
    <w:tmpl w:val="23AA8FF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>
    <w:nsid w:val="72A91055"/>
    <w:multiLevelType w:val="hybridMultilevel"/>
    <w:tmpl w:val="7B9C8DC8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>
    <w:nsid w:val="77957338"/>
    <w:multiLevelType w:val="hybridMultilevel"/>
    <w:tmpl w:val="F70E6122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  <w:u w:val="none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>
    <w:nsid w:val="7A0147D2"/>
    <w:multiLevelType w:val="multilevel"/>
    <w:tmpl w:val="041CECCA"/>
    <w:lvl w:ilvl="0">
      <w:start w:val="1"/>
      <w:numFmt w:val="decimal"/>
      <w:lvlText w:val="%1."/>
      <w:lvlJc w:val="left"/>
      <w:pPr>
        <w:ind w:left="288" w:hanging="288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576" w:hanging="72"/>
      </w:pPr>
      <w:rPr>
        <w:rFonts w:hint="default"/>
        <w:sz w:val="22"/>
        <w:szCs w:val="22"/>
      </w:rPr>
    </w:lvl>
    <w:lvl w:ilvl="2">
      <w:start w:val="1"/>
      <w:numFmt w:val="lowerRoman"/>
      <w:lvlText w:val="%3."/>
      <w:lvlJc w:val="left"/>
      <w:pPr>
        <w:ind w:left="1368" w:hanging="432"/>
      </w:pPr>
      <w:rPr>
        <w:rFonts w:hint="default"/>
      </w:rPr>
    </w:lvl>
    <w:lvl w:ilvl="3">
      <w:start w:val="1"/>
      <w:numFmt w:val="upperLetter"/>
      <w:lvlText w:val="%4."/>
      <w:lvlJc w:val="left"/>
      <w:pPr>
        <w:ind w:left="1800" w:hanging="360"/>
      </w:pPr>
      <w:rPr>
        <w:rFonts w:hint="default"/>
      </w:rPr>
    </w:lvl>
    <w:lvl w:ilvl="4">
      <w:start w:val="1"/>
      <w:numFmt w:val="upperRoman"/>
      <w:lvlText w:val="%5."/>
      <w:lvlJc w:val="left"/>
      <w:pPr>
        <w:ind w:left="2304" w:hanging="432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480" w:hanging="180"/>
      </w:pPr>
      <w:rPr>
        <w:rFonts w:hint="default"/>
      </w:rPr>
    </w:lvl>
  </w:abstractNum>
  <w:abstractNum w:abstractNumId="41">
    <w:nsid w:val="7F8D0FC4"/>
    <w:multiLevelType w:val="hybridMultilevel"/>
    <w:tmpl w:val="28F225E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5">
      <w:start w:val="1"/>
      <w:numFmt w:val="upperLetter"/>
      <w:lvlText w:val="%2."/>
      <w:lvlJc w:val="left"/>
      <w:pPr>
        <w:ind w:left="1440" w:hanging="360"/>
      </w:pPr>
      <w:rPr>
        <w:rFonts w:hint="default"/>
        <w:sz w:val="22"/>
        <w:szCs w:val="22"/>
      </w:r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40"/>
  </w:num>
  <w:num w:numId="2">
    <w:abstractNumId w:val="1"/>
  </w:num>
  <w:num w:numId="3">
    <w:abstractNumId w:val="29"/>
  </w:num>
  <w:num w:numId="4">
    <w:abstractNumId w:val="35"/>
  </w:num>
  <w:num w:numId="5">
    <w:abstractNumId w:val="10"/>
  </w:num>
  <w:num w:numId="6">
    <w:abstractNumId w:val="33"/>
  </w:num>
  <w:num w:numId="7">
    <w:abstractNumId w:val="30"/>
  </w:num>
  <w:num w:numId="8">
    <w:abstractNumId w:val="7"/>
  </w:num>
  <w:num w:numId="9">
    <w:abstractNumId w:val="38"/>
  </w:num>
  <w:num w:numId="10">
    <w:abstractNumId w:val="11"/>
  </w:num>
  <w:num w:numId="11">
    <w:abstractNumId w:val="37"/>
  </w:num>
  <w:num w:numId="12">
    <w:abstractNumId w:val="41"/>
  </w:num>
  <w:num w:numId="13">
    <w:abstractNumId w:val="27"/>
  </w:num>
  <w:num w:numId="14">
    <w:abstractNumId w:val="18"/>
  </w:num>
  <w:num w:numId="15">
    <w:abstractNumId w:val="0"/>
  </w:num>
  <w:num w:numId="16">
    <w:abstractNumId w:val="19"/>
  </w:num>
  <w:num w:numId="17">
    <w:abstractNumId w:val="8"/>
  </w:num>
  <w:num w:numId="18">
    <w:abstractNumId w:val="25"/>
  </w:num>
  <w:num w:numId="19">
    <w:abstractNumId w:val="26"/>
  </w:num>
  <w:num w:numId="20">
    <w:abstractNumId w:val="3"/>
  </w:num>
  <w:num w:numId="21">
    <w:abstractNumId w:val="4"/>
  </w:num>
  <w:num w:numId="22">
    <w:abstractNumId w:val="17"/>
  </w:num>
  <w:num w:numId="23">
    <w:abstractNumId w:val="20"/>
  </w:num>
  <w:num w:numId="24">
    <w:abstractNumId w:val="32"/>
  </w:num>
  <w:num w:numId="25">
    <w:abstractNumId w:val="21"/>
  </w:num>
  <w:num w:numId="26">
    <w:abstractNumId w:val="5"/>
  </w:num>
  <w:num w:numId="27">
    <w:abstractNumId w:val="22"/>
  </w:num>
  <w:num w:numId="28">
    <w:abstractNumId w:val="23"/>
  </w:num>
  <w:num w:numId="29">
    <w:abstractNumId w:val="14"/>
  </w:num>
  <w:num w:numId="30">
    <w:abstractNumId w:val="24"/>
  </w:num>
  <w:num w:numId="31">
    <w:abstractNumId w:val="2"/>
  </w:num>
  <w:num w:numId="32">
    <w:abstractNumId w:val="15"/>
  </w:num>
  <w:num w:numId="33">
    <w:abstractNumId w:val="12"/>
  </w:num>
  <w:num w:numId="34">
    <w:abstractNumId w:val="31"/>
  </w:num>
  <w:num w:numId="35">
    <w:abstractNumId w:val="13"/>
  </w:num>
  <w:num w:numId="36">
    <w:abstractNumId w:val="34"/>
  </w:num>
  <w:num w:numId="37">
    <w:abstractNumId w:val="36"/>
  </w:num>
  <w:num w:numId="38">
    <w:abstractNumId w:val="6"/>
  </w:num>
  <w:num w:numId="39">
    <w:abstractNumId w:val="28"/>
  </w:num>
  <w:num w:numId="40">
    <w:abstractNumId w:val="9"/>
  </w:num>
  <w:num w:numId="41">
    <w:abstractNumId w:val="16"/>
  </w:num>
  <w:num w:numId="42">
    <w:abstractNumId w:val="3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9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15CD5"/>
    <w:rsid w:val="00012FFA"/>
    <w:rsid w:val="000234E5"/>
    <w:rsid w:val="00031C70"/>
    <w:rsid w:val="00036667"/>
    <w:rsid w:val="00040522"/>
    <w:rsid w:val="00041F20"/>
    <w:rsid w:val="000608D7"/>
    <w:rsid w:val="000609F8"/>
    <w:rsid w:val="000746B4"/>
    <w:rsid w:val="00082200"/>
    <w:rsid w:val="000A7B6A"/>
    <w:rsid w:val="000B6CEF"/>
    <w:rsid w:val="000C29AC"/>
    <w:rsid w:val="0010127A"/>
    <w:rsid w:val="001027A0"/>
    <w:rsid w:val="00104512"/>
    <w:rsid w:val="0011133B"/>
    <w:rsid w:val="00117AA5"/>
    <w:rsid w:val="001214BC"/>
    <w:rsid w:val="00125541"/>
    <w:rsid w:val="001378E0"/>
    <w:rsid w:val="001449C1"/>
    <w:rsid w:val="00157092"/>
    <w:rsid w:val="00162854"/>
    <w:rsid w:val="001708BB"/>
    <w:rsid w:val="001754D6"/>
    <w:rsid w:val="00186964"/>
    <w:rsid w:val="00192C99"/>
    <w:rsid w:val="001A3436"/>
    <w:rsid w:val="001B471C"/>
    <w:rsid w:val="001B717F"/>
    <w:rsid w:val="001D2FC1"/>
    <w:rsid w:val="001D39EE"/>
    <w:rsid w:val="001D6535"/>
    <w:rsid w:val="001F1333"/>
    <w:rsid w:val="00214DE4"/>
    <w:rsid w:val="00217347"/>
    <w:rsid w:val="00222BF0"/>
    <w:rsid w:val="0022522E"/>
    <w:rsid w:val="00231CC2"/>
    <w:rsid w:val="00240F00"/>
    <w:rsid w:val="00253482"/>
    <w:rsid w:val="00256E51"/>
    <w:rsid w:val="00264348"/>
    <w:rsid w:val="002675E9"/>
    <w:rsid w:val="00273DE3"/>
    <w:rsid w:val="00287834"/>
    <w:rsid w:val="00292C13"/>
    <w:rsid w:val="00296D10"/>
    <w:rsid w:val="00297351"/>
    <w:rsid w:val="002B32B9"/>
    <w:rsid w:val="002B3855"/>
    <w:rsid w:val="002B647D"/>
    <w:rsid w:val="002B7A27"/>
    <w:rsid w:val="002C0145"/>
    <w:rsid w:val="002D651A"/>
    <w:rsid w:val="002D6863"/>
    <w:rsid w:val="002F4998"/>
    <w:rsid w:val="002F54C2"/>
    <w:rsid w:val="002F6C1D"/>
    <w:rsid w:val="00300E1A"/>
    <w:rsid w:val="00302D45"/>
    <w:rsid w:val="00312F5C"/>
    <w:rsid w:val="003142AA"/>
    <w:rsid w:val="00322C25"/>
    <w:rsid w:val="003375F9"/>
    <w:rsid w:val="00346AFD"/>
    <w:rsid w:val="0035339A"/>
    <w:rsid w:val="003575A6"/>
    <w:rsid w:val="003666A8"/>
    <w:rsid w:val="003A28D7"/>
    <w:rsid w:val="003A7104"/>
    <w:rsid w:val="003C14BA"/>
    <w:rsid w:val="003D03EE"/>
    <w:rsid w:val="003D0E54"/>
    <w:rsid w:val="003D5552"/>
    <w:rsid w:val="003D689B"/>
    <w:rsid w:val="003F43E1"/>
    <w:rsid w:val="004032D9"/>
    <w:rsid w:val="00406059"/>
    <w:rsid w:val="00416B36"/>
    <w:rsid w:val="0043544F"/>
    <w:rsid w:val="00445F9F"/>
    <w:rsid w:val="00454872"/>
    <w:rsid w:val="004548FE"/>
    <w:rsid w:val="00465A36"/>
    <w:rsid w:val="00477F07"/>
    <w:rsid w:val="00480CD8"/>
    <w:rsid w:val="00491F1C"/>
    <w:rsid w:val="00492489"/>
    <w:rsid w:val="004A1D81"/>
    <w:rsid w:val="004A55A6"/>
    <w:rsid w:val="004A6207"/>
    <w:rsid w:val="004A6E78"/>
    <w:rsid w:val="004B4C0A"/>
    <w:rsid w:val="004B5F4B"/>
    <w:rsid w:val="004C0D48"/>
    <w:rsid w:val="004C490E"/>
    <w:rsid w:val="004D6A6F"/>
    <w:rsid w:val="004E0170"/>
    <w:rsid w:val="004F3A9A"/>
    <w:rsid w:val="004F5EDB"/>
    <w:rsid w:val="004F7F69"/>
    <w:rsid w:val="00503056"/>
    <w:rsid w:val="0050670C"/>
    <w:rsid w:val="00521394"/>
    <w:rsid w:val="00522412"/>
    <w:rsid w:val="0053285D"/>
    <w:rsid w:val="00541175"/>
    <w:rsid w:val="005432AF"/>
    <w:rsid w:val="005479E5"/>
    <w:rsid w:val="0055057F"/>
    <w:rsid w:val="00555AC9"/>
    <w:rsid w:val="00557C67"/>
    <w:rsid w:val="00565D8D"/>
    <w:rsid w:val="00570FAE"/>
    <w:rsid w:val="00577B0F"/>
    <w:rsid w:val="00582CA4"/>
    <w:rsid w:val="0058583F"/>
    <w:rsid w:val="00592E07"/>
    <w:rsid w:val="00596EFD"/>
    <w:rsid w:val="005974F4"/>
    <w:rsid w:val="005A03D2"/>
    <w:rsid w:val="005A2D11"/>
    <w:rsid w:val="005B0E73"/>
    <w:rsid w:val="005B5679"/>
    <w:rsid w:val="005B6722"/>
    <w:rsid w:val="005C0889"/>
    <w:rsid w:val="005D1F89"/>
    <w:rsid w:val="005D2135"/>
    <w:rsid w:val="005D71CB"/>
    <w:rsid w:val="005E1B97"/>
    <w:rsid w:val="005E2956"/>
    <w:rsid w:val="005E41AA"/>
    <w:rsid w:val="0060064A"/>
    <w:rsid w:val="00605980"/>
    <w:rsid w:val="006075A5"/>
    <w:rsid w:val="006131CF"/>
    <w:rsid w:val="006249DE"/>
    <w:rsid w:val="00631447"/>
    <w:rsid w:val="00636E13"/>
    <w:rsid w:val="0064560B"/>
    <w:rsid w:val="00646237"/>
    <w:rsid w:val="00652441"/>
    <w:rsid w:val="00664B77"/>
    <w:rsid w:val="00671A11"/>
    <w:rsid w:val="00676D18"/>
    <w:rsid w:val="0068206E"/>
    <w:rsid w:val="006863DF"/>
    <w:rsid w:val="00694889"/>
    <w:rsid w:val="006A7A3A"/>
    <w:rsid w:val="006B09FA"/>
    <w:rsid w:val="006B2F24"/>
    <w:rsid w:val="006C0279"/>
    <w:rsid w:val="006C5F14"/>
    <w:rsid w:val="006D0A67"/>
    <w:rsid w:val="006D6390"/>
    <w:rsid w:val="006D6D14"/>
    <w:rsid w:val="006E1E3F"/>
    <w:rsid w:val="006E3D96"/>
    <w:rsid w:val="00705568"/>
    <w:rsid w:val="00705CCD"/>
    <w:rsid w:val="007100AF"/>
    <w:rsid w:val="007138F8"/>
    <w:rsid w:val="00715013"/>
    <w:rsid w:val="00715E82"/>
    <w:rsid w:val="00722CB5"/>
    <w:rsid w:val="007239F9"/>
    <w:rsid w:val="00726AB6"/>
    <w:rsid w:val="0073210D"/>
    <w:rsid w:val="00743275"/>
    <w:rsid w:val="00752A93"/>
    <w:rsid w:val="007625E1"/>
    <w:rsid w:val="0076569A"/>
    <w:rsid w:val="00766B10"/>
    <w:rsid w:val="00776417"/>
    <w:rsid w:val="007849E6"/>
    <w:rsid w:val="00785216"/>
    <w:rsid w:val="007911E9"/>
    <w:rsid w:val="0079163F"/>
    <w:rsid w:val="00793488"/>
    <w:rsid w:val="0079427D"/>
    <w:rsid w:val="00796E60"/>
    <w:rsid w:val="00797002"/>
    <w:rsid w:val="00797A57"/>
    <w:rsid w:val="007A1C70"/>
    <w:rsid w:val="007B2FE8"/>
    <w:rsid w:val="007C0717"/>
    <w:rsid w:val="007D5144"/>
    <w:rsid w:val="007E1485"/>
    <w:rsid w:val="007E15F8"/>
    <w:rsid w:val="007E3CE3"/>
    <w:rsid w:val="007F7256"/>
    <w:rsid w:val="008015B5"/>
    <w:rsid w:val="00811781"/>
    <w:rsid w:val="008120ED"/>
    <w:rsid w:val="00814069"/>
    <w:rsid w:val="00815CD5"/>
    <w:rsid w:val="0081792C"/>
    <w:rsid w:val="0082133A"/>
    <w:rsid w:val="008263CB"/>
    <w:rsid w:val="00826D9A"/>
    <w:rsid w:val="0082723F"/>
    <w:rsid w:val="00843199"/>
    <w:rsid w:val="0085604B"/>
    <w:rsid w:val="008657E1"/>
    <w:rsid w:val="00870E98"/>
    <w:rsid w:val="00873084"/>
    <w:rsid w:val="00873F99"/>
    <w:rsid w:val="008845DC"/>
    <w:rsid w:val="00890F3C"/>
    <w:rsid w:val="00892CC8"/>
    <w:rsid w:val="00895D82"/>
    <w:rsid w:val="008A3275"/>
    <w:rsid w:val="008A50C3"/>
    <w:rsid w:val="008B28ED"/>
    <w:rsid w:val="008B56D0"/>
    <w:rsid w:val="008B60DF"/>
    <w:rsid w:val="008C45D9"/>
    <w:rsid w:val="008C5CEB"/>
    <w:rsid w:val="008D1BF6"/>
    <w:rsid w:val="008D608B"/>
    <w:rsid w:val="008E7750"/>
    <w:rsid w:val="00912FB8"/>
    <w:rsid w:val="0091487F"/>
    <w:rsid w:val="00914EE9"/>
    <w:rsid w:val="00920497"/>
    <w:rsid w:val="00922626"/>
    <w:rsid w:val="00933381"/>
    <w:rsid w:val="009554FC"/>
    <w:rsid w:val="00960717"/>
    <w:rsid w:val="0096335C"/>
    <w:rsid w:val="00982CEB"/>
    <w:rsid w:val="00983B1B"/>
    <w:rsid w:val="00992CA5"/>
    <w:rsid w:val="009974BA"/>
    <w:rsid w:val="009B6837"/>
    <w:rsid w:val="009C1E28"/>
    <w:rsid w:val="009C2DB0"/>
    <w:rsid w:val="009C535B"/>
    <w:rsid w:val="009D0C20"/>
    <w:rsid w:val="009D1795"/>
    <w:rsid w:val="009E0AE0"/>
    <w:rsid w:val="009E570C"/>
    <w:rsid w:val="009F66CB"/>
    <w:rsid w:val="009F7704"/>
    <w:rsid w:val="00A003DB"/>
    <w:rsid w:val="00A135D2"/>
    <w:rsid w:val="00A149F5"/>
    <w:rsid w:val="00A3022C"/>
    <w:rsid w:val="00A312A8"/>
    <w:rsid w:val="00A471C9"/>
    <w:rsid w:val="00A554C8"/>
    <w:rsid w:val="00A63A7D"/>
    <w:rsid w:val="00A6618C"/>
    <w:rsid w:val="00A72F80"/>
    <w:rsid w:val="00A9050D"/>
    <w:rsid w:val="00A941A2"/>
    <w:rsid w:val="00A962DD"/>
    <w:rsid w:val="00A96990"/>
    <w:rsid w:val="00AA0FF4"/>
    <w:rsid w:val="00AA1E67"/>
    <w:rsid w:val="00AB2705"/>
    <w:rsid w:val="00AC02AE"/>
    <w:rsid w:val="00AD48F6"/>
    <w:rsid w:val="00AE3D4B"/>
    <w:rsid w:val="00AE4E1A"/>
    <w:rsid w:val="00AF53E6"/>
    <w:rsid w:val="00B04272"/>
    <w:rsid w:val="00B11649"/>
    <w:rsid w:val="00B20745"/>
    <w:rsid w:val="00B21D3E"/>
    <w:rsid w:val="00B266DF"/>
    <w:rsid w:val="00B32057"/>
    <w:rsid w:val="00B358F3"/>
    <w:rsid w:val="00B363CC"/>
    <w:rsid w:val="00B43E78"/>
    <w:rsid w:val="00B55AB2"/>
    <w:rsid w:val="00B56C12"/>
    <w:rsid w:val="00B577A7"/>
    <w:rsid w:val="00B6430A"/>
    <w:rsid w:val="00B66EE9"/>
    <w:rsid w:val="00B66FA9"/>
    <w:rsid w:val="00B66FD2"/>
    <w:rsid w:val="00B67E10"/>
    <w:rsid w:val="00B70A3C"/>
    <w:rsid w:val="00B75A0F"/>
    <w:rsid w:val="00B76B30"/>
    <w:rsid w:val="00B77938"/>
    <w:rsid w:val="00B82450"/>
    <w:rsid w:val="00B8633F"/>
    <w:rsid w:val="00B9640B"/>
    <w:rsid w:val="00BA3839"/>
    <w:rsid w:val="00BB4DF5"/>
    <w:rsid w:val="00BB5DE3"/>
    <w:rsid w:val="00BF5C75"/>
    <w:rsid w:val="00C1621D"/>
    <w:rsid w:val="00C34D49"/>
    <w:rsid w:val="00C3515E"/>
    <w:rsid w:val="00C44F14"/>
    <w:rsid w:val="00C54DDE"/>
    <w:rsid w:val="00C57130"/>
    <w:rsid w:val="00C67DCB"/>
    <w:rsid w:val="00C71685"/>
    <w:rsid w:val="00C73771"/>
    <w:rsid w:val="00C929D5"/>
    <w:rsid w:val="00C9705E"/>
    <w:rsid w:val="00CA0A85"/>
    <w:rsid w:val="00CA0C1F"/>
    <w:rsid w:val="00CC2484"/>
    <w:rsid w:val="00CC25A1"/>
    <w:rsid w:val="00CD4997"/>
    <w:rsid w:val="00CE5A4F"/>
    <w:rsid w:val="00CF170F"/>
    <w:rsid w:val="00CF3682"/>
    <w:rsid w:val="00D0548E"/>
    <w:rsid w:val="00D13E86"/>
    <w:rsid w:val="00D14B50"/>
    <w:rsid w:val="00D16E81"/>
    <w:rsid w:val="00D330DE"/>
    <w:rsid w:val="00D36681"/>
    <w:rsid w:val="00D44861"/>
    <w:rsid w:val="00D52263"/>
    <w:rsid w:val="00D6065C"/>
    <w:rsid w:val="00D73D8C"/>
    <w:rsid w:val="00D762FE"/>
    <w:rsid w:val="00DA5610"/>
    <w:rsid w:val="00DB26EC"/>
    <w:rsid w:val="00DB5D1C"/>
    <w:rsid w:val="00DC3DF3"/>
    <w:rsid w:val="00DC41D1"/>
    <w:rsid w:val="00DC6D67"/>
    <w:rsid w:val="00DE256B"/>
    <w:rsid w:val="00DF1FD9"/>
    <w:rsid w:val="00DF2DB2"/>
    <w:rsid w:val="00DF48DC"/>
    <w:rsid w:val="00E00D70"/>
    <w:rsid w:val="00E16162"/>
    <w:rsid w:val="00E25215"/>
    <w:rsid w:val="00E36CBB"/>
    <w:rsid w:val="00E41B98"/>
    <w:rsid w:val="00E53D46"/>
    <w:rsid w:val="00E54229"/>
    <w:rsid w:val="00E60903"/>
    <w:rsid w:val="00E60E4B"/>
    <w:rsid w:val="00E61C27"/>
    <w:rsid w:val="00E621EC"/>
    <w:rsid w:val="00E62C65"/>
    <w:rsid w:val="00E6357E"/>
    <w:rsid w:val="00E6412E"/>
    <w:rsid w:val="00E73644"/>
    <w:rsid w:val="00E84577"/>
    <w:rsid w:val="00E86595"/>
    <w:rsid w:val="00E873C2"/>
    <w:rsid w:val="00EA6CDE"/>
    <w:rsid w:val="00EB11D4"/>
    <w:rsid w:val="00EC3EEE"/>
    <w:rsid w:val="00ED13ED"/>
    <w:rsid w:val="00ED70FC"/>
    <w:rsid w:val="00EE15E1"/>
    <w:rsid w:val="00EE2D0F"/>
    <w:rsid w:val="00EF0BF6"/>
    <w:rsid w:val="00F16249"/>
    <w:rsid w:val="00F43A4B"/>
    <w:rsid w:val="00F53C6C"/>
    <w:rsid w:val="00F56AED"/>
    <w:rsid w:val="00F6605D"/>
    <w:rsid w:val="00F745E5"/>
    <w:rsid w:val="00F83DE5"/>
    <w:rsid w:val="00F85CB4"/>
    <w:rsid w:val="00F90068"/>
    <w:rsid w:val="00F934F6"/>
    <w:rsid w:val="00F95E61"/>
    <w:rsid w:val="00F97928"/>
    <w:rsid w:val="00FA6160"/>
    <w:rsid w:val="00FC2364"/>
    <w:rsid w:val="00FC2773"/>
    <w:rsid w:val="00FC4053"/>
    <w:rsid w:val="00FC5988"/>
    <w:rsid w:val="00FC693C"/>
    <w:rsid w:val="00FD770D"/>
    <w:rsid w:val="00FE45BC"/>
    <w:rsid w:val="00FF245D"/>
    <w:rsid w:val="00FF29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DocumentMap">
    <w:name w:val="Document Map"/>
    <w:basedOn w:val="Normal"/>
    <w:link w:val="DocumentMapChar"/>
    <w:uiPriority w:val="99"/>
    <w:semiHidden/>
    <w:unhideWhenUsed/>
    <w:rsid w:val="00117A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117AA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17AA5"/>
  </w:style>
  <w:style w:type="paragraph" w:styleId="Footer">
    <w:name w:val="footer"/>
    <w:basedOn w:val="Normal"/>
    <w:link w:val="FooterChar"/>
    <w:uiPriority w:val="99"/>
    <w:unhideWhenUsed/>
    <w:rsid w:val="00117AA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17AA5"/>
  </w:style>
  <w:style w:type="paragraph" w:styleId="BalloonText">
    <w:name w:val="Balloon Text"/>
    <w:basedOn w:val="Normal"/>
    <w:link w:val="BalloonTextChar"/>
    <w:uiPriority w:val="99"/>
    <w:semiHidden/>
    <w:unhideWhenUsed/>
    <w:rsid w:val="009E0A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0AE0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814069"/>
    <w:pPr>
      <w:ind w:left="720"/>
      <w:contextualSpacing/>
    </w:pPr>
  </w:style>
  <w:style w:type="paragraph" w:styleId="PlainText">
    <w:name w:val="Plain Text"/>
    <w:basedOn w:val="Normal"/>
    <w:link w:val="PlainTextChar"/>
    <w:uiPriority w:val="99"/>
    <w:rsid w:val="001D39EE"/>
    <w:pPr>
      <w:spacing w:after="0" w:line="240" w:lineRule="auto"/>
    </w:pPr>
    <w:rPr>
      <w:rFonts w:ascii="Consolas" w:eastAsia="Calibri" w:hAnsi="Consolas" w:cs="Times New Roman"/>
      <w:sz w:val="21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1D39EE"/>
    <w:rPr>
      <w:rFonts w:ascii="Consolas" w:eastAsia="Calibri" w:hAnsi="Consolas" w:cs="Times New Roman"/>
      <w:sz w:val="21"/>
      <w:szCs w:val="21"/>
    </w:rPr>
  </w:style>
  <w:style w:type="character" w:styleId="Hyperlink">
    <w:name w:val="Hyperlink"/>
    <w:basedOn w:val="DefaultParagraphFont"/>
    <w:uiPriority w:val="99"/>
    <w:unhideWhenUsed/>
    <w:rsid w:val="008E7750"/>
    <w:rPr>
      <w:color w:val="0000FF"/>
      <w:u w:val="single"/>
    </w:rPr>
  </w:style>
  <w:style w:type="table" w:styleId="TableGrid">
    <w:name w:val="Table Grid"/>
    <w:basedOn w:val="TableNormal"/>
    <w:uiPriority w:val="59"/>
    <w:rsid w:val="005D71C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MyMultiLevel">
    <w:name w:val="MyMultiLevel"/>
    <w:uiPriority w:val="99"/>
    <w:rsid w:val="003575A6"/>
    <w:pPr>
      <w:numPr>
        <w:numId w:val="21"/>
      </w:numPr>
    </w:pPr>
  </w:style>
  <w:style w:type="paragraph" w:styleId="NormalWeb">
    <w:name w:val="Normal (Web)"/>
    <w:basedOn w:val="Normal"/>
    <w:uiPriority w:val="99"/>
    <w:semiHidden/>
    <w:unhideWhenUsed/>
    <w:rsid w:val="00826D9A"/>
    <w:pPr>
      <w:spacing w:before="100" w:beforeAutospacing="1" w:after="100" w:afterAutospacing="1" w:line="240" w:lineRule="auto"/>
    </w:pPr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40006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0904071">
          <w:marLeft w:val="504"/>
          <w:marRight w:val="0"/>
          <w:marTop w:val="24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35058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69484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88573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778255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87963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88877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85184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9133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181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369547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88477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43196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65966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88408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502089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616862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350750">
          <w:marLeft w:val="100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061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wentztj\My%20Documents\Courses\TA_CSSE120R\Quizzes\new\quiz2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B57E04D-579D-4E34-B618-6D3070237E3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quiz2</Template>
  <TotalTime>2526</TotalTime>
  <Pages>7</Pages>
  <Words>592</Words>
  <Characters>3379</Characters>
  <Application>Microsoft Office Word</Application>
  <DocSecurity>0</DocSecurity>
  <Lines>28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Rose-Hulman Institute of Technology</Company>
  <LinksUpToDate>false</LinksUpToDate>
  <CharactersWithSpaces>3964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Timothy J Wentz</dc:creator>
  <cp:lastModifiedBy>David Mutchler</cp:lastModifiedBy>
  <cp:revision>35</cp:revision>
  <cp:lastPrinted>2013-10-02T17:45:00Z</cp:lastPrinted>
  <dcterms:created xsi:type="dcterms:W3CDTF">2013-10-03T11:19:00Z</dcterms:created>
  <dcterms:modified xsi:type="dcterms:W3CDTF">2014-08-10T18:54:00Z</dcterms:modified>
</cp:coreProperties>
</file>