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8BB48" w14:textId="77777777" w:rsidR="00E82FE8" w:rsidRPr="00647AF4" w:rsidRDefault="009C204B" w:rsidP="00647AF4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</w:t>
      </w:r>
      <w:r w:rsidR="00647AF4">
        <w:rPr>
          <w:rFonts w:ascii="Candara" w:hAnsi="Candara"/>
          <w:b/>
          <w:sz w:val="28"/>
          <w:szCs w:val="28"/>
        </w:rPr>
        <w:t>________________________</w:t>
      </w:r>
    </w:p>
    <w:p w14:paraId="5935ABDF" w14:textId="2ED6169C" w:rsidR="00E82FE8" w:rsidRPr="00277A34" w:rsidRDefault="00E82FE8" w:rsidP="00E82FE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 xml:space="preserve">to help you prepare for the Paper-and-Pencil portion of </w:t>
      </w:r>
      <w:r w:rsidR="001E48EB">
        <w:rPr>
          <w:rFonts w:ascii="Candara" w:hAnsi="Candara"/>
          <w:sz w:val="24"/>
          <w:szCs w:val="24"/>
        </w:rPr>
        <w:t>Exam</w:t>
      </w:r>
      <w:r>
        <w:rPr>
          <w:rFonts w:ascii="Candara" w:hAnsi="Candara"/>
          <w:sz w:val="24"/>
          <w:szCs w:val="24"/>
        </w:rPr>
        <w:t xml:space="preserve"> 1</w:t>
      </w:r>
      <w:r w:rsidRPr="00157092">
        <w:rPr>
          <w:rFonts w:ascii="Candara" w:hAnsi="Candara"/>
          <w:sz w:val="24"/>
          <w:szCs w:val="24"/>
        </w:rPr>
        <w:t>.</w:t>
      </w:r>
      <w:r w:rsidR="00647AF4">
        <w:rPr>
          <w:rFonts w:ascii="Candara" w:hAnsi="Candara"/>
          <w:sz w:val="24"/>
          <w:szCs w:val="24"/>
        </w:rPr>
        <w:t xml:space="preserve">  </w:t>
      </w:r>
      <w:r w:rsidR="004C0DB3">
        <w:rPr>
          <w:rFonts w:ascii="Candara" w:hAnsi="Candara"/>
          <w:sz w:val="24"/>
          <w:szCs w:val="24"/>
        </w:rPr>
        <w:t xml:space="preserve">Print it and write your answers directly on the printed copy, or read the electronic copy and write your answers on your own document – your choice.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</w:t>
      </w:r>
      <w:r w:rsidR="00647AF4">
        <w:rPr>
          <w:rFonts w:ascii="Candara" w:hAnsi="Candara"/>
          <w:sz w:val="24"/>
          <w:szCs w:val="24"/>
        </w:rPr>
        <w:t>class and revise as needed then.</w:t>
      </w:r>
    </w:p>
    <w:p w14:paraId="7B0F675E" w14:textId="77777777" w:rsidR="00E82FE8" w:rsidRDefault="00E82FE8" w:rsidP="00E82FE8">
      <w:pPr>
        <w:spacing w:before="120" w:after="0" w:line="240" w:lineRule="auto"/>
        <w:ind w:right="-432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14:paraId="18FD8DCB" w14:textId="77777777" w:rsidR="00B7580E" w:rsidRPr="00C568E7" w:rsidRDefault="00B7580E" w:rsidP="00E82FE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assume that there are no global variables (if you happen to know what they are).</w:t>
      </w:r>
    </w:p>
    <w:p w14:paraId="63301842" w14:textId="77777777"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C5F897" wp14:editId="4ADE8AE7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94A98B" w14:textId="77777777"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3391F53" w14:textId="77777777"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14:paraId="0173873A" w14:textId="77777777"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5F897"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" fillcolor="#f2f2f2 [3052]" strokecolor="black [3213]" strokeweight="2pt">
                <v:textbox>
                  <w:txbxContent>
                    <w:p w14:paraId="5594A98B" w14:textId="77777777"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3391F53" w14:textId="77777777"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14:paraId="0173873A" w14:textId="77777777"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</w:p>
    <w:p w14:paraId="471F7DE8" w14:textId="77777777"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14:paraId="1E2E16A2" w14:textId="77777777"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proofErr w:type="spellStart"/>
      <w:r>
        <w:rPr>
          <w:rFonts w:ascii="Consolas" w:hAnsi="Consolas" w:cs="Consolas"/>
          <w:b/>
          <w:sz w:val="24"/>
          <w:szCs w:val="24"/>
        </w:rPr>
        <w:t>secret</w:t>
      </w:r>
      <w:proofErr w:type="spellEnd"/>
      <w:r w:rsidR="00952CEA"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14:paraId="69270729" w14:textId="77777777"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8395C9" wp14:editId="11162002">
                <wp:simplePos x="0" y="0"/>
                <wp:positionH relativeFrom="column">
                  <wp:posOffset>3791585</wp:posOffset>
                </wp:positionH>
                <wp:positionV relativeFrom="paragraph">
                  <wp:posOffset>74295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F9ECB9" w14:textId="77777777"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2FB586A" w14:textId="77777777"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result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14:paraId="3F7BA0DE" w14:textId="77777777"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395C9" id="Rectangle 35" o:spid="_x0000_s1027" style="position:absolute;left:0;text-align:left;margin-left:298.55pt;margin-top:5.8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" fillcolor="#f2f2f2 [3052]" strokecolor="black [3213]" strokeweight="2pt">
                <v:textbox>
                  <w:txbxContent>
                    <w:p w14:paraId="44F9ECB9" w14:textId="77777777"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2FB586A" w14:textId="77777777"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result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14:paraId="3F7BA0DE" w14:textId="77777777"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</w:p>
    <w:p w14:paraId="194AA695" w14:textId="77777777"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14:paraId="5FE5712D" w14:textId="77777777" w:rsidR="00F53428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14:paraId="0033BD65" w14:textId="77777777"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5BF56A56" w14:textId="77777777"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70FD4A3F" w14:textId="77777777"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mystery(x, y)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14:paraId="4016356B" w14:textId="77777777"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2F0C1E51" w14:textId="77777777"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7EF3D819" w14:textId="77777777"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mystery(y, x)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14:paraId="6BB62CA4" w14:textId="77777777" w:rsidR="00601EFB" w:rsidRDefault="00601EFB" w:rsidP="00601EFB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onsolas" w:hAnsi="Consolas" w:cs="Consolas"/>
          <w:b/>
          <w:i/>
          <w:sz w:val="24"/>
          <w:szCs w:val="24"/>
        </w:rPr>
        <w:t xml:space="preserve">secret </w:t>
      </w:r>
      <w:r>
        <w:rPr>
          <w:rFonts w:ascii="Candara" w:hAnsi="Candara" w:cs="Courier New"/>
          <w:sz w:val="24"/>
          <w:szCs w:val="24"/>
        </w:rPr>
        <w:t xml:space="preserve">and </w:t>
      </w:r>
      <w:r w:rsidRPr="005D1441">
        <w:rPr>
          <w:rFonts w:ascii="Consolas" w:hAnsi="Consolas" w:cs="Consolas"/>
          <w:b/>
          <w:i/>
          <w:sz w:val="24"/>
          <w:szCs w:val="24"/>
        </w:rPr>
        <w:t>mystery</w:t>
      </w:r>
      <w:r>
        <w:rPr>
          <w:rFonts w:ascii="Candara" w:hAnsi="Candara" w:cs="Courier New"/>
          <w:sz w:val="24"/>
          <w:szCs w:val="24"/>
        </w:rPr>
        <w:t xml:space="preserve"> functions defined above.  W</w:t>
      </w:r>
      <w:r w:rsidRPr="00F53428">
        <w:rPr>
          <w:rFonts w:ascii="Candara" w:hAnsi="Candara" w:cs="Courier New"/>
          <w:sz w:val="24"/>
          <w:szCs w:val="24"/>
        </w:rPr>
        <w:t>hat are the values of:</w:t>
      </w:r>
    </w:p>
    <w:p w14:paraId="46DB8FA1" w14:textId="77777777" w:rsidR="00601EFB" w:rsidRPr="00B7580E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7021FDA9" w14:textId="77777777" w:rsidR="00601EFB" w:rsidRPr="00B7580E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630D24FE" w14:textId="77777777" w:rsidR="00601EFB" w:rsidRPr="00952CEA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secret(3) + mystery(x, y)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0A5113FF" w14:textId="77777777" w:rsidR="00601EFB" w:rsidRPr="00B670EF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Pr="00952CE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mystery</w:t>
      </w:r>
      <w:r w:rsidRPr="00952CEA">
        <w:rPr>
          <w:rFonts w:ascii="Consolas" w:hAnsi="Consolas" w:cs="Consolas"/>
          <w:b/>
          <w:sz w:val="24"/>
          <w:szCs w:val="24"/>
        </w:rPr>
        <w:t>(2</w:t>
      </w:r>
      <w:r>
        <w:rPr>
          <w:rFonts w:ascii="Consolas" w:hAnsi="Consolas" w:cs="Consolas"/>
          <w:b/>
          <w:sz w:val="24"/>
          <w:szCs w:val="24"/>
        </w:rPr>
        <w:t>, 1</w:t>
      </w:r>
      <w:r w:rsidRPr="00952CEA">
        <w:rPr>
          <w:rFonts w:ascii="Consolas" w:hAnsi="Consolas" w:cs="Consolas"/>
          <w:b/>
          <w:sz w:val="24"/>
          <w:szCs w:val="24"/>
        </w:rPr>
        <w:t>))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6378CA71" w14:textId="77777777" w:rsidR="00601EFB" w:rsidRPr="00B7580E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  <w:r>
        <w:rPr>
          <w:rFonts w:ascii="Consolas" w:hAnsi="Consolas" w:cs="Consolas"/>
          <w:b/>
          <w:sz w:val="24"/>
          <w:szCs w:val="24"/>
        </w:rPr>
        <w:tab/>
      </w:r>
    </w:p>
    <w:p w14:paraId="2BFB42B8" w14:textId="77777777" w:rsidR="00601EFB" w:rsidRPr="00B7580E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1</w:t>
      </w:r>
    </w:p>
    <w:p w14:paraId="613B555F" w14:textId="77777777" w:rsidR="00601EFB" w:rsidRPr="00952CEA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mystery(secret(x), secret(y))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3C47171F" w14:textId="77777777" w:rsidR="00601EFB" w:rsidRDefault="00601EFB" w:rsidP="00601EFB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84192" behindDoc="0" locked="0" layoutInCell="1" allowOverlap="1" wp14:anchorId="1062C91B" wp14:editId="38C9C33C">
            <wp:simplePos x="0" y="0"/>
            <wp:positionH relativeFrom="column">
              <wp:posOffset>3928110</wp:posOffset>
            </wp:positionH>
            <wp:positionV relativeFrom="paragraph">
              <wp:posOffset>25400</wp:posOffset>
            </wp:positionV>
            <wp:extent cx="1751965" cy="1475740"/>
            <wp:effectExtent l="25400" t="25400" r="26035" b="2286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147574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4ED289" w14:textId="77777777" w:rsidR="00B7580E" w:rsidRDefault="00B7580E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to the right.  Explain briefly why there is a </w:t>
      </w:r>
      <w:r w:rsidRPr="00B7580E">
        <w:rPr>
          <w:rFonts w:ascii="Candara" w:hAnsi="Candara" w:cs="Courier New"/>
          <w:b/>
          <w:i/>
          <w:sz w:val="24"/>
          <w:szCs w:val="24"/>
        </w:rPr>
        <w:t>red X</w:t>
      </w:r>
      <w:r>
        <w:rPr>
          <w:rFonts w:ascii="Candara" w:hAnsi="Candara" w:cs="Courier New"/>
          <w:sz w:val="24"/>
          <w:szCs w:val="24"/>
        </w:rPr>
        <w:t xml:space="preserve"> beside </w:t>
      </w:r>
      <w:r w:rsidRPr="00B7580E">
        <w:rPr>
          <w:rFonts w:ascii="Candara" w:hAnsi="Candara" w:cs="Courier New"/>
          <w:b/>
          <w:i/>
          <w:sz w:val="24"/>
          <w:szCs w:val="24"/>
        </w:rPr>
        <w:t>Line 3</w:t>
      </w:r>
      <w:r>
        <w:rPr>
          <w:rFonts w:ascii="Candara" w:hAnsi="Candara" w:cs="Courier New"/>
          <w:sz w:val="24"/>
          <w:szCs w:val="24"/>
        </w:rPr>
        <w:t>.</w:t>
      </w:r>
    </w:p>
    <w:p w14:paraId="00EF962F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2613656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E004794" w14:textId="77777777" w:rsidR="00A71A55" w:rsidRPr="00F53428" w:rsidRDefault="00A71A55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66E29A1" w14:textId="77777777" w:rsidR="00B7580E" w:rsidRDefault="00601EFB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85216" behindDoc="0" locked="0" layoutInCell="1" allowOverlap="1" wp14:anchorId="1975B631" wp14:editId="53DB2621">
            <wp:simplePos x="0" y="0"/>
            <wp:positionH relativeFrom="column">
              <wp:posOffset>4078605</wp:posOffset>
            </wp:positionH>
            <wp:positionV relativeFrom="paragraph">
              <wp:posOffset>53340</wp:posOffset>
            </wp:positionV>
            <wp:extent cx="1685290" cy="1532890"/>
            <wp:effectExtent l="25400" t="25400" r="16510" b="165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153289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80E">
        <w:rPr>
          <w:rFonts w:ascii="Candara" w:hAnsi="Candara" w:cs="Courier New"/>
          <w:sz w:val="24"/>
          <w:szCs w:val="24"/>
        </w:rPr>
        <w:t xml:space="preserve">Consider the code snippet to the right.  Explain briefly why there is </w:t>
      </w:r>
      <w:r w:rsidR="00B7580E" w:rsidRPr="00B7580E">
        <w:rPr>
          <w:rFonts w:ascii="Candara" w:hAnsi="Candara" w:cs="Courier New"/>
          <w:sz w:val="24"/>
          <w:szCs w:val="24"/>
        </w:rPr>
        <w:t xml:space="preserve">a </w:t>
      </w:r>
      <w:r w:rsidR="00B7580E" w:rsidRPr="00B7580E">
        <w:rPr>
          <w:rFonts w:ascii="Candara" w:hAnsi="Candara" w:cs="Courier New"/>
          <w:b/>
          <w:i/>
          <w:sz w:val="24"/>
          <w:szCs w:val="24"/>
        </w:rPr>
        <w:t>red X</w:t>
      </w:r>
      <w:r w:rsidR="00B7580E">
        <w:rPr>
          <w:rFonts w:ascii="Candara" w:hAnsi="Candara" w:cs="Courier New"/>
          <w:sz w:val="24"/>
          <w:szCs w:val="24"/>
        </w:rPr>
        <w:t xml:space="preserve"> beside </w:t>
      </w:r>
      <w:r w:rsidR="00B7580E" w:rsidRPr="00B7580E">
        <w:rPr>
          <w:rFonts w:ascii="Candara" w:hAnsi="Candara" w:cs="Courier New"/>
          <w:b/>
          <w:i/>
          <w:sz w:val="24"/>
          <w:szCs w:val="24"/>
        </w:rPr>
        <w:t>Line 7</w:t>
      </w:r>
      <w:r w:rsidR="00B7580E">
        <w:rPr>
          <w:rFonts w:ascii="Candara" w:hAnsi="Candara" w:cs="Courier New"/>
          <w:sz w:val="24"/>
          <w:szCs w:val="24"/>
        </w:rPr>
        <w:t>.</w:t>
      </w:r>
    </w:p>
    <w:p w14:paraId="2B3FE728" w14:textId="77777777" w:rsidR="00B7580E" w:rsidRDefault="00B7580E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D93B6B5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6D51B0A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87B2DF2" w14:textId="77777777" w:rsidR="0037028E" w:rsidRPr="0037028E" w:rsidRDefault="00F744F1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</w:t>
      </w:r>
      <w:r w:rsidR="004E0368">
        <w:rPr>
          <w:rFonts w:ascii="Candara" w:hAnsi="Candara" w:cs="Courier New"/>
          <w:sz w:val="24"/>
          <w:szCs w:val="24"/>
        </w:rPr>
        <w:t xml:space="preserve"> without errors</w:t>
      </w:r>
      <w:r>
        <w:rPr>
          <w:rFonts w:ascii="Candara" w:hAnsi="Candara" w:cs="Courier New"/>
          <w:sz w:val="24"/>
          <w:szCs w:val="24"/>
        </w:rPr>
        <w:t>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 w:rsidR="0037028E">
        <w:rPr>
          <w:rFonts w:ascii="Candara" w:hAnsi="Candara" w:cs="Courier New"/>
          <w:sz w:val="24"/>
          <w:szCs w:val="24"/>
        </w:rPr>
        <w:t>?</w:t>
      </w:r>
    </w:p>
    <w:p w14:paraId="189E5231" w14:textId="77777777" w:rsidR="00F744F1" w:rsidRPr="0037028E" w:rsidRDefault="00F744F1" w:rsidP="0037028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 w:rsidRPr="0037028E">
        <w:rPr>
          <w:rFonts w:ascii="Candara" w:hAnsi="Candara" w:cs="Courier New"/>
          <w:sz w:val="20"/>
          <w:szCs w:val="24"/>
        </w:rPr>
        <w:t>(Each is an independent problem.</w:t>
      </w:r>
      <w:r w:rsidR="007C6A47" w:rsidRPr="0037028E">
        <w:rPr>
          <w:rFonts w:ascii="Candara" w:hAnsi="Candara" w:cs="Courier New"/>
          <w:sz w:val="20"/>
          <w:szCs w:val="24"/>
        </w:rPr>
        <w:t xml:space="preserve">  Pay close attention to the order in whic</w:t>
      </w:r>
      <w:r w:rsidR="0037028E" w:rsidRPr="0037028E">
        <w:rPr>
          <w:rFonts w:ascii="Candara" w:hAnsi="Candara" w:cs="Courier New"/>
          <w:sz w:val="20"/>
          <w:szCs w:val="24"/>
        </w:rPr>
        <w:t xml:space="preserve">h the </w:t>
      </w:r>
      <w:r w:rsidR="007C6A47" w:rsidRPr="0037028E">
        <w:rPr>
          <w:rFonts w:ascii="Candara" w:hAnsi="Candara" w:cs="Courier New"/>
          <w:sz w:val="20"/>
          <w:szCs w:val="24"/>
        </w:rPr>
        <w:t>statements are executed.</w:t>
      </w:r>
      <w:r w:rsidRPr="0037028E">
        <w:rPr>
          <w:rFonts w:ascii="Candara" w:hAnsi="Candara" w:cs="Courier New"/>
          <w:sz w:val="20"/>
          <w:szCs w:val="24"/>
        </w:rPr>
        <w:t>)</w:t>
      </w:r>
    </w:p>
    <w:p w14:paraId="0CC3DAE6" w14:textId="77777777" w:rsidR="000449E1" w:rsidRPr="007C418C" w:rsidRDefault="0037028E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AF95307" wp14:editId="69F2E811">
                <wp:simplePos x="0" y="0"/>
                <wp:positionH relativeFrom="column">
                  <wp:posOffset>2132965</wp:posOffset>
                </wp:positionH>
                <wp:positionV relativeFrom="paragraph">
                  <wp:posOffset>120015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E502E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3056D49F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0E279E6C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0F553BA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(y)</w:t>
                            </w:r>
                          </w:p>
                          <w:p w14:paraId="7E99CCC6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6D51CFB3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699E4F5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14:paraId="08F1909B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364538B1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F95307" id="Rectangle 53" o:spid="_x0000_s1028" style="position:absolute;left:0;text-align:left;margin-left:167.95pt;margin-top:9.4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" fillcolor="#f2f2f2 [3052]" strokecolor="black [3213]" strokeweight="2pt">
                <v:textbox>
                  <w:txbxContent>
                    <w:p w14:paraId="4DFE502E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3056D49F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0E279E6C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0F553BA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(y)</w:t>
                      </w:r>
                    </w:p>
                    <w:p w14:paraId="7E99CCC6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6D51CFB3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699E4F5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14:paraId="08F1909B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364538B1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6BDBAAE" wp14:editId="57AF6B45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125420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76322ABC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7D9E69B3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149FE86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4EB63651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F4EA0E3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67EE7AD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0D8AAF11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1C6AE323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BDBAAE" id="Rectangle 54" o:spid="_x0000_s1029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" fillcolor="#f2f2f2 [3052]" strokecolor="black [3213]" strokeweight="2pt">
                <v:textbox>
                  <w:txbxContent>
                    <w:p w14:paraId="4C125420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76322ABC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7D9E69B3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149FE86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4EB63651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F4EA0E3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67EE7AD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0D8AAF11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1C6AE323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B30988" wp14:editId="1281B3F3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553CF1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20FBD79" w14:textId="77777777"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50E48F37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B571D06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08016C8A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9AD9943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3DD82D8" w14:textId="77777777"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73F17AB2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30988" id="Rectangle 25" o:spid="_x0000_s1030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" fillcolor="#f2f2f2 [3052]" strokecolor="black [3213]" strokeweight="2pt">
                <v:textbox>
                  <w:txbxContent>
                    <w:p w14:paraId="35553CF1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20FBD79" w14:textId="77777777"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50E48F37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B571D06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08016C8A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9AD9943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3DD82D8" w14:textId="77777777"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73F17AB2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0B16CC4" w14:textId="77777777"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14:paraId="41A6726B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9805D32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C841756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28025B8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933D7C3" w14:textId="77777777" w:rsidR="000449E1" w:rsidRDefault="00E57360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DCA390" wp14:editId="637B7F9C">
                <wp:simplePos x="0" y="0"/>
                <wp:positionH relativeFrom="column">
                  <wp:posOffset>582295</wp:posOffset>
                </wp:positionH>
                <wp:positionV relativeFrom="paragraph">
                  <wp:posOffset>266065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3F8257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55" o:spid="_x0000_s1026" type="#_x0000_t32" style="position:absolute;margin-left:45.85pt;margin-top:20.9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" strokecolor="red" strokeweight="2pt">
                <v:stroke endarrow="open"/>
              </v:shape>
            </w:pict>
          </mc:Fallback>
        </mc:AlternateContent>
      </w:r>
      <w:r w:rsidR="00510A1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2253BF5" wp14:editId="6979CACB">
                <wp:simplePos x="0" y="0"/>
                <wp:positionH relativeFrom="column">
                  <wp:posOffset>5045710</wp:posOffset>
                </wp:positionH>
                <wp:positionV relativeFrom="paragraph">
                  <wp:posOffset>107950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38B06" id="Straight Arrow Connector 57" o:spid="_x0000_s1026" type="#_x0000_t32" style="position:absolute;margin-left:397.3pt;margin-top:8.5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" strokecolor="red" strokeweight="2pt">
                <v:stroke endarrow="open"/>
              </v:shape>
            </w:pict>
          </mc:Fallback>
        </mc:AlternateContent>
      </w:r>
      <w:r w:rsidR="00510A1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065AEB6" wp14:editId="57EC21E1">
                <wp:simplePos x="0" y="0"/>
                <wp:positionH relativeFrom="column">
                  <wp:posOffset>2950210</wp:posOffset>
                </wp:positionH>
                <wp:positionV relativeFrom="paragraph">
                  <wp:posOffset>224790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0FD35" id="Straight Arrow Connector 56" o:spid="_x0000_s1026" type="#_x0000_t32" style="position:absolute;margin-left:232.3pt;margin-top:17.7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" strokecolor="red" strokeweight="2pt">
                <v:stroke endarrow="open"/>
              </v:shape>
            </w:pict>
          </mc:Fallback>
        </mc:AlternateContent>
      </w:r>
    </w:p>
    <w:p w14:paraId="54E93E76" w14:textId="77777777" w:rsidR="002975C2" w:rsidRPr="007C6A47" w:rsidRDefault="00F744F1" w:rsidP="007C6A47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                  </w:t>
      </w:r>
    </w:p>
    <w:p w14:paraId="130E20FE" w14:textId="77777777" w:rsidR="00E57360" w:rsidRDefault="00E57360">
      <w:pPr>
        <w:rPr>
          <w:rFonts w:ascii="Candara" w:hAnsi="Candara" w:cs="Courier New"/>
          <w:b/>
          <w:i/>
        </w:rPr>
      </w:pPr>
    </w:p>
    <w:p w14:paraId="201467DF" w14:textId="77777777"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14:paraId="49E1A74F" w14:textId="77777777"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14:paraId="70DC5E9C" w14:textId="77777777" w:rsidR="00510A1E" w:rsidRDefault="00510A1E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4C9B9569" w14:textId="77777777" w:rsidR="00261181" w:rsidRPr="000F25B1" w:rsidRDefault="00261181" w:rsidP="00261181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F25B1">
        <w:rPr>
          <w:rFonts w:ascii="Candara" w:hAnsi="Candara" w:cs="Courier New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CF2CA82" wp14:editId="694FD629">
                <wp:simplePos x="0" y="0"/>
                <wp:positionH relativeFrom="column">
                  <wp:posOffset>-469900</wp:posOffset>
                </wp:positionH>
                <wp:positionV relativeFrom="paragraph">
                  <wp:posOffset>0</wp:posOffset>
                </wp:positionV>
                <wp:extent cx="1892935" cy="8905240"/>
                <wp:effectExtent l="0" t="0" r="37465" b="35560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935" cy="8905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2773CC" w14:textId="77777777" w:rsidR="00261181" w:rsidRPr="00843199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19921594" w14:textId="77777777" w:rsidR="00261181" w:rsidRPr="003B0B9F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145298A6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3FB6CF87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14:paraId="634442DC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d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14:paraId="4CC5E370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14:paraId="5EB320A5" w14:textId="77777777" w:rsidR="00261181" w:rsidRPr="00141B55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8F8356E" w14:textId="77777777" w:rsidR="00261181" w:rsidRPr="00696AD0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96AD0"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1</w:t>
                            </w:r>
                          </w:p>
                          <w:p w14:paraId="05268E7D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334F680" w14:textId="77777777" w:rsidR="00261181" w:rsidRPr="00141B55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1E162F8" w14:textId="77777777" w:rsidR="00261181" w:rsidRPr="00696AD0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2</w:t>
                            </w:r>
                          </w:p>
                          <w:p w14:paraId="0E9E8F1A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73E4851A" w14:textId="77777777" w:rsidR="00261181" w:rsidRPr="003B0B9F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20D31A2D" w14:textId="77777777" w:rsidR="00261181" w:rsidRPr="00696AD0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35</w:t>
                            </w:r>
                          </w:p>
                          <w:p w14:paraId="5DA00132" w14:textId="77777777" w:rsidR="00261181" w:rsidRPr="00141B55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 =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E5AB4A0" w14:textId="77777777" w:rsidR="00261181" w:rsidRPr="00696AD0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3</w:t>
                            </w:r>
                          </w:p>
                          <w:p w14:paraId="58D059AE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C0D5635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6B0FB9B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3EB146AB" w14:textId="77777777" w:rsidR="00261181" w:rsidRPr="00F62537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 xml:space="preserve">    #### Location 4</w:t>
                            </w:r>
                          </w:p>
                          <w:p w14:paraId="31F0F466" w14:textId="77777777" w:rsidR="00261181" w:rsidRPr="003B0B9F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03DCC493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476DF4DF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5</w:t>
                            </w:r>
                          </w:p>
                          <w:p w14:paraId="6057F510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9614FCA" w14:textId="77777777" w:rsidR="00261181" w:rsidRPr="003B0B9F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53EBE38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231428E9" w14:textId="77777777" w:rsidR="00261181" w:rsidRPr="00716C9E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 xml:space="preserve">    #### Location 6</w:t>
                            </w:r>
                          </w:p>
                          <w:p w14:paraId="57723FD2" w14:textId="77777777" w:rsidR="00261181" w:rsidRPr="003B0B9F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14:paraId="55073893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14:paraId="11123EB7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600</w:t>
                            </w:r>
                          </w:p>
                          <w:p w14:paraId="03FCA7C2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7</w:t>
                            </w:r>
                          </w:p>
                          <w:p w14:paraId="0EBC7693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14:paraId="6F1DA89C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FDA6640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s, 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8918F92" w14:textId="77777777" w:rsidR="00261181" w:rsidRPr="00716C9E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8</w:t>
                            </w:r>
                          </w:p>
                          <w:p w14:paraId="633DCA93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 r + s</w:t>
                            </w:r>
                          </w:p>
                          <w:p w14:paraId="549150E1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5D89BA8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1D866A8" w14:textId="77777777" w:rsidR="00261181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B463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main()</w:t>
                            </w:r>
                          </w:p>
                          <w:p w14:paraId="25E700B7" w14:textId="77777777" w:rsidR="00261181" w:rsidRPr="004B463C" w:rsidRDefault="00261181" w:rsidP="0026118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noProof/>
                                <w:color w:val="FF40FF"/>
                                <w:sz w:val="24"/>
                                <w:szCs w:val="24"/>
                              </w:rPr>
                              <w:t>#### Location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F2CA82" id="Rectangle 27" o:spid="_x0000_s1031" style="position:absolute;left:0;text-align:left;margin-left:-37pt;margin-top:0;width:149.05pt;height:701.2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" fillcolor="#f2f2f2 [3052]" strokecolor="black [3213]" strokeweight="2pt">
                <v:textbox>
                  <w:txbxContent>
                    <w:p w14:paraId="192773CC" w14:textId="77777777" w:rsidR="00261181" w:rsidRPr="00843199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19921594" w14:textId="77777777" w:rsidR="00261181" w:rsidRPr="003B0B9F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14:paraId="145298A6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3FB6CF87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14:paraId="634442DC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14:paraId="4CC5E370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14:paraId="5EB320A5" w14:textId="77777777" w:rsidR="00261181" w:rsidRPr="00141B55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18F8356E" w14:textId="77777777" w:rsidR="00261181" w:rsidRPr="00696AD0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696AD0"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1</w:t>
                      </w:r>
                    </w:p>
                    <w:p w14:paraId="05268E7D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3334F680" w14:textId="77777777" w:rsidR="00261181" w:rsidRPr="00141B55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11E162F8" w14:textId="77777777" w:rsidR="00261181" w:rsidRPr="00696AD0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2</w:t>
                      </w:r>
                    </w:p>
                    <w:p w14:paraId="0E9E8F1A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73E4851A" w14:textId="77777777" w:rsidR="00261181" w:rsidRPr="003B0B9F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20D31A2D" w14:textId="77777777" w:rsidR="00261181" w:rsidRPr="00696AD0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35</w:t>
                      </w:r>
                    </w:p>
                    <w:p w14:paraId="5DA00132" w14:textId="77777777" w:rsidR="00261181" w:rsidRPr="00141B55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 =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5E5AB4A0" w14:textId="77777777" w:rsidR="00261181" w:rsidRPr="00696AD0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3</w:t>
                      </w:r>
                    </w:p>
                    <w:p w14:paraId="58D059AE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C0D5635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36B0FB9B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3EB146AB" w14:textId="77777777" w:rsidR="00261181" w:rsidRPr="00F62537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 xml:space="preserve">    #### Location 4</w:t>
                      </w:r>
                    </w:p>
                    <w:p w14:paraId="31F0F466" w14:textId="77777777" w:rsidR="00261181" w:rsidRPr="003B0B9F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03DCC493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476DF4DF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5</w:t>
                      </w:r>
                    </w:p>
                    <w:p w14:paraId="6057F510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29614FCA" w14:textId="77777777" w:rsidR="00261181" w:rsidRPr="003B0B9F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153EBE38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231428E9" w14:textId="77777777" w:rsidR="00261181" w:rsidRPr="00716C9E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 xml:space="preserve">    #### Location 6</w:t>
                      </w:r>
                    </w:p>
                    <w:p w14:paraId="57723FD2" w14:textId="77777777" w:rsidR="00261181" w:rsidRPr="003B0B9F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14:paraId="55073893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14:paraId="11123EB7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600</w:t>
                      </w:r>
                    </w:p>
                    <w:p w14:paraId="03FCA7C2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7</w:t>
                      </w:r>
                    </w:p>
                    <w:p w14:paraId="0EBC7693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14:paraId="6F1DA89C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14:paraId="5FDA6640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s, 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8918F92" w14:textId="77777777" w:rsidR="00261181" w:rsidRPr="00716C9E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8</w:t>
                      </w:r>
                    </w:p>
                    <w:p w14:paraId="633DCA93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 r + s</w:t>
                      </w:r>
                    </w:p>
                    <w:p w14:paraId="549150E1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65D89BA8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1D866A8" w14:textId="77777777" w:rsidR="00261181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4B463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main()</w:t>
                      </w:r>
                    </w:p>
                    <w:p w14:paraId="25E700B7" w14:textId="77777777" w:rsidR="00261181" w:rsidRPr="004B463C" w:rsidRDefault="00261181" w:rsidP="0026118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noProof/>
                          <w:color w:val="FF40FF"/>
                          <w:sz w:val="24"/>
                          <w:szCs w:val="24"/>
                        </w:rPr>
                        <w:t>#### Location 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0F25B1">
        <w:rPr>
          <w:rFonts w:ascii="Candara" w:hAnsi="Candara" w:cs="Courier New"/>
          <w:b/>
          <w:sz w:val="24"/>
          <w:szCs w:val="24"/>
        </w:rPr>
        <w:t>Consider</w:t>
      </w:r>
      <w:r w:rsidRPr="00696AD0">
        <w:rPr>
          <w:rFonts w:ascii="Candara" w:hAnsi="Candara" w:cs="Courier New"/>
          <w:sz w:val="24"/>
          <w:szCs w:val="24"/>
        </w:rPr>
        <w:t xml:space="preserve"> the code </w:t>
      </w:r>
      <w:r>
        <w:rPr>
          <w:rFonts w:ascii="Candara" w:hAnsi="Candara" w:cs="Courier New"/>
          <w:sz w:val="24"/>
          <w:szCs w:val="24"/>
        </w:rPr>
        <w:t>to the left</w:t>
      </w:r>
      <w:r w:rsidRPr="00696AD0">
        <w:rPr>
          <w:rFonts w:ascii="Candara" w:hAnsi="Candara" w:cs="Courier New"/>
          <w:sz w:val="24"/>
          <w:szCs w:val="24"/>
        </w:rPr>
        <w:t xml:space="preserve">.  </w:t>
      </w:r>
      <w:r w:rsidRPr="004B463C">
        <w:rPr>
          <w:rFonts w:ascii="Candara" w:hAnsi="Candara" w:cs="Courier New"/>
          <w:sz w:val="24"/>
          <w:szCs w:val="24"/>
        </w:rPr>
        <w:t xml:space="preserve">It is a contrived example with poor style but will run without errors.  In this problem, you will trace the execution of the code.  </w:t>
      </w:r>
      <w:r w:rsidRPr="004B463C">
        <w:rPr>
          <w:rFonts w:ascii="Candara" w:hAnsi="Candara" w:cs="Courier New"/>
          <w:b/>
          <w:i/>
          <w:sz w:val="24"/>
          <w:szCs w:val="24"/>
        </w:rPr>
        <w:t xml:space="preserve">As each location is encountered during the </w:t>
      </w:r>
      <w:r w:rsidRPr="000F25B1">
        <w:rPr>
          <w:rFonts w:ascii="Candara" w:hAnsi="Candara" w:cs="Courier New"/>
          <w:b/>
          <w:i/>
          <w:sz w:val="24"/>
          <w:szCs w:val="24"/>
        </w:rPr>
        <w:t>run:</w:t>
      </w:r>
    </w:p>
    <w:p w14:paraId="07BFC380" w14:textId="77777777" w:rsidR="00261181" w:rsidRDefault="00261181" w:rsidP="00765F3E">
      <w:pPr>
        <w:pStyle w:val="ListParagraph"/>
        <w:spacing w:before="120" w:after="0" w:line="240" w:lineRule="auto"/>
        <w:ind w:left="28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t xml:space="preserve">1.   </w:t>
      </w:r>
      <w:r w:rsidRPr="00CB491E">
        <w:rPr>
          <w:rFonts w:ascii="Candara" w:hAnsi="Candara" w:cs="Courier New"/>
          <w:b/>
          <w:i/>
          <w:sz w:val="24"/>
          <w:szCs w:val="24"/>
        </w:rPr>
        <w:t>CIRCLE</w:t>
      </w:r>
      <w:r w:rsidRPr="00CB491E">
        <w:rPr>
          <w:rFonts w:ascii="Candara" w:hAnsi="Candara" w:cs="Courier New"/>
          <w:b/>
          <w:sz w:val="24"/>
          <w:szCs w:val="24"/>
        </w:rPr>
        <w:t xml:space="preserve"> each variable</w:t>
      </w:r>
      <w:r w:rsidRPr="00CB491E">
        <w:rPr>
          <w:rFonts w:ascii="Candara" w:hAnsi="Candara" w:cs="Courier New"/>
          <w:sz w:val="24"/>
          <w:szCs w:val="24"/>
        </w:rPr>
        <w:t xml:space="preserve"> that is </w:t>
      </w:r>
      <w:r w:rsidRPr="00CB491E">
        <w:rPr>
          <w:rFonts w:ascii="Candara" w:hAnsi="Candara" w:cs="Courier New"/>
          <w:b/>
          <w:i/>
          <w:sz w:val="24"/>
          <w:szCs w:val="24"/>
        </w:rPr>
        <w:t>defined</w:t>
      </w:r>
      <w:r w:rsidRPr="00CB491E">
        <w:rPr>
          <w:rFonts w:ascii="Candara" w:hAnsi="Candara" w:cs="Courier New"/>
          <w:sz w:val="24"/>
          <w:szCs w:val="24"/>
        </w:rPr>
        <w:t xml:space="preserve"> at that location.</w:t>
      </w:r>
    </w:p>
    <w:p w14:paraId="62BBBD9F" w14:textId="77777777" w:rsidR="00261181" w:rsidRPr="004B463C" w:rsidRDefault="00261181" w:rsidP="00765F3E">
      <w:pPr>
        <w:pStyle w:val="ListParagraph"/>
        <w:spacing w:before="120" w:after="0" w:line="240" w:lineRule="auto"/>
        <w:ind w:left="28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t xml:space="preserve">2.   </w:t>
      </w:r>
      <w:r w:rsidRPr="004B463C">
        <w:rPr>
          <w:rFonts w:ascii="Candara" w:hAnsi="Candara" w:cs="Courier New"/>
          <w:b/>
          <w:i/>
          <w:sz w:val="24"/>
          <w:szCs w:val="24"/>
        </w:rPr>
        <w:t>WRITE t</w:t>
      </w:r>
      <w:r w:rsidRPr="004B463C">
        <w:rPr>
          <w:rFonts w:ascii="Candara" w:hAnsi="Candara" w:cs="Courier New"/>
          <w:sz w:val="24"/>
          <w:szCs w:val="24"/>
        </w:rPr>
        <w:t xml:space="preserve">he </w:t>
      </w:r>
      <w:r w:rsidRPr="004B463C">
        <w:rPr>
          <w:rFonts w:ascii="Candara" w:hAnsi="Candara" w:cs="Courier New"/>
          <w:b/>
          <w:i/>
          <w:sz w:val="24"/>
          <w:szCs w:val="24"/>
        </w:rPr>
        <w:t>VALUE</w:t>
      </w:r>
      <w:r w:rsidRPr="004B463C">
        <w:rPr>
          <w:rFonts w:ascii="Candara" w:hAnsi="Candara" w:cs="Courier New"/>
          <w:sz w:val="24"/>
          <w:szCs w:val="24"/>
        </w:rPr>
        <w:t xml:space="preserve"> of each variable that you </w:t>
      </w:r>
      <w:r w:rsidRPr="004B463C">
        <w:rPr>
          <w:rFonts w:ascii="Candara" w:hAnsi="Candara" w:cs="Courier New"/>
          <w:b/>
          <w:i/>
          <w:sz w:val="24"/>
          <w:szCs w:val="24"/>
        </w:rPr>
        <w:t>circled</w:t>
      </w:r>
      <w:r w:rsidRPr="004B463C">
        <w:rPr>
          <w:rFonts w:ascii="Candara" w:hAnsi="Candara" w:cs="Courier New"/>
          <w:sz w:val="24"/>
          <w:szCs w:val="24"/>
        </w:rPr>
        <w:t xml:space="preserve"> directly </w:t>
      </w:r>
      <w:r w:rsidRPr="004B463C">
        <w:rPr>
          <w:rFonts w:ascii="Candara" w:hAnsi="Candara" w:cs="Courier New"/>
          <w:b/>
          <w:i/>
          <w:sz w:val="24"/>
          <w:szCs w:val="24"/>
        </w:rPr>
        <w:t>BELOW</w:t>
      </w:r>
      <w:r w:rsidRPr="004B463C">
        <w:rPr>
          <w:rFonts w:ascii="Candara" w:hAnsi="Candara" w:cs="Courier New"/>
          <w:sz w:val="24"/>
          <w:szCs w:val="24"/>
        </w:rPr>
        <w:t xml:space="preserve"> the circle.</w:t>
      </w:r>
    </w:p>
    <w:p w14:paraId="57665879" w14:textId="0A79C495" w:rsidR="00261181" w:rsidRDefault="00261181" w:rsidP="00261181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CB491E">
        <w:rPr>
          <w:rFonts w:ascii="Candara" w:hAnsi="Candara" w:cs="Courier New"/>
          <w:sz w:val="24"/>
          <w:szCs w:val="24"/>
        </w:rPr>
        <w:t xml:space="preserve">For example, the run </w:t>
      </w:r>
      <w:r>
        <w:rPr>
          <w:rFonts w:ascii="Candara" w:hAnsi="Candara" w:cs="Courier New"/>
          <w:sz w:val="24"/>
          <w:szCs w:val="24"/>
        </w:rPr>
        <w:t xml:space="preserve">defines the functions and then calls </w:t>
      </w:r>
      <w:r w:rsidRPr="00CB491E">
        <w:rPr>
          <w:rFonts w:ascii="Candara" w:hAnsi="Candara" w:cs="Courier New"/>
          <w:b/>
          <w:i/>
          <w:sz w:val="24"/>
          <w:szCs w:val="24"/>
        </w:rPr>
        <w:t>main</w:t>
      </w:r>
      <w:r w:rsidRPr="00CB491E">
        <w:rPr>
          <w:rFonts w:ascii="Candara" w:hAnsi="Candara" w:cs="Courier New"/>
          <w:sz w:val="24"/>
          <w:szCs w:val="24"/>
        </w:rPr>
        <w:t xml:space="preserve">, as usual.  The first of the </w:t>
      </w:r>
      <w:r>
        <w:rPr>
          <w:rFonts w:ascii="Candara" w:hAnsi="Candara" w:cs="Courier New"/>
          <w:sz w:val="24"/>
          <w:szCs w:val="24"/>
        </w:rPr>
        <w:t>nine</w:t>
      </w:r>
      <w:r w:rsidRPr="00CB491E">
        <w:rPr>
          <w:rFonts w:ascii="Candara" w:hAnsi="Candara" w:cs="Courier New"/>
          <w:sz w:val="24"/>
          <w:szCs w:val="24"/>
        </w:rPr>
        <w:t xml:space="preserve"> locations </w:t>
      </w:r>
      <w:r w:rsidRPr="00CB491E">
        <w:rPr>
          <w:rFonts w:ascii="Candara" w:hAnsi="Candara" w:cs="Courier New"/>
          <w:b/>
          <w:sz w:val="24"/>
          <w:szCs w:val="24"/>
        </w:rPr>
        <w:t>to be encountered</w:t>
      </w:r>
      <w:r w:rsidRPr="00CB491E">
        <w:rPr>
          <w:rFonts w:ascii="Candara" w:hAnsi="Candara" w:cs="Courier New"/>
          <w:sz w:val="24"/>
          <w:szCs w:val="24"/>
        </w:rPr>
        <w:t xml:space="preserve"> is </w:t>
      </w:r>
      <w:r w:rsidR="00765F3E">
        <w:rPr>
          <w:rFonts w:ascii="Candara" w:hAnsi="Candara" w:cs="Courier New"/>
          <w:b/>
          <w:sz w:val="24"/>
          <w:szCs w:val="24"/>
        </w:rPr>
        <w:t>Location </w:t>
      </w:r>
      <w:r>
        <w:rPr>
          <w:rFonts w:ascii="Candara" w:hAnsi="Candara" w:cs="Courier New"/>
          <w:b/>
          <w:sz w:val="24"/>
          <w:szCs w:val="24"/>
        </w:rPr>
        <w:t>4</w:t>
      </w:r>
      <w:r w:rsidRPr="00CB491E">
        <w:rPr>
          <w:rFonts w:ascii="Candara" w:hAnsi="Candara" w:cs="Courier New"/>
          <w:sz w:val="24"/>
          <w:szCs w:val="24"/>
        </w:rPr>
        <w:t xml:space="preserve">.  At Location </w:t>
      </w:r>
      <w:r>
        <w:rPr>
          <w:rFonts w:ascii="Candara" w:hAnsi="Candara" w:cs="Courier New"/>
          <w:sz w:val="24"/>
          <w:szCs w:val="24"/>
        </w:rPr>
        <w:t>4</w:t>
      </w:r>
      <w:r w:rsidRPr="00CB491E">
        <w:rPr>
          <w:rFonts w:ascii="Candara" w:hAnsi="Candara" w:cs="Courier New"/>
          <w:sz w:val="24"/>
          <w:szCs w:val="24"/>
        </w:rPr>
        <w:t xml:space="preserve">, the only variables defined are  </w:t>
      </w:r>
      <w:r w:rsidRPr="00CB491E">
        <w:rPr>
          <w:rFonts w:ascii="Consolas" w:hAnsi="Consolas" w:cs="Courier New"/>
          <w:b/>
          <w:i/>
          <w:sz w:val="24"/>
          <w:szCs w:val="24"/>
        </w:rPr>
        <w:t>a</w:t>
      </w:r>
      <w:r w:rsidRPr="00CB491E">
        <w:rPr>
          <w:rFonts w:ascii="Candara" w:hAnsi="Candara" w:cs="Courier New"/>
          <w:sz w:val="24"/>
          <w:szCs w:val="24"/>
        </w:rPr>
        <w:t xml:space="preserve">  and  </w:t>
      </w:r>
      <w:r>
        <w:rPr>
          <w:rFonts w:ascii="Consolas" w:hAnsi="Consolas" w:cs="Courier New"/>
          <w:b/>
          <w:i/>
          <w:sz w:val="24"/>
          <w:szCs w:val="24"/>
        </w:rPr>
        <w:t>b</w:t>
      </w:r>
      <w:r w:rsidRPr="00CB491E">
        <w:rPr>
          <w:rFonts w:ascii="Candara" w:hAnsi="Candara" w:cs="Courier New"/>
          <w:sz w:val="24"/>
          <w:szCs w:val="24"/>
        </w:rPr>
        <w:t xml:space="preserve">, with values </w:t>
      </w:r>
      <w:r>
        <w:rPr>
          <w:rFonts w:ascii="Consolas" w:hAnsi="Consolas" w:cs="Courier New"/>
          <w:b/>
          <w:i/>
          <w:sz w:val="24"/>
          <w:szCs w:val="24"/>
        </w:rPr>
        <w:t>2</w:t>
      </w:r>
      <w:r w:rsidRPr="00CB491E">
        <w:rPr>
          <w:rFonts w:ascii="Consolas" w:hAnsi="Consolas" w:cs="Courier New"/>
          <w:b/>
          <w:i/>
          <w:sz w:val="24"/>
          <w:szCs w:val="24"/>
        </w:rPr>
        <w:t xml:space="preserve"> </w:t>
      </w:r>
      <w:r w:rsidRPr="00CB491E">
        <w:rPr>
          <w:rFonts w:ascii="Candara" w:hAnsi="Candara" w:cs="Courier New"/>
          <w:sz w:val="24"/>
          <w:szCs w:val="24"/>
        </w:rPr>
        <w:t xml:space="preserve">and </w:t>
      </w:r>
      <w:r w:rsidRPr="00CB491E">
        <w:rPr>
          <w:rFonts w:ascii="Consolas" w:hAnsi="Consolas" w:cs="Courier New"/>
          <w:b/>
          <w:i/>
          <w:sz w:val="24"/>
          <w:szCs w:val="24"/>
        </w:rPr>
        <w:t xml:space="preserve">3 </w:t>
      </w:r>
      <w:r w:rsidRPr="00CB491E">
        <w:rPr>
          <w:rFonts w:ascii="Candara" w:hAnsi="Candara" w:cs="Courier New"/>
          <w:sz w:val="24"/>
          <w:szCs w:val="24"/>
        </w:rPr>
        <w:t xml:space="preserve">at that point of the program’s run.  So, on the row for Location </w:t>
      </w:r>
      <w:r>
        <w:rPr>
          <w:rFonts w:ascii="Candara" w:hAnsi="Candara" w:cs="Courier New"/>
          <w:sz w:val="24"/>
          <w:szCs w:val="24"/>
        </w:rPr>
        <w:t>4</w:t>
      </w:r>
      <w:r w:rsidRPr="00CB491E">
        <w:rPr>
          <w:rFonts w:ascii="Candara" w:hAnsi="Candara" w:cs="Courier New"/>
          <w:sz w:val="24"/>
          <w:szCs w:val="24"/>
        </w:rPr>
        <w:t xml:space="preserve">, I have circled  </w:t>
      </w:r>
      <w:r w:rsidRPr="00CB491E">
        <w:rPr>
          <w:rFonts w:ascii="Consolas" w:hAnsi="Consolas" w:cs="Courier New"/>
          <w:b/>
          <w:i/>
          <w:sz w:val="24"/>
          <w:szCs w:val="24"/>
        </w:rPr>
        <w:t>a</w:t>
      </w:r>
      <w:r w:rsidRPr="00CB491E">
        <w:rPr>
          <w:rFonts w:ascii="Candara" w:hAnsi="Candara" w:cs="Courier New"/>
          <w:sz w:val="24"/>
          <w:szCs w:val="24"/>
        </w:rPr>
        <w:t xml:space="preserve">  and  </w:t>
      </w:r>
      <w:r>
        <w:rPr>
          <w:rFonts w:ascii="Consolas" w:hAnsi="Consolas" w:cs="Courier New"/>
          <w:b/>
          <w:i/>
          <w:sz w:val="24"/>
          <w:szCs w:val="24"/>
        </w:rPr>
        <w:t>b</w:t>
      </w:r>
      <w:r w:rsidRPr="00CB491E">
        <w:rPr>
          <w:rFonts w:ascii="Candara" w:hAnsi="Candara" w:cs="Courier New"/>
          <w:sz w:val="24"/>
          <w:szCs w:val="24"/>
        </w:rPr>
        <w:t xml:space="preserve">  and written their values at Location </w:t>
      </w:r>
      <w:r>
        <w:rPr>
          <w:rFonts w:ascii="Candara" w:hAnsi="Candara" w:cs="Courier New"/>
          <w:sz w:val="24"/>
          <w:szCs w:val="24"/>
        </w:rPr>
        <w:t>4</w:t>
      </w:r>
      <w:r w:rsidRPr="00CB491E">
        <w:rPr>
          <w:rFonts w:ascii="Candara" w:hAnsi="Candara" w:cs="Courier New"/>
          <w:sz w:val="24"/>
          <w:szCs w:val="24"/>
        </w:rPr>
        <w:t xml:space="preserve"> directly below them.</w:t>
      </w:r>
    </w:p>
    <w:p w14:paraId="0C5D0063" w14:textId="77777777" w:rsidR="00261181" w:rsidRDefault="00261181" w:rsidP="00261181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you fill out the table </w:t>
      </w:r>
      <w:r w:rsidRPr="00953B1E">
        <w:rPr>
          <w:rFonts w:ascii="Candara" w:hAnsi="Candara" w:cs="Courier New"/>
          <w:b/>
          <w:sz w:val="24"/>
          <w:szCs w:val="24"/>
        </w:rPr>
        <w:t>in the order that the locations are encountered,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F4541">
        <w:rPr>
          <w:rFonts w:ascii="Candara" w:hAnsi="Candara" w:cs="Courier New"/>
          <w:b/>
          <w:i/>
          <w:sz w:val="24"/>
          <w:szCs w:val="24"/>
        </w:rPr>
        <w:t>NOT from top to bottom.</w:t>
      </w:r>
      <w:r>
        <w:rPr>
          <w:rFonts w:ascii="Candara" w:hAnsi="Candara" w:cs="Courier New"/>
          <w:b/>
          <w:i/>
          <w:sz w:val="24"/>
          <w:szCs w:val="24"/>
        </w:rPr>
        <w:t xml:space="preserve">  ASK FOR HELP IF YOU DO NOT UNDERSTAND WHAT THIS PROBLEM ASKS YOU TO DO.</w:t>
      </w:r>
    </w:p>
    <w:tbl>
      <w:tblPr>
        <w:tblStyle w:val="TableGrid"/>
        <w:tblpPr w:leftFromText="144" w:rightFromText="144" w:vertAnchor="text" w:horzAnchor="page" w:tblpX="4120" w:tblpY="396"/>
        <w:tblW w:w="6932" w:type="dxa"/>
        <w:tblLook w:val="04A0" w:firstRow="1" w:lastRow="0" w:firstColumn="1" w:lastColumn="0" w:noHBand="0" w:noVBand="1"/>
      </w:tblPr>
      <w:tblGrid>
        <w:gridCol w:w="1066"/>
        <w:gridCol w:w="733"/>
        <w:gridCol w:w="733"/>
        <w:gridCol w:w="733"/>
        <w:gridCol w:w="734"/>
        <w:gridCol w:w="733"/>
        <w:gridCol w:w="733"/>
        <w:gridCol w:w="733"/>
        <w:gridCol w:w="734"/>
      </w:tblGrid>
      <w:tr w:rsidR="00261181" w:rsidRPr="008A5F89" w14:paraId="06420548" w14:textId="77777777" w:rsidTr="00687588">
        <w:trPr>
          <w:trHeight w:val="936"/>
        </w:trPr>
        <w:tc>
          <w:tcPr>
            <w:tcW w:w="1066" w:type="dxa"/>
          </w:tcPr>
          <w:p w14:paraId="66E4950D" w14:textId="77777777" w:rsidR="00261181" w:rsidRPr="008A5F89" w:rsidRDefault="00261181" w:rsidP="00687588">
            <w:pPr>
              <w:jc w:val="center"/>
              <w:rPr>
                <w:sz w:val="24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>Location 1</w:t>
            </w:r>
          </w:p>
        </w:tc>
        <w:tc>
          <w:tcPr>
            <w:tcW w:w="733" w:type="dxa"/>
            <w:tcBorders>
              <w:bottom w:val="single" w:sz="4" w:space="0" w:color="auto"/>
              <w:right w:val="nil"/>
            </w:tcBorders>
          </w:tcPr>
          <w:p w14:paraId="6A3711AD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</w:tcPr>
          <w:p w14:paraId="5DAE00A6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</w:tcPr>
          <w:p w14:paraId="775BC23C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bottom w:val="single" w:sz="4" w:space="0" w:color="auto"/>
              <w:right w:val="nil"/>
            </w:tcBorders>
          </w:tcPr>
          <w:p w14:paraId="16376126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</w:tcPr>
          <w:p w14:paraId="6596B144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</w:tcPr>
          <w:p w14:paraId="611B5BF6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</w:tcPr>
          <w:p w14:paraId="71A3D989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bottom w:val="single" w:sz="4" w:space="0" w:color="auto"/>
            </w:tcBorders>
          </w:tcPr>
          <w:p w14:paraId="35DD4F90" w14:textId="77777777" w:rsidR="00261181" w:rsidRPr="00A6775B" w:rsidRDefault="00261181" w:rsidP="00687588">
            <w:pPr>
              <w:spacing w:before="120"/>
              <w:jc w:val="center"/>
              <w:rPr>
                <w:rFonts w:ascii="Consolas" w:hAnsi="Consolas"/>
                <w:b/>
                <w:sz w:val="24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0A0DBFA0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2DD156F3" w14:textId="77777777" w:rsidR="00261181" w:rsidRDefault="00261181" w:rsidP="00687588">
            <w:pPr>
              <w:jc w:val="center"/>
              <w:rPr>
                <w:sz w:val="28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2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5301802B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B9ECDEE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64F1B46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73D610FC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6569B77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397114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057DA92F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40D016F6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3DB200BC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4C7D11F3" w14:textId="77777777" w:rsidR="00261181" w:rsidRDefault="00261181" w:rsidP="00687588">
            <w:pPr>
              <w:jc w:val="center"/>
              <w:rPr>
                <w:sz w:val="28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3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75267349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rFonts w:ascii="Candara" w:hAnsi="Candara" w:cs="Courier New"/>
                <w:b/>
                <w:i/>
                <w:noProof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9552" behindDoc="1" locked="0" layoutInCell="1" allowOverlap="1" wp14:anchorId="36D7DA2E" wp14:editId="11D9F726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585470</wp:posOffset>
                      </wp:positionV>
                      <wp:extent cx="286385" cy="331470"/>
                      <wp:effectExtent l="0" t="0" r="18415" b="2413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6385" cy="33147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611FBE" id="Oval 24" o:spid="_x0000_s1026" style="position:absolute;margin-left:1.1pt;margin-top:46.1pt;width:22.55pt;height:26.1pt;z-index:-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" filled="f" strokecolor="#0070c0" strokeweight="2pt"/>
                  </w:pict>
                </mc:Fallback>
              </mc:AlternateContent>
            </w: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5F21B9D1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rFonts w:ascii="Candara" w:hAnsi="Candara" w:cs="Courier New"/>
                <w:b/>
                <w:i/>
                <w:noProof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1600" behindDoc="1" locked="0" layoutInCell="1" allowOverlap="1" wp14:anchorId="71EB1783" wp14:editId="62F1EAF5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586105</wp:posOffset>
                      </wp:positionV>
                      <wp:extent cx="286385" cy="331470"/>
                      <wp:effectExtent l="0" t="0" r="18415" b="24130"/>
                      <wp:wrapNone/>
                      <wp:docPr id="32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6385" cy="33147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547769" id="Oval 32" o:spid="_x0000_s1026" style="position:absolute;margin-left:2.5pt;margin-top:46.15pt;width:22.55pt;height:26.1pt;z-index:-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" filled="f" strokecolor="#0070c0" strokeweight="2pt"/>
                  </w:pict>
                </mc:Fallback>
              </mc:AlternateContent>
            </w: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BE28256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2BAED6F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6D7889C7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44A9A45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D0D1005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792C908A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43275BFF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70D2F6D9" w14:textId="77777777" w:rsidR="00261181" w:rsidRDefault="00261181" w:rsidP="00687588">
            <w:pPr>
              <w:jc w:val="center"/>
              <w:rPr>
                <w:sz w:val="28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4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6854D8C4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2624" behindDoc="1" locked="0" layoutInCell="1" allowOverlap="1" wp14:anchorId="75CFA845" wp14:editId="3A775527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328295</wp:posOffset>
                      </wp:positionV>
                      <wp:extent cx="309880" cy="277495"/>
                      <wp:effectExtent l="0" t="0" r="2032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9880" cy="277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134379" w14:textId="77777777" w:rsidR="00261181" w:rsidRPr="005E2C1E" w:rsidRDefault="00261181" w:rsidP="00261181">
                                  <w:pPr>
                                    <w:spacing w:before="60" w:after="0"/>
                                    <w:jc w:val="center"/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CFA845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4" o:spid="_x0000_s1032" type="#_x0000_t202" style="position:absolute;left:0;text-align:left;margin-left:1.65pt;margin-top:25.85pt;width:24.4pt;height:21.85pt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" filled="f" stroked="f">
                      <v:textbox style="mso-fit-shape-to-text:t" inset="0,0,0,0">
                        <w:txbxContent>
                          <w:p w14:paraId="2A134379" w14:textId="77777777" w:rsidR="00261181" w:rsidRPr="005E2C1E" w:rsidRDefault="00261181" w:rsidP="00261181">
                            <w:pPr>
                              <w:spacing w:before="60" w:after="0"/>
                              <w:jc w:val="center"/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A0CD3D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0576" behindDoc="1" locked="0" layoutInCell="1" allowOverlap="1" wp14:anchorId="0F0A9D33" wp14:editId="253D73D0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332740</wp:posOffset>
                      </wp:positionV>
                      <wp:extent cx="309880" cy="277495"/>
                      <wp:effectExtent l="0" t="0" r="2032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9880" cy="277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104E60" w14:textId="77777777" w:rsidR="00261181" w:rsidRPr="005E2C1E" w:rsidRDefault="00261181" w:rsidP="00261181">
                                  <w:pPr>
                                    <w:spacing w:before="60" w:after="0"/>
                                    <w:jc w:val="center"/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A9D33" id="Text Box 7" o:spid="_x0000_s1033" type="#_x0000_t202" style="position:absolute;left:0;text-align:left;margin-left:3.05pt;margin-top:26.2pt;width:24.4pt;height:21.85pt;z-index:-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" filled="f" stroked="f">
                      <v:textbox style="mso-fit-shape-to-text:t" inset="0,0,0,0">
                        <w:txbxContent>
                          <w:p w14:paraId="40104E60" w14:textId="77777777" w:rsidR="00261181" w:rsidRPr="005E2C1E" w:rsidRDefault="00261181" w:rsidP="00261181">
                            <w:pPr>
                              <w:spacing w:before="60" w:after="0"/>
                              <w:jc w:val="center"/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92688A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56559AC7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D1FA6FA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325580C4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5399EAC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5E88DA3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5AB0A161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58012971" w14:textId="77777777" w:rsidR="00261181" w:rsidRPr="00AE0D1F" w:rsidRDefault="00261181" w:rsidP="00687588">
            <w:pPr>
              <w:jc w:val="center"/>
              <w:rPr>
                <w:b/>
                <w:sz w:val="24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5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3F9FABCB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6B8E591E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EFDD3F3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7AB8FB73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5935361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FF2799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342F8F64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1F9CBAA2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097D4805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452BFFD9" w14:textId="77777777" w:rsidR="00261181" w:rsidRPr="00AE0D1F" w:rsidRDefault="00261181" w:rsidP="00687588">
            <w:pPr>
              <w:jc w:val="center"/>
              <w:rPr>
                <w:b/>
                <w:sz w:val="28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6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4402FA1A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141A23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0DF911F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2732FF7B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6A7FE7D9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7EE6BB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0A62272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20842B49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0B40A3A7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264099A5" w14:textId="77777777" w:rsidR="00261181" w:rsidRPr="00AE0D1F" w:rsidRDefault="00261181" w:rsidP="00687588">
            <w:pPr>
              <w:jc w:val="center"/>
              <w:rPr>
                <w:b/>
                <w:sz w:val="28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7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175320C4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6B1CC02A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904F79B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5E9BC1F5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186CCD3E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10A72F5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28E8D3A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070CA5C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428F1AD6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49D307C6" w14:textId="77777777" w:rsidR="00261181" w:rsidRPr="00AE0D1F" w:rsidRDefault="00261181" w:rsidP="00687588">
            <w:pPr>
              <w:jc w:val="center"/>
              <w:rPr>
                <w:b/>
                <w:sz w:val="24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8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3FDE030F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3281EE8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536768E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456F2257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53854E14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3C113360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7AECC91B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68EC0BD7" w14:textId="77777777" w:rsidR="00261181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  <w:tr w:rsidR="00261181" w14:paraId="02F71BD1" w14:textId="77777777" w:rsidTr="00687588">
        <w:trPr>
          <w:trHeight w:val="936"/>
        </w:trPr>
        <w:tc>
          <w:tcPr>
            <w:tcW w:w="1066" w:type="dxa"/>
            <w:tcBorders>
              <w:right w:val="single" w:sz="4" w:space="0" w:color="auto"/>
            </w:tcBorders>
          </w:tcPr>
          <w:p w14:paraId="07055485" w14:textId="77777777" w:rsidR="00261181" w:rsidRPr="00A6775B" w:rsidRDefault="00261181" w:rsidP="00687588">
            <w:pPr>
              <w:jc w:val="center"/>
              <w:rPr>
                <w:sz w:val="24"/>
                <w:szCs w:val="28"/>
              </w:rPr>
            </w:pPr>
            <w:r w:rsidRPr="00AE0D1F">
              <w:rPr>
                <w:b/>
                <w:sz w:val="24"/>
                <w:szCs w:val="28"/>
              </w:rPr>
              <w:t xml:space="preserve">Location </w:t>
            </w:r>
            <w:r>
              <w:rPr>
                <w:b/>
                <w:sz w:val="24"/>
                <w:szCs w:val="28"/>
              </w:rPr>
              <w:t>9</w:t>
            </w:r>
          </w:p>
        </w:tc>
        <w:tc>
          <w:tcPr>
            <w:tcW w:w="733" w:type="dxa"/>
            <w:tcBorders>
              <w:left w:val="single" w:sz="4" w:space="0" w:color="auto"/>
              <w:right w:val="nil"/>
            </w:tcBorders>
          </w:tcPr>
          <w:p w14:paraId="72881E72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a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6B04FB17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b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39218EFA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c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 w14:paraId="5776DCC5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d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06004424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r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5342D2FF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s</w:t>
            </w:r>
          </w:p>
        </w:tc>
        <w:tc>
          <w:tcPr>
            <w:tcW w:w="733" w:type="dxa"/>
            <w:tcBorders>
              <w:left w:val="nil"/>
              <w:right w:val="nil"/>
            </w:tcBorders>
          </w:tcPr>
          <w:p w14:paraId="45A56A23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x</w:t>
            </w:r>
          </w:p>
        </w:tc>
        <w:tc>
          <w:tcPr>
            <w:tcW w:w="734" w:type="dxa"/>
            <w:tcBorders>
              <w:left w:val="nil"/>
              <w:right w:val="single" w:sz="4" w:space="0" w:color="auto"/>
            </w:tcBorders>
          </w:tcPr>
          <w:p w14:paraId="75E590F6" w14:textId="77777777" w:rsidR="00261181" w:rsidRPr="00A6775B" w:rsidRDefault="00261181" w:rsidP="00687588">
            <w:pPr>
              <w:spacing w:before="120"/>
              <w:jc w:val="center"/>
              <w:rPr>
                <w:sz w:val="28"/>
                <w:szCs w:val="28"/>
              </w:rPr>
            </w:pPr>
            <w:r w:rsidRPr="00A6775B">
              <w:rPr>
                <w:rFonts w:ascii="Consolas" w:hAnsi="Consolas"/>
                <w:b/>
                <w:sz w:val="24"/>
                <w:szCs w:val="28"/>
              </w:rPr>
              <w:t>y</w:t>
            </w:r>
          </w:p>
        </w:tc>
      </w:tr>
    </w:tbl>
    <w:p w14:paraId="09B6D088" w14:textId="77777777" w:rsidR="00261181" w:rsidRDefault="00261181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51266980" w14:textId="5E8404BE" w:rsidR="00B670EF" w:rsidRPr="00B670EF" w:rsidRDefault="00B670EF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lastRenderedPageBreak/>
        <w:t>What is the value of each of the following expressions?</w:t>
      </w:r>
    </w:p>
    <w:p w14:paraId="49AA43D1" w14:textId="77777777" w:rsidR="00B670EF" w:rsidRPr="00846CED" w:rsidRDefault="00D04D05" w:rsidP="00F312B0">
      <w:pPr>
        <w:pStyle w:val="Code"/>
        <w:spacing w:before="60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3E27B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</w:t>
      </w:r>
      <w:r>
        <w:rPr>
          <w:rFonts w:ascii="Consolas" w:hAnsi="Consolas" w:cs="Consolas"/>
          <w:b/>
          <w:color w:val="002060"/>
          <w:sz w:val="24"/>
          <w:szCs w:val="24"/>
        </w:rPr>
        <w:tab/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Hint: This is a WHOLE number (i.e., integer).</w:t>
      </w:r>
    </w:p>
    <w:p w14:paraId="23F88D7B" w14:textId="77777777" w:rsidR="006D251E" w:rsidRPr="00D04D05" w:rsidRDefault="00E00974" w:rsidP="00F312B0">
      <w:pPr>
        <w:pStyle w:val="Code"/>
        <w:spacing w:before="60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7</w:t>
      </w:r>
      <w:r w:rsidR="006D251E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% 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6D251E" w:rsidRPr="00D04D05">
        <w:rPr>
          <w:rFonts w:ascii="Candara" w:hAnsi="Candara" w:cs="Consolas"/>
          <w:b/>
          <w:color w:val="0000FF"/>
          <w:sz w:val="24"/>
          <w:szCs w:val="24"/>
        </w:rPr>
        <w:t>Hint: This is the REMAINDER from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846CED">
        <w:rPr>
          <w:rFonts w:ascii="Consolas" w:hAnsi="Consolas" w:cs="Consolas"/>
          <w:b/>
          <w:color w:val="0000FF"/>
          <w:sz w:val="24"/>
          <w:szCs w:val="24"/>
        </w:rPr>
        <w:t>1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7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// 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4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>.</w:t>
      </w:r>
    </w:p>
    <w:p w14:paraId="11587862" w14:textId="77777777" w:rsidR="00B670EF" w:rsidRPr="00D04D05" w:rsidRDefault="003E27BD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3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</w:p>
    <w:p w14:paraId="0A0F1322" w14:textId="77777777" w:rsidR="00B670EF" w:rsidRPr="00D04D05" w:rsidRDefault="003E27BD" w:rsidP="00F312B0">
      <w:pPr>
        <w:pStyle w:val="Code"/>
        <w:spacing w:before="600"/>
        <w:rPr>
          <w:rFonts w:ascii="Candara" w:eastAsiaTheme="minorEastAsia" w:hAnsi="Candara" w:cstheme="minorBidi"/>
          <w:b/>
          <w:color w:val="0000FF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%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>Aside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:  If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>x % 2 == 0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is EVEN. </w:t>
      </w:r>
      <w:r w:rsidR="00D04D05">
        <w:rPr>
          <w:rFonts w:ascii="Candara" w:eastAsiaTheme="minorEastAsia" w:hAnsi="Candara" w:cstheme="minorBidi"/>
          <w:b/>
          <w:color w:val="0000FF"/>
        </w:rPr>
        <w:br/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  <w:t xml:space="preserve">              I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>x % 2 == 1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is ODD.</w:t>
      </w:r>
    </w:p>
    <w:p w14:paraId="7F5DB66C" w14:textId="77777777" w:rsidR="004E0368" w:rsidRPr="00D04D05" w:rsidRDefault="003E27BD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**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</w:p>
    <w:p w14:paraId="492C3A7B" w14:textId="77777777" w:rsidR="007C44B5" w:rsidRPr="00D04D05" w:rsidRDefault="007C44B5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'fun' + '</w:t>
      </w:r>
      <w:proofErr w:type="spell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ny</w:t>
      </w:r>
      <w:proofErr w:type="spell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</w:t>
      </w:r>
    </w:p>
    <w:p w14:paraId="40CC543B" w14:textId="77777777" w:rsidR="00D04D05" w:rsidRPr="00D04D05" w:rsidRDefault="007C44B5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'hot' * 5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________________________</w:t>
      </w:r>
    </w:p>
    <w:p w14:paraId="79C82336" w14:textId="77777777" w:rsidR="00D04D05" w:rsidRDefault="00D04D05" w:rsidP="00F312B0">
      <w:pPr>
        <w:pStyle w:val="Code"/>
        <w:spacing w:before="600"/>
        <w:rPr>
          <w:rFonts w:ascii="Candara" w:hAnsi="Candara" w:cs="Consolas"/>
          <w:b/>
          <w:color w:val="0000FF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'fun' + 3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________________________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Hint: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14:paraId="0DFBCF46" w14:textId="77777777" w:rsidR="00D04D05" w:rsidRDefault="00D04D05" w:rsidP="00F312B0">
      <w:pPr>
        <w:pStyle w:val="Code"/>
        <w:spacing w:before="600"/>
        <w:rPr>
          <w:rFonts w:ascii="Candara" w:hAnsi="Candara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00" w:themeColor="text1"/>
          <w:sz w:val="24"/>
          <w:szCs w:val="24"/>
        </w:rPr>
        <w:t>10 ^ 2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EF5818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________________________</w:t>
      </w:r>
      <w:r w:rsidR="00EF5818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Hint: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14:paraId="054608F7" w14:textId="77777777" w:rsidR="00F312B0" w:rsidRDefault="00F312B0">
      <w:pPr>
        <w:rPr>
          <w:rFonts w:ascii="Candara" w:hAnsi="Candara"/>
          <w:sz w:val="24"/>
        </w:rPr>
      </w:pPr>
    </w:p>
    <w:p w14:paraId="3373A886" w14:textId="77777777" w:rsidR="00F312B0" w:rsidRDefault="00F312B0" w:rsidP="00F312B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EE1D68">
        <w:rPr>
          <w:rFonts w:ascii="Candara" w:hAnsi="Candara"/>
          <w:sz w:val="24"/>
        </w:rPr>
        <w:t xml:space="preserve">List </w:t>
      </w:r>
      <w:r w:rsidRPr="00EE1D68">
        <w:rPr>
          <w:rFonts w:ascii="Candara" w:hAnsi="Candara"/>
          <w:b/>
          <w:i/>
          <w:sz w:val="24"/>
        </w:rPr>
        <w:t>two</w:t>
      </w:r>
      <w:r w:rsidRPr="00EE1D68">
        <w:rPr>
          <w:rFonts w:ascii="Candara" w:hAnsi="Candara"/>
          <w:sz w:val="24"/>
        </w:rPr>
        <w:t xml:space="preserve"> reasons why functions are useful and important.</w:t>
      </w:r>
    </w:p>
    <w:p w14:paraId="7AFCF594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FE10D06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Reason 1: __________________________________________________________________</w:t>
      </w:r>
    </w:p>
    <w:p w14:paraId="2E761CEC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4405378" w14:textId="67F5D077" w:rsidR="00F312B0" w:rsidRDefault="00F312B0" w:rsidP="00F312B0">
      <w:pPr>
        <w:pStyle w:val="ListParagraph"/>
        <w:spacing w:before="24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32CECBE1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AD2A07A" w14:textId="27BD9126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2: 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6DC586F5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859C22F" w14:textId="77777777" w:rsidR="00F312B0" w:rsidRDefault="00F312B0" w:rsidP="00F312B0">
      <w:pPr>
        <w:pStyle w:val="ListParagraph"/>
        <w:spacing w:before="24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4C1D8DFA" w14:textId="77777777" w:rsidR="006F50B7" w:rsidRDefault="006F50B7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0EE7C4B8" w14:textId="57EA21BF" w:rsidR="004F0B81" w:rsidRDefault="00F03300" w:rsidP="004F0B81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Assume that you have a variable (name)</w:t>
      </w:r>
      <w:r w:rsidR="004F0B81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x</w:t>
      </w:r>
      <w:r w:rsidR="004F0B81"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 that is a positive integer.  </w:t>
      </w:r>
      <w:r w:rsidR="002F20F1">
        <w:rPr>
          <w:rFonts w:ascii="Candara" w:hAnsi="Candara"/>
          <w:sz w:val="24"/>
        </w:rPr>
        <w:t>Write a</w:t>
      </w:r>
      <w:r>
        <w:rPr>
          <w:rFonts w:ascii="Candara" w:hAnsi="Candara"/>
          <w:sz w:val="24"/>
        </w:rPr>
        <w:t xml:space="preserve"> </w:t>
      </w:r>
      <w:r w:rsidR="002F20F1">
        <w:rPr>
          <w:rFonts w:ascii="Candara" w:hAnsi="Candara"/>
          <w:sz w:val="24"/>
        </w:rPr>
        <w:t>snippet of code</w:t>
      </w:r>
      <w:r>
        <w:rPr>
          <w:rFonts w:ascii="Candara" w:hAnsi="Candara"/>
          <w:sz w:val="24"/>
        </w:rPr>
        <w:t xml:space="preserve"> that prints</w:t>
      </w:r>
      <w:r w:rsidR="004F0B81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</w:t>
      </w:r>
      <w:r w:rsidR="004F0B81">
        <w:rPr>
          <w:rFonts w:ascii="Candara" w:hAnsi="Candara"/>
          <w:sz w:val="24"/>
        </w:rPr>
        <w:t xml:space="preserve">  if  </w:t>
      </w:r>
      <w:r w:rsidR="004F0B81" w:rsidRPr="004F0B81">
        <w:rPr>
          <w:rFonts w:ascii="Consolas" w:hAnsi="Consolas"/>
          <w:b/>
          <w:sz w:val="24"/>
        </w:rPr>
        <w:t>x</w:t>
      </w:r>
      <w:r w:rsidR="004F0B81">
        <w:rPr>
          <w:rFonts w:ascii="Candara" w:hAnsi="Candara"/>
          <w:sz w:val="24"/>
        </w:rPr>
        <w:t xml:space="preserve">  is odd.</w:t>
      </w:r>
    </w:p>
    <w:p w14:paraId="3DB74668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49CD3FC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4DC97BF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93FE6CB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B14E30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BB12250" w14:textId="133EC43C" w:rsidR="00F03300" w:rsidRDefault="004F0B81" w:rsidP="004F0B8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prints  </w:t>
      </w:r>
      <w:r w:rsidRPr="004F0B81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  if 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 is odd and prints  </w:t>
      </w:r>
      <w:r>
        <w:rPr>
          <w:rFonts w:ascii="Consolas" w:hAnsi="Consolas"/>
          <w:b/>
          <w:sz w:val="24"/>
        </w:rPr>
        <w:t>22</w:t>
      </w:r>
      <w:r w:rsidRPr="004F0B81">
        <w:rPr>
          <w:rFonts w:ascii="Candara" w:hAnsi="Candara"/>
          <w:sz w:val="24"/>
        </w:rPr>
        <w:t xml:space="preserve">   if </w:t>
      </w:r>
      <w:r w:rsidRPr="004F0B81">
        <w:rPr>
          <w:rFonts w:ascii="Consolas" w:hAnsi="Consolas"/>
          <w:b/>
          <w:sz w:val="24"/>
        </w:rPr>
        <w:t>x</w:t>
      </w:r>
      <w:r w:rsidRPr="004F0B81">
        <w:rPr>
          <w:rFonts w:ascii="Candara" w:hAnsi="Candara"/>
          <w:sz w:val="24"/>
        </w:rPr>
        <w:t xml:space="preserve"> is </w:t>
      </w:r>
      <w:r>
        <w:rPr>
          <w:rFonts w:ascii="Candara" w:hAnsi="Candara"/>
          <w:sz w:val="24"/>
        </w:rPr>
        <w:t>even.</w:t>
      </w:r>
    </w:p>
    <w:p w14:paraId="1AD379EF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DB651C1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66B2B03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381DA0B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DF98BBC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97270D5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65F6470" w14:textId="77777777" w:rsidR="004F0B81" w:rsidRP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44CFB01" w14:textId="77777777" w:rsidR="008A463F" w:rsidRDefault="008A463F" w:rsidP="00F0330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a snippet of code that prints  </w:t>
      </w:r>
      <w:r w:rsidRPr="004F0B81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  if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is odd and prints  </w:t>
      </w:r>
      <w:r>
        <w:rPr>
          <w:rFonts w:ascii="Consolas" w:hAnsi="Consolas"/>
          <w:b/>
          <w:sz w:val="24"/>
        </w:rPr>
        <w:t>'hello'</w:t>
      </w:r>
      <w:r w:rsidRPr="004F0B81">
        <w:rPr>
          <w:rFonts w:ascii="Candara" w:hAnsi="Candara"/>
          <w:sz w:val="24"/>
        </w:rPr>
        <w:t xml:space="preserve">   if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onsolas" w:hAnsi="Consolas"/>
          <w:b/>
          <w:sz w:val="24"/>
        </w:rPr>
        <w:t xml:space="preserve"> </w:t>
      </w:r>
      <w:r w:rsidRPr="004F0B81">
        <w:rPr>
          <w:rFonts w:ascii="Candara" w:hAnsi="Candara"/>
          <w:sz w:val="24"/>
        </w:rPr>
        <w:t xml:space="preserve"> is </w:t>
      </w:r>
      <w:r>
        <w:rPr>
          <w:rFonts w:ascii="Candara" w:hAnsi="Candara"/>
          <w:sz w:val="24"/>
        </w:rPr>
        <w:t xml:space="preserve">greater than or equal to </w:t>
      </w:r>
      <w:r>
        <w:rPr>
          <w:rFonts w:ascii="Consolas" w:hAnsi="Consolas"/>
          <w:b/>
          <w:sz w:val="24"/>
        </w:rPr>
        <w:t>100</w:t>
      </w:r>
      <w:r>
        <w:rPr>
          <w:rFonts w:ascii="Candara" w:hAnsi="Candara"/>
          <w:sz w:val="24"/>
        </w:rPr>
        <w:t xml:space="preserve">.  Note that when </w:t>
      </w:r>
      <w:r w:rsidRPr="003C591A">
        <w:rPr>
          <w:rFonts w:ascii="Candara" w:hAnsi="Candara"/>
          <w:b/>
          <w:i/>
          <w:sz w:val="24"/>
        </w:rPr>
        <w:t>x</w:t>
      </w:r>
      <w:r>
        <w:rPr>
          <w:rFonts w:ascii="Candara" w:hAnsi="Candara"/>
          <w:sz w:val="24"/>
        </w:rPr>
        <w:t xml:space="preserve"> is (for example) </w:t>
      </w:r>
      <w:r w:rsidRPr="004F0B81">
        <w:rPr>
          <w:rFonts w:ascii="Consolas" w:hAnsi="Consolas"/>
          <w:b/>
          <w:sz w:val="24"/>
        </w:rPr>
        <w:t>151</w:t>
      </w:r>
      <w:r>
        <w:rPr>
          <w:rFonts w:ascii="Candara" w:hAnsi="Candara"/>
          <w:sz w:val="24"/>
        </w:rPr>
        <w:t xml:space="preserve"> this snippet would print both </w:t>
      </w:r>
      <w:r w:rsidRPr="004F0B81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and </w:t>
      </w:r>
      <w:r>
        <w:rPr>
          <w:rFonts w:ascii="Consolas" w:hAnsi="Consolas"/>
          <w:b/>
          <w:sz w:val="24"/>
        </w:rPr>
        <w:t>'hello'</w:t>
      </w:r>
      <w:r>
        <w:rPr>
          <w:rFonts w:ascii="Candara" w:hAnsi="Candara"/>
          <w:sz w:val="24"/>
        </w:rPr>
        <w:t>.</w:t>
      </w:r>
    </w:p>
    <w:p w14:paraId="25A19B0D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FAB0E87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85DDA06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05911EE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769195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5FD986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96A4E0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7DDB1B3" w14:textId="77777777" w:rsidR="006F50B7" w:rsidRDefault="006F50B7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57D69AEE" w14:textId="06FD1762" w:rsidR="002B03FF" w:rsidRDefault="005400A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Write a snippet</w:t>
      </w:r>
      <w:r w:rsidR="002B03FF">
        <w:rPr>
          <w:rFonts w:ascii="Candara" w:hAnsi="Candara"/>
          <w:sz w:val="24"/>
        </w:rPr>
        <w:t xml:space="preserve"> of code that would construct an </w:t>
      </w:r>
      <w:proofErr w:type="spellStart"/>
      <w:r w:rsidR="002B03FF" w:rsidRPr="002B667D">
        <w:rPr>
          <w:rFonts w:ascii="Consolas" w:hAnsi="Consolas"/>
          <w:b/>
          <w:sz w:val="24"/>
        </w:rPr>
        <w:t>rg.</w:t>
      </w:r>
      <w:r w:rsidR="002B03FF">
        <w:rPr>
          <w:rFonts w:ascii="Consolas" w:hAnsi="Consolas"/>
          <w:b/>
          <w:sz w:val="24"/>
        </w:rPr>
        <w:t>Point</w:t>
      </w:r>
      <w:proofErr w:type="spellEnd"/>
      <w:r w:rsidR="002B03FF">
        <w:rPr>
          <w:rFonts w:ascii="Candara" w:hAnsi="Candara"/>
          <w:sz w:val="24"/>
        </w:rPr>
        <w:t xml:space="preserve"> object at </w:t>
      </w:r>
      <w:r w:rsidR="002B03FF" w:rsidRPr="006F50B7">
        <w:rPr>
          <w:rFonts w:ascii="Consolas" w:hAnsi="Consolas"/>
          <w:b/>
          <w:sz w:val="24"/>
        </w:rPr>
        <w:t xml:space="preserve">(300, </w:t>
      </w:r>
      <w:r w:rsidR="002B03FF">
        <w:rPr>
          <w:rFonts w:ascii="Consolas" w:hAnsi="Consolas"/>
          <w:b/>
          <w:sz w:val="24"/>
        </w:rPr>
        <w:t>444</w:t>
      </w:r>
      <w:r w:rsidR="002B03FF" w:rsidRPr="006F50B7">
        <w:rPr>
          <w:rFonts w:ascii="Consolas" w:hAnsi="Consolas"/>
          <w:b/>
          <w:sz w:val="24"/>
        </w:rPr>
        <w:t>)</w:t>
      </w:r>
      <w:r w:rsidR="002B03FF">
        <w:rPr>
          <w:rFonts w:ascii="Candara" w:hAnsi="Candara"/>
          <w:sz w:val="24"/>
        </w:rPr>
        <w:t xml:space="preserve"> and give the </w:t>
      </w:r>
      <w:proofErr w:type="spellStart"/>
      <w:r w:rsidR="002B03FF" w:rsidRPr="002B667D">
        <w:rPr>
          <w:rFonts w:ascii="Consolas" w:hAnsi="Consolas"/>
          <w:b/>
          <w:sz w:val="24"/>
        </w:rPr>
        <w:t>rg.</w:t>
      </w:r>
      <w:r w:rsidR="002B03FF">
        <w:rPr>
          <w:rFonts w:ascii="Consolas" w:hAnsi="Consolas"/>
          <w:b/>
          <w:sz w:val="24"/>
        </w:rPr>
        <w:t>Point</w:t>
      </w:r>
      <w:proofErr w:type="spellEnd"/>
      <w:r w:rsidR="002B03FF">
        <w:rPr>
          <w:rFonts w:ascii="Candara" w:hAnsi="Candara"/>
          <w:sz w:val="24"/>
        </w:rPr>
        <w:t xml:space="preserve"> object a name.  You can choose any reasonable name that you like.</w:t>
      </w:r>
    </w:p>
    <w:p w14:paraId="278DA838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0E7B14A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89175D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5C9BF9E" w14:textId="7FE62AC3" w:rsidR="002B03FF" w:rsidRDefault="002B03F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Assume that you have a variable (name)  </w:t>
      </w:r>
      <w:r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Point</w:t>
      </w:r>
      <w:proofErr w:type="spellEnd"/>
      <w:r>
        <w:rPr>
          <w:rFonts w:ascii="Candara" w:hAnsi="Candara"/>
          <w:sz w:val="24"/>
        </w:rPr>
        <w:t xml:space="preserve"> object.   Write a snippet of code that would triple the y-coordinate of   </w:t>
      </w:r>
      <w:r w:rsidRPr="002B03FF"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andara" w:hAnsi="Candara"/>
          <w:sz w:val="24"/>
        </w:rPr>
        <w:t>.</w:t>
      </w:r>
    </w:p>
    <w:p w14:paraId="37C90297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DF991F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40212C0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2270EA7" w14:textId="136C718E" w:rsidR="002B03FF" w:rsidRDefault="002B03F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Assume that you have a variable (name)  </w:t>
      </w:r>
      <w:r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Point</w:t>
      </w:r>
      <w:proofErr w:type="spellEnd"/>
      <w:r>
        <w:rPr>
          <w:rFonts w:ascii="Candara" w:hAnsi="Candara"/>
          <w:sz w:val="24"/>
        </w:rPr>
        <w:t xml:space="preserve"> object and a variable named   </w:t>
      </w:r>
      <w:r w:rsidRPr="002B03FF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  that is a floating point number.   Write a snippet of code that would increase the x-coordinate of   </w:t>
      </w:r>
      <w:r w:rsidRPr="002B03FF"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andara" w:hAnsi="Candara"/>
          <w:sz w:val="24"/>
        </w:rPr>
        <w:t xml:space="preserve">   by   </w:t>
      </w:r>
      <w:r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>.</w:t>
      </w:r>
      <w:r w:rsidR="004713AD">
        <w:rPr>
          <w:rFonts w:ascii="Candara" w:hAnsi="Candara"/>
          <w:sz w:val="24"/>
        </w:rPr>
        <w:t xml:space="preserve">  (Note:  using  </w:t>
      </w:r>
      <w:r w:rsidR="004713AD" w:rsidRPr="004713AD">
        <w:rPr>
          <w:rFonts w:ascii="Candara" w:hAnsi="Candara"/>
          <w:b/>
          <w:i/>
          <w:sz w:val="24"/>
        </w:rPr>
        <w:t>x</w:t>
      </w:r>
      <w:r w:rsidR="004713AD">
        <w:rPr>
          <w:rFonts w:ascii="Candara" w:hAnsi="Candara"/>
          <w:sz w:val="24"/>
        </w:rPr>
        <w:t xml:space="preserve">  as a variable name here is a poor choice, but solve the problem as written anyhow.)</w:t>
      </w:r>
    </w:p>
    <w:p w14:paraId="6E963D71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4C01542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7FC4C89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2CE3F69" w14:textId="031F3775" w:rsidR="002B667D" w:rsidRDefault="002B667D" w:rsidP="00F0330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Assume that you have a variable (name)  </w:t>
      </w:r>
      <w:r>
        <w:rPr>
          <w:rFonts w:ascii="Consolas" w:hAnsi="Consolas"/>
          <w:b/>
          <w:sz w:val="24"/>
        </w:rPr>
        <w:t xml:space="preserve">circle9 </w:t>
      </w:r>
      <w:r>
        <w:rPr>
          <w:rFonts w:ascii="Candara" w:hAnsi="Candara"/>
          <w:sz w:val="24"/>
        </w:rPr>
        <w:t xml:space="preserve"> that is an </w:t>
      </w:r>
      <w:proofErr w:type="spellStart"/>
      <w:r w:rsidRPr="002B667D">
        <w:rPr>
          <w:rFonts w:ascii="Consolas" w:hAnsi="Consolas"/>
          <w:b/>
          <w:sz w:val="24"/>
        </w:rPr>
        <w:t>rg.Circle</w:t>
      </w:r>
      <w:proofErr w:type="spellEnd"/>
      <w:r>
        <w:rPr>
          <w:rFonts w:ascii="Candara" w:hAnsi="Candara"/>
          <w:sz w:val="24"/>
        </w:rPr>
        <w:t xml:space="preserve"> object. 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would make the radius of   </w:t>
      </w:r>
      <w:r>
        <w:rPr>
          <w:rFonts w:ascii="Consolas" w:hAnsi="Consolas"/>
          <w:b/>
          <w:sz w:val="24"/>
        </w:rPr>
        <w:t xml:space="preserve">circle9 </w:t>
      </w:r>
      <w:r>
        <w:rPr>
          <w:rFonts w:ascii="Candara" w:hAnsi="Candara"/>
          <w:sz w:val="24"/>
        </w:rPr>
        <w:t xml:space="preserve"> decrease by </w:t>
      </w:r>
      <w:r w:rsidRPr="002B667D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>.</w:t>
      </w:r>
    </w:p>
    <w:p w14:paraId="26E0449F" w14:textId="77777777" w:rsidR="002B667D" w:rsidRDefault="002B667D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4B54BBA" w14:textId="77777777" w:rsidR="002B667D" w:rsidRDefault="002B667D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BC9AE9E" w14:textId="77777777" w:rsidR="006F50B7" w:rsidRDefault="006F50B7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A2D8330" w14:textId="4F5788DB" w:rsidR="002B667D" w:rsidRDefault="002B667D" w:rsidP="002B667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would make the radius of   </w:t>
      </w:r>
      <w:r>
        <w:rPr>
          <w:rFonts w:ascii="Consolas" w:hAnsi="Consolas"/>
          <w:b/>
          <w:sz w:val="24"/>
        </w:rPr>
        <w:t xml:space="preserve">circle9 </w:t>
      </w:r>
      <w:r>
        <w:rPr>
          <w:rFonts w:ascii="Candara" w:hAnsi="Candara"/>
          <w:sz w:val="24"/>
        </w:rPr>
        <w:t xml:space="preserve"> decrease by </w:t>
      </w:r>
      <w:r w:rsidRPr="002B667D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unless doing so would make that radius less than </w:t>
      </w:r>
      <w:r w:rsidRPr="002F20F1">
        <w:rPr>
          <w:rFonts w:ascii="Consolas" w:hAnsi="Consolas"/>
          <w:b/>
          <w:sz w:val="24"/>
        </w:rPr>
        <w:t>1</w:t>
      </w:r>
      <w:r>
        <w:rPr>
          <w:rFonts w:ascii="Candara" w:hAnsi="Candara"/>
          <w:sz w:val="24"/>
        </w:rPr>
        <w:t xml:space="preserve">, in which case </w:t>
      </w:r>
      <w:r w:rsidR="002F20F1">
        <w:rPr>
          <w:rFonts w:ascii="Candara" w:hAnsi="Candara"/>
          <w:sz w:val="24"/>
        </w:rPr>
        <w:t xml:space="preserve">the code should make the radius be </w:t>
      </w:r>
      <w:r w:rsidR="002F20F1" w:rsidRPr="002F20F1">
        <w:rPr>
          <w:rFonts w:ascii="Consolas" w:hAnsi="Consolas"/>
          <w:b/>
          <w:sz w:val="24"/>
        </w:rPr>
        <w:t>1</w:t>
      </w:r>
      <w:r w:rsidR="002F20F1">
        <w:rPr>
          <w:rFonts w:ascii="Candara" w:hAnsi="Candara"/>
          <w:sz w:val="24"/>
        </w:rPr>
        <w:t>.</w:t>
      </w:r>
    </w:p>
    <w:p w14:paraId="3A26C862" w14:textId="08DAF867" w:rsidR="002B667D" w:rsidRDefault="002B667D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C2A1964" w14:textId="77777777" w:rsidR="002F20F1" w:rsidRDefault="002F20F1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412CE6F" w14:textId="77777777" w:rsidR="002F20F1" w:rsidRDefault="002F20F1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97E8658" w14:textId="77777777" w:rsidR="006F50B7" w:rsidRDefault="006F50B7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3CA6B0" w14:textId="77777777" w:rsidR="006F50B7" w:rsidRDefault="006F50B7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745F058" w14:textId="77777777" w:rsidR="004D549C" w:rsidRDefault="00B355CA" w:rsidP="004D549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Assume that you have a variable (name)  </w:t>
      </w:r>
      <w:r w:rsidR="00983D2C">
        <w:rPr>
          <w:rFonts w:ascii="Consolas" w:hAnsi="Consolas"/>
          <w:b/>
          <w:sz w:val="24"/>
        </w:rPr>
        <w:t>rectan</w:t>
      </w:r>
      <w:r>
        <w:rPr>
          <w:rFonts w:ascii="Consolas" w:hAnsi="Consolas"/>
          <w:b/>
          <w:sz w:val="24"/>
        </w:rPr>
        <w:t xml:space="preserve">gle </w:t>
      </w:r>
      <w:r>
        <w:rPr>
          <w:rFonts w:ascii="Candara" w:hAnsi="Candara"/>
          <w:sz w:val="24"/>
        </w:rPr>
        <w:t xml:space="preserve"> 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Rectangle</w:t>
      </w:r>
      <w:proofErr w:type="spellEnd"/>
      <w:r>
        <w:rPr>
          <w:rFonts w:ascii="Candara" w:hAnsi="Candara"/>
          <w:sz w:val="24"/>
        </w:rPr>
        <w:t xml:space="preserve"> object.  Write a snippet of code that would use its</w:t>
      </w:r>
      <w:r w:rsidR="00983D2C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proofErr w:type="spellStart"/>
      <w:r w:rsidRPr="00983D2C">
        <w:rPr>
          <w:rFonts w:ascii="Consolas" w:hAnsi="Consolas"/>
          <w:b/>
          <w:sz w:val="24"/>
        </w:rPr>
        <w:t>get_upper_left_corner</w:t>
      </w:r>
      <w:proofErr w:type="spellEnd"/>
      <w:r>
        <w:rPr>
          <w:rFonts w:ascii="Candara" w:hAnsi="Candara"/>
          <w:sz w:val="24"/>
        </w:rPr>
        <w:t xml:space="preserve"> </w:t>
      </w:r>
      <w:r w:rsidR="00983D2C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method </w:t>
      </w:r>
      <w:r w:rsidR="00983D2C">
        <w:rPr>
          <w:rFonts w:ascii="Candara" w:hAnsi="Candara"/>
          <w:sz w:val="24"/>
        </w:rPr>
        <w:t>to print the rectangle’s upper-left corner.</w:t>
      </w:r>
    </w:p>
    <w:p w14:paraId="2F1266D5" w14:textId="77777777" w:rsidR="004D549C" w:rsidRDefault="004D549C" w:rsidP="004D549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FFFCEA5" w14:textId="6120FEC8" w:rsidR="004D549C" w:rsidRDefault="004D549C" w:rsidP="004D549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4D549C">
        <w:rPr>
          <w:rFonts w:ascii="Candara" w:hAnsi="Candara"/>
          <w:sz w:val="24"/>
        </w:rPr>
        <w:t>Assume that you have a name (variable)</w:t>
      </w:r>
      <w:r w:rsidRPr="004D549C">
        <w:rPr>
          <w:rFonts w:ascii="Consolas" w:hAnsi="Consolas"/>
          <w:sz w:val="24"/>
        </w:rPr>
        <w:t xml:space="preserve"> </w:t>
      </w:r>
      <w:proofErr w:type="spellStart"/>
      <w:r w:rsidRPr="004D549C">
        <w:rPr>
          <w:rFonts w:ascii="Consolas" w:hAnsi="Consolas"/>
          <w:b/>
          <w:sz w:val="24"/>
        </w:rPr>
        <w:t>fido</w:t>
      </w:r>
      <w:proofErr w:type="spellEnd"/>
      <w:r w:rsidRPr="004D549C">
        <w:rPr>
          <w:rFonts w:ascii="Consolas" w:hAnsi="Consolas"/>
          <w:b/>
          <w:sz w:val="24"/>
        </w:rPr>
        <w:t xml:space="preserve"> </w:t>
      </w:r>
      <w:r w:rsidRPr="004D549C">
        <w:rPr>
          <w:rFonts w:ascii="Candara" w:hAnsi="Candara"/>
          <w:sz w:val="24"/>
        </w:rPr>
        <w:t>that refers to a</w:t>
      </w:r>
      <w:r w:rsidRPr="004D549C">
        <w:rPr>
          <w:rFonts w:ascii="Consolas" w:hAnsi="Consolas"/>
          <w:sz w:val="24"/>
          <w:szCs w:val="24"/>
        </w:rPr>
        <w:t xml:space="preserve"> </w:t>
      </w:r>
      <w:r w:rsidRPr="004D549C">
        <w:rPr>
          <w:rFonts w:ascii="Consolas" w:hAnsi="Consolas"/>
          <w:b/>
          <w:sz w:val="24"/>
          <w:szCs w:val="24"/>
        </w:rPr>
        <w:t xml:space="preserve">Dog </w:t>
      </w:r>
      <w:r w:rsidRPr="004D549C">
        <w:rPr>
          <w:rFonts w:ascii="Candara" w:hAnsi="Candara"/>
          <w:sz w:val="24"/>
        </w:rPr>
        <w:t>object.  Assume further that</w:t>
      </w:r>
      <w:r w:rsidRPr="004D549C">
        <w:rPr>
          <w:rFonts w:ascii="Consolas" w:hAnsi="Consolas"/>
          <w:sz w:val="24"/>
          <w:szCs w:val="24"/>
        </w:rPr>
        <w:t xml:space="preserve"> </w:t>
      </w:r>
      <w:r w:rsidRPr="004D549C">
        <w:rPr>
          <w:rFonts w:ascii="Consolas" w:hAnsi="Consolas"/>
          <w:b/>
          <w:sz w:val="24"/>
          <w:szCs w:val="24"/>
        </w:rPr>
        <w:t xml:space="preserve">Dog </w:t>
      </w:r>
      <w:r w:rsidRPr="004D549C">
        <w:rPr>
          <w:rFonts w:ascii="Candara" w:hAnsi="Candara"/>
          <w:sz w:val="24"/>
        </w:rPr>
        <w:t>objects have a</w:t>
      </w:r>
      <w:r w:rsidRPr="004D549C">
        <w:rPr>
          <w:rFonts w:ascii="Consolas" w:hAnsi="Consolas"/>
          <w:b/>
          <w:sz w:val="24"/>
        </w:rPr>
        <w:t xml:space="preserve"> bark </w:t>
      </w:r>
      <w:r w:rsidRPr="004D549C">
        <w:rPr>
          <w:rFonts w:ascii="Candara" w:hAnsi="Candara"/>
          <w:sz w:val="24"/>
        </w:rPr>
        <w:t>method that takes as an argument the number of times to bark.  Write a statement that would make</w:t>
      </w:r>
      <w:r w:rsidRPr="004D549C">
        <w:rPr>
          <w:rFonts w:ascii="Consolas" w:hAnsi="Consolas"/>
          <w:sz w:val="24"/>
        </w:rPr>
        <w:t xml:space="preserve"> </w:t>
      </w:r>
      <w:proofErr w:type="spellStart"/>
      <w:r w:rsidRPr="004D549C">
        <w:rPr>
          <w:rFonts w:ascii="Consolas" w:hAnsi="Consolas"/>
          <w:b/>
          <w:sz w:val="24"/>
        </w:rPr>
        <w:t>fido</w:t>
      </w:r>
      <w:proofErr w:type="spellEnd"/>
      <w:r w:rsidRPr="004D549C">
        <w:rPr>
          <w:rFonts w:ascii="Consolas" w:hAnsi="Consolas"/>
          <w:b/>
          <w:sz w:val="24"/>
        </w:rPr>
        <w:t xml:space="preserve"> </w:t>
      </w:r>
      <w:r w:rsidRPr="004D549C">
        <w:rPr>
          <w:rFonts w:ascii="Candara" w:hAnsi="Candara"/>
          <w:sz w:val="24"/>
        </w:rPr>
        <w:t>bark 5 times</w:t>
      </w:r>
      <w:r>
        <w:rPr>
          <w:rFonts w:ascii="Candara" w:hAnsi="Candara"/>
          <w:sz w:val="24"/>
        </w:rPr>
        <w:t>.</w:t>
      </w:r>
    </w:p>
    <w:p w14:paraId="49DB32B8" w14:textId="77777777" w:rsidR="004D549C" w:rsidRPr="004D549C" w:rsidRDefault="004D549C" w:rsidP="004D549C">
      <w:pPr>
        <w:spacing w:before="240" w:after="0" w:line="240" w:lineRule="auto"/>
        <w:ind w:left="360"/>
        <w:rPr>
          <w:rFonts w:ascii="Candara" w:hAnsi="Candara"/>
          <w:sz w:val="24"/>
        </w:rPr>
      </w:pPr>
    </w:p>
    <w:p w14:paraId="47002019" w14:textId="2D9C6E03" w:rsidR="006F50B7" w:rsidRDefault="005400AF" w:rsidP="006F50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Write a snippet</w:t>
      </w:r>
      <w:r w:rsidR="006F50B7">
        <w:rPr>
          <w:rFonts w:ascii="Candara" w:hAnsi="Candara"/>
          <w:sz w:val="24"/>
        </w:rPr>
        <w:t xml:space="preserve"> of code that would print the following numbers (but each on its own line):</w:t>
      </w:r>
    </w:p>
    <w:p w14:paraId="6ADC316D" w14:textId="77777777" w:rsidR="006F50B7" w:rsidRPr="006F50B7" w:rsidRDefault="006F50B7" w:rsidP="006F50B7">
      <w:pPr>
        <w:pStyle w:val="ListParagraph"/>
        <w:spacing w:before="240" w:after="0" w:line="240" w:lineRule="auto"/>
        <w:contextualSpacing w:val="0"/>
        <w:rPr>
          <w:rFonts w:ascii="Consolas" w:hAnsi="Consolas"/>
          <w:b/>
          <w:sz w:val="24"/>
        </w:rPr>
      </w:pPr>
      <w:r w:rsidRPr="006F50B7">
        <w:rPr>
          <w:rFonts w:ascii="Consolas" w:hAnsi="Consolas"/>
          <w:b/>
          <w:sz w:val="24"/>
        </w:rPr>
        <w:t>5   8   11   14   17   20   23   26   29   32   35</w:t>
      </w:r>
    </w:p>
    <w:p w14:paraId="1C611457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Note:  No credit for just 11 </w:t>
      </w:r>
      <w:r w:rsidRPr="006F50B7">
        <w:rPr>
          <w:rFonts w:ascii="Candara" w:hAnsi="Candara"/>
          <w:b/>
          <w:i/>
          <w:sz w:val="24"/>
        </w:rPr>
        <w:t>print</w:t>
      </w:r>
      <w:r>
        <w:rPr>
          <w:rFonts w:ascii="Candara" w:hAnsi="Candara"/>
          <w:sz w:val="24"/>
        </w:rPr>
        <w:t xml:space="preserve"> statements, that is, for</w:t>
      </w:r>
      <w:r>
        <w:rPr>
          <w:rFonts w:ascii="Candara" w:hAnsi="Candara"/>
          <w:sz w:val="24"/>
        </w:rPr>
        <w:br/>
        <w:t xml:space="preserve">     </w:t>
      </w:r>
      <w:r>
        <w:rPr>
          <w:rFonts w:ascii="Consolas" w:hAnsi="Consolas"/>
          <w:sz w:val="24"/>
        </w:rPr>
        <w:t xml:space="preserve">print(5)   print(8)   print(11)   ...  </w:t>
      </w:r>
      <w:r w:rsidRPr="006F50B7">
        <w:rPr>
          <w:rFonts w:ascii="Consolas" w:hAnsi="Consolas"/>
          <w:sz w:val="24"/>
        </w:rPr>
        <w:t xml:space="preserve"> print(35)</w:t>
      </w:r>
      <w:r>
        <w:rPr>
          <w:rFonts w:ascii="Candara" w:hAnsi="Candara"/>
          <w:sz w:val="24"/>
        </w:rPr>
        <w:t>.</w:t>
      </w:r>
    </w:p>
    <w:p w14:paraId="723E6E40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0187540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74D624C" w14:textId="77777777" w:rsidR="00F312B0" w:rsidRDefault="00F312B0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95EA2D8" w14:textId="4509A650" w:rsidR="00A35FB0" w:rsidRDefault="006F50B7" w:rsidP="006F50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Assume that you have </w:t>
      </w:r>
      <w:r w:rsidR="000F25B1">
        <w:rPr>
          <w:rFonts w:ascii="Candara" w:hAnsi="Candara"/>
          <w:sz w:val="24"/>
        </w:rPr>
        <w:t xml:space="preserve">a </w:t>
      </w:r>
      <w:r w:rsidR="00765F3E">
        <w:rPr>
          <w:rFonts w:ascii="Candara" w:hAnsi="Candara"/>
          <w:sz w:val="24"/>
        </w:rPr>
        <w:t>name (variable</w:t>
      </w:r>
      <w:r>
        <w:rPr>
          <w:rFonts w:ascii="Candara" w:hAnsi="Candara"/>
          <w:sz w:val="24"/>
        </w:rPr>
        <w:t xml:space="preserve">)  </w:t>
      </w:r>
      <w:r w:rsidR="00765F3E">
        <w:rPr>
          <w:rFonts w:ascii="Candara" w:hAnsi="Candara"/>
          <w:sz w:val="24"/>
        </w:rPr>
        <w:t xml:space="preserve"> </w:t>
      </w:r>
      <w:r>
        <w:rPr>
          <w:rFonts w:ascii="Consolas" w:hAnsi="Consolas"/>
          <w:b/>
          <w:sz w:val="24"/>
        </w:rPr>
        <w:t xml:space="preserve">win3 </w:t>
      </w:r>
      <w:r>
        <w:rPr>
          <w:rFonts w:ascii="Candara" w:hAnsi="Candara"/>
          <w:sz w:val="24"/>
        </w:rPr>
        <w:t xml:space="preserve"> that is an</w:t>
      </w:r>
      <w:r w:rsidR="00A35FB0">
        <w:rPr>
          <w:rFonts w:ascii="Candara" w:hAnsi="Candara"/>
          <w:sz w:val="24"/>
        </w:rPr>
        <w:t xml:space="preserve">  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RoseWindow</w:t>
      </w:r>
      <w:proofErr w:type="spellEnd"/>
      <w:r>
        <w:rPr>
          <w:rFonts w:ascii="Candara" w:hAnsi="Candara"/>
          <w:sz w:val="24"/>
        </w:rPr>
        <w:t xml:space="preserve"> </w:t>
      </w:r>
      <w:r w:rsidR="00A35FB0">
        <w:rPr>
          <w:rFonts w:ascii="Candara" w:hAnsi="Candara"/>
          <w:sz w:val="24"/>
        </w:rPr>
        <w:t xml:space="preserve">   </w:t>
      </w:r>
      <w:r w:rsidR="00765F3E">
        <w:rPr>
          <w:rFonts w:ascii="Candara" w:hAnsi="Candara"/>
          <w:sz w:val="24"/>
        </w:rPr>
        <w:t>object, and also names (</w:t>
      </w:r>
      <w:r w:rsidR="00A35FB0" w:rsidRPr="006B7FBF">
        <w:rPr>
          <w:rFonts w:ascii="Candara" w:hAnsi="Candara"/>
          <w:sz w:val="24"/>
        </w:rPr>
        <w:t>variables</w:t>
      </w:r>
      <w:r w:rsidR="00765F3E">
        <w:rPr>
          <w:rFonts w:ascii="Candara" w:hAnsi="Candara"/>
          <w:sz w:val="24"/>
        </w:rPr>
        <w:t>)</w:t>
      </w:r>
      <w:r w:rsidR="00A35FB0" w:rsidRPr="006B7FBF">
        <w:rPr>
          <w:rFonts w:ascii="Consolas" w:hAnsi="Consolas"/>
          <w:b/>
          <w:sz w:val="24"/>
        </w:rPr>
        <w:t xml:space="preserve"> r </w:t>
      </w:r>
      <w:r w:rsidR="00A35FB0" w:rsidRPr="006B7FBF">
        <w:rPr>
          <w:rFonts w:ascii="Candara" w:hAnsi="Candara"/>
          <w:sz w:val="24"/>
        </w:rPr>
        <w:t>and</w:t>
      </w:r>
      <w:r w:rsidR="00A35FB0" w:rsidRPr="006B7FBF">
        <w:rPr>
          <w:rFonts w:ascii="Consolas" w:hAnsi="Consolas"/>
          <w:b/>
          <w:sz w:val="24"/>
        </w:rPr>
        <w:t xml:space="preserve"> s </w:t>
      </w:r>
      <w:r w:rsidR="00A35FB0" w:rsidRPr="006B7FBF">
        <w:rPr>
          <w:rFonts w:ascii="Candara" w:hAnsi="Candara"/>
          <w:sz w:val="24"/>
        </w:rPr>
        <w:t>that are positive</w:t>
      </w:r>
      <w:r w:rsidR="000F25B1">
        <w:rPr>
          <w:rFonts w:ascii="Candara" w:hAnsi="Candara"/>
          <w:sz w:val="24"/>
        </w:rPr>
        <w:t>, even</w:t>
      </w:r>
      <w:r w:rsidR="00A35FB0" w:rsidRPr="006B7FBF">
        <w:rPr>
          <w:rFonts w:ascii="Candara" w:hAnsi="Candara"/>
          <w:sz w:val="24"/>
        </w:rPr>
        <w:t xml:space="preserve"> integers</w:t>
      </w:r>
      <w:r w:rsidR="00A35FB0">
        <w:rPr>
          <w:rFonts w:ascii="Candara" w:hAnsi="Candara"/>
          <w:sz w:val="24"/>
        </w:rPr>
        <w:t xml:space="preserve">, with   </w:t>
      </w:r>
      <w:r w:rsidR="00A35FB0">
        <w:rPr>
          <w:rFonts w:ascii="Consolas" w:hAnsi="Consolas"/>
          <w:b/>
          <w:sz w:val="24"/>
        </w:rPr>
        <w:t>s &gt;</w:t>
      </w:r>
      <w:r w:rsidR="00A35FB0" w:rsidRPr="00A35FB0">
        <w:rPr>
          <w:rFonts w:ascii="Consolas" w:hAnsi="Consolas"/>
          <w:b/>
          <w:sz w:val="24"/>
        </w:rPr>
        <w:t xml:space="preserve"> r</w:t>
      </w:r>
      <w:r w:rsidR="00C30D2B">
        <w:rPr>
          <w:rFonts w:ascii="Candara" w:hAnsi="Candara"/>
          <w:sz w:val="24"/>
        </w:rPr>
        <w:t>.</w:t>
      </w:r>
    </w:p>
    <w:p w14:paraId="60232622" w14:textId="0F5467D5" w:rsidR="00A35FB0" w:rsidRDefault="006F50B7" w:rsidP="00A35FB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a snippet of code that would construct </w:t>
      </w:r>
      <w:r w:rsidR="00A35FB0">
        <w:rPr>
          <w:rFonts w:ascii="Candara" w:hAnsi="Candara"/>
          <w:sz w:val="24"/>
        </w:rPr>
        <w:t xml:space="preserve">  </w:t>
      </w:r>
      <w:proofErr w:type="spellStart"/>
      <w:r w:rsidRPr="006F50B7">
        <w:rPr>
          <w:rFonts w:ascii="Consolas" w:hAnsi="Consolas"/>
          <w:b/>
          <w:sz w:val="24"/>
        </w:rPr>
        <w:t>rg.Circle</w:t>
      </w:r>
      <w:proofErr w:type="spellEnd"/>
      <w:r>
        <w:rPr>
          <w:rFonts w:ascii="Candara" w:hAnsi="Candara"/>
          <w:sz w:val="24"/>
        </w:rPr>
        <w:t xml:space="preserve"> </w:t>
      </w:r>
      <w:r w:rsidR="00A35FB0">
        <w:rPr>
          <w:rFonts w:ascii="Candara" w:hAnsi="Candara"/>
          <w:sz w:val="24"/>
        </w:rPr>
        <w:t xml:space="preserve">  </w:t>
      </w:r>
      <w:r>
        <w:rPr>
          <w:rFonts w:ascii="Candara" w:hAnsi="Candara"/>
          <w:sz w:val="24"/>
        </w:rPr>
        <w:t xml:space="preserve">objects, with each centered at </w:t>
      </w:r>
      <w:r w:rsidRPr="006F50B7">
        <w:rPr>
          <w:rFonts w:ascii="Consolas" w:hAnsi="Consolas"/>
          <w:b/>
          <w:sz w:val="24"/>
        </w:rPr>
        <w:t>(</w:t>
      </w:r>
      <w:r w:rsidR="00A35FB0">
        <w:rPr>
          <w:rFonts w:ascii="Consolas" w:hAnsi="Consolas"/>
          <w:b/>
          <w:sz w:val="24"/>
        </w:rPr>
        <w:t>300</w:t>
      </w:r>
      <w:r w:rsidRPr="006F50B7">
        <w:rPr>
          <w:rFonts w:ascii="Consolas" w:hAnsi="Consolas"/>
          <w:b/>
          <w:sz w:val="24"/>
        </w:rPr>
        <w:t xml:space="preserve">, </w:t>
      </w:r>
      <w:r w:rsidR="00A35FB0">
        <w:rPr>
          <w:rFonts w:ascii="Consolas" w:hAnsi="Consolas"/>
          <w:b/>
          <w:sz w:val="24"/>
        </w:rPr>
        <w:t>200</w:t>
      </w:r>
      <w:r w:rsidRPr="006F50B7">
        <w:rPr>
          <w:rFonts w:ascii="Consolas" w:hAnsi="Consolas"/>
          <w:b/>
          <w:sz w:val="24"/>
        </w:rPr>
        <w:t>)</w:t>
      </w:r>
      <w:r w:rsidR="00A35FB0">
        <w:rPr>
          <w:rFonts w:ascii="Candara" w:hAnsi="Candara"/>
          <w:sz w:val="24"/>
        </w:rPr>
        <w:t>, but with radii that are:</w:t>
      </w:r>
    </w:p>
    <w:p w14:paraId="3DB98B54" w14:textId="35E080C1" w:rsidR="00A35FB0" w:rsidRPr="00765F3E" w:rsidRDefault="00B62E7C" w:rsidP="00765F3E">
      <w:pPr>
        <w:pStyle w:val="ListParagraph"/>
        <w:spacing w:before="240" w:after="0" w:line="240" w:lineRule="auto"/>
        <w:contextualSpacing w:val="0"/>
        <w:rPr>
          <w:rFonts w:ascii="Consolas" w:hAnsi="Consolas"/>
          <w:b/>
          <w:sz w:val="24"/>
        </w:rPr>
      </w:pPr>
      <w:r>
        <w:rPr>
          <w:rFonts w:ascii="Consolas" w:hAnsi="Consolas"/>
          <w:b/>
          <w:sz w:val="24"/>
        </w:rPr>
        <w:t xml:space="preserve">r     </w:t>
      </w:r>
      <w:proofErr w:type="spellStart"/>
      <w:r>
        <w:rPr>
          <w:rFonts w:ascii="Consolas" w:hAnsi="Consolas"/>
          <w:b/>
          <w:sz w:val="24"/>
        </w:rPr>
        <w:t>r</w:t>
      </w:r>
      <w:proofErr w:type="spellEnd"/>
      <w:r>
        <w:rPr>
          <w:rFonts w:ascii="Consolas" w:hAnsi="Consolas"/>
          <w:b/>
          <w:sz w:val="24"/>
        </w:rPr>
        <w:t xml:space="preserve"> + </w:t>
      </w:r>
      <w:r w:rsidR="00C30D2B">
        <w:rPr>
          <w:rFonts w:ascii="Consolas" w:hAnsi="Consolas"/>
          <w:b/>
          <w:sz w:val="24"/>
        </w:rPr>
        <w:t>2</w:t>
      </w:r>
      <w:r>
        <w:rPr>
          <w:rFonts w:ascii="Consolas" w:hAnsi="Consolas"/>
          <w:b/>
          <w:sz w:val="24"/>
        </w:rPr>
        <w:t xml:space="preserve">     r + </w:t>
      </w:r>
      <w:r w:rsidR="00C30D2B">
        <w:rPr>
          <w:rFonts w:ascii="Consolas" w:hAnsi="Consolas"/>
          <w:b/>
          <w:sz w:val="24"/>
        </w:rPr>
        <w:t>4</w:t>
      </w:r>
      <w:r>
        <w:rPr>
          <w:rFonts w:ascii="Consolas" w:hAnsi="Consolas"/>
          <w:b/>
          <w:sz w:val="24"/>
        </w:rPr>
        <w:t xml:space="preserve">     r + </w:t>
      </w:r>
      <w:r w:rsidR="00C30D2B">
        <w:rPr>
          <w:rFonts w:ascii="Consolas" w:hAnsi="Consolas"/>
          <w:b/>
          <w:sz w:val="24"/>
        </w:rPr>
        <w:t>6</w:t>
      </w:r>
      <w:r w:rsidR="00A35FB0" w:rsidRPr="00765F3E">
        <w:rPr>
          <w:rFonts w:ascii="Consolas" w:hAnsi="Consolas"/>
          <w:b/>
          <w:sz w:val="24"/>
        </w:rPr>
        <w:t xml:space="preserve">     ...     s</w:t>
      </w:r>
    </w:p>
    <w:p w14:paraId="6F5777F1" w14:textId="062C5C01" w:rsidR="00765F3E" w:rsidRDefault="00765F3E" w:rsidP="00765F3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For example, if   </w:t>
      </w:r>
      <w:r w:rsidRPr="00765F3E">
        <w:rPr>
          <w:rFonts w:ascii="Consolas" w:hAnsi="Consolas"/>
          <w:b/>
          <w:sz w:val="24"/>
        </w:rPr>
        <w:t>r</w:t>
      </w:r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is   </w:t>
      </w:r>
      <w:r w:rsidRPr="00765F3E">
        <w:rPr>
          <w:rFonts w:ascii="Consolas" w:hAnsi="Consolas"/>
          <w:b/>
          <w:sz w:val="24"/>
        </w:rPr>
        <w:t>8</w:t>
      </w:r>
      <w:r>
        <w:rPr>
          <w:rFonts w:ascii="Candara" w:hAnsi="Candara"/>
          <w:sz w:val="24"/>
        </w:rPr>
        <w:t xml:space="preserve">   and   </w:t>
      </w:r>
      <w:r>
        <w:rPr>
          <w:rFonts w:ascii="Consolas" w:hAnsi="Consolas"/>
          <w:b/>
          <w:sz w:val="24"/>
        </w:rPr>
        <w:t>s</w:t>
      </w:r>
      <w:r>
        <w:rPr>
          <w:rFonts w:ascii="Candara" w:hAnsi="Candara"/>
          <w:sz w:val="24"/>
        </w:rPr>
        <w:t xml:space="preserve">   is   </w:t>
      </w:r>
      <w:r w:rsidRPr="00765F3E">
        <w:rPr>
          <w:rFonts w:ascii="Consolas" w:hAnsi="Consolas"/>
          <w:b/>
          <w:sz w:val="24"/>
        </w:rPr>
        <w:t>1</w:t>
      </w:r>
      <w:r w:rsidR="008E30C7">
        <w:rPr>
          <w:rFonts w:ascii="Consolas" w:hAnsi="Consolas"/>
          <w:b/>
          <w:sz w:val="24"/>
        </w:rPr>
        <w:t>4</w:t>
      </w:r>
      <w:r>
        <w:rPr>
          <w:rFonts w:ascii="Candara" w:hAnsi="Candara"/>
          <w:sz w:val="24"/>
        </w:rPr>
        <w:t xml:space="preserve">, </w:t>
      </w:r>
      <w:r w:rsidR="004D549C">
        <w:rPr>
          <w:rFonts w:ascii="Candara" w:hAnsi="Candara"/>
          <w:sz w:val="24"/>
        </w:rPr>
        <w:t xml:space="preserve">     </w:t>
      </w:r>
      <w:r>
        <w:rPr>
          <w:rFonts w:ascii="Candara" w:hAnsi="Candara"/>
          <w:sz w:val="24"/>
        </w:rPr>
        <w:t xml:space="preserve">your code must construct   </w:t>
      </w:r>
      <w:r w:rsidRPr="00765F3E">
        <w:rPr>
          <w:rFonts w:ascii="Consolas" w:hAnsi="Consolas"/>
          <w:b/>
          <w:sz w:val="24"/>
        </w:rPr>
        <w:t>4</w:t>
      </w:r>
      <w:r>
        <w:rPr>
          <w:rFonts w:ascii="Consolas" w:hAnsi="Consolas"/>
          <w:b/>
          <w:sz w:val="24"/>
        </w:rPr>
        <w:t xml:space="preserve">  </w:t>
      </w:r>
      <w:r>
        <w:rPr>
          <w:rFonts w:ascii="Candara" w:hAnsi="Candara"/>
          <w:sz w:val="24"/>
        </w:rPr>
        <w:t xml:space="preserve"> </w:t>
      </w:r>
      <w:proofErr w:type="spellStart"/>
      <w:r w:rsidRPr="00765F3E">
        <w:rPr>
          <w:rFonts w:ascii="Consolas" w:hAnsi="Consolas"/>
          <w:b/>
          <w:sz w:val="24"/>
        </w:rPr>
        <w:t>rg.Circle</w:t>
      </w:r>
      <w:proofErr w:type="spellEnd"/>
      <w:r>
        <w:rPr>
          <w:rFonts w:ascii="Candara" w:hAnsi="Candara"/>
          <w:sz w:val="24"/>
        </w:rPr>
        <w:t xml:space="preserve"> objects, with radii  </w:t>
      </w:r>
      <w:r w:rsidRPr="00765F3E">
        <w:rPr>
          <w:rFonts w:ascii="Consolas" w:hAnsi="Consolas"/>
          <w:b/>
          <w:sz w:val="24"/>
        </w:rPr>
        <w:t>8</w:t>
      </w:r>
      <w:r>
        <w:rPr>
          <w:rFonts w:ascii="Candara" w:hAnsi="Candara"/>
          <w:sz w:val="24"/>
        </w:rPr>
        <w:t xml:space="preserve">,   </w:t>
      </w:r>
      <w:r w:rsidR="00C30D2B">
        <w:rPr>
          <w:rFonts w:ascii="Consolas" w:hAnsi="Consolas"/>
          <w:b/>
          <w:sz w:val="24"/>
        </w:rPr>
        <w:t>10</w:t>
      </w:r>
      <w:r>
        <w:rPr>
          <w:rFonts w:ascii="Candara" w:hAnsi="Candara"/>
          <w:sz w:val="24"/>
        </w:rPr>
        <w:t xml:space="preserve">,   </w:t>
      </w:r>
      <w:r w:rsidRPr="00765F3E">
        <w:rPr>
          <w:rFonts w:ascii="Consolas" w:hAnsi="Consolas"/>
          <w:b/>
          <w:sz w:val="24"/>
        </w:rPr>
        <w:t>1</w:t>
      </w:r>
      <w:r w:rsidR="00C30D2B">
        <w:rPr>
          <w:rFonts w:ascii="Consolas" w:hAnsi="Consolas"/>
          <w:b/>
          <w:sz w:val="24"/>
        </w:rPr>
        <w:t>2</w:t>
      </w:r>
      <w:r>
        <w:rPr>
          <w:rFonts w:ascii="Candara" w:hAnsi="Candara"/>
          <w:sz w:val="24"/>
        </w:rPr>
        <w:t xml:space="preserve">,   and   </w:t>
      </w:r>
      <w:r w:rsidRPr="00765F3E">
        <w:rPr>
          <w:rFonts w:ascii="Consolas" w:hAnsi="Consolas"/>
          <w:b/>
          <w:sz w:val="24"/>
        </w:rPr>
        <w:t>1</w:t>
      </w:r>
      <w:r w:rsidR="00C30D2B">
        <w:rPr>
          <w:rFonts w:ascii="Consolas" w:hAnsi="Consolas"/>
          <w:b/>
          <w:sz w:val="24"/>
        </w:rPr>
        <w:t>4</w:t>
      </w:r>
      <w:r>
        <w:rPr>
          <w:rFonts w:ascii="Candara" w:hAnsi="Candara"/>
          <w:sz w:val="24"/>
        </w:rPr>
        <w:t>, respectively.</w:t>
      </w:r>
    </w:p>
    <w:p w14:paraId="427D6D5F" w14:textId="09A151DD" w:rsidR="006F50B7" w:rsidRPr="00765F3E" w:rsidRDefault="006F50B7" w:rsidP="00765F3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765F3E">
        <w:rPr>
          <w:rFonts w:ascii="Candara" w:hAnsi="Candara"/>
          <w:sz w:val="24"/>
        </w:rPr>
        <w:t xml:space="preserve">Your code must also attach each </w:t>
      </w:r>
      <w:proofErr w:type="spellStart"/>
      <w:r w:rsidRPr="00765F3E">
        <w:rPr>
          <w:rFonts w:ascii="Consolas" w:hAnsi="Consolas"/>
          <w:b/>
          <w:sz w:val="24"/>
        </w:rPr>
        <w:t>rg.Circle</w:t>
      </w:r>
      <w:proofErr w:type="spellEnd"/>
      <w:r w:rsidRPr="00765F3E">
        <w:rPr>
          <w:rFonts w:ascii="Candara" w:hAnsi="Candara"/>
          <w:sz w:val="24"/>
        </w:rPr>
        <w:t xml:space="preserve"> that it constructs to </w:t>
      </w:r>
      <w:r w:rsidRPr="00765F3E">
        <w:rPr>
          <w:rFonts w:ascii="Consolas" w:hAnsi="Consolas"/>
          <w:b/>
          <w:sz w:val="24"/>
        </w:rPr>
        <w:t>win3</w:t>
      </w:r>
      <w:r w:rsidRPr="00765F3E">
        <w:rPr>
          <w:rFonts w:ascii="Candara" w:hAnsi="Candara"/>
          <w:sz w:val="24"/>
        </w:rPr>
        <w:t>.</w:t>
      </w:r>
    </w:p>
    <w:p w14:paraId="1CA41673" w14:textId="77777777" w:rsidR="00A35FB0" w:rsidRPr="006B7FBF" w:rsidRDefault="00A35FB0" w:rsidP="00765F3E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/>
          <w:b/>
          <w:sz w:val="24"/>
        </w:rPr>
      </w:pPr>
      <w:r w:rsidRPr="006B7FBF">
        <w:rPr>
          <w:rFonts w:ascii="Candara" w:hAnsi="Candara"/>
          <w:sz w:val="24"/>
        </w:rPr>
        <w:t>Write code for the generic case for</w:t>
      </w:r>
      <w:r w:rsidRPr="006B7FBF">
        <w:rPr>
          <w:rFonts w:ascii="Consolas" w:hAnsi="Consolas"/>
          <w:b/>
          <w:sz w:val="24"/>
        </w:rPr>
        <w:t xml:space="preserve"> r </w:t>
      </w:r>
      <w:r w:rsidRPr="006B7FBF">
        <w:rPr>
          <w:rFonts w:ascii="Candara" w:hAnsi="Candara"/>
          <w:sz w:val="24"/>
        </w:rPr>
        <w:t>and</w:t>
      </w:r>
      <w:r w:rsidRPr="006B7FBF">
        <w:rPr>
          <w:rFonts w:ascii="Consolas" w:hAnsi="Consolas"/>
          <w:b/>
          <w:sz w:val="24"/>
        </w:rPr>
        <w:t xml:space="preserve"> s</w:t>
      </w:r>
      <w:r>
        <w:rPr>
          <w:rFonts w:ascii="Candara" w:hAnsi="Candara"/>
          <w:sz w:val="24"/>
        </w:rPr>
        <w:t>.  T</w:t>
      </w:r>
      <w:r w:rsidRPr="006B7FBF">
        <w:rPr>
          <w:rFonts w:ascii="Candara" w:hAnsi="Candara"/>
          <w:sz w:val="24"/>
        </w:rPr>
        <w:t>hat is, use the names (variables)</w:t>
      </w:r>
      <w:r w:rsidRPr="006B7FBF">
        <w:rPr>
          <w:rFonts w:ascii="Consolas" w:hAnsi="Consolas"/>
          <w:b/>
          <w:sz w:val="24"/>
        </w:rPr>
        <w:t xml:space="preserve"> r </w:t>
      </w:r>
      <w:r w:rsidRPr="006B7FBF">
        <w:rPr>
          <w:rFonts w:ascii="Candara" w:hAnsi="Candara"/>
          <w:sz w:val="24"/>
        </w:rPr>
        <w:t>and</w:t>
      </w:r>
      <w:r w:rsidRPr="006B7FBF">
        <w:rPr>
          <w:rFonts w:ascii="Consolas" w:hAnsi="Consolas"/>
          <w:b/>
          <w:sz w:val="24"/>
        </w:rPr>
        <w:t xml:space="preserve"> s </w:t>
      </w:r>
      <w:r w:rsidRPr="006B7FBF">
        <w:rPr>
          <w:rFonts w:ascii="Candara" w:hAnsi="Candara"/>
          <w:sz w:val="24"/>
        </w:rPr>
        <w:t>in your code</w:t>
      </w:r>
      <w:r>
        <w:rPr>
          <w:rFonts w:ascii="Candara" w:hAnsi="Candara"/>
          <w:sz w:val="24"/>
        </w:rPr>
        <w:t xml:space="preserve">.  </w:t>
      </w:r>
      <w:r w:rsidRPr="006B7FBF">
        <w:rPr>
          <w:rFonts w:ascii="Candara" w:hAnsi="Candara"/>
          <w:sz w:val="24"/>
        </w:rPr>
        <w:t>You should use a</w:t>
      </w:r>
      <w:r w:rsidRPr="006B7FBF">
        <w:rPr>
          <w:rFonts w:ascii="Consolas" w:hAnsi="Consolas"/>
          <w:b/>
          <w:sz w:val="24"/>
        </w:rPr>
        <w:t xml:space="preserve"> range </w:t>
      </w:r>
      <w:r w:rsidRPr="006B7FBF">
        <w:rPr>
          <w:rFonts w:ascii="Candara" w:hAnsi="Candara"/>
          <w:sz w:val="24"/>
        </w:rPr>
        <w:t>statement in your solution</w:t>
      </w:r>
      <w:r>
        <w:rPr>
          <w:rFonts w:ascii="Candara" w:hAnsi="Candara"/>
          <w:sz w:val="24"/>
        </w:rPr>
        <w:t xml:space="preserve">.  You </w:t>
      </w:r>
      <w:r w:rsidRPr="006B7FBF">
        <w:rPr>
          <w:rFonts w:ascii="Candara" w:hAnsi="Candara"/>
          <w:sz w:val="24"/>
        </w:rPr>
        <w:t xml:space="preserve">may NOT use the multiple-argument </w:t>
      </w:r>
      <w:r w:rsidRPr="006D557E">
        <w:rPr>
          <w:rFonts w:ascii="Candara" w:hAnsi="Candara"/>
          <w:sz w:val="24"/>
        </w:rPr>
        <w:t>form of</w:t>
      </w:r>
      <w:r w:rsidRPr="006D557E">
        <w:rPr>
          <w:rFonts w:ascii="Consolas" w:hAnsi="Consolas"/>
          <w:b/>
          <w:sz w:val="24"/>
        </w:rPr>
        <w:t xml:space="preserve"> range </w:t>
      </w:r>
      <w:r w:rsidRPr="006D557E">
        <w:rPr>
          <w:rFonts w:ascii="Candara" w:hAnsi="Candara"/>
          <w:sz w:val="24"/>
        </w:rPr>
        <w:t>in this problem</w:t>
      </w:r>
      <w:r w:rsidRPr="006B7FBF">
        <w:rPr>
          <w:rFonts w:ascii="Candara" w:hAnsi="Candara"/>
          <w:sz w:val="24"/>
        </w:rPr>
        <w:t xml:space="preserve">. That </w:t>
      </w:r>
      <w:r w:rsidRPr="006D557E">
        <w:rPr>
          <w:rFonts w:ascii="Candara" w:hAnsi="Candara"/>
          <w:sz w:val="24"/>
        </w:rPr>
        <w:t>is, the</w:t>
      </w:r>
      <w:r w:rsidRPr="006D557E">
        <w:rPr>
          <w:rFonts w:ascii="Consolas" w:hAnsi="Consolas"/>
          <w:b/>
          <w:sz w:val="24"/>
        </w:rPr>
        <w:t xml:space="preserve"> range </w:t>
      </w:r>
      <w:r w:rsidRPr="006D557E">
        <w:rPr>
          <w:rFonts w:ascii="Candara" w:hAnsi="Candara"/>
          <w:sz w:val="24"/>
        </w:rPr>
        <w:t>expression in your</w:t>
      </w:r>
      <w:r w:rsidRPr="006B7FBF">
        <w:rPr>
          <w:rFonts w:ascii="Candara" w:hAnsi="Candara"/>
          <w:sz w:val="24"/>
        </w:rPr>
        <w:t xml:space="preserve"> solution must </w:t>
      </w:r>
      <w:r>
        <w:rPr>
          <w:rFonts w:ascii="Candara" w:hAnsi="Candara"/>
          <w:sz w:val="24"/>
        </w:rPr>
        <w:t>have</w:t>
      </w:r>
      <w:r w:rsidRPr="006B7FBF">
        <w:rPr>
          <w:rFonts w:ascii="Candara" w:hAnsi="Candara"/>
          <w:sz w:val="24"/>
        </w:rPr>
        <w:t xml:space="preserve"> only a </w:t>
      </w:r>
      <w:r w:rsidRPr="006D557E">
        <w:rPr>
          <w:rFonts w:ascii="Candara" w:hAnsi="Candara"/>
          <w:b/>
          <w:i/>
          <w:sz w:val="24"/>
        </w:rPr>
        <w:t>single</w:t>
      </w:r>
      <w:r w:rsidRPr="006B7FBF">
        <w:rPr>
          <w:rFonts w:ascii="Candara" w:hAnsi="Candara"/>
          <w:sz w:val="24"/>
        </w:rPr>
        <w:t xml:space="preserve"> argument.</w:t>
      </w:r>
    </w:p>
    <w:p w14:paraId="60D9BA37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8111E6F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EC0EF80" w14:textId="77777777" w:rsidR="00F312B0" w:rsidRDefault="00F312B0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1B5F4A6" w14:textId="77777777" w:rsidR="00C30D2B" w:rsidRDefault="00C30D2B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B96E31" w14:textId="77777777" w:rsidR="004F0B81" w:rsidRDefault="004F0B81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104B5F43" w14:textId="32EC0646" w:rsidR="00BB2F3C" w:rsidRDefault="00BB2F3C" w:rsidP="00BB2F3C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For each of the </w:t>
      </w:r>
      <w:r w:rsidR="00366368">
        <w:rPr>
          <w:rFonts w:ascii="Candara" w:hAnsi="Candara"/>
          <w:sz w:val="24"/>
        </w:rPr>
        <w:t>3</w:t>
      </w:r>
      <w:r>
        <w:rPr>
          <w:rFonts w:ascii="Candara" w:hAnsi="Candara"/>
          <w:sz w:val="24"/>
        </w:rPr>
        <w:t xml:space="preserve"> code snippets</w:t>
      </w:r>
      <w:r w:rsidR="00366368">
        <w:rPr>
          <w:rFonts w:ascii="Candara" w:hAnsi="Candara"/>
          <w:sz w:val="24"/>
        </w:rPr>
        <w:t xml:space="preserve"> below</w:t>
      </w:r>
      <w:r>
        <w:rPr>
          <w:rFonts w:ascii="Candara" w:hAnsi="Candara"/>
          <w:sz w:val="24"/>
        </w:rPr>
        <w:t>, what does it print</w:t>
      </w:r>
      <w:r w:rsidRPr="00B670EF">
        <w:rPr>
          <w:rFonts w:ascii="Candara" w:hAnsi="Candara"/>
          <w:sz w:val="24"/>
        </w:rPr>
        <w:t>?</w:t>
      </w:r>
      <w:r>
        <w:rPr>
          <w:rFonts w:ascii="Candara" w:hAnsi="Candara"/>
          <w:sz w:val="24"/>
        </w:rPr>
        <w:br/>
        <w:t>(Write each answer directly below its code snippet.)</w:t>
      </w:r>
    </w:p>
    <w:p w14:paraId="369254F9" w14:textId="77777777" w:rsidR="00E90A24" w:rsidRDefault="00E90A24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E90A24">
        <w:rPr>
          <w:rFonts w:ascii="Candara" w:hAnsi="Candara"/>
          <w:b/>
          <w:sz w:val="24"/>
        </w:rPr>
        <w:t>Hint:</w:t>
      </w:r>
      <w:r>
        <w:rPr>
          <w:rFonts w:ascii="Candara" w:hAnsi="Candara"/>
          <w:sz w:val="24"/>
        </w:rPr>
        <w:t xml:space="preserve">  Solve problems like this by make a </w:t>
      </w:r>
      <w:r w:rsidRPr="00E90A24">
        <w:rPr>
          <w:rFonts w:ascii="Candara" w:hAnsi="Candara"/>
          <w:b/>
          <w:i/>
          <w:sz w:val="24"/>
        </w:rPr>
        <w:t>table with the variables</w:t>
      </w:r>
      <w:r>
        <w:rPr>
          <w:rFonts w:ascii="Candara" w:hAnsi="Candara"/>
          <w:b/>
          <w:i/>
          <w:sz w:val="24"/>
        </w:rPr>
        <w:t>, showing the places where their values change</w:t>
      </w:r>
      <w:r>
        <w:rPr>
          <w:rFonts w:ascii="Candara" w:hAnsi="Candara"/>
          <w:sz w:val="24"/>
        </w:rPr>
        <w:t xml:space="preserve">.  Here is an example of </w:t>
      </w:r>
      <w:r w:rsidR="00366368">
        <w:rPr>
          <w:rFonts w:ascii="Candara" w:hAnsi="Candara"/>
          <w:sz w:val="24"/>
        </w:rPr>
        <w:t>a</w:t>
      </w:r>
      <w:r>
        <w:rPr>
          <w:rFonts w:ascii="Candara" w:hAnsi="Candara"/>
          <w:sz w:val="24"/>
        </w:rPr>
        <w:t xml:space="preserve"> table appropriate for the </w:t>
      </w:r>
      <w:r w:rsidRPr="00366368">
        <w:rPr>
          <w:rFonts w:ascii="Candara" w:hAnsi="Candara"/>
          <w:b/>
          <w:sz w:val="24"/>
        </w:rPr>
        <w:t>3</w:t>
      </w:r>
      <w:r w:rsidRPr="00366368">
        <w:rPr>
          <w:rFonts w:ascii="Candara" w:hAnsi="Candara"/>
          <w:b/>
          <w:sz w:val="24"/>
          <w:vertAlign w:val="superscript"/>
        </w:rPr>
        <w:t>rd</w:t>
      </w:r>
      <w:r w:rsidRPr="00366368">
        <w:rPr>
          <w:rFonts w:ascii="Candara" w:hAnsi="Candara"/>
          <w:b/>
          <w:sz w:val="24"/>
        </w:rPr>
        <w:t xml:space="preserve"> (rightmost)</w:t>
      </w:r>
      <w:r w:rsidR="00366368">
        <w:rPr>
          <w:rFonts w:ascii="Candara" w:hAnsi="Candara"/>
          <w:sz w:val="24"/>
        </w:rPr>
        <w:t xml:space="preserve"> problem.  It was made by tracing the code by hand, starting from line 1 of the table (which came from the statement   </w:t>
      </w:r>
      <w:r w:rsidR="00366368" w:rsidRPr="00366368">
        <w:rPr>
          <w:rFonts w:ascii="Consolas" w:hAnsi="Consolas" w:cs="Consolas"/>
          <w:b/>
          <w:sz w:val="24"/>
        </w:rPr>
        <w:t>b = 0</w:t>
      </w:r>
      <w:r w:rsidR="00366368">
        <w:rPr>
          <w:rFonts w:ascii="Candara" w:hAnsi="Candara"/>
          <w:sz w:val="24"/>
        </w:rPr>
        <w:t>) and continuing downward from there as the by-hand trace continues.</w:t>
      </w:r>
    </w:p>
    <w:p w14:paraId="26D2A0D0" w14:textId="77777777" w:rsidR="00AD03E0" w:rsidRDefault="00AD03E0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970028F" w14:textId="77777777" w:rsidR="00E90A24" w:rsidRPr="00366368" w:rsidRDefault="00366368" w:rsidP="00E90A24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  <w:u w:val="single"/>
        </w:rPr>
      </w:pP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BC7074B" wp14:editId="5D6F95F2">
                <wp:simplePos x="0" y="0"/>
                <wp:positionH relativeFrom="column">
                  <wp:posOffset>304800</wp:posOffset>
                </wp:positionH>
                <wp:positionV relativeFrom="paragraph">
                  <wp:posOffset>26670</wp:posOffset>
                </wp:positionV>
                <wp:extent cx="866775" cy="1801117"/>
                <wp:effectExtent l="0" t="0" r="28575" b="279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80111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EBF12F" id="Rectangle 17" o:spid="_x0000_s1026" style="position:absolute;margin-left:24pt;margin-top:2.1pt;width:68.25pt;height:141.8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" filled="f" strokecolor="blue" strokeweight="2pt"/>
            </w:pict>
          </mc:Fallback>
        </mc:AlternateContent>
      </w: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CD84C9E" wp14:editId="31000BDC">
                <wp:simplePos x="0" y="0"/>
                <wp:positionH relativeFrom="column">
                  <wp:posOffset>1266825</wp:posOffset>
                </wp:positionH>
                <wp:positionV relativeFrom="paragraph">
                  <wp:posOffset>208915</wp:posOffset>
                </wp:positionV>
                <wp:extent cx="3324225" cy="371475"/>
                <wp:effectExtent l="38100" t="76200" r="0" b="200025"/>
                <wp:wrapNone/>
                <wp:docPr id="15" name="Curved 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99342">
                          <a:off x="0" y="0"/>
                          <a:ext cx="3324225" cy="371475"/>
                        </a:xfrm>
                        <a:prstGeom prst="curved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BF781E" id="_x0000_t105" coordsize="21600,21600" o:spt="105" adj="12960,19440,14400" path="wr0,0@3@23,0@22@4,0@15,0@1@23@7,0@13@2l@14@2@8@22@12@2at0,0@3@23@11@2@17@26@15,0@1@23@17@26@15@22xewr0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15" o:spid="_x0000_s1026" type="#_x0000_t105" style="position:absolute;margin-left:99.75pt;margin-top:16.45pt;width:261.75pt;height:29.25pt;rotation:436188fd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" adj="20393,21298,16200" fillcolor="red" strokecolor="#243f60 [1604]" strokeweight="2pt"/>
            </w:pict>
          </mc:Fallback>
        </mc:AlternateContent>
      </w:r>
      <w:r w:rsidR="00E90A24" w:rsidRPr="00E90A24">
        <w:rPr>
          <w:rFonts w:ascii="Consolas" w:hAnsi="Consolas" w:cs="Consolas"/>
          <w:b/>
          <w:sz w:val="24"/>
        </w:rPr>
        <w:tab/>
      </w:r>
      <w:r w:rsidR="00E90A24" w:rsidRPr="00366368">
        <w:rPr>
          <w:rFonts w:ascii="Consolas" w:hAnsi="Consolas" w:cs="Consolas"/>
          <w:b/>
          <w:sz w:val="24"/>
          <w:u w:val="single"/>
        </w:rPr>
        <w:t>k</w:t>
      </w:r>
      <w:r w:rsidR="00E90A24" w:rsidRPr="00366368">
        <w:rPr>
          <w:rFonts w:ascii="Consolas" w:hAnsi="Consolas" w:cs="Consolas"/>
          <w:b/>
          <w:sz w:val="24"/>
          <w:u w:val="single"/>
        </w:rPr>
        <w:tab/>
        <w:t>b</w:t>
      </w:r>
    </w:p>
    <w:p w14:paraId="591F0E3A" w14:textId="77777777"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 w:rsidRPr="00E90A24">
        <w:rPr>
          <w:rFonts w:ascii="Consolas" w:hAnsi="Consolas" w:cs="Consolas"/>
          <w:b/>
          <w:sz w:val="24"/>
        </w:rPr>
        <w:tab/>
      </w:r>
      <w:r>
        <w:rPr>
          <w:rFonts w:ascii="Consolas" w:hAnsi="Consolas" w:cs="Consolas"/>
          <w:b/>
          <w:sz w:val="24"/>
        </w:rPr>
        <w:tab/>
        <w:t>0</w:t>
      </w:r>
    </w:p>
    <w:p w14:paraId="17719EAA" w14:textId="77777777"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ab/>
        <w:t>0</w:t>
      </w:r>
    </w:p>
    <w:p w14:paraId="7CE0A031" w14:textId="77777777" w:rsidR="00366368" w:rsidRDefault="0015031E" w:rsidP="00366368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1</w:t>
      </w:r>
    </w:p>
    <w:p w14:paraId="506E8018" w14:textId="77777777" w:rsidR="00366368" w:rsidRDefault="00366368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2</w:t>
      </w:r>
    </w:p>
    <w:p w14:paraId="3A350225" w14:textId="77777777" w:rsid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9D3D52E" wp14:editId="1CB8A63D">
                <wp:simplePos x="0" y="0"/>
                <wp:positionH relativeFrom="column">
                  <wp:posOffset>4124960</wp:posOffset>
                </wp:positionH>
                <wp:positionV relativeFrom="paragraph">
                  <wp:posOffset>145415</wp:posOffset>
                </wp:positionV>
                <wp:extent cx="2495550" cy="1685925"/>
                <wp:effectExtent l="0" t="0" r="19050" b="158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685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AF3CE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 = 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range(</w:t>
                            </w:r>
                            <w:r w:rsidR="00E90A24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5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14:paraId="17B80599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if (k + 4) % 3 == 2:</w:t>
                            </w:r>
                          </w:p>
                          <w:p w14:paraId="09BB774E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</w:t>
                            </w:r>
                          </w:p>
                          <w:p w14:paraId="77DCB211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is:', b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14:paraId="68A821FF" w14:textId="77777777" w:rsidR="00E90A24" w:rsidRDefault="00E90A24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print(k, b)</w:t>
                            </w:r>
                          </w:p>
                          <w:p w14:paraId="152D1C2A" w14:textId="77777777"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3D52E" id="Rectangle 4" o:spid="_x0000_s1034" style="position:absolute;left:0;text-align:left;margin-left:324.8pt;margin-top:11.45pt;width:196.5pt;height:132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" fillcolor="#f2f2f2 [3052]" strokecolor="black [3213]" strokeweight="2pt">
                <v:textbox style="mso-fit-shape-to-text:t" inset=",,,10.8pt">
                  <w:txbxContent>
                    <w:p w14:paraId="328AF3CE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 = 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range(</w:t>
                      </w:r>
                      <w:r w:rsidR="00E90A24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5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14:paraId="17B80599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if (k + 4) % 3 == 2:</w:t>
                      </w:r>
                    </w:p>
                    <w:p w14:paraId="09BB774E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b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</w:t>
                      </w:r>
                    </w:p>
                    <w:p w14:paraId="77DCB211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</w:t>
                      </w:r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is:', b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14:paraId="68A821FF" w14:textId="77777777" w:rsidR="00E90A24" w:rsidRDefault="00E90A24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print(k, b)</w:t>
                      </w:r>
                    </w:p>
                    <w:p w14:paraId="152D1C2A" w14:textId="77777777"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8FAD487" wp14:editId="05DA248B">
                <wp:simplePos x="0" y="0"/>
                <wp:positionH relativeFrom="column">
                  <wp:posOffset>1914525</wp:posOffset>
                </wp:positionH>
                <wp:positionV relativeFrom="paragraph">
                  <wp:posOffset>276860</wp:posOffset>
                </wp:positionV>
                <wp:extent cx="2009775" cy="1554480"/>
                <wp:effectExtent l="0" t="0" r="22225" b="2032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5544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C20798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a =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10</w:t>
                            </w:r>
                          </w:p>
                          <w:p w14:paraId="4DAA1B59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proofErr w:type="spellStart"/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for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k</w:t>
                            </w:r>
                            <w:proofErr w:type="spellEnd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</w:t>
                            </w: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in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range(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8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):</w:t>
                            </w:r>
                          </w:p>
                          <w:p w14:paraId="11E809F7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</w:t>
                            </w: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if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k %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2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==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0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:</w:t>
                            </w:r>
                          </w:p>
                          <w:p w14:paraId="0DD2FA09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    a = </w:t>
                            </w:r>
                            <w:proofErr w:type="spellStart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a</w:t>
                            </w:r>
                            <w:proofErr w:type="spellEnd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+ k</w:t>
                            </w:r>
                          </w:p>
                          <w:p w14:paraId="71CEF2AC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    </w:t>
                            </w: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print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(k, a)</w:t>
                            </w:r>
                          </w:p>
                          <w:p w14:paraId="4FBDE7B6" w14:textId="2B40B4A9" w:rsidR="00BB2F3C" w:rsidRPr="002238F5" w:rsidRDefault="00777379" w:rsidP="0077737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print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AD487" id="Rectangle 11" o:spid="_x0000_s1035" style="position:absolute;left:0;text-align:left;margin-left:150.75pt;margin-top:21.8pt;width:158.25pt;height:122.4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" fillcolor="#f2f2f2 [3052]" strokecolor="black [3213]" strokeweight="2pt">
                <v:textbox style="mso-fit-shape-to-text:t" inset=",,,10.8pt">
                  <w:txbxContent>
                    <w:p w14:paraId="2BC20798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a =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10</w:t>
                      </w:r>
                    </w:p>
                    <w:p w14:paraId="4DAA1B59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proofErr w:type="spellStart"/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for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k</w:t>
                      </w:r>
                      <w:proofErr w:type="spellEnd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</w:t>
                      </w: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in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range(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8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):</w:t>
                      </w:r>
                    </w:p>
                    <w:p w14:paraId="11E809F7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</w:t>
                      </w: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if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k %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2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==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0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:</w:t>
                      </w:r>
                    </w:p>
                    <w:p w14:paraId="0DD2FA09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    a = </w:t>
                      </w:r>
                      <w:proofErr w:type="spellStart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a</w:t>
                      </w:r>
                      <w:proofErr w:type="spellEnd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+ k</w:t>
                      </w:r>
                    </w:p>
                    <w:p w14:paraId="71CEF2AC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    </w:t>
                      </w: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print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(k, a)</w:t>
                      </w:r>
                    </w:p>
                    <w:p w14:paraId="4FBDE7B6" w14:textId="2B40B4A9" w:rsidR="00BB2F3C" w:rsidRPr="002238F5" w:rsidRDefault="00777379" w:rsidP="0077737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print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(a)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3</w:t>
      </w:r>
    </w:p>
    <w:p w14:paraId="1EA00EB9" w14:textId="77777777" w:rsidR="00366368" w:rsidRP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831D5AC" wp14:editId="1833C408">
                <wp:simplePos x="0" y="0"/>
                <wp:positionH relativeFrom="column">
                  <wp:posOffset>4038600</wp:posOffset>
                </wp:positionH>
                <wp:positionV relativeFrom="paragraph">
                  <wp:posOffset>24130</wp:posOffset>
                </wp:positionV>
                <wp:extent cx="0" cy="47815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8CF6E2" id="Straight Connector 13" o:spid="_x0000_s1026" style="position:absolute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8pt,1.9pt" to="318pt,37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" strokecolor="#0070c0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2382467" wp14:editId="14F42925">
                <wp:simplePos x="0" y="0"/>
                <wp:positionH relativeFrom="column">
                  <wp:posOffset>1790700</wp:posOffset>
                </wp:positionH>
                <wp:positionV relativeFrom="paragraph">
                  <wp:posOffset>24130</wp:posOffset>
                </wp:positionV>
                <wp:extent cx="0" cy="4733925"/>
                <wp:effectExtent l="0" t="0" r="19050" b="95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339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D2E402" id="Straight Connector 12" o:spid="_x0000_s1026" style="position:absolute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1pt,1.9pt" to="141pt,374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" strokecolor="#0070c0" strokeweight="2pt"/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4</w:t>
      </w:r>
      <w:r w:rsidR="00366368">
        <w:rPr>
          <w:rFonts w:ascii="Consolas" w:hAnsi="Consolas" w:cs="Consolas"/>
          <w:b/>
          <w:sz w:val="24"/>
        </w:rPr>
        <w:tab/>
        <w:t>2</w:t>
      </w:r>
    </w:p>
    <w:p w14:paraId="7D619B68" w14:textId="77777777" w:rsidR="00BB2F3C" w:rsidRDefault="00AD03E0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2998D23" wp14:editId="6A9589F3">
                <wp:simplePos x="0" y="0"/>
                <wp:positionH relativeFrom="column">
                  <wp:posOffset>-602615</wp:posOffset>
                </wp:positionH>
                <wp:positionV relativeFrom="paragraph">
                  <wp:posOffset>680720</wp:posOffset>
                </wp:positionV>
                <wp:extent cx="2247900" cy="641350"/>
                <wp:effectExtent l="0" t="0" r="38100" b="1905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41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F5CB53" w14:textId="77777777" w:rsidR="00BB2F3C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range(</w:t>
                            </w:r>
                            <w:r w:rsidR="00AD03E0"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14:paraId="1185F6C9" w14:textId="77777777" w:rsidR="00BB2F3C" w:rsidRPr="002238F5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(j * 2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98D23" id="Rectangle 14" o:spid="_x0000_s1036" style="position:absolute;left:0;text-align:left;margin-left:-47.45pt;margin-top:53.6pt;width:177pt;height:50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" fillcolor="#f2f2f2 [3052]" strokecolor="black [3213]" strokeweight="2pt">
                <v:textbox style="mso-fit-shape-to-text:t" inset=",,,10.8pt">
                  <w:txbxContent>
                    <w:p w14:paraId="15F5CB53" w14:textId="77777777" w:rsidR="00BB2F3C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range(</w:t>
                      </w:r>
                      <w:r w:rsidR="00AD03E0"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14:paraId="1185F6C9" w14:textId="77777777" w:rsidR="00BB2F3C" w:rsidRPr="002238F5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(j * 2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493DA92" w14:textId="77777777" w:rsidR="00BB2F3C" w:rsidRDefault="00BB2F3C" w:rsidP="00BB2F3C">
      <w:pPr>
        <w:pStyle w:val="ListParagraph"/>
        <w:spacing w:before="240" w:after="0" w:line="240" w:lineRule="auto"/>
        <w:ind w:left="1800" w:firstLine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5734DB32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21C9E3EF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593A0856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0000FF"/>
          <w:sz w:val="28"/>
          <w:szCs w:val="28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225EB425" w14:textId="77777777" w:rsidR="00BB2F3C" w:rsidRPr="00B63D52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631AE4F" w14:textId="77777777" w:rsidR="00B7580E" w:rsidRDefault="00B7580E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42018608" w14:textId="05EF31A1" w:rsidR="00F312B0" w:rsidRPr="00F312B0" w:rsidRDefault="00B963D9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A4F5E1" wp14:editId="5E569A3F">
                <wp:simplePos x="0" y="0"/>
                <wp:positionH relativeFrom="column">
                  <wp:posOffset>4127500</wp:posOffset>
                </wp:positionH>
                <wp:positionV relativeFrom="paragraph">
                  <wp:posOffset>5080</wp:posOffset>
                </wp:positionV>
                <wp:extent cx="2114550" cy="5438140"/>
                <wp:effectExtent l="0" t="0" r="19050" b="2286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4381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3365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4EC46782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5FC3BA72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72D4878B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14:paraId="5E60E16C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</w:p>
                          <w:p w14:paraId="45B4C4E0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14:paraId="42F19AA5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9C67A8A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foo2(a, b)</w:t>
                            </w:r>
                          </w:p>
                          <w:p w14:paraId="5E57EEBA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14:paraId="6E6E334E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4B31A18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foo3(a, b)</w:t>
                            </w:r>
                          </w:p>
                          <w:p w14:paraId="35FCCDC8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</w:t>
                            </w:r>
                          </w:p>
                          <w:p w14:paraId="3E6F3AF0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C34D564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1EB2CC1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5620B045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3F171DD5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4E05B41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E19B583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14:paraId="1B5547D2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14:paraId="31B105FA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F3F149F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206F891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14:paraId="4121689F" w14:textId="1EDB87BC" w:rsidR="00D15A28" w:rsidRPr="00B963D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4F5E1" id="Rectangle 19" o:spid="_x0000_s1037" style="position:absolute;left:0;text-align:left;margin-left:325pt;margin-top:.4pt;width:166.5pt;height:428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" fillcolor="#f2f2f2 [3052]" strokecolor="black [3213]" strokeweight="2pt">
                <v:textbox>
                  <w:txbxContent>
                    <w:p w14:paraId="13D43365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4EC46782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14:paraId="5FC3BA72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72D4878B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14:paraId="5E60E16C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</w:p>
                    <w:p w14:paraId="45B4C4E0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14:paraId="42F19AA5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9C67A8A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foo2(a, b)</w:t>
                      </w:r>
                    </w:p>
                    <w:p w14:paraId="5E57EEBA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14:paraId="6E6E334E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14B31A18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foo3(a, b)</w:t>
                      </w:r>
                    </w:p>
                    <w:p w14:paraId="35FCCDC8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</w:t>
                      </w:r>
                    </w:p>
                    <w:p w14:paraId="3E6F3AF0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C34D564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1EB2CC1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5620B045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3F171DD5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4E05B41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E19B583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14:paraId="1B5547D2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14:paraId="31B105FA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14:paraId="6F3F149F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206F891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14:paraId="4121689F" w14:textId="1EDB87BC" w:rsidR="00D15A28" w:rsidRPr="00B963D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363BB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D363BB">
        <w:rPr>
          <w:rFonts w:ascii="Candara" w:hAnsi="Candara" w:cs="Courier New"/>
          <w:sz w:val="24"/>
          <w:szCs w:val="24"/>
        </w:rPr>
        <w:t xml:space="preserve">when </w:t>
      </w:r>
      <w:r w:rsidR="00D363BB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D363BB">
        <w:rPr>
          <w:rFonts w:ascii="Candara" w:hAnsi="Candara" w:cs="Courier New"/>
          <w:sz w:val="24"/>
          <w:szCs w:val="24"/>
        </w:rPr>
        <w:t xml:space="preserve"> is called in </w:t>
      </w:r>
      <w:r w:rsidR="00D363BB" w:rsidRPr="00843199">
        <w:rPr>
          <w:rFonts w:ascii="Candara" w:hAnsi="Candara" w:cs="Courier New"/>
          <w:sz w:val="24"/>
          <w:szCs w:val="24"/>
        </w:rPr>
        <w:t>the program</w:t>
      </w:r>
      <w:r w:rsidR="00D363BB"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 w:rsidR="00F312B0">
        <w:rPr>
          <w:rFonts w:ascii="Candara" w:hAnsi="Candara" w:cs="Courier New"/>
          <w:sz w:val="24"/>
          <w:szCs w:val="24"/>
        </w:rPr>
        <w:t>?</w:t>
      </w:r>
    </w:p>
    <w:p w14:paraId="5AF8CF62" w14:textId="38F5D705" w:rsidR="00D363BB" w:rsidRPr="00F312B0" w:rsidRDefault="00D363BB" w:rsidP="00F312B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F312B0">
        <w:rPr>
          <w:rFonts w:ascii="Candara" w:hAnsi="Candara" w:cs="Courier New"/>
          <w:sz w:val="24"/>
          <w:szCs w:val="24"/>
        </w:rPr>
        <w:t xml:space="preserve">Write the output in </w:t>
      </w:r>
      <w:r w:rsidR="00F312B0" w:rsidRPr="00F312B0">
        <w:rPr>
          <w:rFonts w:ascii="Candara" w:hAnsi="Candara" w:cs="Courier New"/>
          <w:sz w:val="24"/>
          <w:szCs w:val="24"/>
        </w:rPr>
        <w:t>the provided box.</w:t>
      </w:r>
    </w:p>
    <w:p w14:paraId="1638D5C5" w14:textId="0F889600"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54A872F" wp14:editId="070A3366">
                <wp:simplePos x="0" y="0"/>
                <wp:positionH relativeFrom="column">
                  <wp:posOffset>1270000</wp:posOffset>
                </wp:positionH>
                <wp:positionV relativeFrom="paragraph">
                  <wp:posOffset>272415</wp:posOffset>
                </wp:positionV>
                <wp:extent cx="2600325" cy="4536440"/>
                <wp:effectExtent l="0" t="0" r="15875" b="3556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5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609EE0" w14:textId="77777777"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14:paraId="14BBB74B" w14:textId="77777777"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14:paraId="00736967" w14:textId="77777777"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14:paraId="669F4DE3" w14:textId="77777777"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A872F" id="Text Box 2" o:spid="_x0000_s1038" type="#_x0000_t202" style="position:absolute;left:0;text-align:left;margin-left:100pt;margin-top:21.45pt;width:204.75pt;height:357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" strokeweight="2pt">
                <v:textbox inset="14.4pt,7.2pt,14.4pt,7.2pt">
                  <w:txbxContent>
                    <w:p w14:paraId="0B609EE0" w14:textId="77777777"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14:paraId="14BBB74B" w14:textId="77777777"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14:paraId="00736967" w14:textId="77777777"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14:paraId="669F4DE3" w14:textId="77777777"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D6DA103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1C6BDA5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0661658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3773F8AC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7717BBFE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6493F37C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AF0D1C3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23ABE708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4CAD26F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43F7AC77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0FA0174B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0BAA455B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E3374E0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37176D6C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8CD9CFB" w14:textId="36A7A7DF" w:rsidR="001A7D42" w:rsidRDefault="0039274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92742">
        <w:rPr>
          <w:rFonts w:ascii="Candara" w:hAnsi="Candara"/>
          <w:noProof/>
          <w:sz w:val="24"/>
        </w:rPr>
        <w:drawing>
          <wp:anchor distT="0" distB="0" distL="114300" distR="114300" simplePos="0" relativeHeight="251794432" behindDoc="0" locked="0" layoutInCell="1" allowOverlap="1" wp14:anchorId="7B583FC0" wp14:editId="51AFAA3D">
            <wp:simplePos x="0" y="0"/>
            <wp:positionH relativeFrom="column">
              <wp:posOffset>3588385</wp:posOffset>
            </wp:positionH>
            <wp:positionV relativeFrom="paragraph">
              <wp:posOffset>303530</wp:posOffset>
            </wp:positionV>
            <wp:extent cx="2603500" cy="2832100"/>
            <wp:effectExtent l="25400" t="25400" r="38100" b="38100"/>
            <wp:wrapTight wrapText="bothSides">
              <wp:wrapPolygon edited="0">
                <wp:start x="-211" y="-194"/>
                <wp:lineTo x="-211" y="21697"/>
                <wp:lineTo x="21705" y="21697"/>
                <wp:lineTo x="21705" y="-194"/>
                <wp:lineTo x="-211" y="-194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83210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A0BA39" w14:textId="670375B4" w:rsidR="004B193D" w:rsidRPr="004B193D" w:rsidRDefault="004B193D" w:rsidP="004B193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  <w:sz w:val="24"/>
          <w:szCs w:val="24"/>
        </w:rPr>
        <w:t>Consider the snippet of code shown to the right.  Circle whichever of the following is correct</w:t>
      </w:r>
      <w:r w:rsidR="00392742">
        <w:rPr>
          <w:rFonts w:ascii="Candara" w:hAnsi="Candara" w:cs="Courier New"/>
          <w:sz w:val="24"/>
          <w:szCs w:val="24"/>
        </w:rPr>
        <w:t xml:space="preserve">, assuming that </w:t>
      </w:r>
      <w:r w:rsidR="00392742" w:rsidRPr="00392742">
        <w:rPr>
          <w:rFonts w:ascii="Consolas" w:hAnsi="Consolas" w:cs="Courier New"/>
          <w:b/>
          <w:sz w:val="24"/>
          <w:szCs w:val="24"/>
        </w:rPr>
        <w:t>foo_11</w:t>
      </w:r>
      <w:r w:rsidR="00392742">
        <w:rPr>
          <w:rFonts w:ascii="Candara" w:hAnsi="Candara" w:cs="Courier New"/>
          <w:sz w:val="24"/>
          <w:szCs w:val="24"/>
        </w:rPr>
        <w:t xml:space="preserve"> and </w:t>
      </w:r>
      <w:r w:rsidR="00392742" w:rsidRPr="00392742">
        <w:rPr>
          <w:rFonts w:ascii="Consolas" w:hAnsi="Consolas" w:cs="Courier New"/>
          <w:b/>
          <w:sz w:val="24"/>
          <w:szCs w:val="24"/>
        </w:rPr>
        <w:t>foo_12</w:t>
      </w:r>
      <w:r w:rsidR="00392742">
        <w:rPr>
          <w:rFonts w:ascii="Candara" w:hAnsi="Candara" w:cs="Courier New"/>
          <w:sz w:val="24"/>
          <w:szCs w:val="24"/>
        </w:rPr>
        <w:t xml:space="preserve"> were written as they appear in the snippet intentionally.</w:t>
      </w:r>
    </w:p>
    <w:p w14:paraId="34916864" w14:textId="62208FA8" w:rsidR="004B193D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Line 44 is sensible but Line 47 is not.</w:t>
      </w:r>
    </w:p>
    <w:p w14:paraId="5B22D3B4" w14:textId="58559941" w:rsidR="00392742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Line 47 is sensible but Line 44 is not.</w:t>
      </w:r>
    </w:p>
    <w:p w14:paraId="2A24942F" w14:textId="019DB7A4" w:rsidR="00392742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Both Line 44 and Line 47 are sensible.</w:t>
      </w:r>
    </w:p>
    <w:p w14:paraId="66E53135" w14:textId="1A9ACBF2" w:rsidR="00392742" w:rsidRPr="004B193D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Neither Line 44 nor Line 47 is sensible.</w:t>
      </w:r>
    </w:p>
    <w:p w14:paraId="50FF1E44" w14:textId="6F796DDB" w:rsidR="00B963D9" w:rsidRPr="007C418C" w:rsidRDefault="00B963D9" w:rsidP="00B963D9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51F341BF" w14:textId="77777777" w:rsidR="00611DD6" w:rsidRDefault="00611DD6">
      <w:pPr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br w:type="page"/>
      </w:r>
    </w:p>
    <w:p w14:paraId="7C2E26EE" w14:textId="2E82E021" w:rsidR="00A00F89" w:rsidRDefault="00A00F89" w:rsidP="00A00F89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  <w:r w:rsidR="00392742">
        <w:rPr>
          <w:rFonts w:ascii="Candara" w:hAnsi="Candara" w:cs="Courier New"/>
          <w:sz w:val="24"/>
          <w:szCs w:val="24"/>
        </w:rPr>
        <w:t xml:space="preserve">  (Consider using </w:t>
      </w:r>
      <w:r w:rsidR="00392742" w:rsidRPr="00392742">
        <w:rPr>
          <w:rFonts w:ascii="Candara" w:hAnsi="Candara" w:cs="Courier New"/>
          <w:b/>
          <w:i/>
          <w:sz w:val="24"/>
          <w:szCs w:val="24"/>
        </w:rPr>
        <w:t>post-it notes</w:t>
      </w:r>
      <w:r w:rsidR="00392742">
        <w:rPr>
          <w:rFonts w:ascii="Candara" w:hAnsi="Candara" w:cs="Courier New"/>
          <w:sz w:val="24"/>
          <w:szCs w:val="24"/>
        </w:rPr>
        <w:t xml:space="preserve"> as was done in one of the videos you watched on function calls.)</w:t>
      </w:r>
    </w:p>
    <w:p w14:paraId="119883E8" w14:textId="30CCF0C0" w:rsidR="00A00F89" w:rsidRDefault="00A00F89" w:rsidP="00A00F8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right of the code.</w:t>
      </w:r>
      <w:r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2309101C" w14:textId="413CBF68" w:rsidR="00A00F89" w:rsidRDefault="00392742" w:rsidP="00A00F89">
      <w:pPr>
        <w:ind w:left="360"/>
        <w:rPr>
          <w:rFonts w:ascii="Candara" w:hAnsi="Candara" w:cs="Courier New"/>
          <w:b/>
          <w:i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634B8AF" wp14:editId="07DDFA8E">
                <wp:simplePos x="0" y="0"/>
                <wp:positionH relativeFrom="column">
                  <wp:posOffset>3708400</wp:posOffset>
                </wp:positionH>
                <wp:positionV relativeFrom="paragraph">
                  <wp:posOffset>226060</wp:posOffset>
                </wp:positionV>
                <wp:extent cx="2562225" cy="7597140"/>
                <wp:effectExtent l="0" t="0" r="28575" b="2286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7597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E2C0BE" w14:textId="77777777" w:rsidR="00A00F89" w:rsidRPr="00FE568D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550906DF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14:paraId="56598EA6" w14:textId="77777777" w:rsidR="00580FCC" w:rsidRPr="00FE568D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34B8AF" id="Rectangle 18" o:spid="_x0000_s1039" style="position:absolute;left:0;text-align:left;margin-left:292pt;margin-top:17.8pt;width:201.75pt;height:598.2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" filled="f" strokecolor="black [3213]" strokeweight="2pt">
                <v:textbox inset=",7.2pt,,7.2pt">
                  <w:txbxContent>
                    <w:p w14:paraId="4BE2C0BE" w14:textId="77777777" w:rsidR="00A00F89" w:rsidRPr="00FE568D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550906DF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14:paraId="56598EA6" w14:textId="77777777" w:rsidR="00580FCC" w:rsidRPr="00FE568D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A00F8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571B4CF" wp14:editId="76321986">
                <wp:simplePos x="0" y="0"/>
                <wp:positionH relativeFrom="column">
                  <wp:posOffset>144780</wp:posOffset>
                </wp:positionH>
                <wp:positionV relativeFrom="paragraph">
                  <wp:posOffset>245110</wp:posOffset>
                </wp:positionV>
                <wp:extent cx="3299460" cy="5063490"/>
                <wp:effectExtent l="0" t="0" r="15240" b="1460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460" cy="5063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8C2179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10ED0516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one()</w:t>
                            </w:r>
                          </w:p>
                          <w:p w14:paraId="6FE8E6A5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two()</w:t>
                            </w:r>
                          </w:p>
                          <w:p w14:paraId="54E536FC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three()</w:t>
                            </w:r>
                          </w:p>
                          <w:p w14:paraId="787B42E0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BC189B5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ACCA1D2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5768D08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</w:t>
                            </w:r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'One!'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B159433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return 1 + two()</w:t>
                            </w:r>
                          </w:p>
                          <w:p w14:paraId="35E366B5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FE80318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2CBABA7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two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4A84E9E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</w:t>
                            </w:r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'Two!'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80F1524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return 1</w:t>
                            </w:r>
                          </w:p>
                          <w:p w14:paraId="25AB036F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print('</w:t>
                            </w:r>
                            <w:r w:rsidRPr="00580FCC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Done!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')</w:t>
                            </w:r>
                          </w:p>
                          <w:p w14:paraId="2CAF8EBE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603EB8F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70B34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three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619B6F75" w14:textId="77777777" w:rsidR="00A00F89" w:rsidRDefault="00A00F89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</w:t>
                            </w:r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'Three!'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two(), one())</w:t>
                            </w:r>
                          </w:p>
                          <w:p w14:paraId="230FB738" w14:textId="77777777"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CF49F69" w14:textId="77777777"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943E3C" w14:textId="77777777" w:rsidR="00580FCC" w:rsidRPr="00697588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main()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1B4CF" id="Rectangle 8" o:spid="_x0000_s1040" style="position:absolute;left:0;text-align:left;margin-left:11.4pt;margin-top:19.3pt;width:259.8pt;height:398.7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" fillcolor="#f2f2f2 [3052]" strokecolor="black [3213]" strokeweight="2pt">
                <v:textbox style="mso-fit-shape-to-text:t" inset="14.4pt,7.2pt,14.4pt,14.4pt">
                  <w:txbxContent>
                    <w:p w14:paraId="6E8C2179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14:paraId="10ED0516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one()</w:t>
                      </w:r>
                    </w:p>
                    <w:p w14:paraId="6FE8E6A5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two()</w:t>
                      </w:r>
                    </w:p>
                    <w:p w14:paraId="54E536FC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three()</w:t>
                      </w:r>
                    </w:p>
                    <w:p w14:paraId="787B42E0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BC189B5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ACCA1D2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14:paraId="5768D08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'One!'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B159433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return 1 + two()</w:t>
                      </w:r>
                    </w:p>
                    <w:p w14:paraId="35E366B5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FE80318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2CBABA7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two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14:paraId="4A84E9E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'Two!'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80F1524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return 1</w:t>
                      </w:r>
                    </w:p>
                    <w:p w14:paraId="25AB036F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print('</w:t>
                      </w:r>
                      <w:r w:rsidRPr="00580FCC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Done!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')</w:t>
                      </w:r>
                    </w:p>
                    <w:p w14:paraId="2CAF8EBE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603EB8F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70B34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three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14:paraId="619B6F75" w14:textId="77777777" w:rsidR="00A00F89" w:rsidRDefault="00A00F89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'Three!'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two(), one())</w:t>
                      </w:r>
                    </w:p>
                    <w:p w14:paraId="230FB738" w14:textId="77777777"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CF49F69" w14:textId="77777777"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943E3C" w14:textId="77777777" w:rsidR="00580FCC" w:rsidRPr="00697588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main()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DBBB7D2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587CF3B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625B90B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0388DB9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4A1CAEC" w14:textId="77777777" w:rsidR="00A00F89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DF29BF8" w14:textId="77777777" w:rsidR="00A00F89" w:rsidRDefault="00A00F89" w:rsidP="00A00F8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75399B1" w14:textId="77777777" w:rsidR="00B963D9" w:rsidRPr="00611DD6" w:rsidRDefault="00B963D9" w:rsidP="00B963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function),</w:t>
      </w:r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9118D5">
        <w:rPr>
          <w:rFonts w:ascii="Candara" w:hAnsi="Candara" w:cs="Courier New"/>
          <w:sz w:val="20"/>
          <w:szCs w:val="24"/>
        </w:rPr>
        <w:t>(circle your choice)</w:t>
      </w:r>
    </w:p>
    <w:p w14:paraId="3F5669F0" w14:textId="6F3A84F6" w:rsidR="004C6C60" w:rsidRDefault="00EC2D9D" w:rsidP="00392742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B0A2FF3" wp14:editId="0E17D39E">
                <wp:simplePos x="0" y="0"/>
                <wp:positionH relativeFrom="column">
                  <wp:posOffset>1702435</wp:posOffset>
                </wp:positionH>
                <wp:positionV relativeFrom="paragraph">
                  <wp:posOffset>313055</wp:posOffset>
                </wp:positionV>
                <wp:extent cx="4852035" cy="2093595"/>
                <wp:effectExtent l="0" t="0" r="24765" b="1460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2035" cy="209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2CBC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07E00023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377201B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14:paraId="533F16FE" w14:textId="77777777" w:rsidR="00EC2D9D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EC2D9D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5, returns (5 ** 2) + (5 ** 3),</w:t>
                            </w:r>
                          </w:p>
                          <w:p w14:paraId="2BB818B4" w14:textId="64AAF6DC" w:rsidR="007B3FC0" w:rsidRPr="00972805" w:rsidRDefault="00EC2D9D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</w:t>
                            </w:r>
                            <w:r w:rsidR="007B3FC0"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14:paraId="509881B7" w14:textId="77777777"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05B51889" w14:textId="77777777"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 =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0F7AE516" w14:textId="77777777" w:rsidR="007B3FC0" w:rsidRPr="007B3FC0" w:rsidRDefault="00972805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(answer)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A2FF3" id="Rectangle 6" o:spid="_x0000_s1041" style="position:absolute;left:0;text-align:left;margin-left:134.05pt;margin-top:24.65pt;width:382.05pt;height:164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" fillcolor="#f2f2f2 [3052]" strokecolor="black [3213]" strokeweight="2pt">
                <v:textbox style="mso-fit-shape-to-text:t" inset="14.4pt,14.4pt,14.4pt,14.4pt">
                  <w:txbxContent>
                    <w:p w14:paraId="4ED2CBC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07E00023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377201B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14:paraId="533F16FE" w14:textId="77777777" w:rsidR="00EC2D9D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EC2D9D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5, returns (5 ** 2) + (5 ** 3),</w:t>
                      </w:r>
                    </w:p>
                    <w:p w14:paraId="2BB818B4" w14:textId="64AAF6DC" w:rsidR="007B3FC0" w:rsidRPr="00972805" w:rsidRDefault="00EC2D9D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</w:t>
                      </w:r>
                      <w:r w:rsidR="007B3FC0"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14:paraId="509881B7" w14:textId="77777777"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05B51889" w14:textId="77777777"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 = 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0F7AE516" w14:textId="77777777" w:rsidR="007B3FC0" w:rsidRPr="007B3FC0" w:rsidRDefault="00972805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(answer)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C6C60">
        <w:rPr>
          <w:rFonts w:ascii="Candara" w:hAnsi="Candara"/>
          <w:sz w:val="24"/>
        </w:rPr>
        <w:t>D</w:t>
      </w:r>
      <w:r w:rsidR="00C81337">
        <w:rPr>
          <w:rFonts w:ascii="Candara" w:hAnsi="Candara"/>
          <w:sz w:val="24"/>
        </w:rPr>
        <w:t xml:space="preserve">oes the function </w:t>
      </w:r>
      <w:r>
        <w:rPr>
          <w:rFonts w:ascii="Candara" w:hAnsi="Candara"/>
          <w:sz w:val="24"/>
        </w:rPr>
        <w:t xml:space="preserve">definition shown to the right </w:t>
      </w:r>
      <w:r w:rsidR="00C81337">
        <w:rPr>
          <w:rFonts w:ascii="Candara" w:hAnsi="Candara"/>
          <w:sz w:val="24"/>
        </w:rPr>
        <w:t>meet its specification?  If not, why not?</w:t>
      </w:r>
    </w:p>
    <w:p w14:paraId="159819F6" w14:textId="77777777" w:rsidR="00C81337" w:rsidRPr="007B3FC0" w:rsidRDefault="00C81337" w:rsidP="007B3FC0">
      <w:pPr>
        <w:spacing w:before="360" w:after="0" w:line="240" w:lineRule="auto"/>
        <w:rPr>
          <w:rFonts w:ascii="Candara" w:hAnsi="Candara"/>
          <w:sz w:val="24"/>
        </w:rPr>
      </w:pPr>
    </w:p>
    <w:p w14:paraId="0728C085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16E731A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5427C8B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2B0C101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71E91B67" w14:textId="77777777"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14:paraId="579DF17A" w14:textId="77777777" w:rsidR="007B3FC0" w:rsidRDefault="007B3FC0" w:rsidP="00EC2D9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145A87D" w14:textId="0FDD5801"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14:paraId="485DB514" w14:textId="3985E446" w:rsidR="007B3FC0" w:rsidRPr="00F3457D" w:rsidRDefault="00695A27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FA0CA89" wp14:editId="0EA4903D">
                <wp:simplePos x="0" y="0"/>
                <wp:positionH relativeFrom="column">
                  <wp:posOffset>1702435</wp:posOffset>
                </wp:positionH>
                <wp:positionV relativeFrom="paragraph">
                  <wp:posOffset>187960</wp:posOffset>
                </wp:positionV>
                <wp:extent cx="4782185" cy="2310130"/>
                <wp:effectExtent l="0" t="0" r="18415" b="26670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2185" cy="23101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F7DF02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3332FD82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46343D6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14:paraId="68254261" w14:textId="77777777" w:rsidR="00695A27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695A2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5, returns (5 ** 2) + (5 ** 3),</w:t>
                            </w:r>
                          </w:p>
                          <w:p w14:paraId="5D240503" w14:textId="0F9A75C9" w:rsidR="00972805" w:rsidRPr="00972805" w:rsidRDefault="00695A27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</w:t>
                            </w:r>
                            <w:r w:rsidR="00972805"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14:paraId="49E11C35" w14:textId="77777777"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5C03E81B" w14:textId="77777777"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 =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CEC3F42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(answer)</w:t>
                            </w:r>
                          </w:p>
                          <w:p w14:paraId="2E438C96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answer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0CA89" id="Rectangle 9" o:spid="_x0000_s1042" style="position:absolute;left:0;text-align:left;margin-left:134.05pt;margin-top:14.8pt;width:376.55pt;height:181.9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" fillcolor="#f2f2f2 [3052]" strokecolor="black [3213]" strokeweight="2pt">
                <v:textbox style="mso-fit-shape-to-text:t" inset="14.4pt,14.4pt,14.4pt,14.4pt">
                  <w:txbxContent>
                    <w:p w14:paraId="0FF7DF02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3332FD82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46343D6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14:paraId="68254261" w14:textId="77777777" w:rsidR="00695A27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695A27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5, returns (5 ** 2) + (5 ** 3),</w:t>
                      </w:r>
                    </w:p>
                    <w:p w14:paraId="5D240503" w14:textId="0F9A75C9" w:rsidR="00972805" w:rsidRPr="00972805" w:rsidRDefault="00695A27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</w:t>
                      </w:r>
                      <w:r w:rsidR="00972805"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14:paraId="49E11C35" w14:textId="77777777"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5C03E81B" w14:textId="77777777"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 = 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1CEC3F42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(answer)</w:t>
                      </w:r>
                    </w:p>
                    <w:p w14:paraId="2E438C96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answer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DF888CC" w14:textId="2AF7D00B"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Does </w:t>
      </w:r>
      <w:r w:rsidR="00695A27">
        <w:rPr>
          <w:rFonts w:ascii="Candara" w:hAnsi="Candara"/>
          <w:sz w:val="24"/>
        </w:rPr>
        <w:t>the function definition shown to the right meet its specification</w:t>
      </w:r>
      <w:r>
        <w:rPr>
          <w:rFonts w:ascii="Candara" w:hAnsi="Candara"/>
          <w:sz w:val="24"/>
        </w:rPr>
        <w:t>?  If not, why not?</w:t>
      </w:r>
    </w:p>
    <w:p w14:paraId="52A4CD5B" w14:textId="21809CFF"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66EE55" w14:textId="77777777" w:rsidR="007B3FC0" w:rsidRPr="007B3FC0" w:rsidRDefault="007B3FC0" w:rsidP="007B3FC0">
      <w:pPr>
        <w:spacing w:before="360" w:after="0" w:line="240" w:lineRule="auto"/>
        <w:rPr>
          <w:rFonts w:ascii="Candara" w:hAnsi="Candara"/>
          <w:sz w:val="24"/>
        </w:rPr>
      </w:pPr>
    </w:p>
    <w:p w14:paraId="62D1F749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C08A581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2C2149C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A9DA134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4955A8E" w14:textId="77777777"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14:paraId="10BFBA8D" w14:textId="4E11CB7C" w:rsidR="00972805" w:rsidRDefault="00695A27" w:rsidP="0097280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EE4FD23" wp14:editId="39B804D0">
                <wp:simplePos x="0" y="0"/>
                <wp:positionH relativeFrom="column">
                  <wp:posOffset>1982470</wp:posOffset>
                </wp:positionH>
                <wp:positionV relativeFrom="paragraph">
                  <wp:posOffset>278765</wp:posOffset>
                </wp:positionV>
                <wp:extent cx="4432935" cy="1473835"/>
                <wp:effectExtent l="0" t="0" r="37465" b="24765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2935" cy="14738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536F7E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test_g</w:t>
                            </w:r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70E91102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 Tests the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function.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383E6A92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answer1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(5)</w:t>
                            </w:r>
                          </w:p>
                          <w:p w14:paraId="4D8B2BCB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answer2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(1)</w:t>
                            </w:r>
                          </w:p>
                          <w:p w14:paraId="6F1BF2E5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answer3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4FD23" id="Rectangle 10" o:spid="_x0000_s1043" style="position:absolute;left:0;text-align:left;margin-left:156.1pt;margin-top:21.95pt;width:349.05pt;height:116.0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" fillcolor="#f2f2f2 [3052]" strokecolor="black [3213]" strokeweight="2pt">
                <v:textbox style="mso-fit-shape-to-text:t" inset="14.4pt,14.4pt,14.4pt,14.4pt">
                  <w:txbxContent>
                    <w:p w14:paraId="59536F7E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test_g</w:t>
                      </w:r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70E91102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 Tests the   </w:t>
                      </w:r>
                      <w:proofErr w:type="spell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function.</w:t>
                      </w: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383E6A92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answer1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(5)</w:t>
                      </w:r>
                    </w:p>
                    <w:p w14:paraId="4D8B2BCB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answer2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(1)</w:t>
                      </w:r>
                    </w:p>
                    <w:p w14:paraId="6F1BF2E5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answer3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72805">
        <w:rPr>
          <w:rFonts w:ascii="Candara" w:hAnsi="Candara"/>
          <w:sz w:val="24"/>
        </w:rPr>
        <w:t xml:space="preserve">Does </w:t>
      </w:r>
      <w:r>
        <w:rPr>
          <w:rFonts w:ascii="Candara" w:hAnsi="Candara"/>
          <w:sz w:val="24"/>
        </w:rPr>
        <w:t>the function definition shown to the right meet its specification</w:t>
      </w:r>
      <w:r w:rsidR="00972805">
        <w:rPr>
          <w:rFonts w:ascii="Candara" w:hAnsi="Candara"/>
          <w:sz w:val="24"/>
        </w:rPr>
        <w:t>?  If not, why not?</w:t>
      </w:r>
    </w:p>
    <w:p w14:paraId="26647935" w14:textId="26600E50" w:rsidR="00972805" w:rsidRDefault="00972805" w:rsidP="00972805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78AB2C1" w14:textId="77777777" w:rsidR="00972805" w:rsidRPr="007B3FC0" w:rsidRDefault="00972805" w:rsidP="00972805">
      <w:pPr>
        <w:spacing w:before="360" w:after="0" w:line="240" w:lineRule="auto"/>
        <w:rPr>
          <w:rFonts w:ascii="Candara" w:hAnsi="Candara"/>
          <w:sz w:val="24"/>
        </w:rPr>
      </w:pPr>
    </w:p>
    <w:p w14:paraId="1EF8816A" w14:textId="77777777"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E220BA7" w14:textId="77777777"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Consider a function whose name is   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  that takes two arguments as in this example:</w:t>
      </w:r>
    </w:p>
    <w:p w14:paraId="2B25F384" w14:textId="77777777" w:rsidR="007B3FC0" w:rsidRPr="005966B3" w:rsidRDefault="007B3FC0" w:rsidP="007B3FC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5966B3">
        <w:rPr>
          <w:rFonts w:ascii="Consolas" w:hAnsi="Consolas" w:cs="Consolas"/>
          <w:b/>
          <w:sz w:val="24"/>
        </w:rPr>
        <w:t>print_string</w:t>
      </w:r>
      <w:proofErr w:type="spellEnd"/>
      <w:r w:rsidRPr="005966B3">
        <w:rPr>
          <w:rFonts w:ascii="Consolas" w:hAnsi="Consolas" w:cs="Consolas"/>
          <w:b/>
          <w:sz w:val="24"/>
        </w:rPr>
        <w:t>('Robots rule!', 4)</w:t>
      </w:r>
    </w:p>
    <w:p w14:paraId="69FBCD84" w14:textId="77777777" w:rsidR="007B3FC0" w:rsidRDefault="007B3FC0" w:rsidP="007B3FC0">
      <w:pPr>
        <w:spacing w:before="120" w:after="0" w:line="240" w:lineRule="auto"/>
        <w:ind w:left="288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The function should print the given string the given number of times.  So, the above function call should produce this output:</w:t>
      </w:r>
    </w:p>
    <w:p w14:paraId="7C08347D" w14:textId="77777777" w:rsidR="007B3FC0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61D2A30F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68C655D5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1BD7AEFD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3C60D4E3" w14:textId="77777777"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14:paraId="69D3CC0C" w14:textId="77777777"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(in the space </w:t>
      </w:r>
      <w:r w:rsidR="00ED1B29">
        <w:rPr>
          <w:rFonts w:ascii="Candara" w:hAnsi="Candara"/>
          <w:sz w:val="24"/>
        </w:rPr>
        <w:t>to the right)</w:t>
      </w:r>
      <w:r w:rsidR="00ED1B29">
        <w:rPr>
          <w:rFonts w:ascii="Candara" w:hAnsi="Candara"/>
          <w:sz w:val="24"/>
        </w:rPr>
        <w:br/>
        <w:t>a complete implementation,</w:t>
      </w:r>
      <w:r w:rsidR="00ED1B29">
        <w:rPr>
          <w:rFonts w:ascii="Candara" w:hAnsi="Candara"/>
          <w:sz w:val="24"/>
        </w:rPr>
        <w:br/>
      </w:r>
      <w:r w:rsidRPr="005966B3">
        <w:rPr>
          <w:rFonts w:ascii="Candara" w:hAnsi="Candara"/>
          <w:b/>
          <w:i/>
          <w:sz w:val="24"/>
        </w:rPr>
        <w:t>including the header (</w:t>
      </w:r>
      <w:proofErr w:type="spellStart"/>
      <w:r w:rsidRPr="005966B3">
        <w:rPr>
          <w:rFonts w:ascii="Candara" w:hAnsi="Candara"/>
          <w:b/>
          <w:i/>
          <w:sz w:val="24"/>
        </w:rPr>
        <w:t>def</w:t>
      </w:r>
      <w:proofErr w:type="spellEnd"/>
      <w:r w:rsidRPr="005966B3">
        <w:rPr>
          <w:rFonts w:ascii="Candara" w:hAnsi="Candara"/>
          <w:b/>
          <w:i/>
          <w:sz w:val="24"/>
        </w:rPr>
        <w:t>) line</w:t>
      </w:r>
      <w:r w:rsidR="00ED1B29">
        <w:rPr>
          <w:rFonts w:ascii="Candara" w:hAnsi="Candara"/>
          <w:sz w:val="24"/>
        </w:rPr>
        <w:t>,</w:t>
      </w:r>
      <w:bookmarkStart w:id="0" w:name="_GoBack"/>
      <w:bookmarkEnd w:id="0"/>
      <w:r w:rsidR="00ED1B29">
        <w:rPr>
          <w:rFonts w:ascii="Candara" w:hAnsi="Candara"/>
          <w:sz w:val="24"/>
        </w:rPr>
        <w:br/>
      </w:r>
      <w:r>
        <w:rPr>
          <w:rFonts w:ascii="Candara" w:hAnsi="Candara"/>
          <w:sz w:val="24"/>
        </w:rPr>
        <w:t xml:space="preserve">of the above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function.</w:t>
      </w:r>
    </w:p>
    <w:p w14:paraId="4E215C78" w14:textId="77777777" w:rsidR="00695A27" w:rsidRDefault="00695A27" w:rsidP="00695A27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544911F" wp14:editId="72130F70">
                <wp:simplePos x="0" y="0"/>
                <wp:positionH relativeFrom="column">
                  <wp:posOffset>1981835</wp:posOffset>
                </wp:positionH>
                <wp:positionV relativeFrom="paragraph">
                  <wp:posOffset>212090</wp:posOffset>
                </wp:positionV>
                <wp:extent cx="4534535" cy="1492885"/>
                <wp:effectExtent l="0" t="0" r="37465" b="3111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4535" cy="1492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627180" w14:textId="4373AE85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is_perfect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B66DCFC" w14:textId="3438BAFD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7F6A5718" w14:textId="5CD412A8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What comes in: an integer m.</w:t>
                            </w:r>
                          </w:p>
                          <w:p w14:paraId="0E4493A9" w14:textId="77777777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What goes out: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Returns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True if the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argument m</w:t>
                            </w:r>
                          </w:p>
                          <w:p w14:paraId="2F4C54A9" w14:textId="263B86AF" w:rsidR="00695A27" w:rsidRP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   is “perfect”.  Returns False otherwise.</w:t>
                            </w:r>
                          </w:p>
                          <w:p w14:paraId="28242ADC" w14:textId="35A572DD" w:rsidR="00695A27" w:rsidRP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4911F" id="Rectangle 22" o:spid="_x0000_s1044" style="position:absolute;left:0;text-align:left;margin-left:156.05pt;margin-top:16.7pt;width:357.05pt;height:117.5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" fillcolor="#f2f2f2 [3052]" strokecolor="black [3213]" strokeweight="2pt">
                <v:textbox style="mso-fit-shape-to-text:t" inset="14.4pt,7.2pt,,7.2pt">
                  <w:txbxContent>
                    <w:p w14:paraId="63627180" w14:textId="4373AE85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is_perfect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B66DCFC" w14:textId="3438BAFD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7F6A5718" w14:textId="5CD412A8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What comes in: an integer m.</w:t>
                      </w:r>
                    </w:p>
                    <w:p w14:paraId="0E4493A9" w14:textId="77777777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What goes out: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Returns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True if the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argument m</w:t>
                      </w:r>
                    </w:p>
                    <w:p w14:paraId="2F4C54A9" w14:textId="263B86AF" w:rsidR="00695A27" w:rsidRP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   is “perfect”.  Returns False otherwise.</w:t>
                      </w:r>
                    </w:p>
                    <w:p w14:paraId="28242ADC" w14:textId="35A572DD" w:rsidR="00695A27" w:rsidRP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/>
          <w:sz w:val="24"/>
        </w:rPr>
        <w:t xml:space="preserve">Assume that you have a function  </w:t>
      </w:r>
      <w:proofErr w:type="spellStart"/>
      <w:r w:rsidRPr="00695A27">
        <w:rPr>
          <w:rFonts w:ascii="Consolas" w:hAnsi="Consolas"/>
          <w:b/>
          <w:sz w:val="24"/>
        </w:rPr>
        <w:t>is_perfect</w:t>
      </w:r>
      <w:proofErr w:type="spellEnd"/>
      <w:r>
        <w:rPr>
          <w:rFonts w:ascii="Candara" w:hAnsi="Candara"/>
          <w:sz w:val="24"/>
        </w:rPr>
        <w:t xml:space="preserve">  whose specification is as shown to the right.</w:t>
      </w:r>
    </w:p>
    <w:p w14:paraId="0289A6C5" w14:textId="77777777" w:rsidR="00FF37E8" w:rsidRDefault="00FF37E8" w:rsidP="00695A27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BF0E0C" w14:textId="77777777" w:rsidR="002006B1" w:rsidRDefault="002006B1" w:rsidP="00696AD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0442376" w14:textId="77777777" w:rsidR="002006B1" w:rsidRDefault="002006B1" w:rsidP="00696AD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E31690C" w14:textId="54DE66F7" w:rsidR="003E05B4" w:rsidRDefault="00695A27" w:rsidP="00696AD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695A27">
        <w:rPr>
          <w:rFonts w:ascii="Candara" w:hAnsi="Candara"/>
          <w:sz w:val="24"/>
        </w:rPr>
        <w:t xml:space="preserve">Consider a function whose name is     </w:t>
      </w:r>
      <w:proofErr w:type="spellStart"/>
      <w:r w:rsidRPr="00695A27">
        <w:rPr>
          <w:rFonts w:ascii="Consolas" w:hAnsi="Consolas" w:cs="Consolas"/>
          <w:b/>
          <w:i/>
          <w:sz w:val="24"/>
        </w:rPr>
        <w:t>add_</w:t>
      </w:r>
      <w:r w:rsidR="00FF37E8">
        <w:rPr>
          <w:rFonts w:ascii="Consolas" w:hAnsi="Consolas" w:cs="Consolas"/>
          <w:b/>
          <w:i/>
          <w:sz w:val="24"/>
        </w:rPr>
        <w:t>them</w:t>
      </w:r>
      <w:proofErr w:type="spellEnd"/>
      <w:r w:rsidRPr="00695A27">
        <w:rPr>
          <w:rFonts w:ascii="Candara" w:hAnsi="Candara"/>
          <w:sz w:val="24"/>
        </w:rPr>
        <w:t xml:space="preserve">   that takes two integer arguments </w:t>
      </w:r>
      <w:r w:rsidRPr="00695A27">
        <w:rPr>
          <w:rFonts w:ascii="Consolas" w:hAnsi="Consolas"/>
          <w:b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and </w:t>
      </w:r>
      <w:r w:rsidRPr="00695A27">
        <w:rPr>
          <w:rFonts w:ascii="Consolas" w:hAnsi="Consolas"/>
          <w:b/>
          <w:i/>
          <w:sz w:val="24"/>
        </w:rPr>
        <w:t xml:space="preserve">n </w:t>
      </w:r>
      <w:r w:rsidRPr="00695A27">
        <w:rPr>
          <w:rFonts w:ascii="Candara" w:hAnsi="Candara"/>
          <w:sz w:val="24"/>
        </w:rPr>
        <w:t xml:space="preserve">(with </w:t>
      </w:r>
      <w:r w:rsidRPr="00695A27">
        <w:rPr>
          <w:rFonts w:ascii="Candara" w:hAnsi="Candara"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</w:t>
      </w:r>
      <w:r>
        <w:sym w:font="Symbol" w:char="F0A3"/>
      </w:r>
      <w:r w:rsidRPr="00695A27">
        <w:rPr>
          <w:rFonts w:ascii="Candara" w:hAnsi="Candara"/>
          <w:i/>
          <w:sz w:val="24"/>
        </w:rPr>
        <w:t xml:space="preserve"> n</w:t>
      </w:r>
      <w:r w:rsidRPr="00695A27">
        <w:rPr>
          <w:rFonts w:ascii="Candara" w:hAnsi="Candara"/>
          <w:sz w:val="24"/>
        </w:rPr>
        <w:t xml:space="preserve">) and returns the sum of the integers from </w:t>
      </w:r>
      <w:r w:rsidRPr="00695A27">
        <w:rPr>
          <w:rFonts w:ascii="Consolas" w:hAnsi="Consolas"/>
          <w:b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</w:t>
      </w:r>
      <w:proofErr w:type="spellStart"/>
      <w:r w:rsidRPr="00695A27">
        <w:rPr>
          <w:rFonts w:ascii="Candara" w:hAnsi="Candara"/>
          <w:sz w:val="24"/>
        </w:rPr>
        <w:t xml:space="preserve">to </w:t>
      </w:r>
      <w:r w:rsidRPr="00695A27">
        <w:rPr>
          <w:rFonts w:ascii="Consolas" w:hAnsi="Consolas"/>
          <w:b/>
          <w:i/>
          <w:sz w:val="24"/>
        </w:rPr>
        <w:t>n</w:t>
      </w:r>
      <w:proofErr w:type="spellEnd"/>
      <w:r w:rsidRPr="00695A27">
        <w:rPr>
          <w:rFonts w:ascii="Candara" w:hAnsi="Candara"/>
          <w:sz w:val="24"/>
        </w:rPr>
        <w:t xml:space="preserve">, inclusive, that are NOT perfect.  Write (in the space below) a complete implementation, </w:t>
      </w:r>
      <w:r w:rsidRPr="00695A27">
        <w:rPr>
          <w:rFonts w:ascii="Candara" w:hAnsi="Candara"/>
          <w:b/>
          <w:i/>
          <w:sz w:val="24"/>
        </w:rPr>
        <w:t>including the header (</w:t>
      </w:r>
      <w:proofErr w:type="spellStart"/>
      <w:r w:rsidRPr="00695A27">
        <w:rPr>
          <w:rFonts w:ascii="Candara" w:hAnsi="Candara"/>
          <w:b/>
          <w:i/>
          <w:sz w:val="24"/>
        </w:rPr>
        <w:t>def</w:t>
      </w:r>
      <w:proofErr w:type="spellEnd"/>
      <w:r w:rsidRPr="00695A27">
        <w:rPr>
          <w:rFonts w:ascii="Candara" w:hAnsi="Candara"/>
          <w:b/>
          <w:i/>
          <w:sz w:val="24"/>
        </w:rPr>
        <w:t>) line</w:t>
      </w:r>
      <w:r w:rsidRPr="00695A27">
        <w:rPr>
          <w:rFonts w:ascii="Candara" w:hAnsi="Candara"/>
          <w:sz w:val="24"/>
        </w:rPr>
        <w:t xml:space="preserve">, of the  </w:t>
      </w:r>
      <w:proofErr w:type="spellStart"/>
      <w:r w:rsidRPr="00695A27">
        <w:rPr>
          <w:rFonts w:ascii="Consolas" w:hAnsi="Consolas" w:cs="Consolas"/>
          <w:b/>
          <w:i/>
          <w:sz w:val="24"/>
        </w:rPr>
        <w:t>add_</w:t>
      </w:r>
      <w:r w:rsidR="00FF37E8">
        <w:rPr>
          <w:rFonts w:ascii="Consolas" w:hAnsi="Consolas" w:cs="Consolas"/>
          <w:b/>
          <w:i/>
          <w:sz w:val="24"/>
        </w:rPr>
        <w:t>them</w:t>
      </w:r>
      <w:proofErr w:type="spellEnd"/>
      <w:r w:rsidR="00206995">
        <w:rPr>
          <w:rFonts w:ascii="Consolas" w:hAnsi="Consolas" w:cs="Consolas"/>
          <w:b/>
          <w:i/>
          <w:sz w:val="24"/>
        </w:rPr>
        <w:t xml:space="preserve"> </w:t>
      </w:r>
      <w:r w:rsidRPr="00695A27">
        <w:rPr>
          <w:rFonts w:ascii="Candara" w:hAnsi="Candara"/>
          <w:sz w:val="24"/>
        </w:rPr>
        <w:t>function.</w:t>
      </w:r>
      <w:r w:rsidR="00FF37E8">
        <w:rPr>
          <w:rFonts w:ascii="Candara" w:hAnsi="Candara"/>
          <w:sz w:val="24"/>
        </w:rPr>
        <w:t xml:space="preserve">  Note that you do not need to know what makes a number “perfect” to solve this problem.</w:t>
      </w:r>
    </w:p>
    <w:p w14:paraId="34780439" w14:textId="047D3BBF" w:rsidR="00696AD0" w:rsidRDefault="00696AD0">
      <w:pPr>
        <w:rPr>
          <w:rFonts w:ascii="Candara" w:hAnsi="Candara" w:cs="Courier New"/>
          <w:sz w:val="24"/>
          <w:szCs w:val="24"/>
        </w:rPr>
      </w:pPr>
    </w:p>
    <w:sectPr w:rsidR="00696AD0" w:rsidSect="00601EFB">
      <w:headerReference w:type="default" r:id="rId11"/>
      <w:type w:val="continuous"/>
      <w:pgSz w:w="12240" w:h="15840" w:code="1"/>
      <w:pgMar w:top="1152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763A51" w14:textId="77777777" w:rsidR="0047296F" w:rsidRDefault="0047296F" w:rsidP="00117AA5">
      <w:pPr>
        <w:spacing w:after="0" w:line="240" w:lineRule="auto"/>
      </w:pPr>
      <w:r>
        <w:separator/>
      </w:r>
    </w:p>
  </w:endnote>
  <w:endnote w:type="continuationSeparator" w:id="0">
    <w:p w14:paraId="57928A11" w14:textId="77777777" w:rsidR="0047296F" w:rsidRDefault="0047296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swiss"/>
    <w:pitch w:val="fixed"/>
    <w:sig w:usb0="E10002FF" w:usb1="4000FCFF" w:usb2="00000009" w:usb3="00000000" w:csb0="0000019F" w:csb1="00000000"/>
  </w:font>
  <w:font w:name="Monaco">
    <w:panose1 w:val="02000500000000000000"/>
    <w:charset w:val="00"/>
    <w:family w:val="swiss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F13F0C" w14:textId="77777777" w:rsidR="0047296F" w:rsidRDefault="0047296F" w:rsidP="00117AA5">
      <w:pPr>
        <w:spacing w:after="0" w:line="240" w:lineRule="auto"/>
      </w:pPr>
      <w:r>
        <w:separator/>
      </w:r>
    </w:p>
  </w:footnote>
  <w:footnote w:type="continuationSeparator" w:id="0">
    <w:p w14:paraId="4973D5A3" w14:textId="77777777" w:rsidR="0047296F" w:rsidRDefault="0047296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9F46BE" w14:textId="77777777"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BA4777B" wp14:editId="2F887AD5">
              <wp:simplePos x="0" y="0"/>
              <wp:positionH relativeFrom="column">
                <wp:posOffset>-439387</wp:posOffset>
              </wp:positionH>
              <wp:positionV relativeFrom="paragraph">
                <wp:posOffset>-45126</wp:posOffset>
              </wp:positionV>
              <wp:extent cx="6877017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77017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8332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96087" w14:textId="5310E574" w:rsidR="009E0AE0" w:rsidRPr="00647AF4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CSSE 120 – Introd</w:t>
                            </w:r>
                            <w:r w:rsidR="00B76B51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u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ction to Software Development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  <w:szCs w:val="20"/>
                              </w:rPr>
                              <w:t xml:space="preserve"> 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P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ractice for </w:t>
                            </w:r>
                            <w:r w:rsidR="001E48EB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Exam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1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paper-and-pencil part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06FC3" w14:textId="77777777" w:rsidR="001D2FC1" w:rsidRPr="001D2FC1" w:rsidRDefault="0047296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9366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10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9366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14:paraId="2CDC7EEE" w14:textId="77777777"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14:paraId="21FE4A4D" w14:textId="77777777"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A4777B" id="Group 10" o:spid="_x0000_s1045" style="position:absolute;margin-left:-34.6pt;margin-top:-3.5pt;width:541.5pt;height:19.5pt;z-index:251663360" coordorigin="1440,645" coordsize="9181,3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46" type="#_x0000_t202" style="position:absolute;left:1440;top:645;width:8332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HHPoxQAA&#10;ANsAAAAPAAAAZHJzL2Rvd25yZXYueG1sRE9Na8JAEL0X/A/LCL0U3ZhDG6KrSKFgESmxVvA2ZMck&#10;JjubZFdN++u7h0KPj/e9WA2mETfqXWVZwWwagSDOra64UHD4fJskIJxH1thYJgXf5GC1HD0sMNX2&#10;zhnd9r4QIYRdigpK79tUSpeXZNBNbUscuLPtDfoA+0LqHu8h3DQyjqJnabDi0FBiS68l5fX+ahSc&#10;jofsunvv6pcu+Yq30dNHdfk5K/U4HtZzEJ4G/y/+c2+0gjisD1/CD5D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c+jFAAAA2wAAAA8AAAAAAAAAAAAAAAAAlwIAAGRycy9k&#10;b3ducmV2LnhtbFBLBQYAAAAABAAEAPUAAACJAwAAAAA=&#10;" stroked="f" strokecolor="#548dd4 [1951]">
                <v:textbox inset="0,,0">
                  <w:txbxContent>
                    <w:p w14:paraId="5D196087" w14:textId="5310E574" w:rsidR="009E0AE0" w:rsidRPr="00647AF4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CSSE 120 – Introd</w:t>
                      </w:r>
                      <w:r w:rsidR="00B76B51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u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ction to Software Development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  <w:szCs w:val="20"/>
                        </w:rPr>
                        <w:t xml:space="preserve"> 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P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ractice for </w:t>
                      </w:r>
                      <w:r w:rsidR="001E48EB">
                        <w:rPr>
                          <w:rFonts w:ascii="Cambria" w:hAnsi="Cambria"/>
                          <w:color w:val="595959" w:themeColor="text1" w:themeTint="A6"/>
                        </w:rPr>
                        <w:t>Exam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1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paper-and-pencil part</w:t>
                      </w:r>
                    </w:p>
                  </w:txbxContent>
                </v:textbox>
              </v:shape>
              <v:shape id="Text Box 5" o:spid="_x0000_s1047" type="#_x0000_t202" style="position:absolute;left:9318;top:645;width:1303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Wr6PxAAA&#10;ANsAAAAPAAAAZHJzL2Rvd25yZXYueG1sRI9Ba8JAFITvgv9heUJvutFCG9JsRMQWS3vQ2Iu3R/aZ&#10;DWbfptmtpv++WxA8DjPzDZMvB9uKC/W+caxgPktAEFdON1wr+Dq8TlMQPiBrbB2Tgl/ysCzGoxwz&#10;7a68p0sZahEh7DNUYELoMil9Zciin7mOOHon11sMUfa11D1eI9y2cpEkT9Jiw3HBYEdrQ9W5/LEK&#10;tsf08EHvbybdbfCZduy/5fFTqYfJsHoBEWgI9/CtvdUKFo/w/yX+AFn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Vq+j8QAAADbAAAADwAAAAAAAAAAAAAAAACXAgAAZHJzL2Rv&#10;d25yZXYueG1sUEsFBgAAAAAEAAQA9QAAAIgDAAAAAA==&#10;" stroked="f">
                <v:textbox inset="0,,0">
                  <w:txbxContent>
                    <w:p w14:paraId="54506FC3" w14:textId="77777777" w:rsidR="001D2FC1" w:rsidRPr="001D2FC1" w:rsidRDefault="0047296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9366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10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9366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14:paraId="2CDC7EEE" w14:textId="77777777"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14:paraId="21FE4A4D" w14:textId="77777777"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B71743"/>
    <w:multiLevelType w:val="hybridMultilevel"/>
    <w:tmpl w:val="4D4CC6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10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7C71377"/>
    <w:multiLevelType w:val="multilevel"/>
    <w:tmpl w:val="B00C492E"/>
    <w:numStyleLink w:val="MyMultiLevel"/>
  </w:abstractNum>
  <w:abstractNum w:abstractNumId="20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>
    <w:nsid w:val="46E7470C"/>
    <w:multiLevelType w:val="multilevel"/>
    <w:tmpl w:val="B00C492E"/>
    <w:numStyleLink w:val="MyMultiLevel"/>
  </w:abstractNum>
  <w:abstractNum w:abstractNumId="24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9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433DBB"/>
    <w:multiLevelType w:val="hybridMultilevel"/>
    <w:tmpl w:val="501CD980"/>
    <w:lvl w:ilvl="0" w:tplc="368E7420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4"/>
  </w:num>
  <w:num w:numId="3">
    <w:abstractNumId w:val="31"/>
  </w:num>
  <w:num w:numId="4">
    <w:abstractNumId w:val="36"/>
  </w:num>
  <w:num w:numId="5">
    <w:abstractNumId w:val="14"/>
  </w:num>
  <w:num w:numId="6">
    <w:abstractNumId w:val="35"/>
  </w:num>
  <w:num w:numId="7">
    <w:abstractNumId w:val="32"/>
  </w:num>
  <w:num w:numId="8">
    <w:abstractNumId w:val="12"/>
  </w:num>
  <w:num w:numId="9">
    <w:abstractNumId w:val="42"/>
  </w:num>
  <w:num w:numId="10">
    <w:abstractNumId w:val="15"/>
  </w:num>
  <w:num w:numId="11">
    <w:abstractNumId w:val="40"/>
  </w:num>
  <w:num w:numId="12">
    <w:abstractNumId w:val="46"/>
  </w:num>
  <w:num w:numId="13">
    <w:abstractNumId w:val="30"/>
  </w:num>
  <w:num w:numId="14">
    <w:abstractNumId w:val="20"/>
  </w:num>
  <w:num w:numId="15">
    <w:abstractNumId w:val="0"/>
  </w:num>
  <w:num w:numId="16">
    <w:abstractNumId w:val="21"/>
  </w:num>
  <w:num w:numId="17">
    <w:abstractNumId w:val="13"/>
  </w:num>
  <w:num w:numId="18">
    <w:abstractNumId w:val="27"/>
  </w:num>
  <w:num w:numId="19">
    <w:abstractNumId w:val="28"/>
  </w:num>
  <w:num w:numId="20">
    <w:abstractNumId w:val="6"/>
  </w:num>
  <w:num w:numId="21">
    <w:abstractNumId w:val="8"/>
  </w:num>
  <w:num w:numId="22">
    <w:abstractNumId w:val="19"/>
  </w:num>
  <w:num w:numId="23">
    <w:abstractNumId w:val="22"/>
  </w:num>
  <w:num w:numId="24">
    <w:abstractNumId w:val="34"/>
  </w:num>
  <w:num w:numId="25">
    <w:abstractNumId w:val="23"/>
  </w:num>
  <w:num w:numId="26">
    <w:abstractNumId w:val="10"/>
  </w:num>
  <w:num w:numId="27">
    <w:abstractNumId w:val="24"/>
  </w:num>
  <w:num w:numId="28">
    <w:abstractNumId w:val="25"/>
  </w:num>
  <w:num w:numId="29">
    <w:abstractNumId w:val="17"/>
  </w:num>
  <w:num w:numId="30">
    <w:abstractNumId w:val="26"/>
  </w:num>
  <w:num w:numId="31">
    <w:abstractNumId w:val="5"/>
  </w:num>
  <w:num w:numId="32">
    <w:abstractNumId w:val="18"/>
  </w:num>
  <w:num w:numId="33">
    <w:abstractNumId w:val="16"/>
  </w:num>
  <w:num w:numId="34">
    <w:abstractNumId w:val="33"/>
  </w:num>
  <w:num w:numId="35">
    <w:abstractNumId w:val="45"/>
  </w:num>
  <w:num w:numId="36">
    <w:abstractNumId w:val="43"/>
  </w:num>
  <w:num w:numId="37">
    <w:abstractNumId w:val="1"/>
  </w:num>
  <w:num w:numId="38">
    <w:abstractNumId w:val="11"/>
  </w:num>
  <w:num w:numId="39">
    <w:abstractNumId w:val="38"/>
  </w:num>
  <w:num w:numId="40">
    <w:abstractNumId w:val="3"/>
  </w:num>
  <w:num w:numId="41">
    <w:abstractNumId w:val="39"/>
  </w:num>
  <w:num w:numId="42">
    <w:abstractNumId w:val="2"/>
  </w:num>
  <w:num w:numId="43">
    <w:abstractNumId w:val="9"/>
  </w:num>
  <w:num w:numId="44">
    <w:abstractNumId w:val="41"/>
  </w:num>
  <w:num w:numId="45">
    <w:abstractNumId w:val="29"/>
  </w:num>
  <w:num w:numId="46">
    <w:abstractNumId w:val="37"/>
  </w:num>
  <w:num w:numId="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12FFA"/>
    <w:rsid w:val="00016775"/>
    <w:rsid w:val="000234E5"/>
    <w:rsid w:val="00031C70"/>
    <w:rsid w:val="00036D45"/>
    <w:rsid w:val="00041F20"/>
    <w:rsid w:val="000449E1"/>
    <w:rsid w:val="000609F8"/>
    <w:rsid w:val="000746B4"/>
    <w:rsid w:val="00080801"/>
    <w:rsid w:val="00082200"/>
    <w:rsid w:val="0008401D"/>
    <w:rsid w:val="000C29AC"/>
    <w:rsid w:val="000F25B1"/>
    <w:rsid w:val="0010127A"/>
    <w:rsid w:val="001027A0"/>
    <w:rsid w:val="00104512"/>
    <w:rsid w:val="00106B10"/>
    <w:rsid w:val="00106BF1"/>
    <w:rsid w:val="001105F2"/>
    <w:rsid w:val="0011133B"/>
    <w:rsid w:val="00117AA5"/>
    <w:rsid w:val="001214BC"/>
    <w:rsid w:val="00125541"/>
    <w:rsid w:val="00126D20"/>
    <w:rsid w:val="001432EE"/>
    <w:rsid w:val="001449C1"/>
    <w:rsid w:val="0015031E"/>
    <w:rsid w:val="00157092"/>
    <w:rsid w:val="001573E2"/>
    <w:rsid w:val="00162F9B"/>
    <w:rsid w:val="001708BB"/>
    <w:rsid w:val="00174C04"/>
    <w:rsid w:val="001754D6"/>
    <w:rsid w:val="00177ADA"/>
    <w:rsid w:val="00181A43"/>
    <w:rsid w:val="00183973"/>
    <w:rsid w:val="00186964"/>
    <w:rsid w:val="00192C99"/>
    <w:rsid w:val="0019366D"/>
    <w:rsid w:val="001A7D42"/>
    <w:rsid w:val="001B132A"/>
    <w:rsid w:val="001B471C"/>
    <w:rsid w:val="001C31A4"/>
    <w:rsid w:val="001D2FC1"/>
    <w:rsid w:val="001D39EE"/>
    <w:rsid w:val="001D45CE"/>
    <w:rsid w:val="001E48EB"/>
    <w:rsid w:val="001E59BC"/>
    <w:rsid w:val="002006B1"/>
    <w:rsid w:val="00206995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1181"/>
    <w:rsid w:val="002675E9"/>
    <w:rsid w:val="00287834"/>
    <w:rsid w:val="00292C13"/>
    <w:rsid w:val="00296D10"/>
    <w:rsid w:val="00297351"/>
    <w:rsid w:val="002975C2"/>
    <w:rsid w:val="002B03FF"/>
    <w:rsid w:val="002B3855"/>
    <w:rsid w:val="002B647D"/>
    <w:rsid w:val="002B667D"/>
    <w:rsid w:val="002B7A27"/>
    <w:rsid w:val="002B7E45"/>
    <w:rsid w:val="002C0145"/>
    <w:rsid w:val="002D10E8"/>
    <w:rsid w:val="002D651A"/>
    <w:rsid w:val="002D6863"/>
    <w:rsid w:val="002F20F1"/>
    <w:rsid w:val="002F54C2"/>
    <w:rsid w:val="003007D8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66368"/>
    <w:rsid w:val="0036764B"/>
    <w:rsid w:val="0037028E"/>
    <w:rsid w:val="00376A15"/>
    <w:rsid w:val="003773DF"/>
    <w:rsid w:val="0038335A"/>
    <w:rsid w:val="00392742"/>
    <w:rsid w:val="003A2D4A"/>
    <w:rsid w:val="003B1895"/>
    <w:rsid w:val="003B18DC"/>
    <w:rsid w:val="003C591A"/>
    <w:rsid w:val="003D689B"/>
    <w:rsid w:val="003E05B4"/>
    <w:rsid w:val="003E27BD"/>
    <w:rsid w:val="003F43E1"/>
    <w:rsid w:val="004032D9"/>
    <w:rsid w:val="00403946"/>
    <w:rsid w:val="004062A6"/>
    <w:rsid w:val="00421AE0"/>
    <w:rsid w:val="00445E71"/>
    <w:rsid w:val="004548FE"/>
    <w:rsid w:val="00465A36"/>
    <w:rsid w:val="004711A8"/>
    <w:rsid w:val="004713AD"/>
    <w:rsid w:val="0047253E"/>
    <w:rsid w:val="0047296F"/>
    <w:rsid w:val="00476A64"/>
    <w:rsid w:val="00477F07"/>
    <w:rsid w:val="00480CD8"/>
    <w:rsid w:val="00490C6A"/>
    <w:rsid w:val="00492489"/>
    <w:rsid w:val="004A0CE7"/>
    <w:rsid w:val="004A55A6"/>
    <w:rsid w:val="004B193D"/>
    <w:rsid w:val="004B3A4B"/>
    <w:rsid w:val="004B463C"/>
    <w:rsid w:val="004B4C0A"/>
    <w:rsid w:val="004C0DB3"/>
    <w:rsid w:val="004C490E"/>
    <w:rsid w:val="004C6C60"/>
    <w:rsid w:val="004D549C"/>
    <w:rsid w:val="004E0368"/>
    <w:rsid w:val="004E4B28"/>
    <w:rsid w:val="004E7083"/>
    <w:rsid w:val="004F0B81"/>
    <w:rsid w:val="004F3A9A"/>
    <w:rsid w:val="004F7F69"/>
    <w:rsid w:val="00503056"/>
    <w:rsid w:val="00510A1E"/>
    <w:rsid w:val="00515E38"/>
    <w:rsid w:val="0053285D"/>
    <w:rsid w:val="005400AF"/>
    <w:rsid w:val="00541175"/>
    <w:rsid w:val="005432AF"/>
    <w:rsid w:val="005479E5"/>
    <w:rsid w:val="0055057F"/>
    <w:rsid w:val="00555728"/>
    <w:rsid w:val="00555AC9"/>
    <w:rsid w:val="00570FAE"/>
    <w:rsid w:val="00574574"/>
    <w:rsid w:val="00580FCC"/>
    <w:rsid w:val="0058583F"/>
    <w:rsid w:val="00591511"/>
    <w:rsid w:val="00592E07"/>
    <w:rsid w:val="005A03D2"/>
    <w:rsid w:val="005A74F7"/>
    <w:rsid w:val="005B5679"/>
    <w:rsid w:val="005C0C7F"/>
    <w:rsid w:val="005D0DAB"/>
    <w:rsid w:val="005D1441"/>
    <w:rsid w:val="005D1F89"/>
    <w:rsid w:val="005D2135"/>
    <w:rsid w:val="005D4FC5"/>
    <w:rsid w:val="005D524A"/>
    <w:rsid w:val="005D71CB"/>
    <w:rsid w:val="005E1B97"/>
    <w:rsid w:val="005E2956"/>
    <w:rsid w:val="005E64B5"/>
    <w:rsid w:val="00601EFB"/>
    <w:rsid w:val="00604357"/>
    <w:rsid w:val="00605980"/>
    <w:rsid w:val="006075A5"/>
    <w:rsid w:val="00611DD6"/>
    <w:rsid w:val="00614ECA"/>
    <w:rsid w:val="00622C7C"/>
    <w:rsid w:val="006249DE"/>
    <w:rsid w:val="00624EEC"/>
    <w:rsid w:val="00642FFB"/>
    <w:rsid w:val="00646237"/>
    <w:rsid w:val="00647AF4"/>
    <w:rsid w:val="00671517"/>
    <w:rsid w:val="00671A11"/>
    <w:rsid w:val="00676D18"/>
    <w:rsid w:val="0068206E"/>
    <w:rsid w:val="006846C0"/>
    <w:rsid w:val="006863DF"/>
    <w:rsid w:val="00694889"/>
    <w:rsid w:val="00695A27"/>
    <w:rsid w:val="00696AD0"/>
    <w:rsid w:val="006A5E20"/>
    <w:rsid w:val="006B09FA"/>
    <w:rsid w:val="006B2F24"/>
    <w:rsid w:val="006B5AB5"/>
    <w:rsid w:val="006B6F06"/>
    <w:rsid w:val="006B740C"/>
    <w:rsid w:val="006C0279"/>
    <w:rsid w:val="006D251E"/>
    <w:rsid w:val="006D6390"/>
    <w:rsid w:val="006D689B"/>
    <w:rsid w:val="006D6D14"/>
    <w:rsid w:val="006E1E3F"/>
    <w:rsid w:val="006E3D96"/>
    <w:rsid w:val="006F50B7"/>
    <w:rsid w:val="00706FBF"/>
    <w:rsid w:val="007100AF"/>
    <w:rsid w:val="007138F8"/>
    <w:rsid w:val="00715013"/>
    <w:rsid w:val="00716C9E"/>
    <w:rsid w:val="00722CB5"/>
    <w:rsid w:val="007239F9"/>
    <w:rsid w:val="007254FA"/>
    <w:rsid w:val="00726AB6"/>
    <w:rsid w:val="007306EB"/>
    <w:rsid w:val="00743275"/>
    <w:rsid w:val="00752A93"/>
    <w:rsid w:val="007625E1"/>
    <w:rsid w:val="00765F3E"/>
    <w:rsid w:val="00776417"/>
    <w:rsid w:val="00777379"/>
    <w:rsid w:val="007849E6"/>
    <w:rsid w:val="00785216"/>
    <w:rsid w:val="007911E9"/>
    <w:rsid w:val="0079163F"/>
    <w:rsid w:val="00791F34"/>
    <w:rsid w:val="00796E60"/>
    <w:rsid w:val="007A1C70"/>
    <w:rsid w:val="007B25C2"/>
    <w:rsid w:val="007B2FE8"/>
    <w:rsid w:val="007B3FC0"/>
    <w:rsid w:val="007B5749"/>
    <w:rsid w:val="007C44B5"/>
    <w:rsid w:val="007C6A47"/>
    <w:rsid w:val="007C6D2A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46CED"/>
    <w:rsid w:val="008614BC"/>
    <w:rsid w:val="00870E98"/>
    <w:rsid w:val="00873084"/>
    <w:rsid w:val="00873F99"/>
    <w:rsid w:val="008845DC"/>
    <w:rsid w:val="00890F3C"/>
    <w:rsid w:val="00890FB4"/>
    <w:rsid w:val="00895D82"/>
    <w:rsid w:val="008A463F"/>
    <w:rsid w:val="008A50C3"/>
    <w:rsid w:val="008B298F"/>
    <w:rsid w:val="008B3399"/>
    <w:rsid w:val="008B60DF"/>
    <w:rsid w:val="008C45D9"/>
    <w:rsid w:val="008D1BF6"/>
    <w:rsid w:val="008E30C7"/>
    <w:rsid w:val="008E7750"/>
    <w:rsid w:val="00904937"/>
    <w:rsid w:val="009118D5"/>
    <w:rsid w:val="0091487F"/>
    <w:rsid w:val="00914EE9"/>
    <w:rsid w:val="00920497"/>
    <w:rsid w:val="00922626"/>
    <w:rsid w:val="00933381"/>
    <w:rsid w:val="009518DC"/>
    <w:rsid w:val="00952CEA"/>
    <w:rsid w:val="00953B1E"/>
    <w:rsid w:val="009554FC"/>
    <w:rsid w:val="00960717"/>
    <w:rsid w:val="0096335C"/>
    <w:rsid w:val="00964F82"/>
    <w:rsid w:val="00972805"/>
    <w:rsid w:val="009767EF"/>
    <w:rsid w:val="00983D2C"/>
    <w:rsid w:val="00992CA5"/>
    <w:rsid w:val="009974BA"/>
    <w:rsid w:val="009B5A5E"/>
    <w:rsid w:val="009B6837"/>
    <w:rsid w:val="009C204B"/>
    <w:rsid w:val="009C2DB0"/>
    <w:rsid w:val="009C4E84"/>
    <w:rsid w:val="009C535B"/>
    <w:rsid w:val="009D1795"/>
    <w:rsid w:val="009E0AE0"/>
    <w:rsid w:val="009E570C"/>
    <w:rsid w:val="009F12E5"/>
    <w:rsid w:val="009F66CB"/>
    <w:rsid w:val="009F7704"/>
    <w:rsid w:val="00A003DB"/>
    <w:rsid w:val="00A00F89"/>
    <w:rsid w:val="00A135D2"/>
    <w:rsid w:val="00A149F5"/>
    <w:rsid w:val="00A221A7"/>
    <w:rsid w:val="00A3022C"/>
    <w:rsid w:val="00A312A8"/>
    <w:rsid w:val="00A35FB0"/>
    <w:rsid w:val="00A471C9"/>
    <w:rsid w:val="00A5083D"/>
    <w:rsid w:val="00A51EC4"/>
    <w:rsid w:val="00A554C8"/>
    <w:rsid w:val="00A568A2"/>
    <w:rsid w:val="00A6618C"/>
    <w:rsid w:val="00A6775B"/>
    <w:rsid w:val="00A71A55"/>
    <w:rsid w:val="00A72F80"/>
    <w:rsid w:val="00A812A6"/>
    <w:rsid w:val="00A81C4F"/>
    <w:rsid w:val="00A83659"/>
    <w:rsid w:val="00AA1E67"/>
    <w:rsid w:val="00AB2705"/>
    <w:rsid w:val="00AB7C34"/>
    <w:rsid w:val="00AC02AE"/>
    <w:rsid w:val="00AD03E0"/>
    <w:rsid w:val="00AD735F"/>
    <w:rsid w:val="00AE3D4B"/>
    <w:rsid w:val="00AE689E"/>
    <w:rsid w:val="00AF652F"/>
    <w:rsid w:val="00B07E63"/>
    <w:rsid w:val="00B20745"/>
    <w:rsid w:val="00B21D3E"/>
    <w:rsid w:val="00B355CA"/>
    <w:rsid w:val="00B358F3"/>
    <w:rsid w:val="00B363CC"/>
    <w:rsid w:val="00B43E78"/>
    <w:rsid w:val="00B55AB2"/>
    <w:rsid w:val="00B56C12"/>
    <w:rsid w:val="00B62E7C"/>
    <w:rsid w:val="00B638AE"/>
    <w:rsid w:val="00B63D52"/>
    <w:rsid w:val="00B6430A"/>
    <w:rsid w:val="00B66EE9"/>
    <w:rsid w:val="00B670EF"/>
    <w:rsid w:val="00B67E10"/>
    <w:rsid w:val="00B70A3C"/>
    <w:rsid w:val="00B7146E"/>
    <w:rsid w:val="00B7580E"/>
    <w:rsid w:val="00B7695F"/>
    <w:rsid w:val="00B76B51"/>
    <w:rsid w:val="00B77938"/>
    <w:rsid w:val="00B84657"/>
    <w:rsid w:val="00B8633F"/>
    <w:rsid w:val="00B963D9"/>
    <w:rsid w:val="00B9640B"/>
    <w:rsid w:val="00BA1594"/>
    <w:rsid w:val="00BA5485"/>
    <w:rsid w:val="00BB2F3C"/>
    <w:rsid w:val="00BD2BAF"/>
    <w:rsid w:val="00BD4C7A"/>
    <w:rsid w:val="00BD7595"/>
    <w:rsid w:val="00BE6D32"/>
    <w:rsid w:val="00BF5C75"/>
    <w:rsid w:val="00C30D2B"/>
    <w:rsid w:val="00C34D49"/>
    <w:rsid w:val="00C57130"/>
    <w:rsid w:val="00C71685"/>
    <w:rsid w:val="00C81337"/>
    <w:rsid w:val="00C9705E"/>
    <w:rsid w:val="00CA0A85"/>
    <w:rsid w:val="00CA0C1F"/>
    <w:rsid w:val="00CB020A"/>
    <w:rsid w:val="00CB0377"/>
    <w:rsid w:val="00CB2B8C"/>
    <w:rsid w:val="00CC2484"/>
    <w:rsid w:val="00CC25A1"/>
    <w:rsid w:val="00CD4784"/>
    <w:rsid w:val="00CD4997"/>
    <w:rsid w:val="00CD53E6"/>
    <w:rsid w:val="00CE0BB1"/>
    <w:rsid w:val="00CE5A4F"/>
    <w:rsid w:val="00D04D05"/>
    <w:rsid w:val="00D0548E"/>
    <w:rsid w:val="00D14B50"/>
    <w:rsid w:val="00D15A28"/>
    <w:rsid w:val="00D1636F"/>
    <w:rsid w:val="00D330DE"/>
    <w:rsid w:val="00D330FA"/>
    <w:rsid w:val="00D3498E"/>
    <w:rsid w:val="00D363BB"/>
    <w:rsid w:val="00D413DE"/>
    <w:rsid w:val="00D50615"/>
    <w:rsid w:val="00D5191E"/>
    <w:rsid w:val="00D55619"/>
    <w:rsid w:val="00D6065C"/>
    <w:rsid w:val="00D66CED"/>
    <w:rsid w:val="00D73D8C"/>
    <w:rsid w:val="00D762FE"/>
    <w:rsid w:val="00D95CBA"/>
    <w:rsid w:val="00DA1ECB"/>
    <w:rsid w:val="00DA3634"/>
    <w:rsid w:val="00DA76DB"/>
    <w:rsid w:val="00DB26EC"/>
    <w:rsid w:val="00DB48CE"/>
    <w:rsid w:val="00DB5D1C"/>
    <w:rsid w:val="00DC3DF3"/>
    <w:rsid w:val="00DC6D67"/>
    <w:rsid w:val="00DF1FD9"/>
    <w:rsid w:val="00DF48DC"/>
    <w:rsid w:val="00DF4A0D"/>
    <w:rsid w:val="00E00974"/>
    <w:rsid w:val="00E00D70"/>
    <w:rsid w:val="00E029AF"/>
    <w:rsid w:val="00E047D7"/>
    <w:rsid w:val="00E14EF9"/>
    <w:rsid w:val="00E16162"/>
    <w:rsid w:val="00E23F2C"/>
    <w:rsid w:val="00E25215"/>
    <w:rsid w:val="00E25E4A"/>
    <w:rsid w:val="00E35B76"/>
    <w:rsid w:val="00E54229"/>
    <w:rsid w:val="00E57360"/>
    <w:rsid w:val="00E61C27"/>
    <w:rsid w:val="00E62C65"/>
    <w:rsid w:val="00E73644"/>
    <w:rsid w:val="00E808F7"/>
    <w:rsid w:val="00E82FE8"/>
    <w:rsid w:val="00E86595"/>
    <w:rsid w:val="00E90A24"/>
    <w:rsid w:val="00E92289"/>
    <w:rsid w:val="00EA6CDE"/>
    <w:rsid w:val="00EC2D9D"/>
    <w:rsid w:val="00ED13ED"/>
    <w:rsid w:val="00ED1B29"/>
    <w:rsid w:val="00EE15E1"/>
    <w:rsid w:val="00EE1D68"/>
    <w:rsid w:val="00EE2D0F"/>
    <w:rsid w:val="00EE4258"/>
    <w:rsid w:val="00EF0BF6"/>
    <w:rsid w:val="00EF5818"/>
    <w:rsid w:val="00F03300"/>
    <w:rsid w:val="00F07F6F"/>
    <w:rsid w:val="00F16249"/>
    <w:rsid w:val="00F208DC"/>
    <w:rsid w:val="00F312B0"/>
    <w:rsid w:val="00F31BE9"/>
    <w:rsid w:val="00F32E67"/>
    <w:rsid w:val="00F3457D"/>
    <w:rsid w:val="00F43A4B"/>
    <w:rsid w:val="00F53428"/>
    <w:rsid w:val="00F54B94"/>
    <w:rsid w:val="00F56AED"/>
    <w:rsid w:val="00F62537"/>
    <w:rsid w:val="00F64085"/>
    <w:rsid w:val="00F6605D"/>
    <w:rsid w:val="00F744F1"/>
    <w:rsid w:val="00F745E5"/>
    <w:rsid w:val="00F74ED0"/>
    <w:rsid w:val="00F83DE5"/>
    <w:rsid w:val="00F841EF"/>
    <w:rsid w:val="00F934F6"/>
    <w:rsid w:val="00F97928"/>
    <w:rsid w:val="00FA5281"/>
    <w:rsid w:val="00FE03AF"/>
    <w:rsid w:val="00FF245D"/>
    <w:rsid w:val="00FF2949"/>
    <w:rsid w:val="00FF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45F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B6F78-1A39-D94A-B26A-7F70E51AA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3083</TotalTime>
  <Pages>12</Pages>
  <Words>1491</Words>
  <Characters>8499</Characters>
  <Application>Microsoft Macintosh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Microsoft Office User</cp:lastModifiedBy>
  <cp:revision>108</cp:revision>
  <cp:lastPrinted>2011-12-01T17:47:00Z</cp:lastPrinted>
  <dcterms:created xsi:type="dcterms:W3CDTF">2012-03-20T15:48:00Z</dcterms:created>
  <dcterms:modified xsi:type="dcterms:W3CDTF">2017-09-06T23:23:00Z</dcterms:modified>
</cp:coreProperties>
</file>