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B5FC20" w14:textId="79081FAE"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 w:rsidR="00EE149F">
        <w:rPr>
          <w:rFonts w:ascii="Candara" w:hAnsi="Candara"/>
          <w:b/>
          <w:sz w:val="28"/>
          <w:szCs w:val="28"/>
        </w:rPr>
        <w:t>______________________________</w:t>
      </w:r>
      <w:r w:rsidR="001C3F68">
        <w:rPr>
          <w:rFonts w:ascii="Candara" w:hAnsi="Candara"/>
          <w:b/>
          <w:sz w:val="28"/>
          <w:szCs w:val="28"/>
        </w:rPr>
        <w:t xml:space="preserve">  Section:      1      2</w:t>
      </w:r>
      <w:r w:rsidR="00A2631D">
        <w:rPr>
          <w:rFonts w:ascii="Candara" w:hAnsi="Candara"/>
          <w:b/>
          <w:sz w:val="28"/>
          <w:szCs w:val="28"/>
        </w:rPr>
        <w:t xml:space="preserve">    3    4</w:t>
      </w:r>
    </w:p>
    <w:p w14:paraId="79963E20" w14:textId="77777777" w:rsidR="007D6A7A" w:rsidRDefault="007D6A7A" w:rsidP="007D6A7A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14:paraId="13DA3E0D" w14:textId="77777777" w:rsidR="007D6A7A" w:rsidRDefault="007D6A7A" w:rsidP="007D6A7A">
      <w:pPr>
        <w:spacing w:before="240" w:after="0" w:line="240" w:lineRule="auto"/>
        <w:outlineLvl w:val="0"/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14:paraId="368B25E8" w14:textId="77777777" w:rsidR="00BE4FCC" w:rsidRPr="006E2AE7" w:rsidRDefault="00BE4FCC" w:rsidP="006E2AE7">
      <w:pPr>
        <w:spacing w:before="120" w:after="0" w:line="240" w:lineRule="auto"/>
        <w:ind w:right="-576"/>
        <w:rPr>
          <w:rFonts w:ascii="Candara" w:hAnsi="Candara" w:cs="Courier New"/>
          <w:sz w:val="24"/>
          <w:szCs w:val="24"/>
        </w:rPr>
      </w:pPr>
    </w:p>
    <w:p w14:paraId="1339FD11" w14:textId="77777777" w:rsidR="00B9132B" w:rsidRDefault="006E2AE7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  <w:u w:val="single"/>
        </w:rPr>
        <w:t>Video</w:t>
      </w:r>
      <w:r w:rsidR="00B9132B" w:rsidRPr="00B9132B">
        <w:rPr>
          <w:rFonts w:ascii="Candara" w:hAnsi="Candara" w:cs="Courier New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 xml:space="preserve">Simple Scrum </w:t>
      </w:r>
      <w:r>
        <w:rPr>
          <w:rFonts w:ascii="Candara" w:hAnsi="Candara"/>
          <w:sz w:val="24"/>
          <w:szCs w:val="24"/>
        </w:rPr>
        <w:t>[7:16 minutes]</w:t>
      </w:r>
    </w:p>
    <w:p w14:paraId="32AE291A" w14:textId="77777777" w:rsidR="006A08ED" w:rsidRPr="007D4904" w:rsidRDefault="006E2AE7" w:rsidP="00B31CB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your project, you will use a simple version</w:t>
      </w:r>
      <w:r>
        <w:rPr>
          <w:rFonts w:ascii="Candara" w:hAnsi="Candara" w:cs="Courier New"/>
          <w:sz w:val="24"/>
          <w:szCs w:val="24"/>
        </w:rPr>
        <w:br/>
        <w:t>of the Agile development process called:  _______________________________.</w:t>
      </w:r>
      <w:r>
        <w:rPr>
          <w:rFonts w:ascii="Candara" w:hAnsi="Candara" w:cs="Courier New"/>
          <w:sz w:val="24"/>
          <w:szCs w:val="24"/>
        </w:rPr>
        <w:br/>
        <w:t xml:space="preserve">[Hint:  Begins with an </w:t>
      </w:r>
      <w:r w:rsidRPr="006E2AE7">
        <w:rPr>
          <w:rFonts w:ascii="Candara" w:hAnsi="Candara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and rhymes with </w:t>
      </w:r>
      <w:r>
        <w:rPr>
          <w:rFonts w:ascii="Candara" w:hAnsi="Candara" w:cs="Courier New"/>
          <w:b/>
          <w:i/>
          <w:sz w:val="24"/>
          <w:szCs w:val="24"/>
        </w:rPr>
        <w:t>Thumb</w:t>
      </w:r>
      <w:r w:rsidRPr="007D4904">
        <w:rPr>
          <w:rFonts w:ascii="Candara" w:hAnsi="Candara" w:cs="Courier New"/>
          <w:sz w:val="24"/>
          <w:szCs w:val="24"/>
        </w:rPr>
        <w:t>.</w:t>
      </w:r>
      <w:r w:rsidR="007D4904" w:rsidRPr="007D4904">
        <w:rPr>
          <w:rFonts w:ascii="Candara" w:hAnsi="Candara" w:cs="Courier New"/>
          <w:sz w:val="24"/>
          <w:szCs w:val="24"/>
        </w:rPr>
        <w:t>]</w:t>
      </w:r>
    </w:p>
    <w:p w14:paraId="5E6B9F90" w14:textId="77777777" w:rsidR="006E2AE7" w:rsidRDefault="006E2AE7" w:rsidP="00B31CB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context of the </w:t>
      </w:r>
      <w:r w:rsidRPr="007D4904">
        <w:rPr>
          <w:rFonts w:ascii="Candara" w:hAnsi="Candara" w:cs="Courier New"/>
          <w:i/>
          <w:sz w:val="24"/>
          <w:szCs w:val="24"/>
        </w:rPr>
        <w:t>Pig-and</w:t>
      </w:r>
      <w:r w:rsidR="007D4904" w:rsidRPr="007D4904">
        <w:rPr>
          <w:rFonts w:ascii="Candara" w:hAnsi="Candara" w:cs="Courier New"/>
          <w:i/>
          <w:sz w:val="24"/>
          <w:szCs w:val="24"/>
        </w:rPr>
        <w:t>-Chicken-Open-A-Restaurant</w:t>
      </w:r>
      <w:r w:rsidR="007D4904">
        <w:rPr>
          <w:rFonts w:ascii="Candara" w:hAnsi="Candara" w:cs="Courier New"/>
          <w:sz w:val="24"/>
          <w:szCs w:val="24"/>
        </w:rPr>
        <w:t xml:space="preserve"> joke</w:t>
      </w:r>
      <w:r>
        <w:rPr>
          <w:rFonts w:ascii="Candara" w:hAnsi="Candara" w:cs="Courier New"/>
          <w:sz w:val="24"/>
          <w:szCs w:val="24"/>
        </w:rPr>
        <w:t>,</w:t>
      </w:r>
      <w:r>
        <w:rPr>
          <w:rFonts w:ascii="Candara" w:hAnsi="Candara" w:cs="Courier New"/>
          <w:sz w:val="24"/>
          <w:szCs w:val="24"/>
        </w:rPr>
        <w:br/>
        <w:t>there are no chickens in Scrum, just pigs, because chickens are not __________________</w:t>
      </w:r>
      <w:r>
        <w:rPr>
          <w:rFonts w:ascii="Candara" w:hAnsi="Candara" w:cs="Courier New"/>
          <w:sz w:val="24"/>
          <w:szCs w:val="24"/>
        </w:rPr>
        <w:br/>
        <w:t>to producing a high-quality product.</w:t>
      </w:r>
    </w:p>
    <w:p w14:paraId="61D53E56" w14:textId="77777777" w:rsidR="007D4904" w:rsidRDefault="003840EE" w:rsidP="00B31CB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each of the following, indicate whether it is a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of a software product or a </w:t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 xml:space="preserve"> that might occur in implementing the product</w:t>
      </w:r>
      <w:r w:rsidR="007D4904">
        <w:rPr>
          <w:rFonts w:ascii="Candara" w:hAnsi="Candara" w:cs="Courier New"/>
          <w:sz w:val="24"/>
          <w:szCs w:val="24"/>
        </w:rPr>
        <w:t>:</w:t>
      </w:r>
    </w:p>
    <w:p w14:paraId="4CC56014" w14:textId="77777777" w:rsidR="003840EE" w:rsidRDefault="003840EE" w:rsidP="003840EE">
      <w:pPr>
        <w:pStyle w:val="ListParagraph"/>
        <w:spacing w:before="120" w:after="0" w:line="240" w:lineRule="auto"/>
        <w:ind w:right="-432"/>
        <w:contextualSpacing w:val="0"/>
        <w:rPr>
          <w:rFonts w:ascii="Candara" w:hAnsi="Candara" w:cs="Consolas"/>
          <w:sz w:val="20"/>
          <w:szCs w:val="24"/>
        </w:rPr>
      </w:pPr>
      <w:r w:rsidRPr="003840EE">
        <w:rPr>
          <w:rFonts w:ascii="Candara" w:hAnsi="Candara" w:cs="Courier New"/>
          <w:b/>
          <w:sz w:val="24"/>
          <w:szCs w:val="24"/>
        </w:rPr>
        <w:t>The robot can follow a black curvy line.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           </w:t>
      </w:r>
      <w:r>
        <w:rPr>
          <w:rFonts w:ascii="Candara" w:hAnsi="Candara" w:cs="Consolas"/>
          <w:sz w:val="20"/>
          <w:szCs w:val="24"/>
        </w:rPr>
        <w:t>(circle your choice)</w:t>
      </w:r>
    </w:p>
    <w:p w14:paraId="4B03BC40" w14:textId="77777777" w:rsidR="003840EE" w:rsidRDefault="003840EE" w:rsidP="003840EE">
      <w:pPr>
        <w:pStyle w:val="ListParagraph"/>
        <w:spacing w:before="120" w:after="0" w:line="240" w:lineRule="auto"/>
        <w:ind w:right="-432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t>I</w:t>
      </w:r>
      <w:r w:rsidRPr="003840EE">
        <w:rPr>
          <w:rFonts w:ascii="Candara" w:hAnsi="Candara" w:cs="Courier New"/>
          <w:b/>
          <w:sz w:val="24"/>
          <w:szCs w:val="24"/>
        </w:rPr>
        <w:t xml:space="preserve">mplement the </w:t>
      </w:r>
      <w:r w:rsidRPr="003840EE">
        <w:rPr>
          <w:rFonts w:ascii="Candara" w:hAnsi="Candara" w:cs="Courier New"/>
          <w:b/>
          <w:i/>
          <w:sz w:val="24"/>
          <w:szCs w:val="24"/>
        </w:rPr>
        <w:t>LineFollowing</w:t>
      </w:r>
      <w:r w:rsidRPr="003840EE">
        <w:rPr>
          <w:rFonts w:ascii="Candara" w:hAnsi="Candara" w:cs="Courier New"/>
          <w:b/>
          <w:sz w:val="24"/>
          <w:szCs w:val="24"/>
        </w:rPr>
        <w:t xml:space="preserve"> class.</w:t>
      </w:r>
      <w:r w:rsidRPr="003840EE">
        <w:rPr>
          <w:rFonts w:ascii="Candara" w:hAnsi="Candara" w:cs="Courier New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           </w:t>
      </w:r>
      <w:r>
        <w:rPr>
          <w:rFonts w:ascii="Candara" w:hAnsi="Candara" w:cs="Consolas"/>
          <w:sz w:val="20"/>
          <w:szCs w:val="24"/>
        </w:rPr>
        <w:t>(circle your choice)</w:t>
      </w:r>
    </w:p>
    <w:p w14:paraId="6959CD0C" w14:textId="77777777" w:rsidR="00577D7B" w:rsidRDefault="008D5149" w:rsidP="00B31CB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Each Sprint begins with a Sprint </w:t>
      </w:r>
      <w:r w:rsidRPr="008D5149">
        <w:rPr>
          <w:rFonts w:ascii="Candara" w:hAnsi="Candara" w:cs="Courier New"/>
          <w:b/>
          <w:i/>
          <w:sz w:val="24"/>
          <w:szCs w:val="24"/>
        </w:rPr>
        <w:t>Planning</w:t>
      </w:r>
      <w:r>
        <w:rPr>
          <w:rFonts w:ascii="Candara" w:hAnsi="Candara" w:cs="Courier New"/>
          <w:sz w:val="24"/>
          <w:szCs w:val="24"/>
        </w:rPr>
        <w:t xml:space="preserve"> Meeting.  What does that meeting determine?</w:t>
      </w:r>
    </w:p>
    <w:p w14:paraId="351C317B" w14:textId="77777777" w:rsidR="008D5149" w:rsidRDefault="008D5149" w:rsidP="008D5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5A319A6" w14:textId="77777777" w:rsidR="008D5149" w:rsidRPr="00313853" w:rsidRDefault="008D5149" w:rsidP="008D5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D1BA03D" w14:textId="77777777" w:rsidR="008D5149" w:rsidRDefault="008D5149" w:rsidP="00B31CB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often does the Development Team hold a </w:t>
      </w:r>
      <w:r w:rsidRPr="008D5149">
        <w:rPr>
          <w:rFonts w:ascii="Candara" w:hAnsi="Candara" w:cs="Courier New"/>
          <w:b/>
          <w:i/>
          <w:sz w:val="24"/>
          <w:szCs w:val="24"/>
        </w:rPr>
        <w:t>Scrum Meeting</w:t>
      </w:r>
      <w:r>
        <w:rPr>
          <w:rFonts w:ascii="Candara" w:hAnsi="Candara" w:cs="Courier New"/>
          <w:sz w:val="24"/>
          <w:szCs w:val="24"/>
        </w:rPr>
        <w:t xml:space="preserve">?  </w:t>
      </w:r>
      <w:r>
        <w:rPr>
          <w:rFonts w:ascii="Candara" w:hAnsi="Candara" w:cs="Consolas"/>
          <w:sz w:val="20"/>
          <w:szCs w:val="24"/>
        </w:rPr>
        <w:t>(circle your choice)</w:t>
      </w:r>
    </w:p>
    <w:p w14:paraId="17DF2113" w14:textId="77777777"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an hour.</w:t>
      </w:r>
    </w:p>
    <w:p w14:paraId="6604925E" w14:textId="77777777"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workday.</w:t>
      </w:r>
    </w:p>
    <w:p w14:paraId="58701064" w14:textId="77777777"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week.</w:t>
      </w:r>
    </w:p>
    <w:p w14:paraId="5E31A9E9" w14:textId="77777777"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month.</w:t>
      </w:r>
    </w:p>
    <w:p w14:paraId="32504AD4" w14:textId="77777777"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in a blue moon.</w:t>
      </w:r>
    </w:p>
    <w:p w14:paraId="4D53722B" w14:textId="77777777" w:rsidR="008D5149" w:rsidRDefault="0042462D" w:rsidP="00B31CB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the end of each Sprint, the team produces which of the following?  </w:t>
      </w:r>
      <w:r>
        <w:rPr>
          <w:rFonts w:ascii="Candara" w:hAnsi="Candara" w:cs="Consolas"/>
          <w:sz w:val="20"/>
          <w:szCs w:val="24"/>
        </w:rPr>
        <w:t>(circle your choice)</w:t>
      </w:r>
    </w:p>
    <w:p w14:paraId="154FBC95" w14:textId="77777777" w:rsidR="0042462D" w:rsidRDefault="0042462D" w:rsidP="0042462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Code that implements the functions and classes that were planned for the Sprint.</w:t>
      </w:r>
    </w:p>
    <w:p w14:paraId="2F025541" w14:textId="77777777" w:rsidR="0042462D" w:rsidRDefault="0042462D" w:rsidP="0042462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Code that implements the features that were planned for the Sprint.</w:t>
      </w:r>
    </w:p>
    <w:p w14:paraId="078D7024" w14:textId="77777777" w:rsidR="0042462D" w:rsidRDefault="0042462D" w:rsidP="00B31CB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your Capstone Project for CSSE 120:</w:t>
      </w:r>
    </w:p>
    <w:p w14:paraId="5813BA2B" w14:textId="77777777" w:rsidR="0042462D" w:rsidRDefault="0042462D" w:rsidP="0042462D">
      <w:pPr>
        <w:pStyle w:val="ListParagraph"/>
        <w:numPr>
          <w:ilvl w:val="1"/>
          <w:numId w:val="26"/>
        </w:numPr>
        <w:spacing w:before="36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 many Sprints will your team run?  ________________________</w:t>
      </w:r>
    </w:p>
    <w:p w14:paraId="4578302B" w14:textId="4EF16E33" w:rsidR="004941ED" w:rsidRPr="00B31CB9" w:rsidRDefault="0042462D" w:rsidP="00B31CB9">
      <w:pPr>
        <w:pStyle w:val="ListParagraph"/>
        <w:numPr>
          <w:ilvl w:val="1"/>
          <w:numId w:val="26"/>
        </w:numPr>
        <w:spacing w:before="36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Each Sprint will take roughly how many days? __________________</w:t>
      </w:r>
      <w:bookmarkStart w:id="0" w:name="_GoBack"/>
      <w:bookmarkEnd w:id="0"/>
    </w:p>
    <w:sectPr w:rsidR="004941ED" w:rsidRPr="00B31CB9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DAF18A" w14:textId="77777777" w:rsidR="00F77B4E" w:rsidRDefault="00F77B4E" w:rsidP="00117AA5">
      <w:pPr>
        <w:spacing w:after="0" w:line="240" w:lineRule="auto"/>
      </w:pPr>
      <w:r>
        <w:separator/>
      </w:r>
    </w:p>
  </w:endnote>
  <w:endnote w:type="continuationSeparator" w:id="0">
    <w:p w14:paraId="5C74D83C" w14:textId="77777777" w:rsidR="00F77B4E" w:rsidRDefault="00F77B4E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E4981E" w14:textId="77777777" w:rsidR="00F77B4E" w:rsidRDefault="00F77B4E" w:rsidP="00117AA5">
      <w:pPr>
        <w:spacing w:after="0" w:line="240" w:lineRule="auto"/>
      </w:pPr>
      <w:r>
        <w:separator/>
      </w:r>
    </w:p>
  </w:footnote>
  <w:footnote w:type="continuationSeparator" w:id="0">
    <w:p w14:paraId="345CA0D2" w14:textId="77777777" w:rsidR="00F77B4E" w:rsidRDefault="00F77B4E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47BE91" w14:textId="77777777"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262AD58" wp14:editId="4EA106FF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A0974E" w14:textId="7A712030" w:rsidR="00B257E2" w:rsidRDefault="009E0AE0" w:rsidP="00B76B51">
                            <w:pP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uiz –</w:t>
                            </w:r>
                            <w:r w:rsidR="00A2631D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Simple Scrum</w:t>
                            </w:r>
                          </w:p>
                          <w:p w14:paraId="01C840F8" w14:textId="77777777" w:rsidR="00A2631D" w:rsidRPr="00B257E2" w:rsidRDefault="00A2631D" w:rsidP="00B76B51">
                            <w:pP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0FD030" w14:textId="77777777" w:rsidR="001D2FC1" w:rsidRPr="001D2FC1" w:rsidRDefault="00F77B4E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31CB9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31CB9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14:paraId="41B2BBDF" w14:textId="77777777"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14:paraId="00DE2C36" w14:textId="77777777"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262AD58" id="Group 10" o:spid="_x0000_s1026" style="position:absolute;margin-left:0;margin-top:-3.25pt;width:506.9pt;height:24pt;z-index:251663360" coordorigin="1440,645" coordsize="9181,4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"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HHPoxQAA&#10;ANsAAAAPAAAAZHJzL2Rvd25yZXYueG1sRE9Na8JAEL0X/A/LCL0U3ZhDG6KrSKFgESmxVvA2ZMck&#10;JjubZFdN++u7h0KPj/e9WA2mETfqXWVZwWwagSDOra64UHD4fJskIJxH1thYJgXf5GC1HD0sMNX2&#10;zhnd9r4QIYRdigpK79tUSpeXZNBNbUscuLPtDfoA+0LqHu8h3DQyjqJnabDi0FBiS68l5fX+ahSc&#10;jofsunvv6pcu+Yq30dNHdfk5K/U4HtZzEJ4G/y/+c2+0gjisD1/CD5DL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gcc+jFAAAA2wAAAA8AAAAAAAAAAAAAAAAAlwIAAGRycy9k&#10;b3ducmV2LnhtbFBLBQYAAAAABAAEAPUAAACJAwAAAAA=&#10;" stroked="f" strokecolor="#548dd4 [1951]">
                <v:textbox inset="0,,0">
                  <w:txbxContent>
                    <w:p w14:paraId="7BA0974E" w14:textId="7A712030" w:rsidR="00B257E2" w:rsidRDefault="009E0AE0" w:rsidP="00B76B51">
                      <w:pP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uiz –</w:t>
                      </w:r>
                      <w:r w:rsidR="00A2631D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Simple Scrum</w:t>
                      </w:r>
                    </w:p>
                    <w:p w14:paraId="01C840F8" w14:textId="77777777" w:rsidR="00A2631D" w:rsidRPr="00B257E2" w:rsidRDefault="00A2631D" w:rsidP="00B76B51">
                      <w:pP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Wr6PxAAA&#10;ANsAAAAPAAAAZHJzL2Rvd25yZXYueG1sRI9Ba8JAFITvgv9heUJvutFCG9JsRMQWS3vQ2Iu3R/aZ&#10;DWbfptmtpv++WxA8DjPzDZMvB9uKC/W+caxgPktAEFdON1wr+Dq8TlMQPiBrbB2Tgl/ysCzGoxwz&#10;7a68p0sZahEh7DNUYELoMil9Zciin7mOOHon11sMUfa11D1eI9y2cpEkT9Jiw3HBYEdrQ9W5/LEK&#10;tsf08EHvbybdbfCZduy/5fFTqYfJsHoBEWgI9/CtvdUKFo/w/yX+AFn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Vq+j8QAAADbAAAADwAAAAAAAAAAAAAAAACXAgAAZHJzL2Rv&#10;d25yZXYueG1sUEsFBgAAAAAEAAQA9QAAAIgDAAAAAA==&#10;" stroked="f">
                <v:textbox inset="0,,0">
                  <w:txbxContent>
                    <w:p w14:paraId="680FD030" w14:textId="77777777" w:rsidR="001D2FC1" w:rsidRPr="001D2FC1" w:rsidRDefault="00F77B4E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31CB9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31CB9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14:paraId="41B2BBDF" w14:textId="77777777"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14:paraId="00DE2C36" w14:textId="77777777"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6665FCB"/>
    <w:multiLevelType w:val="hybridMultilevel"/>
    <w:tmpl w:val="681EA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59653078"/>
    <w:multiLevelType w:val="hybridMultilevel"/>
    <w:tmpl w:val="35E8881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1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"/>
  </w:num>
  <w:num w:numId="3">
    <w:abstractNumId w:val="26"/>
  </w:num>
  <w:num w:numId="4">
    <w:abstractNumId w:val="32"/>
  </w:num>
  <w:num w:numId="5">
    <w:abstractNumId w:val="9"/>
  </w:num>
  <w:num w:numId="6">
    <w:abstractNumId w:val="31"/>
  </w:num>
  <w:num w:numId="7">
    <w:abstractNumId w:val="27"/>
  </w:num>
  <w:num w:numId="8">
    <w:abstractNumId w:val="7"/>
  </w:num>
  <w:num w:numId="9">
    <w:abstractNumId w:val="35"/>
  </w:num>
  <w:num w:numId="10">
    <w:abstractNumId w:val="10"/>
  </w:num>
  <w:num w:numId="11">
    <w:abstractNumId w:val="34"/>
  </w:num>
  <w:num w:numId="12">
    <w:abstractNumId w:val="38"/>
  </w:num>
  <w:num w:numId="13">
    <w:abstractNumId w:val="25"/>
  </w:num>
  <w:num w:numId="14">
    <w:abstractNumId w:val="16"/>
  </w:num>
  <w:num w:numId="15">
    <w:abstractNumId w:val="0"/>
  </w:num>
  <w:num w:numId="16">
    <w:abstractNumId w:val="17"/>
  </w:num>
  <w:num w:numId="17">
    <w:abstractNumId w:val="8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4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2"/>
  </w:num>
  <w:num w:numId="30">
    <w:abstractNumId w:val="22"/>
  </w:num>
  <w:num w:numId="31">
    <w:abstractNumId w:val="2"/>
  </w:num>
  <w:num w:numId="32">
    <w:abstractNumId w:val="13"/>
  </w:num>
  <w:num w:numId="33">
    <w:abstractNumId w:val="11"/>
  </w:num>
  <w:num w:numId="34">
    <w:abstractNumId w:val="28"/>
  </w:num>
  <w:num w:numId="35">
    <w:abstractNumId w:val="37"/>
  </w:num>
  <w:num w:numId="36">
    <w:abstractNumId w:val="33"/>
  </w:num>
  <w:num w:numId="37">
    <w:abstractNumId w:val="15"/>
  </w:num>
  <w:num w:numId="38">
    <w:abstractNumId w:val="30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CD5"/>
    <w:rsid w:val="00004FDC"/>
    <w:rsid w:val="00012FFA"/>
    <w:rsid w:val="00012FFF"/>
    <w:rsid w:val="00016775"/>
    <w:rsid w:val="0002069B"/>
    <w:rsid w:val="000234E5"/>
    <w:rsid w:val="00031C70"/>
    <w:rsid w:val="00041F20"/>
    <w:rsid w:val="000449E1"/>
    <w:rsid w:val="00051EAE"/>
    <w:rsid w:val="00055ED9"/>
    <w:rsid w:val="000609F8"/>
    <w:rsid w:val="00073FA9"/>
    <w:rsid w:val="000746B4"/>
    <w:rsid w:val="00082200"/>
    <w:rsid w:val="000844D9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B6F0C"/>
    <w:rsid w:val="001C3F68"/>
    <w:rsid w:val="001D2FC1"/>
    <w:rsid w:val="001D39EE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2F6DAD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840EE"/>
    <w:rsid w:val="003B0082"/>
    <w:rsid w:val="003B18DC"/>
    <w:rsid w:val="003B40C5"/>
    <w:rsid w:val="003D689B"/>
    <w:rsid w:val="003F43E1"/>
    <w:rsid w:val="004032D9"/>
    <w:rsid w:val="0042462D"/>
    <w:rsid w:val="00445E71"/>
    <w:rsid w:val="004548FE"/>
    <w:rsid w:val="00457B13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E7F01"/>
    <w:rsid w:val="004F3A9A"/>
    <w:rsid w:val="004F7F69"/>
    <w:rsid w:val="00503056"/>
    <w:rsid w:val="005060A4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2C3"/>
    <w:rsid w:val="005D4FC5"/>
    <w:rsid w:val="005D71CB"/>
    <w:rsid w:val="005E1B97"/>
    <w:rsid w:val="005E2956"/>
    <w:rsid w:val="005F5963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A6C47"/>
    <w:rsid w:val="006B09FA"/>
    <w:rsid w:val="006B2F24"/>
    <w:rsid w:val="006B5AB5"/>
    <w:rsid w:val="006B740C"/>
    <w:rsid w:val="006C0279"/>
    <w:rsid w:val="006D6390"/>
    <w:rsid w:val="006D6D14"/>
    <w:rsid w:val="006E1E3F"/>
    <w:rsid w:val="006E2AE7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4EAA"/>
    <w:rsid w:val="00796E60"/>
    <w:rsid w:val="007A11E5"/>
    <w:rsid w:val="007A1C70"/>
    <w:rsid w:val="007A1F8C"/>
    <w:rsid w:val="007B25C2"/>
    <w:rsid w:val="007B2FE8"/>
    <w:rsid w:val="007D4904"/>
    <w:rsid w:val="007D6A7A"/>
    <w:rsid w:val="007E15F8"/>
    <w:rsid w:val="007E3850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D5149"/>
    <w:rsid w:val="008D7CA9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E6105"/>
    <w:rsid w:val="009F12E5"/>
    <w:rsid w:val="009F66CB"/>
    <w:rsid w:val="009F7704"/>
    <w:rsid w:val="00A003DB"/>
    <w:rsid w:val="00A135D2"/>
    <w:rsid w:val="00A149F5"/>
    <w:rsid w:val="00A2631D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1A84"/>
    <w:rsid w:val="00AF652F"/>
    <w:rsid w:val="00B1652B"/>
    <w:rsid w:val="00B16927"/>
    <w:rsid w:val="00B20745"/>
    <w:rsid w:val="00B21D3E"/>
    <w:rsid w:val="00B257E2"/>
    <w:rsid w:val="00B264B4"/>
    <w:rsid w:val="00B31CB9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C253E5"/>
    <w:rsid w:val="00C31F8C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434C"/>
    <w:rsid w:val="00DC6D67"/>
    <w:rsid w:val="00DF1FD9"/>
    <w:rsid w:val="00DF48DC"/>
    <w:rsid w:val="00E00D70"/>
    <w:rsid w:val="00E02A0D"/>
    <w:rsid w:val="00E16162"/>
    <w:rsid w:val="00E2021D"/>
    <w:rsid w:val="00E25215"/>
    <w:rsid w:val="00E37B6C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49F"/>
    <w:rsid w:val="00EE15E1"/>
    <w:rsid w:val="00EE2D0F"/>
    <w:rsid w:val="00EF0BF6"/>
    <w:rsid w:val="00F16249"/>
    <w:rsid w:val="00F31BE9"/>
    <w:rsid w:val="00F43A4B"/>
    <w:rsid w:val="00F516DC"/>
    <w:rsid w:val="00F568D4"/>
    <w:rsid w:val="00F56AED"/>
    <w:rsid w:val="00F6605D"/>
    <w:rsid w:val="00F745E5"/>
    <w:rsid w:val="00F74ED0"/>
    <w:rsid w:val="00F77B4E"/>
    <w:rsid w:val="00F83DE5"/>
    <w:rsid w:val="00F91F0D"/>
    <w:rsid w:val="00F934F6"/>
    <w:rsid w:val="00F97928"/>
    <w:rsid w:val="00FA27E8"/>
    <w:rsid w:val="00FC6085"/>
    <w:rsid w:val="00FD172D"/>
    <w:rsid w:val="00FD26FE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7B563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45DA0C-F502-3A40-87FD-0F23FF0F0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1</TotalTime>
  <Pages>1</Pages>
  <Words>263</Words>
  <Characters>1505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Microsoft Office User</cp:lastModifiedBy>
  <cp:revision>3</cp:revision>
  <cp:lastPrinted>2013-09-15T23:40:00Z</cp:lastPrinted>
  <dcterms:created xsi:type="dcterms:W3CDTF">2016-10-26T15:19:00Z</dcterms:created>
  <dcterms:modified xsi:type="dcterms:W3CDTF">2016-10-26T15:20:00Z</dcterms:modified>
</cp:coreProperties>
</file>