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B5FC20" w14:textId="09A772D5"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 w:rsidR="00EE149F">
        <w:rPr>
          <w:rFonts w:ascii="Candara" w:hAnsi="Candara"/>
          <w:b/>
          <w:sz w:val="28"/>
          <w:szCs w:val="28"/>
        </w:rPr>
        <w:t>_____________________________</w:t>
      </w:r>
      <w:proofErr w:type="gramStart"/>
      <w:r w:rsidR="00EE149F">
        <w:rPr>
          <w:rFonts w:ascii="Candara" w:hAnsi="Candara"/>
          <w:b/>
          <w:sz w:val="28"/>
          <w:szCs w:val="28"/>
        </w:rPr>
        <w:t>_</w:t>
      </w:r>
      <w:r w:rsidR="001C3F68">
        <w:rPr>
          <w:rFonts w:ascii="Candara" w:hAnsi="Candara"/>
          <w:b/>
          <w:sz w:val="28"/>
          <w:szCs w:val="28"/>
        </w:rPr>
        <w:t xml:space="preserve">  Section</w:t>
      </w:r>
      <w:proofErr w:type="gramEnd"/>
      <w:r w:rsidR="001C3F68">
        <w:rPr>
          <w:rFonts w:ascii="Candara" w:hAnsi="Candara"/>
          <w:b/>
          <w:sz w:val="28"/>
          <w:szCs w:val="28"/>
        </w:rPr>
        <w:t>:      1      2</w:t>
      </w:r>
      <w:r w:rsidR="00EE149F">
        <w:rPr>
          <w:rFonts w:ascii="Candara" w:hAnsi="Candara"/>
          <w:b/>
          <w:sz w:val="28"/>
          <w:szCs w:val="28"/>
        </w:rPr>
        <w:t xml:space="preserve">    3    4 </w:t>
      </w:r>
    </w:p>
    <w:p w14:paraId="79963E20" w14:textId="77777777"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14:paraId="13DA3E0D" w14:textId="77777777"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14:paraId="368B25E8" w14:textId="77777777" w:rsidR="00BE4FCC" w:rsidRPr="006E2AE7" w:rsidRDefault="00BE4FCC" w:rsidP="006E2AE7">
      <w:pPr>
        <w:spacing w:before="120" w:after="0" w:line="240" w:lineRule="auto"/>
        <w:ind w:right="-576"/>
        <w:rPr>
          <w:rFonts w:ascii="Candara" w:hAnsi="Candara" w:cs="Courier New"/>
          <w:sz w:val="24"/>
          <w:szCs w:val="24"/>
        </w:rPr>
      </w:pPr>
    </w:p>
    <w:p w14:paraId="2E4AA5C8" w14:textId="77777777" w:rsidR="0042462D" w:rsidRPr="0042462D" w:rsidRDefault="007E3850" w:rsidP="0042462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DCCAF9" wp14:editId="676374C4">
                <wp:simplePos x="0" y="0"/>
                <wp:positionH relativeFrom="column">
                  <wp:posOffset>4162425</wp:posOffset>
                </wp:positionH>
                <wp:positionV relativeFrom="paragraph">
                  <wp:posOffset>44450</wp:posOffset>
                </wp:positionV>
                <wp:extent cx="2446655" cy="1047750"/>
                <wp:effectExtent l="0" t="0" r="1079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655" cy="1047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96528F" w14:textId="77777777"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2BE9FD56" w14:textId="77777777"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window =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4AA8875C" w14:textId="77777777" w:rsidR="00E02A0D" w:rsidRP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3E5DBA53" w14:textId="77777777" w:rsidR="00E02A0D" w:rsidRDefault="00E02A0D" w:rsidP="00E02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CCAF9" id="Rectangle 2" o:spid="_x0000_s1026" style="position:absolute;margin-left:327.75pt;margin-top:3.5pt;width:192.6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" fillcolor="#bfbfbf [2412]" strokecolor="black [3213]" strokeweight="2pt">
                <v:textbox inset=",7.2pt,,7.2pt">
                  <w:txbxContent>
                    <w:p w14:paraId="1296528F" w14:textId="77777777"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2BE9FD56" w14:textId="77777777"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window =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4AA8875C" w14:textId="77777777" w:rsidR="00E02A0D" w:rsidRP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3E5DBA53" w14:textId="77777777" w:rsidR="00E02A0D" w:rsidRDefault="00E02A0D" w:rsidP="00E02A0D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42462D" w:rsidRPr="00B9132B">
        <w:rPr>
          <w:rFonts w:ascii="Candara" w:hAnsi="Candara" w:cs="Courier New"/>
          <w:sz w:val="24"/>
          <w:szCs w:val="24"/>
        </w:rPr>
        <w:t xml:space="preserve">:  </w:t>
      </w:r>
      <w:proofErr w:type="spellStart"/>
      <w:r w:rsidR="0042462D">
        <w:rPr>
          <w:rFonts w:ascii="Candara" w:hAnsi="Candara"/>
          <w:b/>
          <w:i/>
          <w:sz w:val="24"/>
          <w:szCs w:val="24"/>
        </w:rPr>
        <w:t>Tkinter</w:t>
      </w:r>
      <w:proofErr w:type="spellEnd"/>
      <w:r w:rsidR="0042462D">
        <w:rPr>
          <w:rFonts w:ascii="Candara" w:hAnsi="Candara"/>
          <w:b/>
          <w:i/>
          <w:sz w:val="24"/>
          <w:szCs w:val="24"/>
        </w:rPr>
        <w:t xml:space="preserve">, Part 1 </w:t>
      </w:r>
      <w:r w:rsidR="0042462D">
        <w:rPr>
          <w:rFonts w:ascii="Candara" w:hAnsi="Candara"/>
          <w:sz w:val="24"/>
          <w:szCs w:val="24"/>
        </w:rPr>
        <w:t>[7:16 minutes]</w:t>
      </w:r>
    </w:p>
    <w:p w14:paraId="00C6BA82" w14:textId="77777777" w:rsidR="00E02A0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 w:rsidR="00E02A0D">
        <w:rPr>
          <w:rFonts w:ascii="Candara" w:hAnsi="Candara" w:cs="Courier New"/>
          <w:sz w:val="24"/>
          <w:szCs w:val="24"/>
        </w:rPr>
        <w:t xml:space="preserve">code snippet shown to the right.  When </w:t>
      </w:r>
      <w:r w:rsidR="00E02A0D" w:rsidRPr="00E02A0D">
        <w:rPr>
          <w:rFonts w:ascii="Candara" w:hAnsi="Candara" w:cs="Courier New"/>
          <w:i/>
          <w:sz w:val="24"/>
          <w:szCs w:val="24"/>
        </w:rPr>
        <w:t>main</w:t>
      </w:r>
      <w:r w:rsidR="00E02A0D">
        <w:rPr>
          <w:rFonts w:ascii="Candara" w:hAnsi="Candara" w:cs="Courier New"/>
          <w:sz w:val="24"/>
          <w:szCs w:val="24"/>
        </w:rPr>
        <w:t xml:space="preserve"> runs:</w:t>
      </w:r>
    </w:p>
    <w:p w14:paraId="62EDC053" w14:textId="77777777" w:rsidR="00E02A0D" w:rsidRDefault="00E02A0D" w:rsidP="00E02A0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 xml:space="preserve">complete the execution of </w: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E02A0D">
        <w:rPr>
          <w:rFonts w:ascii="Candara" w:hAnsi="Candara" w:cs="Courier New"/>
          <w:b/>
          <w:i/>
          <w:sz w:val="24"/>
          <w:szCs w:val="24"/>
        </w:rPr>
        <w:t>first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7E3850">
        <w:rPr>
          <w:rFonts w:ascii="Candara" w:hAnsi="Candara" w:cs="Courier New"/>
          <w:sz w:val="24"/>
          <w:szCs w:val="24"/>
        </w:rPr>
        <w:t xml:space="preserve">, that is, the </w:t>
      </w:r>
      <w:r w:rsidR="001C3F68">
        <w:rPr>
          <w:rFonts w:ascii="Candara" w:hAnsi="Candara" w:cs="Courier New"/>
          <w:sz w:val="24"/>
          <w:szCs w:val="24"/>
        </w:rPr>
        <w:t>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 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window =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tkinter.Tk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>()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 w:rsidR="007E3850" w:rsidRPr="007E3850">
        <w:rPr>
          <w:rFonts w:ascii="Candara" w:hAnsi="Candara" w:cs="Courier New"/>
          <w:sz w:val="24"/>
          <w:szCs w:val="24"/>
        </w:rPr>
        <w:t>?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14:paraId="55F82BB6" w14:textId="77777777"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</w:t>
      </w:r>
      <w:r w:rsidR="004E7F01">
        <w:rPr>
          <w:rFonts w:ascii="Candara" w:hAnsi="Candara" w:cs="Courier New"/>
          <w:sz w:val="24"/>
          <w:szCs w:val="24"/>
        </w:rPr>
        <w:t xml:space="preserve">ess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</w:p>
    <w:p w14:paraId="2CB1B837" w14:textId="77777777"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More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but less than a minute</w:t>
      </w:r>
    </w:p>
    <w:p w14:paraId="38F4DA51" w14:textId="77777777"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14:paraId="24682214" w14:textId="77777777"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14:paraId="49F02C23" w14:textId="77777777" w:rsidR="00051EAE" w:rsidRPr="00051EAE" w:rsidRDefault="00051EAE" w:rsidP="00051EAE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14:paraId="1DDA1083" w14:textId="77777777" w:rsidR="007E3850" w:rsidRDefault="007E3850" w:rsidP="007E3850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>complete the execution of</w:t>
      </w:r>
      <w:r>
        <w:rPr>
          <w:rFonts w:ascii="Candara" w:hAnsi="Candara" w:cs="Courier New"/>
          <w:sz w:val="24"/>
          <w:szCs w:val="24"/>
        </w:rPr>
        <w:t xml:space="preserve"> the </w:t>
      </w:r>
      <w:r>
        <w:rPr>
          <w:rFonts w:ascii="Candara" w:hAnsi="Candara" w:cs="Courier New"/>
          <w:b/>
          <w:i/>
          <w:sz w:val="24"/>
          <w:szCs w:val="24"/>
        </w:rPr>
        <w:t>second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1C3F68">
        <w:rPr>
          <w:rFonts w:ascii="Candara" w:hAnsi="Candara" w:cs="Courier New"/>
          <w:sz w:val="24"/>
          <w:szCs w:val="24"/>
        </w:rPr>
        <w:t>, that is, the 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window.mainloop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 xml:space="preserve">()  </w:t>
      </w:r>
      <w:r w:rsidRPr="007E3850">
        <w:rPr>
          <w:rFonts w:ascii="Candara" w:hAnsi="Candara" w:cs="Courier New"/>
          <w:sz w:val="24"/>
          <w:szCs w:val="24"/>
        </w:rPr>
        <w:t>?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14:paraId="51B8243E" w14:textId="77777777"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Less than 5 seconds</w:t>
      </w:r>
    </w:p>
    <w:p w14:paraId="20533046" w14:textId="77777777"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5 seconds but less than a minute</w:t>
      </w:r>
    </w:p>
    <w:p w14:paraId="326FA76D" w14:textId="77777777"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14:paraId="0076CAB5" w14:textId="77777777"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14:paraId="684B2784" w14:textId="77777777" w:rsidR="00051EAE" w:rsidRDefault="00051EAE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14:paraId="2637E1C6" w14:textId="77777777" w:rsidR="004E7F01" w:rsidRDefault="004E7F01" w:rsidP="004E7F01">
      <w:pPr>
        <w:pStyle w:val="ListParagraph"/>
        <w:spacing w:before="120" w:after="0" w:line="240" w:lineRule="auto"/>
        <w:ind w:left="2520"/>
        <w:contextualSpacing w:val="0"/>
        <w:rPr>
          <w:rFonts w:ascii="Candara" w:hAnsi="Candara" w:cs="Courier New"/>
          <w:sz w:val="24"/>
          <w:szCs w:val="24"/>
        </w:rPr>
      </w:pPr>
    </w:p>
    <w:p w14:paraId="48DD40AC" w14:textId="77777777" w:rsidR="00AB3AD7" w:rsidRDefault="004E7F01" w:rsidP="004E7F0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8379E3" wp14:editId="67E7EEE0">
                <wp:simplePos x="0" y="0"/>
                <wp:positionH relativeFrom="column">
                  <wp:posOffset>2533650</wp:posOffset>
                </wp:positionH>
                <wp:positionV relativeFrom="paragraph">
                  <wp:posOffset>169545</wp:posOffset>
                </wp:positionV>
                <wp:extent cx="3962400" cy="2857500"/>
                <wp:effectExtent l="0" t="0" r="19050" b="1905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2857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4F6EE1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165D6B8F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window =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18F3FACF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2E990F8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frame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ttk.Frame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(window)</w:t>
                            </w:r>
                          </w:p>
                          <w:p w14:paraId="356B55A8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frame.grid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71C1E685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36B56A03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button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ttk.Button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(frame, text='Hello')</w:t>
                            </w:r>
                          </w:p>
                          <w:p w14:paraId="68B0CBEE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button.grid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618C574E" w14:textId="77777777"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FFE301D" w14:textId="77777777" w:rsidR="004E7F01" w:rsidRPr="00E02A0D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3588AE24" w14:textId="77777777" w:rsidR="004E7F01" w:rsidRDefault="004E7F01" w:rsidP="004E7F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379E3" id="Rectangle 4" o:spid="_x0000_s1027" style="position:absolute;left:0;text-align:left;margin-left:199.5pt;margin-top:13.35pt;width:312pt;height:2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" fillcolor="#bfbfbf [2412]" strokecolor="black [3213]" strokeweight="2pt">
                <v:textbox inset=",7.2pt,,7.2pt">
                  <w:txbxContent>
                    <w:p w14:paraId="244F6EE1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165D6B8F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window =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18F3FACF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62E990F8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frame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ttk.Frame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(window)</w:t>
                      </w:r>
                    </w:p>
                    <w:p w14:paraId="356B55A8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frame.grid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71C1E685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36B56A03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button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ttk.Button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(frame, text='Hello')</w:t>
                      </w:r>
                    </w:p>
                    <w:p w14:paraId="68B0CBEE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button.grid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618C574E" w14:textId="77777777"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5FFE301D" w14:textId="77777777" w:rsidR="004E7F01" w:rsidRPr="00E02A0D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3588AE24" w14:textId="77777777" w:rsidR="004E7F01" w:rsidRDefault="004E7F01" w:rsidP="004E7F01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sz w:val="24"/>
          <w:szCs w:val="24"/>
        </w:rPr>
        <w:t>Consider the code snippet</w:t>
      </w:r>
      <w:r>
        <w:rPr>
          <w:rFonts w:ascii="Candara" w:hAnsi="Candara" w:cs="Courier New"/>
          <w:sz w:val="24"/>
          <w:szCs w:val="24"/>
        </w:rPr>
        <w:t xml:space="preserve"> to the right.  If we commented out the two lines that invoke the </w:t>
      </w:r>
      <w:r w:rsidRPr="004E7F01">
        <w:rPr>
          <w:rFonts w:ascii="Candara" w:hAnsi="Candara" w:cs="Courier New"/>
          <w:b/>
          <w:i/>
          <w:sz w:val="24"/>
          <w:szCs w:val="24"/>
        </w:rPr>
        <w:t>grid</w:t>
      </w:r>
      <w:r>
        <w:rPr>
          <w:rFonts w:ascii="Candara" w:hAnsi="Candara" w:cs="Courier New"/>
          <w:sz w:val="24"/>
          <w:szCs w:val="24"/>
        </w:rPr>
        <w:t xml:space="preserve"> method, what would be different when we run the revised code?</w:t>
      </w:r>
    </w:p>
    <w:p w14:paraId="6B06D4DB" w14:textId="77777777"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020D59E" w14:textId="77777777"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6AFABD9" w14:textId="77777777"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C606613" w14:textId="77777777"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9389845" w14:textId="77777777"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B36748E" w14:textId="77777777"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1CFE686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FCB49F2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4E08349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419651B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D4891A1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B3BEF2B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55326EE" w14:textId="77777777" w:rsidR="008351FA" w:rsidRDefault="008351FA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7DEF4F6" w14:textId="271D361E" w:rsidR="002F6DAD" w:rsidRPr="008351FA" w:rsidRDefault="002F6DAD" w:rsidP="008351F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351FA">
        <w:rPr>
          <w:rFonts w:ascii="Candara" w:hAnsi="Candara" w:cs="Courier New"/>
          <w:sz w:val="24"/>
          <w:szCs w:val="24"/>
        </w:rPr>
        <w:t>Implement the following function, per its specification.</w:t>
      </w:r>
      <w:r w:rsidR="00F516DC" w:rsidRPr="008351FA">
        <w:rPr>
          <w:rFonts w:ascii="Candara" w:hAnsi="Candara" w:cs="Courier New"/>
          <w:sz w:val="24"/>
          <w:szCs w:val="24"/>
        </w:rPr>
        <w:t xml:space="preserve">  </w:t>
      </w:r>
      <w:r w:rsidR="00F516DC" w:rsidRPr="008351FA">
        <w:rPr>
          <w:rFonts w:ascii="Candara" w:hAnsi="Candara" w:cs="Courier New"/>
          <w:b/>
          <w:sz w:val="24"/>
          <w:szCs w:val="24"/>
        </w:rPr>
        <w:t>Just a rough attempt is good enough!</w:t>
      </w:r>
      <w:r w:rsidR="008351FA" w:rsidRPr="008351FA">
        <w:rPr>
          <w:rFonts w:ascii="Candara" w:hAnsi="Candara" w:cs="Courier New"/>
          <w:b/>
          <w:sz w:val="24"/>
          <w:szCs w:val="24"/>
        </w:rPr>
        <w:t xml:space="preserve">  Do not spend more than 5 minutes on this problem.</w:t>
      </w:r>
    </w:p>
    <w:p w14:paraId="472C96EE" w14:textId="77777777" w:rsidR="008351FA" w:rsidRPr="008351FA" w:rsidRDefault="008351FA" w:rsidP="008351F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F68749D" w14:textId="77777777"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Pr="002F6DAD">
        <w:rPr>
          <w:rFonts w:ascii="Consolas" w:hAnsi="Consolas" w:cs="Consolas"/>
          <w:b/>
          <w:bCs/>
          <w:color w:val="000000"/>
          <w:sz w:val="24"/>
          <w:szCs w:val="40"/>
        </w:rPr>
        <w:t>show_ok</w:t>
      </w:r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_button_on_frame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>(window):</w:t>
      </w:r>
    </w:p>
    <w:p w14:paraId="054E5D17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14:paraId="2A55FBB8" w14:textId="77777777"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4E7F01">
        <w:rPr>
          <w:rFonts w:ascii="Consolas" w:hAnsi="Consolas" w:cs="Consolas"/>
          <w:i/>
          <w:iCs/>
          <w:color w:val="00AA00"/>
          <w:sz w:val="24"/>
          <w:szCs w:val="40"/>
        </w:rPr>
        <w:t>Displays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a 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40"/>
        </w:rPr>
        <w:t>ttk.Frame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on the given window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(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object).</w:t>
      </w:r>
    </w:p>
    <w:p w14:paraId="3FA69CCF" w14:textId="77777777"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On that frame, d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isplays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that has 'OK' on it.</w:t>
      </w:r>
    </w:p>
    <w:p w14:paraId="75DA784E" w14:textId="77777777"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Precondition: The argument is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14:paraId="594630A3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14:paraId="74C4B10F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38C9701B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22DE85C4" w14:textId="77777777"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4DBE6E65" w14:textId="77777777"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1D9DE964" w14:textId="77777777"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4E0F6CDB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40CFEAFF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0376FF86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073564B7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26657A54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1E12A4AF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14:paraId="4C44A1F1" w14:textId="77777777"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000588A0" w14:textId="77777777"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79EA71DE" w14:textId="68458B27" w:rsidR="002F6DAD" w:rsidRDefault="002F6DAD" w:rsidP="008351F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</w:t>
      </w:r>
      <w:r w:rsidR="00FD26FE">
        <w:rPr>
          <w:rFonts w:ascii="Candara" w:hAnsi="Candara" w:cs="Courier New"/>
          <w:sz w:val="24"/>
          <w:szCs w:val="24"/>
        </w:rPr>
        <w:t xml:space="preserve">, per its specification, assuming that </w:t>
      </w:r>
      <w:r w:rsidR="005D42C3">
        <w:rPr>
          <w:rFonts w:ascii="Candara" w:hAnsi="Candara" w:cs="Courier New"/>
          <w:sz w:val="24"/>
          <w:szCs w:val="24"/>
        </w:rPr>
        <w:t xml:space="preserve">the robot has a </w:t>
      </w:r>
      <w:r w:rsidR="005D42C3" w:rsidRPr="005D42C3">
        <w:rPr>
          <w:rFonts w:ascii="Candara" w:hAnsi="Candara" w:cs="Courier New"/>
          <w:b/>
          <w:i/>
          <w:sz w:val="24"/>
          <w:szCs w:val="24"/>
        </w:rPr>
        <w:t>stop</w:t>
      </w:r>
      <w:r w:rsidR="005D42C3">
        <w:rPr>
          <w:rFonts w:ascii="Candara" w:hAnsi="Candara" w:cs="Courier New"/>
          <w:sz w:val="24"/>
          <w:szCs w:val="24"/>
        </w:rPr>
        <w:t xml:space="preserve"> </w:t>
      </w:r>
      <w:proofErr w:type="gramStart"/>
      <w:r w:rsidR="005D42C3">
        <w:rPr>
          <w:rFonts w:ascii="Candara" w:hAnsi="Candara" w:cs="Courier New"/>
          <w:sz w:val="24"/>
          <w:szCs w:val="24"/>
        </w:rPr>
        <w:t xml:space="preserve">method </w:t>
      </w:r>
      <w:r w:rsidR="00FD26FE">
        <w:rPr>
          <w:rFonts w:ascii="Candara" w:hAnsi="Candara" w:cs="Courier New"/>
          <w:sz w:val="24"/>
          <w:szCs w:val="24"/>
        </w:rPr>
        <w:t>.</w:t>
      </w:r>
      <w:proofErr w:type="gramEnd"/>
      <w:r w:rsidR="00F516DC">
        <w:rPr>
          <w:rFonts w:ascii="Candara" w:hAnsi="Candara" w:cs="Courier New"/>
          <w:sz w:val="24"/>
          <w:szCs w:val="24"/>
        </w:rPr>
        <w:t xml:space="preserve">  </w:t>
      </w:r>
      <w:r w:rsidR="00F516DC" w:rsidRPr="00F516DC">
        <w:rPr>
          <w:rFonts w:ascii="Candara" w:hAnsi="Candara" w:cs="Courier New"/>
          <w:b/>
          <w:sz w:val="24"/>
          <w:szCs w:val="24"/>
        </w:rPr>
        <w:t>Just a rough attempt is good enough!</w:t>
      </w:r>
      <w:r w:rsidR="008351FA">
        <w:rPr>
          <w:rFonts w:ascii="Candara" w:hAnsi="Candara" w:cs="Courier New"/>
          <w:b/>
          <w:sz w:val="24"/>
          <w:szCs w:val="24"/>
        </w:rPr>
        <w:t xml:space="preserve">  </w:t>
      </w:r>
      <w:r w:rsidR="008351FA">
        <w:rPr>
          <w:rFonts w:ascii="Candara" w:hAnsi="Candara" w:cs="Courier New"/>
          <w:b/>
          <w:sz w:val="24"/>
          <w:szCs w:val="24"/>
        </w:rPr>
        <w:t>Do not spend more than 5 minutes on this problem.</w:t>
      </w:r>
    </w:p>
    <w:p w14:paraId="14A70048" w14:textId="77777777" w:rsidR="008351FA" w:rsidRPr="008351FA" w:rsidRDefault="008351FA" w:rsidP="008351F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14:paraId="321F462A" w14:textId="77777777"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stop_robot_when_button_</w:t>
      </w:r>
      <w:proofErr w:type="gramStart"/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pressed</w:t>
      </w:r>
      <w:proofErr w:type="spellEnd"/>
      <w:r w:rsidR="00FD26FE">
        <w:rPr>
          <w:rFonts w:ascii="Consolas" w:hAnsi="Consolas" w:cs="Consolas"/>
          <w:color w:val="000000"/>
          <w:sz w:val="24"/>
          <w:szCs w:val="40"/>
        </w:rPr>
        <w:t>(</w:t>
      </w:r>
      <w:proofErr w:type="gramEnd"/>
      <w:r>
        <w:rPr>
          <w:rFonts w:ascii="Consolas" w:hAnsi="Consolas" w:cs="Consolas"/>
          <w:color w:val="000000"/>
          <w:sz w:val="24"/>
          <w:szCs w:val="40"/>
        </w:rPr>
        <w:t>button</w:t>
      </w:r>
      <w:r w:rsidR="00FD26FE">
        <w:rPr>
          <w:rFonts w:ascii="Consolas" w:hAnsi="Consolas" w:cs="Consolas"/>
          <w:color w:val="000000"/>
          <w:sz w:val="24"/>
          <w:szCs w:val="40"/>
        </w:rPr>
        <w:t>, robot</w:t>
      </w:r>
      <w:r w:rsidRPr="002F6DAD">
        <w:rPr>
          <w:rFonts w:ascii="Consolas" w:hAnsi="Consolas" w:cs="Consolas"/>
          <w:color w:val="000000"/>
          <w:sz w:val="24"/>
          <w:szCs w:val="40"/>
        </w:rPr>
        <w:t>):</w:t>
      </w:r>
    </w:p>
    <w:p w14:paraId="74D37E1D" w14:textId="77777777" w:rsidR="007A11E5" w:rsidRDefault="002F6DAD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14:paraId="709A1BF6" w14:textId="77777777" w:rsidR="007A11E5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>Ensures that when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ever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user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presses the given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>,</w:t>
      </w:r>
    </w:p>
    <w:p w14:paraId="632FAF44" w14:textId="77777777" w:rsidR="002F6DAD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the program makes the given robot stop.</w:t>
      </w:r>
    </w:p>
    <w:p w14:paraId="3763AA22" w14:textId="77777777" w:rsidR="00FD26FE" w:rsidRDefault="00FD26FE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Preconditions:  The first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</w:p>
    <w:p w14:paraId="05829972" w14:textId="77777777" w:rsidR="00F516DC" w:rsidRPr="007A11E5" w:rsidRDefault="001C3F68" w:rsidP="005D42C3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  </w:t>
      </w:r>
      <w:r w:rsidR="00F516DC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and the second argument is </w:t>
      </w:r>
      <w:r w:rsidR="005D42C3">
        <w:rPr>
          <w:rFonts w:ascii="Consolas" w:hAnsi="Consolas" w:cs="Consolas"/>
          <w:i/>
          <w:iCs/>
          <w:color w:val="00AA00"/>
          <w:sz w:val="24"/>
          <w:szCs w:val="40"/>
        </w:rPr>
        <w:t>a</w:t>
      </w:r>
      <w:r w:rsidR="00F516DC">
        <w:rPr>
          <w:rFonts w:ascii="Consolas" w:hAnsi="Consolas" w:cs="Consolas"/>
          <w:i/>
          <w:iCs/>
          <w:color w:val="00AA00"/>
          <w:sz w:val="24"/>
          <w:szCs w:val="40"/>
        </w:rPr>
        <w:t xml:space="preserve"> robot.</w:t>
      </w:r>
    </w:p>
    <w:p w14:paraId="7E455BA3" w14:textId="77777777"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14:paraId="45D98961" w14:textId="77777777" w:rsidR="002F6DAD" w:rsidRP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4578302B" w14:textId="77777777" w:rsidR="004941ED" w:rsidRPr="00CA7123" w:rsidRDefault="004941ED" w:rsidP="00FD26F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  <w:bookmarkStart w:id="0" w:name="_GoBack"/>
      <w:bookmarkEnd w:id="0"/>
    </w:p>
    <w:sectPr w:rsidR="004941ED" w:rsidRPr="00CA7123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079162" w14:textId="77777777" w:rsidR="00F32F46" w:rsidRDefault="00F32F46" w:rsidP="00117AA5">
      <w:pPr>
        <w:spacing w:after="0" w:line="240" w:lineRule="auto"/>
      </w:pPr>
      <w:r>
        <w:separator/>
      </w:r>
    </w:p>
  </w:endnote>
  <w:endnote w:type="continuationSeparator" w:id="0">
    <w:p w14:paraId="1A257042" w14:textId="77777777" w:rsidR="00F32F46" w:rsidRDefault="00F32F4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11DA19" w14:textId="77777777" w:rsidR="00F32F46" w:rsidRDefault="00F32F46" w:rsidP="00117AA5">
      <w:pPr>
        <w:spacing w:after="0" w:line="240" w:lineRule="auto"/>
      </w:pPr>
      <w:r>
        <w:separator/>
      </w:r>
    </w:p>
  </w:footnote>
  <w:footnote w:type="continuationSeparator" w:id="0">
    <w:p w14:paraId="3DCEFC24" w14:textId="77777777" w:rsidR="00F32F46" w:rsidRDefault="00F32F4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47BE91" w14:textId="77777777"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262AD58" wp14:editId="4EA106FF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A0974E" w14:textId="324484CD" w:rsidR="00B257E2" w:rsidRPr="00B257E2" w:rsidRDefault="009E0AE0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proofErr w:type="spellStart"/>
                            <w:r w:rsidR="008351FA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Tkinter</w:t>
                            </w:r>
                            <w:proofErr w:type="spellEnd"/>
                            <w:r w:rsidR="008351FA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et al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FD030" w14:textId="77777777" w:rsidR="001D2FC1" w:rsidRPr="001D2FC1" w:rsidRDefault="00F32F46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351F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351F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14:paraId="41B2BBDF" w14:textId="77777777"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14:paraId="00DE2C36" w14:textId="77777777"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62AD58" id="Group 10" o:spid="_x0000_s1028" style="position:absolute;margin-left:0;margin-top:-3.25pt;width:506.9pt;height:24pt;z-index:251663360" coordorigin="1440,645" coordsize="9181,4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"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HHPoxQAA&#10;ANsAAAAPAAAAZHJzL2Rvd25yZXYueG1sRE9Na8JAEL0X/A/LCL0U3ZhDG6KrSKFgESmxVvA2ZMck&#10;JjubZFdN++u7h0KPj/e9WA2mETfqXWVZwWwagSDOra64UHD4fJskIJxH1thYJgXf5GC1HD0sMNX2&#10;zhnd9r4QIYRdigpK79tUSpeXZNBNbUscuLPtDfoA+0LqHu8h3DQyjqJnabDi0FBiS68l5fX+ahSc&#10;jofsunvv6pcu+Yq30dNHdfk5K/U4HtZzEJ4G/y/+c2+0gjisD1/CD5D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cc+jFAAAA2wAAAA8AAAAAAAAAAAAAAAAAlwIAAGRycy9k&#10;b3ducmV2LnhtbFBLBQYAAAAABAAEAPUAAACJAwAAAAA=&#10;" stroked="f" strokecolor="#548dd4 [1951]">
                <v:textbox inset="0,,0">
                  <w:txbxContent>
                    <w:p w14:paraId="7BA0974E" w14:textId="324484CD" w:rsidR="00B257E2" w:rsidRPr="00B257E2" w:rsidRDefault="009E0AE0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proofErr w:type="spellStart"/>
                      <w:r w:rsidR="008351FA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Tkinter</w:t>
                      </w:r>
                      <w:proofErr w:type="spellEnd"/>
                      <w:r w:rsidR="008351FA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et al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Wr6PxAAA&#10;ANsAAAAPAAAAZHJzL2Rvd25yZXYueG1sRI9Ba8JAFITvgv9heUJvutFCG9JsRMQWS3vQ2Iu3R/aZ&#10;DWbfptmtpv++WxA8DjPzDZMvB9uKC/W+caxgPktAEFdON1wr+Dq8TlMQPiBrbB2Tgl/ysCzGoxwz&#10;7a68p0sZahEh7DNUYELoMil9Zciin7mOOHon11sMUfa11D1eI9y2cpEkT9Jiw3HBYEdrQ9W5/LEK&#10;tsf08EHvbybdbfCZduy/5fFTqYfJsHoBEWgI9/CtvdUKFo/w/yX+AFn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Vq+j8QAAADbAAAADwAAAAAAAAAAAAAAAACXAgAAZHJzL2Rv&#10;d25yZXYueG1sUEsFBgAAAAAEAAQA9QAAAIgDAAAAAA==&#10;" stroked="f">
                <v:textbox inset="0,,0">
                  <w:txbxContent>
                    <w:p w14:paraId="680FD030" w14:textId="77777777" w:rsidR="001D2FC1" w:rsidRPr="001D2FC1" w:rsidRDefault="00F32F46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351F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351F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14:paraId="41B2BBDF" w14:textId="77777777"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14:paraId="00DE2C36" w14:textId="77777777"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6B2"/>
    <w:multiLevelType w:val="hybridMultilevel"/>
    <w:tmpl w:val="31142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6665FCB"/>
    <w:multiLevelType w:val="hybridMultilevel"/>
    <w:tmpl w:val="681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59653078"/>
    <w:multiLevelType w:val="hybridMultilevel"/>
    <w:tmpl w:val="35E888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2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940117E"/>
    <w:multiLevelType w:val="hybridMultilevel"/>
    <w:tmpl w:val="31142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"/>
  </w:num>
  <w:num w:numId="3">
    <w:abstractNumId w:val="27"/>
  </w:num>
  <w:num w:numId="4">
    <w:abstractNumId w:val="33"/>
  </w:num>
  <w:num w:numId="5">
    <w:abstractNumId w:val="10"/>
  </w:num>
  <w:num w:numId="6">
    <w:abstractNumId w:val="32"/>
  </w:num>
  <w:num w:numId="7">
    <w:abstractNumId w:val="28"/>
  </w:num>
  <w:num w:numId="8">
    <w:abstractNumId w:val="8"/>
  </w:num>
  <w:num w:numId="9">
    <w:abstractNumId w:val="37"/>
  </w:num>
  <w:num w:numId="10">
    <w:abstractNumId w:val="11"/>
  </w:num>
  <w:num w:numId="11">
    <w:abstractNumId w:val="36"/>
  </w:num>
  <w:num w:numId="12">
    <w:abstractNumId w:val="40"/>
  </w:num>
  <w:num w:numId="13">
    <w:abstractNumId w:val="26"/>
  </w:num>
  <w:num w:numId="14">
    <w:abstractNumId w:val="17"/>
  </w:num>
  <w:num w:numId="15">
    <w:abstractNumId w:val="1"/>
  </w:num>
  <w:num w:numId="16">
    <w:abstractNumId w:val="18"/>
  </w:num>
  <w:num w:numId="17">
    <w:abstractNumId w:val="9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5"/>
  </w:num>
  <w:num w:numId="23">
    <w:abstractNumId w:val="19"/>
  </w:num>
  <w:num w:numId="24">
    <w:abstractNumId w:val="30"/>
  </w:num>
  <w:num w:numId="25">
    <w:abstractNumId w:val="20"/>
  </w:num>
  <w:num w:numId="26">
    <w:abstractNumId w:val="6"/>
  </w:num>
  <w:num w:numId="27">
    <w:abstractNumId w:val="21"/>
  </w:num>
  <w:num w:numId="28">
    <w:abstractNumId w:val="22"/>
  </w:num>
  <w:num w:numId="29">
    <w:abstractNumId w:val="13"/>
  </w:num>
  <w:num w:numId="30">
    <w:abstractNumId w:val="23"/>
  </w:num>
  <w:num w:numId="31">
    <w:abstractNumId w:val="3"/>
  </w:num>
  <w:num w:numId="32">
    <w:abstractNumId w:val="14"/>
  </w:num>
  <w:num w:numId="33">
    <w:abstractNumId w:val="12"/>
  </w:num>
  <w:num w:numId="34">
    <w:abstractNumId w:val="29"/>
  </w:num>
  <w:num w:numId="35">
    <w:abstractNumId w:val="39"/>
  </w:num>
  <w:num w:numId="36">
    <w:abstractNumId w:val="34"/>
  </w:num>
  <w:num w:numId="37">
    <w:abstractNumId w:val="16"/>
  </w:num>
  <w:num w:numId="38">
    <w:abstractNumId w:val="31"/>
  </w:num>
  <w:num w:numId="39">
    <w:abstractNumId w:val="7"/>
  </w:num>
  <w:num w:numId="40">
    <w:abstractNumId w:val="0"/>
  </w:num>
  <w:num w:numId="4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04FDC"/>
    <w:rsid w:val="00012FFA"/>
    <w:rsid w:val="00012FFF"/>
    <w:rsid w:val="00016775"/>
    <w:rsid w:val="0002069B"/>
    <w:rsid w:val="000234E5"/>
    <w:rsid w:val="00031C70"/>
    <w:rsid w:val="00041F20"/>
    <w:rsid w:val="000449E1"/>
    <w:rsid w:val="00051EAE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F68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2F6DAD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40EE"/>
    <w:rsid w:val="003B0082"/>
    <w:rsid w:val="003B18DC"/>
    <w:rsid w:val="003B40C5"/>
    <w:rsid w:val="003D689B"/>
    <w:rsid w:val="003F43E1"/>
    <w:rsid w:val="004032D9"/>
    <w:rsid w:val="0042462D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E7F01"/>
    <w:rsid w:val="004F3A9A"/>
    <w:rsid w:val="004F7F69"/>
    <w:rsid w:val="00503056"/>
    <w:rsid w:val="005060A4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2C3"/>
    <w:rsid w:val="005D4FC5"/>
    <w:rsid w:val="005D71CB"/>
    <w:rsid w:val="005E1B97"/>
    <w:rsid w:val="005E2956"/>
    <w:rsid w:val="005F5963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A6C47"/>
    <w:rsid w:val="006B09FA"/>
    <w:rsid w:val="006B2F24"/>
    <w:rsid w:val="006B5AB5"/>
    <w:rsid w:val="006B740C"/>
    <w:rsid w:val="006C0279"/>
    <w:rsid w:val="006D6390"/>
    <w:rsid w:val="006D6D14"/>
    <w:rsid w:val="006E1E3F"/>
    <w:rsid w:val="006E2AE7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1E5"/>
    <w:rsid w:val="007A1C70"/>
    <w:rsid w:val="007A1F8C"/>
    <w:rsid w:val="007B25C2"/>
    <w:rsid w:val="007B2FE8"/>
    <w:rsid w:val="007D4904"/>
    <w:rsid w:val="007D6A7A"/>
    <w:rsid w:val="007E15F8"/>
    <w:rsid w:val="007E3850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351F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149"/>
    <w:rsid w:val="008D7CA9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E6105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1A84"/>
    <w:rsid w:val="00AF652F"/>
    <w:rsid w:val="00B1652B"/>
    <w:rsid w:val="00B16927"/>
    <w:rsid w:val="00B20745"/>
    <w:rsid w:val="00B21D3E"/>
    <w:rsid w:val="00B257E2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1F8C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434C"/>
    <w:rsid w:val="00DC6D67"/>
    <w:rsid w:val="00DF1FD9"/>
    <w:rsid w:val="00DF48DC"/>
    <w:rsid w:val="00E00D70"/>
    <w:rsid w:val="00E02A0D"/>
    <w:rsid w:val="00E16162"/>
    <w:rsid w:val="00E2021D"/>
    <w:rsid w:val="00E25215"/>
    <w:rsid w:val="00E37B6C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49F"/>
    <w:rsid w:val="00EE15E1"/>
    <w:rsid w:val="00EE2D0F"/>
    <w:rsid w:val="00EF0BF6"/>
    <w:rsid w:val="00F16249"/>
    <w:rsid w:val="00F31BE9"/>
    <w:rsid w:val="00F32F46"/>
    <w:rsid w:val="00F43A4B"/>
    <w:rsid w:val="00F516DC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D172D"/>
    <w:rsid w:val="00FD26FE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B563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E220B-7A9E-0B48-94FA-DFEE315D2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</TotalTime>
  <Pages>3</Pages>
  <Words>355</Words>
  <Characters>2029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Microsoft Office User</cp:lastModifiedBy>
  <cp:revision>3</cp:revision>
  <cp:lastPrinted>2013-09-15T23:40:00Z</cp:lastPrinted>
  <dcterms:created xsi:type="dcterms:W3CDTF">2016-10-24T17:24:00Z</dcterms:created>
  <dcterms:modified xsi:type="dcterms:W3CDTF">2016-10-24T17:24:00Z</dcterms:modified>
</cp:coreProperties>
</file>