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C46" w:rsidRDefault="00CB4C46" w:rsidP="00CB4C46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bookmarkStart w:id="0" w:name="_GoBack"/>
      <w:bookmarkEnd w:id="0"/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CB4C46" w:rsidRDefault="00CB4C46" w:rsidP="00CB4C46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CB4C46" w:rsidRDefault="00CB4C46" w:rsidP="00CB4C46">
      <w:pPr>
        <w:spacing w:before="240" w:after="0" w:line="240" w:lineRule="auto"/>
        <w:outlineLvl w:val="0"/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DB5A93" w:rsidRDefault="00DB5A93" w:rsidP="00DB5A93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CB4C46" w:rsidRPr="00CB4C46" w:rsidRDefault="00CB4C46" w:rsidP="00DB5A93">
      <w:pPr>
        <w:rPr>
          <w:rFonts w:ascii="Candara" w:hAnsi="Candara" w:cs="Courier New"/>
          <w:color w:val="0070C0"/>
          <w:sz w:val="24"/>
          <w:szCs w:val="24"/>
        </w:rPr>
      </w:pPr>
      <w:r w:rsidRPr="00CB4C46">
        <w:rPr>
          <w:rFonts w:ascii="Candara" w:hAnsi="Candara" w:cs="Courier New"/>
          <w:color w:val="0070C0"/>
          <w:sz w:val="24"/>
          <w:szCs w:val="24"/>
          <w:u w:val="single"/>
        </w:rPr>
        <w:t>Online reading</w:t>
      </w:r>
      <w:r>
        <w:rPr>
          <w:rFonts w:ascii="Candara" w:hAnsi="Candara" w:cs="Courier New"/>
          <w:color w:val="0070C0"/>
          <w:sz w:val="24"/>
          <w:szCs w:val="24"/>
        </w:rPr>
        <w:t xml:space="preserve">:  </w:t>
      </w:r>
      <w:r w:rsidRPr="00CB4C46">
        <w:rPr>
          <w:rFonts w:ascii="Candara" w:hAnsi="Candara" w:cs="Courier New"/>
          <w:b/>
          <w:color w:val="0070C0"/>
          <w:sz w:val="24"/>
          <w:szCs w:val="24"/>
        </w:rPr>
        <w:t>“Formatting strings”</w:t>
      </w:r>
    </w:p>
    <w:p w:rsidR="00DB5A93" w:rsidRPr="00CB4C46" w:rsidRDefault="00DB5A93" w:rsidP="00DB5A93">
      <w:pPr>
        <w:rPr>
          <w:rFonts w:ascii="Consolas" w:hAnsi="Consolas" w:cs="Consolas"/>
          <w:b/>
          <w:color w:val="0070C0"/>
          <w:sz w:val="24"/>
          <w:szCs w:val="24"/>
        </w:rPr>
      </w:pPr>
      <w:r w:rsidRPr="00CB4C46">
        <w:rPr>
          <w:rFonts w:ascii="Candara" w:hAnsi="Candara" w:cs="Courier New"/>
          <w:color w:val="0070C0"/>
          <w:sz w:val="24"/>
          <w:szCs w:val="24"/>
          <w:u w:val="single"/>
        </w:rPr>
        <w:t>Video</w:t>
      </w:r>
      <w:r w:rsidRPr="00CB4C46">
        <w:rPr>
          <w:rFonts w:ascii="Candara" w:hAnsi="Candara" w:cs="Courier New"/>
          <w:color w:val="0070C0"/>
          <w:sz w:val="24"/>
          <w:szCs w:val="24"/>
        </w:rPr>
        <w:t xml:space="preserve">:  </w:t>
      </w:r>
      <w:r w:rsidRPr="00CB4C46">
        <w:rPr>
          <w:rFonts w:ascii="Candara" w:hAnsi="Candara"/>
          <w:b/>
          <w:i/>
          <w:color w:val="0070C0"/>
          <w:sz w:val="24"/>
          <w:szCs w:val="24"/>
        </w:rPr>
        <w:t>Loops within Loops – How They Work</w:t>
      </w:r>
    </w:p>
    <w:p w:rsidR="00DB5A93" w:rsidRDefault="00DB5A93" w:rsidP="00DB5A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0D2FCD">
        <w:rPr>
          <w:rFonts w:ascii="Candara" w:hAnsi="Candara" w:cs="Courier New"/>
          <w:sz w:val="24"/>
          <w:szCs w:val="24"/>
        </w:rPr>
        <w:t xml:space="preserve">What does the code snippet </w:t>
      </w:r>
      <w:r>
        <w:rPr>
          <w:rFonts w:ascii="Candara" w:hAnsi="Candara" w:cs="Courier New"/>
          <w:sz w:val="24"/>
          <w:szCs w:val="24"/>
        </w:rPr>
        <w:t>below</w:t>
      </w:r>
      <w:r w:rsidRPr="000D2FCD">
        <w:rPr>
          <w:rFonts w:ascii="Candara" w:hAnsi="Candara" w:cs="Courier New"/>
          <w:sz w:val="24"/>
          <w:szCs w:val="24"/>
        </w:rPr>
        <w:t xml:space="preserve"> display?</w:t>
      </w:r>
      <w:r>
        <w:rPr>
          <w:rFonts w:ascii="Candara" w:hAnsi="Candara" w:cs="Courier New"/>
          <w:sz w:val="24"/>
          <w:szCs w:val="24"/>
        </w:rPr>
        <w:t xml:space="preserve">  (Note: </w:t>
      </w:r>
      <w:r w:rsidR="00DE525C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the   </w:t>
      </w:r>
      <w:r w:rsidRPr="00DB5A93">
        <w:rPr>
          <w:rFonts w:ascii="Consolas" w:hAnsi="Consolas" w:cs="Consolas"/>
          <w:b/>
          <w:color w:val="002060"/>
          <w:sz w:val="24"/>
          <w:szCs w:val="24"/>
        </w:rPr>
        <w:t xml:space="preserve">end=" "   </w:t>
      </w:r>
      <w:r>
        <w:rPr>
          <w:rFonts w:ascii="Candara" w:hAnsi="Candara" w:cs="Courier New"/>
          <w:sz w:val="24"/>
          <w:szCs w:val="24"/>
        </w:rPr>
        <w:t xml:space="preserve">in the </w:t>
      </w:r>
      <w:r w:rsidRPr="00DB5A93">
        <w:rPr>
          <w:rFonts w:ascii="Consolas" w:hAnsi="Consolas" w:cs="Consolas"/>
          <w:b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causes a space </w:t>
      </w:r>
      <w:r w:rsidR="00DE525C">
        <w:rPr>
          <w:rFonts w:ascii="Candara" w:hAnsi="Candara" w:cs="Courier New"/>
          <w:sz w:val="24"/>
          <w:szCs w:val="24"/>
        </w:rPr>
        <w:t xml:space="preserve">instead of the default newline </w:t>
      </w:r>
      <w:r>
        <w:rPr>
          <w:rFonts w:ascii="Candara" w:hAnsi="Candara" w:cs="Courier New"/>
          <w:sz w:val="24"/>
          <w:szCs w:val="24"/>
        </w:rPr>
        <w:t xml:space="preserve">to appear </w:t>
      </w:r>
      <w:r w:rsidR="00DE525C">
        <w:rPr>
          <w:rFonts w:ascii="Candara" w:hAnsi="Candara" w:cs="Courier New"/>
          <w:sz w:val="24"/>
          <w:szCs w:val="24"/>
        </w:rPr>
        <w:t>after the items of the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DB5A93">
        <w:rPr>
          <w:rFonts w:ascii="Consolas" w:hAnsi="Consolas" w:cs="Consolas"/>
          <w:b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</w:t>
      </w:r>
      <w:r w:rsidR="00DE525C">
        <w:rPr>
          <w:rFonts w:ascii="Candara" w:hAnsi="Candara" w:cs="Courier New"/>
          <w:sz w:val="24"/>
          <w:szCs w:val="24"/>
        </w:rPr>
        <w:t xml:space="preserve">t are printed.  </w:t>
      </w:r>
      <w:r>
        <w:rPr>
          <w:rFonts w:ascii="Candara" w:hAnsi="Candara" w:cs="Courier New"/>
          <w:sz w:val="24"/>
          <w:szCs w:val="24"/>
        </w:rPr>
        <w:t xml:space="preserve">Combined with the no-argument </w:t>
      </w:r>
      <w:r w:rsidRPr="00DB5A93">
        <w:rPr>
          <w:rFonts w:ascii="Consolas" w:hAnsi="Consolas" w:cs="Consolas"/>
          <w:b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statement, the effect is to print all the items </w:t>
      </w:r>
      <w:proofErr w:type="gramStart"/>
      <w:r>
        <w:rPr>
          <w:rFonts w:ascii="Candara" w:hAnsi="Candara" w:cs="Courier New"/>
          <w:sz w:val="24"/>
          <w:szCs w:val="24"/>
        </w:rPr>
        <w:t>on each iteration</w:t>
      </w:r>
      <w:proofErr w:type="gramEnd"/>
      <w:r>
        <w:rPr>
          <w:rFonts w:ascii="Candara" w:hAnsi="Candara" w:cs="Courier New"/>
          <w:sz w:val="24"/>
          <w:szCs w:val="24"/>
        </w:rPr>
        <w:t xml:space="preserve"> of the</w:t>
      </w:r>
      <w:r w:rsidRPr="00DB5A93">
        <w:rPr>
          <w:rFonts w:ascii="Consolas" w:hAnsi="Consolas" w:cs="Consolas"/>
          <w:b/>
          <w:i/>
          <w:sz w:val="24"/>
          <w:szCs w:val="24"/>
        </w:rPr>
        <w:t xml:space="preserve"> j</w:t>
      </w:r>
      <w:r>
        <w:rPr>
          <w:rFonts w:ascii="Candara" w:hAnsi="Candara" w:cs="Courier New"/>
          <w:sz w:val="24"/>
          <w:szCs w:val="24"/>
        </w:rPr>
        <w:t xml:space="preserve"> loop on the same line.  So there will be 3 lines printed by this problem, each with </w:t>
      </w:r>
      <w:r w:rsidR="001E644A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 xml:space="preserve"> numbers on it.</w:t>
      </w:r>
    </w:p>
    <w:p w:rsidR="00DB5A93" w:rsidRDefault="00DB5A93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677286" wp14:editId="6FA17D9B">
                <wp:simplePos x="0" y="0"/>
                <wp:positionH relativeFrom="column">
                  <wp:posOffset>200025</wp:posOffset>
                </wp:positionH>
                <wp:positionV relativeFrom="paragraph">
                  <wp:posOffset>160655</wp:posOffset>
                </wp:positionV>
                <wp:extent cx="2714625" cy="1076325"/>
                <wp:effectExtent l="0" t="0" r="28575" b="28575"/>
                <wp:wrapSquare wrapText="bothSides"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10763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j in range(3):</w:t>
                            </w:r>
                          </w:p>
                          <w:p w:rsidR="00DB5A93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 range(1, 6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B5A93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j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+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k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end=""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DB5A93" w:rsidRPr="000D2FCD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5.75pt;margin-top:12.65pt;width:213.75pt;height:8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" filled="f" strokecolor="black [3213]" strokeweight="2pt">
                <v:textbox>
                  <w:txbxContent>
                    <w:p w:rsidR="00DB5A93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j in range(3):</w:t>
                      </w:r>
                    </w:p>
                    <w:p w:rsidR="00DB5A93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in range(1, 6</w:t>
                      </w:r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  <w:r w:rsidRPr="000D2FCD">
                        <w:rPr>
                          <w:rFonts w:ascii="Consolas" w:hAnsi="Consolas" w:cs="Consolas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B5A93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j</w:t>
                      </w:r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+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k</w:t>
                      </w:r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end=""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:rsidR="00DB5A93" w:rsidRPr="000D2FCD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print()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B5A93" w:rsidRDefault="00DB5A93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DB5A93" w:rsidRPr="000D2FCD" w:rsidRDefault="00DB5A93" w:rsidP="00DB5A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0D2FCD">
        <w:rPr>
          <w:rFonts w:ascii="Candara" w:hAnsi="Candara" w:cs="Courier New"/>
          <w:sz w:val="24"/>
          <w:szCs w:val="24"/>
        </w:rPr>
        <w:t>What does the code snippet</w:t>
      </w:r>
      <w:r>
        <w:rPr>
          <w:rFonts w:ascii="Candara" w:hAnsi="Candara" w:cs="Courier New"/>
          <w:sz w:val="24"/>
          <w:szCs w:val="24"/>
        </w:rPr>
        <w:t xml:space="preserve"> below</w:t>
      </w:r>
      <w:r w:rsidRPr="000D2FCD">
        <w:rPr>
          <w:rFonts w:ascii="Candara" w:hAnsi="Candara" w:cs="Courier New"/>
          <w:sz w:val="24"/>
          <w:szCs w:val="24"/>
        </w:rPr>
        <w:t xml:space="preserve"> display?  </w:t>
      </w:r>
    </w:p>
    <w:p w:rsidR="00DB5A93" w:rsidRDefault="001E644A" w:rsidP="00DB5A93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225C45" wp14:editId="253A8947">
                <wp:simplePos x="0" y="0"/>
                <wp:positionH relativeFrom="column">
                  <wp:posOffset>200025</wp:posOffset>
                </wp:positionH>
                <wp:positionV relativeFrom="paragraph">
                  <wp:posOffset>144145</wp:posOffset>
                </wp:positionV>
                <wp:extent cx="2714625" cy="1076325"/>
                <wp:effectExtent l="0" t="0" r="28575" b="28575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10763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E644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j in range(5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B5A93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="001E644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="001E644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 range(1, j + 2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B5A93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j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+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k</w:t>
                            </w:r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end=""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DB5A93" w:rsidRPr="000D2FCD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D2FC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left:0;text-align:left;margin-left:15.75pt;margin-top:11.35pt;width:213.75pt;height:84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" filled="f" strokecolor="black [3213]" strokeweight="2pt">
                <v:textbox>
                  <w:txbxContent>
                    <w:p w:rsidR="00DB5A93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1E644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j in range(5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DB5A93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="001E644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="001E644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in range(1, j + 2</w:t>
                      </w:r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  <w:r w:rsidRPr="000D2FCD">
                        <w:rPr>
                          <w:rFonts w:ascii="Consolas" w:hAnsi="Consolas" w:cs="Consolas"/>
                          <w:b/>
                          <w:noProof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B5A93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j</w:t>
                      </w:r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+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k</w:t>
                      </w:r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end=""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:rsidR="00DB5A93" w:rsidRPr="000D2FCD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D2FC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print()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B5A93" w:rsidRDefault="00DB5A93" w:rsidP="00DB5A93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1E644A" w:rsidRDefault="001E644A" w:rsidP="00DB5A93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DB5A93" w:rsidRDefault="00DB5A93" w:rsidP="00DB5A93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1E644A" w:rsidRDefault="001E644A" w:rsidP="00DB5A93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DB5A93" w:rsidRPr="00DB5A93" w:rsidRDefault="00DB5A93" w:rsidP="00DB5A93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1E644A" w:rsidRDefault="001E644A">
      <w:pPr>
        <w:rPr>
          <w:rFonts w:ascii="Candara" w:hAnsi="Candara" w:cs="Courier New"/>
          <w:b/>
          <w:sz w:val="24"/>
          <w:szCs w:val="24"/>
          <w:u w:val="single"/>
        </w:rPr>
      </w:pPr>
      <w:r>
        <w:rPr>
          <w:rFonts w:ascii="Candara" w:hAnsi="Candara" w:cs="Courier New"/>
          <w:b/>
          <w:sz w:val="24"/>
          <w:szCs w:val="24"/>
          <w:u w:val="single"/>
        </w:rPr>
        <w:br w:type="page"/>
      </w:r>
    </w:p>
    <w:p w:rsidR="00CB4C46" w:rsidRDefault="00DB5A93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For the next several problems (which are taken from </w:t>
      </w:r>
      <w:r w:rsidR="00CB4C46"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 xml:space="preserve"> textbook</w:t>
      </w:r>
      <w:r w:rsidR="00CB4C46">
        <w:rPr>
          <w:rFonts w:ascii="Candara" w:hAnsi="Candara" w:cs="Courier New"/>
          <w:sz w:val="24"/>
          <w:szCs w:val="24"/>
        </w:rPr>
        <w:t xml:space="preserve"> by Horstmann and </w:t>
      </w:r>
      <w:r w:rsidR="006D086B">
        <w:rPr>
          <w:rFonts w:ascii="Candara" w:hAnsi="Candara" w:cs="Courier New"/>
          <w:sz w:val="24"/>
          <w:szCs w:val="24"/>
        </w:rPr>
        <w:t>Necaise</w:t>
      </w:r>
      <w:r>
        <w:rPr>
          <w:rFonts w:ascii="Candara" w:hAnsi="Candara" w:cs="Courier New"/>
          <w:sz w:val="24"/>
          <w:szCs w:val="24"/>
        </w:rPr>
        <w:t xml:space="preserve">), </w:t>
      </w:r>
      <w:r w:rsidR="00CB4C46">
        <w:rPr>
          <w:rFonts w:ascii="Candara" w:hAnsi="Candara" w:cs="Courier New"/>
          <w:sz w:val="24"/>
          <w:szCs w:val="24"/>
        </w:rPr>
        <w:t xml:space="preserve">study and </w:t>
      </w:r>
      <w:r>
        <w:rPr>
          <w:rFonts w:ascii="Candara" w:hAnsi="Candara" w:cs="Courier New"/>
          <w:sz w:val="24"/>
          <w:szCs w:val="24"/>
        </w:rPr>
        <w:t>consider the code snippet</w:t>
      </w:r>
      <w:r w:rsidR="00CB4C46">
        <w:rPr>
          <w:rFonts w:ascii="Candara" w:hAnsi="Candara" w:cs="Courier New"/>
          <w:sz w:val="24"/>
          <w:szCs w:val="24"/>
        </w:rPr>
        <w:t xml:space="preserve"> shown below:</w:t>
      </w:r>
    </w:p>
    <w:p w:rsidR="006D086B" w:rsidRDefault="006D086B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CB4C46" w:rsidRDefault="00CB4C46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6625EA" wp14:editId="01C980CA">
                <wp:simplePos x="0" y="0"/>
                <wp:positionH relativeFrom="column">
                  <wp:posOffset>361315</wp:posOffset>
                </wp:positionH>
                <wp:positionV relativeFrom="paragraph">
                  <wp:posOffset>26670</wp:posOffset>
                </wp:positionV>
                <wp:extent cx="4333875" cy="1628775"/>
                <wp:effectExtent l="0" t="0" r="28575" b="28575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3875" cy="1628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NMAX = 4</w:t>
                            </w:r>
                          </w:p>
                          <w:p w:rsidR="00DB5A93" w:rsidRPr="00112125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XMAX = 10</w:t>
                            </w:r>
                          </w:p>
                          <w:p w:rsidR="00DB5A93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x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 range(1, XMAX + 1):</w:t>
                            </w:r>
                          </w:p>
                          <w:p w:rsidR="00DB5A93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n in range(1, NMAX + 1):</w:t>
                            </w:r>
                          </w:p>
                          <w:p w:rsidR="00DB5A93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"{:10.0f}"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.format(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** n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end="")</w:t>
                            </w:r>
                          </w:p>
                          <w:p w:rsidR="00DB5A93" w:rsidRPr="00112125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print()</w:t>
                            </w:r>
                            <w:proofErr w:type="gramEnd"/>
                          </w:p>
                          <w:p w:rsidR="00DB5A93" w:rsidRPr="00112125" w:rsidRDefault="00DB5A93" w:rsidP="00DB5A9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8" style="position:absolute;margin-left:28.45pt;margin-top:2.1pt;width:341.25pt;height:12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" filled="f" strokecolor="black [3213]" strokeweight="2pt">
                <v:textbox>
                  <w:txbxContent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NMAX = 4</w:t>
                      </w:r>
                    </w:p>
                    <w:p w:rsidR="00DB5A93" w:rsidRPr="00112125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XMAX = 10</w:t>
                      </w:r>
                    </w:p>
                    <w:p w:rsidR="00DB5A93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x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in range(1, XMAX + 1):</w:t>
                      </w:r>
                    </w:p>
                    <w:p w:rsidR="00DB5A93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n in range(1, NMAX + 1):</w:t>
                      </w:r>
                    </w:p>
                    <w:p w:rsidR="00DB5A93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"{:10.0f}"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.format(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** n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end="")</w:t>
                      </w:r>
                    </w:p>
                    <w:p w:rsidR="00DB5A93" w:rsidRPr="00112125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print()</w:t>
                      </w:r>
                      <w:proofErr w:type="gramEnd"/>
                    </w:p>
                    <w:p w:rsidR="00DB5A93" w:rsidRPr="00112125" w:rsidRDefault="00DB5A93" w:rsidP="00DB5A93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CB4C46" w:rsidRDefault="00CB4C46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CB4C46" w:rsidRDefault="00CB4C46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CB4C46" w:rsidRDefault="00CB4C46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CB4C46" w:rsidRDefault="00CB4C46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DB5A93" w:rsidRDefault="00CB4C46" w:rsidP="00DB5A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It produces the following output:</w:t>
      </w:r>
    </w:p>
    <w:p w:rsidR="00CB4C46" w:rsidRPr="00CB4C46" w:rsidRDefault="00CB4C46" w:rsidP="00CB4C4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b/>
          <w:sz w:val="24"/>
          <w:szCs w:val="24"/>
        </w:rPr>
      </w:pPr>
      <w:r w:rsidRPr="00CB4C46">
        <w:rPr>
          <w:rFonts w:ascii="Consolas" w:hAnsi="Consolas" w:cs="Consolas"/>
          <w:b/>
          <w:color w:val="000000"/>
          <w:sz w:val="24"/>
          <w:szCs w:val="24"/>
        </w:rPr>
        <w:t xml:space="preserve">         1         1         1         1</w:t>
      </w:r>
    </w:p>
    <w:p w:rsidR="00CB4C46" w:rsidRPr="00CB4C46" w:rsidRDefault="00CB4C46" w:rsidP="00CB4C4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b/>
          <w:sz w:val="24"/>
          <w:szCs w:val="24"/>
        </w:rPr>
      </w:pPr>
      <w:r w:rsidRPr="00CB4C46">
        <w:rPr>
          <w:rFonts w:ascii="Consolas" w:hAnsi="Consolas" w:cs="Consolas"/>
          <w:b/>
          <w:color w:val="000000"/>
          <w:sz w:val="24"/>
          <w:szCs w:val="24"/>
        </w:rPr>
        <w:t xml:space="preserve">         2         4         8        16</w:t>
      </w:r>
    </w:p>
    <w:p w:rsidR="00CB4C46" w:rsidRPr="00CB4C46" w:rsidRDefault="00CB4C46" w:rsidP="00CB4C4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b/>
          <w:sz w:val="24"/>
          <w:szCs w:val="24"/>
        </w:rPr>
      </w:pPr>
      <w:r w:rsidRPr="00CB4C46">
        <w:rPr>
          <w:rFonts w:ascii="Consolas" w:hAnsi="Consolas" w:cs="Consolas"/>
          <w:b/>
          <w:color w:val="000000"/>
          <w:sz w:val="24"/>
          <w:szCs w:val="24"/>
        </w:rPr>
        <w:t xml:space="preserve">         3         9        27        81</w:t>
      </w:r>
    </w:p>
    <w:p w:rsidR="00CB4C46" w:rsidRPr="00CB4C46" w:rsidRDefault="00CB4C46" w:rsidP="00CB4C4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b/>
          <w:sz w:val="24"/>
          <w:szCs w:val="24"/>
        </w:rPr>
      </w:pPr>
      <w:r w:rsidRPr="00CB4C46">
        <w:rPr>
          <w:rFonts w:ascii="Consolas" w:hAnsi="Consolas" w:cs="Consolas"/>
          <w:b/>
          <w:color w:val="000000"/>
          <w:sz w:val="24"/>
          <w:szCs w:val="24"/>
        </w:rPr>
        <w:t xml:space="preserve">         4        16        64       256</w:t>
      </w:r>
    </w:p>
    <w:p w:rsidR="00CB4C46" w:rsidRPr="00CB4C46" w:rsidRDefault="00CB4C46" w:rsidP="00CB4C4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b/>
          <w:sz w:val="24"/>
          <w:szCs w:val="24"/>
        </w:rPr>
      </w:pPr>
      <w:r w:rsidRPr="00CB4C46">
        <w:rPr>
          <w:rFonts w:ascii="Consolas" w:hAnsi="Consolas" w:cs="Consolas"/>
          <w:b/>
          <w:color w:val="000000"/>
          <w:sz w:val="24"/>
          <w:szCs w:val="24"/>
        </w:rPr>
        <w:t xml:space="preserve">         5        25       125       625</w:t>
      </w:r>
    </w:p>
    <w:p w:rsidR="00CB4C46" w:rsidRPr="00CB4C46" w:rsidRDefault="00CB4C46" w:rsidP="00CB4C4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b/>
          <w:sz w:val="24"/>
          <w:szCs w:val="24"/>
        </w:rPr>
      </w:pPr>
      <w:r w:rsidRPr="00CB4C46">
        <w:rPr>
          <w:rFonts w:ascii="Consolas" w:hAnsi="Consolas" w:cs="Consolas"/>
          <w:b/>
          <w:color w:val="000000"/>
          <w:sz w:val="24"/>
          <w:szCs w:val="24"/>
        </w:rPr>
        <w:t xml:space="preserve">         6        36       216      1296</w:t>
      </w:r>
    </w:p>
    <w:p w:rsidR="00CB4C46" w:rsidRPr="00CB4C46" w:rsidRDefault="00CB4C46" w:rsidP="00CB4C4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b/>
          <w:sz w:val="24"/>
          <w:szCs w:val="24"/>
        </w:rPr>
      </w:pPr>
      <w:r w:rsidRPr="00CB4C46">
        <w:rPr>
          <w:rFonts w:ascii="Consolas" w:hAnsi="Consolas" w:cs="Consolas"/>
          <w:b/>
          <w:color w:val="000000"/>
          <w:sz w:val="24"/>
          <w:szCs w:val="24"/>
        </w:rPr>
        <w:t xml:space="preserve">         7        49       343      2401</w:t>
      </w:r>
    </w:p>
    <w:p w:rsidR="00CB4C46" w:rsidRPr="00CB4C46" w:rsidRDefault="00CB4C46" w:rsidP="00CB4C4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b/>
          <w:sz w:val="24"/>
          <w:szCs w:val="24"/>
        </w:rPr>
      </w:pPr>
      <w:r w:rsidRPr="00CB4C46">
        <w:rPr>
          <w:rFonts w:ascii="Consolas" w:hAnsi="Consolas" w:cs="Consolas"/>
          <w:b/>
          <w:color w:val="000000"/>
          <w:sz w:val="24"/>
          <w:szCs w:val="24"/>
        </w:rPr>
        <w:t xml:space="preserve">         8        64       512      4096</w:t>
      </w:r>
    </w:p>
    <w:p w:rsidR="00CB4C46" w:rsidRPr="00CB4C46" w:rsidRDefault="00CB4C46" w:rsidP="00CB4C4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b/>
          <w:sz w:val="24"/>
          <w:szCs w:val="24"/>
        </w:rPr>
      </w:pPr>
      <w:r w:rsidRPr="00CB4C46">
        <w:rPr>
          <w:rFonts w:ascii="Consolas" w:hAnsi="Consolas" w:cs="Consolas"/>
          <w:b/>
          <w:color w:val="000000"/>
          <w:sz w:val="24"/>
          <w:szCs w:val="24"/>
        </w:rPr>
        <w:t xml:space="preserve">         9        81       729      6561</w:t>
      </w:r>
      <w:r w:rsidRPr="00CB4C46">
        <w:rPr>
          <w:rFonts w:ascii="Consolas" w:hAnsi="Consolas" w:cs="Consolas"/>
          <w:b/>
          <w:sz w:val="24"/>
          <w:szCs w:val="24"/>
        </w:rPr>
        <w:br/>
        <w:t xml:space="preserve">        </w:t>
      </w:r>
      <w:r w:rsidRPr="00CB4C46">
        <w:rPr>
          <w:rFonts w:ascii="Consolas" w:hAnsi="Consolas" w:cs="Consolas"/>
          <w:b/>
          <w:color w:val="000000"/>
          <w:sz w:val="24"/>
          <w:szCs w:val="24"/>
        </w:rPr>
        <w:t>10       100      1000     10000</w:t>
      </w:r>
    </w:p>
    <w:p w:rsidR="00DB5A93" w:rsidRDefault="00DB5A93" w:rsidP="00DB5A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Why is the newline suppressed (using </w:t>
      </w:r>
      <w:r>
        <w:rPr>
          <w:rFonts w:ascii="Consolas" w:hAnsi="Consolas" w:cs="Consolas"/>
          <w:b/>
          <w:sz w:val="24"/>
          <w:szCs w:val="24"/>
        </w:rPr>
        <w:t>end=""</w:t>
      </w:r>
      <w:r>
        <w:rPr>
          <w:rFonts w:ascii="Candara" w:hAnsi="Candara" w:cs="Courier New"/>
          <w:sz w:val="24"/>
          <w:szCs w:val="24"/>
        </w:rPr>
        <w:t>) in the inner loop but not in the outer loop?</w:t>
      </w:r>
      <w:r w:rsidR="00DE525C">
        <w:rPr>
          <w:rFonts w:ascii="Candara" w:hAnsi="Candara" w:cs="Courier New"/>
          <w:sz w:val="24"/>
          <w:szCs w:val="24"/>
        </w:rPr>
        <w:t xml:space="preserve">  (Note:  the   </w:t>
      </w:r>
      <w:r w:rsidR="00DE525C" w:rsidRPr="00DE525C">
        <w:rPr>
          <w:rFonts w:ascii="Consolas" w:hAnsi="Consolas" w:cs="Consolas"/>
          <w:b/>
          <w:sz w:val="24"/>
          <w:szCs w:val="24"/>
        </w:rPr>
        <w:t>format</w:t>
      </w:r>
      <w:r w:rsidR="00DE525C">
        <w:rPr>
          <w:rFonts w:ascii="Candara" w:hAnsi="Candara" w:cs="Courier New"/>
          <w:sz w:val="24"/>
          <w:szCs w:val="24"/>
        </w:rPr>
        <w:t xml:space="preserve">   method prints its argument (which </w:t>
      </w:r>
      <w:proofErr w:type="gramStart"/>
      <w:r w:rsidR="00DE525C">
        <w:rPr>
          <w:rFonts w:ascii="Candara" w:hAnsi="Candara" w:cs="Courier New"/>
          <w:sz w:val="24"/>
          <w:szCs w:val="24"/>
        </w:rPr>
        <w:t xml:space="preserve">is  </w:t>
      </w:r>
      <w:r w:rsidR="00DE525C" w:rsidRPr="00DE525C">
        <w:rPr>
          <w:rFonts w:ascii="Consolas" w:hAnsi="Consolas" w:cs="Consolas"/>
          <w:b/>
          <w:sz w:val="24"/>
          <w:szCs w:val="24"/>
        </w:rPr>
        <w:t>x</w:t>
      </w:r>
      <w:proofErr w:type="gramEnd"/>
      <w:r w:rsidR="00DE525C" w:rsidRPr="00DE525C">
        <w:rPr>
          <w:rFonts w:ascii="Consolas" w:hAnsi="Consolas" w:cs="Consolas"/>
          <w:b/>
          <w:sz w:val="24"/>
          <w:szCs w:val="24"/>
        </w:rPr>
        <w:t>** n</w:t>
      </w:r>
      <w:r w:rsidR="00DE525C">
        <w:rPr>
          <w:rFonts w:ascii="Candara" w:hAnsi="Candara" w:cs="Courier New"/>
          <w:sz w:val="24"/>
          <w:szCs w:val="24"/>
        </w:rPr>
        <w:t>) per the formatting string – here, using 10 spaces with no decimal places.)</w:t>
      </w:r>
    </w:p>
    <w:p w:rsidR="001E644A" w:rsidRDefault="001E644A" w:rsidP="001E644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A93" w:rsidRPr="005D2F03" w:rsidRDefault="00DB5A93" w:rsidP="00DB5A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would you change the program to display all powers </w:t>
      </w:r>
      <w:proofErr w:type="gramStart"/>
      <w:r>
        <w:rPr>
          <w:rFonts w:ascii="Candara" w:hAnsi="Candara" w:cs="Courier New"/>
          <w:sz w:val="24"/>
          <w:szCs w:val="24"/>
        </w:rPr>
        <w:t xml:space="preserve">from  </w:t>
      </w:r>
      <w:r w:rsidRPr="007603D8">
        <w:rPr>
          <w:rFonts w:ascii="Consolas" w:hAnsi="Consolas" w:cs="Consolas"/>
          <w:b/>
          <w:i/>
          <w:sz w:val="28"/>
          <w:szCs w:val="24"/>
        </w:rPr>
        <w:t>x</w:t>
      </w:r>
      <w:r w:rsidRPr="007603D8">
        <w:rPr>
          <w:rFonts w:ascii="Consolas" w:hAnsi="Consolas" w:cs="Consolas"/>
          <w:b/>
          <w:sz w:val="28"/>
          <w:szCs w:val="24"/>
          <w:vertAlign w:val="superscript"/>
        </w:rPr>
        <w:t>0</w:t>
      </w:r>
      <w:proofErr w:type="gramEnd"/>
      <w:r w:rsidRPr="007603D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to  </w:t>
      </w:r>
      <w:r w:rsidRPr="007603D8">
        <w:rPr>
          <w:rFonts w:ascii="Consolas" w:hAnsi="Consolas" w:cs="Consolas"/>
          <w:b/>
          <w:i/>
          <w:sz w:val="28"/>
          <w:szCs w:val="24"/>
        </w:rPr>
        <w:t>x</w:t>
      </w:r>
      <w:r w:rsidRPr="007603D8">
        <w:rPr>
          <w:rFonts w:ascii="Consolas" w:hAnsi="Consolas" w:cs="Consolas"/>
          <w:b/>
          <w:sz w:val="28"/>
          <w:szCs w:val="24"/>
          <w:vertAlign w:val="superscript"/>
        </w:rPr>
        <w:t>5</w:t>
      </w:r>
      <w:r>
        <w:rPr>
          <w:rFonts w:ascii="Consolas" w:hAnsi="Consolas" w:cs="Consolas"/>
          <w:b/>
          <w:sz w:val="28"/>
          <w:szCs w:val="24"/>
          <w:vertAlign w:val="superscript"/>
        </w:rPr>
        <w:t xml:space="preserve"> </w:t>
      </w:r>
      <w:r w:rsidR="00CB4C46">
        <w:rPr>
          <w:rFonts w:ascii="Candara" w:hAnsi="Candara" w:cs="Courier New"/>
          <w:sz w:val="24"/>
          <w:szCs w:val="24"/>
        </w:rPr>
        <w:t xml:space="preserve">(still for </w:t>
      </w:r>
      <w:r w:rsidR="00CB4C46" w:rsidRPr="00CB4C46">
        <w:rPr>
          <w:rFonts w:ascii="Candara" w:hAnsi="Candara" w:cs="Courier New"/>
          <w:b/>
          <w:i/>
          <w:sz w:val="24"/>
          <w:szCs w:val="24"/>
        </w:rPr>
        <w:t>x</w:t>
      </w:r>
      <w:r w:rsidR="00CB4C46">
        <w:rPr>
          <w:rFonts w:ascii="Candara" w:hAnsi="Candara" w:cs="Courier New"/>
          <w:sz w:val="24"/>
          <w:szCs w:val="24"/>
        </w:rPr>
        <w:t xml:space="preserve"> from 1 to 10)</w:t>
      </w:r>
      <w:r w:rsidR="00CB4C46" w:rsidRPr="00CB4C46">
        <w:rPr>
          <w:rFonts w:ascii="Candara" w:hAnsi="Candara" w:cs="Courier New"/>
          <w:sz w:val="24"/>
          <w:szCs w:val="24"/>
        </w:rPr>
        <w:t xml:space="preserve"> </w:t>
      </w:r>
      <w:r w:rsidR="00CB4C46">
        <w:rPr>
          <w:rFonts w:ascii="Candara" w:hAnsi="Candara" w:cs="Courier New"/>
          <w:sz w:val="24"/>
          <w:szCs w:val="24"/>
        </w:rPr>
        <w:t>?</w:t>
      </w:r>
    </w:p>
    <w:p w:rsidR="00DB5A93" w:rsidRDefault="00DB5A93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44A" w:rsidRDefault="001E644A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A93" w:rsidRPr="005D2F03" w:rsidRDefault="00DB5A93" w:rsidP="00DB5A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If you make the change in the previous problem, how many values are displayed?</w:t>
      </w:r>
    </w:p>
    <w:p w:rsidR="00DB5A93" w:rsidRDefault="00DB5A93" w:rsidP="00DB5A93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1E644A" w:rsidRPr="000D2FCD" w:rsidRDefault="001E644A" w:rsidP="00DB5A93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491E52" w:rsidRDefault="00491E52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DB5A93" w:rsidRDefault="00DB5A93" w:rsidP="00DB5A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9040F7" wp14:editId="47193360">
                <wp:simplePos x="0" y="0"/>
                <wp:positionH relativeFrom="column">
                  <wp:posOffset>1133475</wp:posOffset>
                </wp:positionH>
                <wp:positionV relativeFrom="paragraph">
                  <wp:posOffset>877570</wp:posOffset>
                </wp:positionV>
                <wp:extent cx="1209675" cy="1257300"/>
                <wp:effectExtent l="0" t="0" r="28575" b="19050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1257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!!!!!!!!</w:t>
                            </w:r>
                          </w:p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!!!!!!!!</w:t>
                            </w:r>
                          </w:p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!!!!!!!!</w:t>
                            </w:r>
                          </w:p>
                          <w:p w:rsidR="00DB5A93" w:rsidRPr="00F8647C" w:rsidRDefault="00DB5A93" w:rsidP="00DB5A9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9" style="position:absolute;left:0;text-align:left;margin-left:89.25pt;margin-top:69.1pt;width:95.25pt;height:9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" filled="f" strokecolor="black [3213]" strokeweight="2pt">
                <v:textbox>
                  <w:txbxContent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!!!!!!!!</w:t>
                      </w:r>
                    </w:p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!!!!!!!!</w:t>
                      </w:r>
                    </w:p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!!!!!!!!</w:t>
                      </w:r>
                    </w:p>
                    <w:p w:rsidR="00DB5A93" w:rsidRPr="00F8647C" w:rsidRDefault="00DB5A93" w:rsidP="00DB5A93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Write nested loops that make the following pattern of exclamation marks.  (There are 8 exclamation marks on each row, and each row starts on the left edge of the line.)</w:t>
      </w:r>
    </w:p>
    <w:p w:rsidR="00DB5A93" w:rsidRDefault="00491E52" w:rsidP="00DB5A9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82CF71" wp14:editId="3F5CCA5D">
                <wp:simplePos x="0" y="0"/>
                <wp:positionH relativeFrom="column">
                  <wp:posOffset>2571750</wp:posOffset>
                </wp:positionH>
                <wp:positionV relativeFrom="paragraph">
                  <wp:posOffset>62865</wp:posOffset>
                </wp:positionV>
                <wp:extent cx="3781425" cy="2971800"/>
                <wp:effectExtent l="0" t="0" r="28575" b="19050"/>
                <wp:wrapSquare wrapText="bothSides"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1425" cy="2971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Pr="00112125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Write your code here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30" style="position:absolute;left:0;text-align:left;margin-left:202.5pt;margin-top:4.95pt;width:297.75pt;height:23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" filled="f" strokecolor="black [3213]" strokeweight="2pt">
                <v:textbox>
                  <w:txbxContent>
                    <w:p w:rsidR="00DB5A93" w:rsidRPr="00112125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Write your code here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1E644A" w:rsidRDefault="001E644A" w:rsidP="00DB5A9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1E644A" w:rsidRDefault="001E644A" w:rsidP="00DB5A9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1E644A" w:rsidRDefault="001E644A" w:rsidP="00DB5A9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91E52" w:rsidRDefault="00491E52" w:rsidP="00491E5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491E5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491E5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491E5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491E5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491E5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491E5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C4E7C1" wp14:editId="1BFB9741">
                <wp:simplePos x="0" y="0"/>
                <wp:positionH relativeFrom="column">
                  <wp:posOffset>1752600</wp:posOffset>
                </wp:positionH>
                <wp:positionV relativeFrom="paragraph">
                  <wp:posOffset>247015</wp:posOffset>
                </wp:positionV>
                <wp:extent cx="4457700" cy="3067050"/>
                <wp:effectExtent l="0" t="0" r="19050" b="19050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0" cy="3067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Pr="00112125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Write your code here: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1" style="position:absolute;left:0;text-align:left;margin-left:138pt;margin-top:19.45pt;width:351pt;height:24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" filled="f" strokecolor="black [3213]" strokeweight="2pt">
                <v:textbox>
                  <w:txbxContent>
                    <w:p w:rsidR="00DB5A93" w:rsidRPr="00112125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Write your code here: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Write nested loops that make the following pattern of exclamation marks.</w:t>
      </w:r>
    </w:p>
    <w:p w:rsidR="00DB5A93" w:rsidRDefault="00DB5A93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E65EAC" wp14:editId="29CABFF5">
                <wp:simplePos x="0" y="0"/>
                <wp:positionH relativeFrom="column">
                  <wp:posOffset>381000</wp:posOffset>
                </wp:positionH>
                <wp:positionV relativeFrom="paragraph">
                  <wp:posOffset>258445</wp:posOffset>
                </wp:positionV>
                <wp:extent cx="1019175" cy="1257300"/>
                <wp:effectExtent l="0" t="0" r="28575" b="19050"/>
                <wp:wrapSquare wrapText="bothSides"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1257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!!!!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!!!!</w:t>
                            </w:r>
                          </w:p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1212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!!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DB5A93" w:rsidRPr="00F8647C" w:rsidRDefault="00DB5A93" w:rsidP="00DB5A9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32" style="position:absolute;left:0;text-align:left;margin-left:30pt;margin-top:20.35pt;width:80.25pt;height:9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" filled="f" strokecolor="black [3213]" strokeweight="2pt">
                <v:textbox>
                  <w:txbxContent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!!!!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!!!!</w:t>
                      </w:r>
                    </w:p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0011212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!!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DB5A93" w:rsidRPr="00F8647C" w:rsidRDefault="00DB5A93" w:rsidP="00DB5A93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B5A93" w:rsidRDefault="00DB5A93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DB5A93" w:rsidRDefault="00DB5A93" w:rsidP="00DB5A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12125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32DAD1" wp14:editId="54016256">
                <wp:simplePos x="0" y="0"/>
                <wp:positionH relativeFrom="column">
                  <wp:posOffset>1800225</wp:posOffset>
                </wp:positionH>
                <wp:positionV relativeFrom="paragraph">
                  <wp:posOffset>332740</wp:posOffset>
                </wp:positionV>
                <wp:extent cx="4457700" cy="3305175"/>
                <wp:effectExtent l="0" t="0" r="19050" b="28575"/>
                <wp:wrapSquare wrapText="bothSides"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0" cy="3305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Pr="00112125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Write your code here: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33" style="position:absolute;left:0;text-align:left;margin-left:141.75pt;margin-top:26.2pt;width:351pt;height:26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" filled="f" strokecolor="black [3213]" strokeweight="2pt">
                <v:textbox>
                  <w:txbxContent>
                    <w:p w:rsidR="00DB5A93" w:rsidRPr="00112125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Write your code here: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2651FC" wp14:editId="5D241B18">
                <wp:simplePos x="0" y="0"/>
                <wp:positionH relativeFrom="column">
                  <wp:posOffset>323850</wp:posOffset>
                </wp:positionH>
                <wp:positionV relativeFrom="paragraph">
                  <wp:posOffset>1057275</wp:posOffset>
                </wp:positionV>
                <wp:extent cx="1209675" cy="2228850"/>
                <wp:effectExtent l="0" t="0" r="28575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2228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</w:t>
                            </w:r>
                          </w:p>
                          <w:p w:rsidR="00DB5A93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</w:t>
                            </w:r>
                          </w:p>
                          <w:p w:rsidR="00DB5A93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</w:t>
                            </w:r>
                          </w:p>
                          <w:p w:rsidR="00DB5A93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</w:t>
                            </w:r>
                          </w:p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</w:t>
                            </w:r>
                          </w:p>
                          <w:p w:rsidR="00DB5A93" w:rsidRPr="00F8647C" w:rsidRDefault="00DB5A93" w:rsidP="00DB5A9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4" style="position:absolute;left:0;text-align:left;margin-left:25.5pt;margin-top:83.25pt;width:95.25pt;height:17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" filled="f" strokecolor="black [3213]" strokeweight="2pt">
                <v:textbox>
                  <w:txbxContent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[][][][]</w:t>
                      </w:r>
                    </w:p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[][][][</w:t>
                      </w:r>
                    </w:p>
                    <w:p w:rsidR="00DB5A93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[][][]</w:t>
                      </w:r>
                    </w:p>
                    <w:p w:rsidR="00DB5A93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</w:t>
                      </w:r>
                    </w:p>
                    <w:p w:rsidR="00DB5A93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</w:t>
                      </w:r>
                    </w:p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</w:t>
                      </w:r>
                    </w:p>
                    <w:p w:rsidR="00DB5A93" w:rsidRPr="00F8647C" w:rsidRDefault="00DB5A93" w:rsidP="00DB5A93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Write nested loops that make the following pattern of alternating brackets.</w:t>
      </w:r>
    </w:p>
    <w:p w:rsidR="00DB5A93" w:rsidRDefault="00DB5A93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1E52" w:rsidRDefault="00491E52" w:rsidP="00DB5A9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B5A93" w:rsidRDefault="00DB5A93" w:rsidP="00DB5A9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04CCC" wp14:editId="50FF0939">
                <wp:simplePos x="0" y="0"/>
                <wp:positionH relativeFrom="column">
                  <wp:posOffset>2438400</wp:posOffset>
                </wp:positionH>
                <wp:positionV relativeFrom="paragraph">
                  <wp:posOffset>614045</wp:posOffset>
                </wp:positionV>
                <wp:extent cx="3819525" cy="3324225"/>
                <wp:effectExtent l="0" t="0" r="28575" b="28575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9525" cy="3324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Pr="00112125" w:rsidRDefault="00DB5A93" w:rsidP="00DB5A93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11212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Write your code here: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35" style="position:absolute;left:0;text-align:left;margin-left:192pt;margin-top:48.35pt;width:300.75pt;height:26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" filled="f" strokecolor="black [3213]" strokeweight="2pt">
                <v:textbox>
                  <w:txbxContent>
                    <w:p w:rsidR="00DB5A93" w:rsidRPr="00112125" w:rsidRDefault="00DB5A93" w:rsidP="00DB5A93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11212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Write your code here: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11212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11A4C0" wp14:editId="36EA39CF">
                <wp:simplePos x="0" y="0"/>
                <wp:positionH relativeFrom="column">
                  <wp:posOffset>590550</wp:posOffset>
                </wp:positionH>
                <wp:positionV relativeFrom="paragraph">
                  <wp:posOffset>1248410</wp:posOffset>
                </wp:positionV>
                <wp:extent cx="1209675" cy="1600200"/>
                <wp:effectExtent l="0" t="0" r="28575" b="19050"/>
                <wp:wrapSquare wrapText="bothSides"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160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DB5A93" w:rsidRPr="00112125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DB5A93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DB5A93" w:rsidRDefault="00DB5A93" w:rsidP="00DB5A93">
                            <w:pPr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[][][][]</w:t>
                            </w:r>
                          </w:p>
                          <w:p w:rsidR="00DB5A93" w:rsidRPr="00F8647C" w:rsidRDefault="00DB5A93" w:rsidP="00DB5A93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36" style="position:absolute;left:0;text-align:left;margin-left:46.5pt;margin-top:98.3pt;width:95.25pt;height:12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" filled="f" strokecolor="black [3213]" strokeweight="2pt">
                <v:textbox>
                  <w:txbxContent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[][][][]</w:t>
                      </w:r>
                    </w:p>
                    <w:p w:rsidR="00DB5A93" w:rsidRPr="00112125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[][][][]</w:t>
                      </w:r>
                    </w:p>
                    <w:p w:rsidR="00DB5A93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[][][][]</w:t>
                      </w:r>
                    </w:p>
                    <w:p w:rsidR="00DB5A93" w:rsidRDefault="00DB5A93" w:rsidP="00DB5A93">
                      <w:pPr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[][][][]</w:t>
                      </w:r>
                    </w:p>
                    <w:p w:rsidR="00DB5A93" w:rsidRPr="00F8647C" w:rsidRDefault="00DB5A93" w:rsidP="00DB5A93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Write nested loops that make the following pattern of alternating brackets, WITHOUT using any IF statements.  (Hint:  </w:t>
      </w:r>
      <w:r w:rsidR="00491E52">
        <w:rPr>
          <w:rFonts w:ascii="Candara" w:hAnsi="Candara" w:cs="Courier New"/>
          <w:sz w:val="24"/>
          <w:szCs w:val="24"/>
        </w:rPr>
        <w:t>you are permitted to print more than one symbol on each time through the loop</w:t>
      </w:r>
      <w:r>
        <w:rPr>
          <w:rFonts w:ascii="Candara" w:hAnsi="Candara" w:cs="Courier New"/>
          <w:sz w:val="24"/>
          <w:szCs w:val="24"/>
        </w:rPr>
        <w:t>.)</w:t>
      </w:r>
    </w:p>
    <w:p w:rsidR="00DB5A93" w:rsidRPr="00D67479" w:rsidRDefault="00DB5A93" w:rsidP="00DB5A93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DB5A93" w:rsidRPr="00D67479" w:rsidRDefault="00DB5A93" w:rsidP="00DB5A93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B433E6" w:rsidRPr="00290757" w:rsidRDefault="00CF3141" w:rsidP="002907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290757">
        <w:rPr>
          <w:rFonts w:ascii="Consolas" w:hAnsi="Consolas" w:cs="Consolas"/>
          <w:color w:val="000000"/>
          <w:sz w:val="24"/>
          <w:szCs w:val="24"/>
        </w:rPr>
        <w:t xml:space="preserve"> </w:t>
      </w:r>
    </w:p>
    <w:sectPr w:rsidR="00B433E6" w:rsidRPr="00290757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0A9" w:rsidRDefault="007E10A9" w:rsidP="00117AA5">
      <w:pPr>
        <w:spacing w:after="0" w:line="240" w:lineRule="auto"/>
      </w:pPr>
      <w:r>
        <w:separator/>
      </w:r>
    </w:p>
  </w:endnote>
  <w:endnote w:type="continuationSeparator" w:id="0">
    <w:p w:rsidR="007E10A9" w:rsidRDefault="007E10A9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0A9" w:rsidRDefault="007E10A9" w:rsidP="00117AA5">
      <w:pPr>
        <w:spacing w:after="0" w:line="240" w:lineRule="auto"/>
      </w:pPr>
      <w:r>
        <w:separator/>
      </w:r>
    </w:p>
  </w:footnote>
  <w:footnote w:type="continuationSeparator" w:id="0">
    <w:p w:rsidR="007E10A9" w:rsidRDefault="007E10A9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795DD3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7E10A9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95DD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95DD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7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8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795DD3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8</w:t>
                      </w:r>
                    </w:p>
                  </w:txbxContent>
                </v:textbox>
              </v:shape>
              <v:shape id="Text Box 5" o:spid="_x0000_s103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7E10A9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95DD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95DD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614BE2"/>
    <w:multiLevelType w:val="hybridMultilevel"/>
    <w:tmpl w:val="B6E287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7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9AC"/>
    <w:rsid w:val="000C6085"/>
    <w:rsid w:val="000D1726"/>
    <w:rsid w:val="0010127A"/>
    <w:rsid w:val="001027A0"/>
    <w:rsid w:val="00104512"/>
    <w:rsid w:val="001105F2"/>
    <w:rsid w:val="0011133B"/>
    <w:rsid w:val="00116BD4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1E3E51"/>
    <w:rsid w:val="001E644A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0757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4B10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6D7A"/>
    <w:rsid w:val="003575A6"/>
    <w:rsid w:val="00376A15"/>
    <w:rsid w:val="003773DF"/>
    <w:rsid w:val="003B0082"/>
    <w:rsid w:val="003B18DC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1E52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2643B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346B6"/>
    <w:rsid w:val="00642FFB"/>
    <w:rsid w:val="00645E88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086B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57D51"/>
    <w:rsid w:val="007625E1"/>
    <w:rsid w:val="00775585"/>
    <w:rsid w:val="00776417"/>
    <w:rsid w:val="007849E6"/>
    <w:rsid w:val="00784E51"/>
    <w:rsid w:val="00785216"/>
    <w:rsid w:val="00785865"/>
    <w:rsid w:val="007911E9"/>
    <w:rsid w:val="0079163F"/>
    <w:rsid w:val="00795DD3"/>
    <w:rsid w:val="00796E60"/>
    <w:rsid w:val="007A1C70"/>
    <w:rsid w:val="007A26B9"/>
    <w:rsid w:val="007B1533"/>
    <w:rsid w:val="007B25C2"/>
    <w:rsid w:val="007B2FE8"/>
    <w:rsid w:val="007E10A9"/>
    <w:rsid w:val="007E15F8"/>
    <w:rsid w:val="007E3CE3"/>
    <w:rsid w:val="007F0621"/>
    <w:rsid w:val="007F7256"/>
    <w:rsid w:val="008015B5"/>
    <w:rsid w:val="00803A21"/>
    <w:rsid w:val="00805EC4"/>
    <w:rsid w:val="00811781"/>
    <w:rsid w:val="008120ED"/>
    <w:rsid w:val="00814069"/>
    <w:rsid w:val="00815CD5"/>
    <w:rsid w:val="00826D9A"/>
    <w:rsid w:val="00833351"/>
    <w:rsid w:val="00843199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0C7E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554FC"/>
    <w:rsid w:val="00960717"/>
    <w:rsid w:val="0096335C"/>
    <w:rsid w:val="00964F82"/>
    <w:rsid w:val="00992CA5"/>
    <w:rsid w:val="009974BA"/>
    <w:rsid w:val="009A579A"/>
    <w:rsid w:val="009B6837"/>
    <w:rsid w:val="009C2DB0"/>
    <w:rsid w:val="009C535B"/>
    <w:rsid w:val="009D1795"/>
    <w:rsid w:val="009E0801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265B7"/>
    <w:rsid w:val="00B358F3"/>
    <w:rsid w:val="00B363CC"/>
    <w:rsid w:val="00B433E6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B4C46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30117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A93"/>
    <w:rsid w:val="00DB5D1C"/>
    <w:rsid w:val="00DC3DF3"/>
    <w:rsid w:val="00DC6D67"/>
    <w:rsid w:val="00DE3228"/>
    <w:rsid w:val="00DE525C"/>
    <w:rsid w:val="00DF1FD9"/>
    <w:rsid w:val="00DF48DC"/>
    <w:rsid w:val="00E00D70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6595"/>
    <w:rsid w:val="00E920DB"/>
    <w:rsid w:val="00EA6CDE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0411"/>
    <w:rsid w:val="00F745E5"/>
    <w:rsid w:val="00F74ED0"/>
    <w:rsid w:val="00F75B6B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3021</TotalTime>
  <Pages>4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64</cp:revision>
  <cp:lastPrinted>2013-09-27T15:13:00Z</cp:lastPrinted>
  <dcterms:created xsi:type="dcterms:W3CDTF">2012-03-20T15:48:00Z</dcterms:created>
  <dcterms:modified xsi:type="dcterms:W3CDTF">2015-10-14T21:33:00Z</dcterms:modified>
</cp:coreProperties>
</file>