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A77" w:rsidRDefault="00B97A77" w:rsidP="00B97A77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32770A" w:rsidRPr="007679CE" w:rsidRDefault="00AB10BF" w:rsidP="007679CE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</w:t>
      </w:r>
      <w:r w:rsidR="007679CE">
        <w:rPr>
          <w:rFonts w:ascii="Candara" w:hAnsi="Candara"/>
          <w:sz w:val="24"/>
          <w:szCs w:val="24"/>
        </w:rPr>
        <w:t>class and revise as needed there.</w:t>
      </w:r>
    </w:p>
    <w:p w:rsidR="00F75B6B" w:rsidRPr="00AB10BF" w:rsidRDefault="00FC0C2A" w:rsidP="006566D9">
      <w:pPr>
        <w:spacing w:before="360" w:after="0" w:line="240" w:lineRule="auto"/>
        <w:outlineLvl w:val="0"/>
        <w:rPr>
          <w:rFonts w:ascii="Candara" w:hAnsi="Candara"/>
          <w:color w:val="0070C0"/>
          <w:sz w:val="24"/>
          <w:szCs w:val="24"/>
        </w:rPr>
      </w:pPr>
      <w:r w:rsidRPr="00AB10BF">
        <w:rPr>
          <w:rFonts w:ascii="Candara" w:hAnsi="Candara"/>
          <w:color w:val="0070C0"/>
          <w:sz w:val="24"/>
          <w:szCs w:val="24"/>
          <w:u w:val="single"/>
        </w:rPr>
        <w:t>Online reading</w:t>
      </w:r>
      <w:r w:rsidR="00F75B6B" w:rsidRPr="00AB10BF">
        <w:rPr>
          <w:rFonts w:ascii="Candara" w:hAnsi="Candara"/>
          <w:color w:val="0070C0"/>
          <w:sz w:val="24"/>
          <w:szCs w:val="24"/>
        </w:rPr>
        <w:t xml:space="preserve">:  </w:t>
      </w:r>
      <w:r w:rsidR="00F75B6B" w:rsidRPr="00AB10BF">
        <w:rPr>
          <w:rFonts w:ascii="Candara" w:hAnsi="Candara"/>
          <w:b/>
          <w:i/>
          <w:color w:val="0070C0"/>
          <w:sz w:val="24"/>
          <w:szCs w:val="24"/>
        </w:rPr>
        <w:t>Accumulating Sequences</w:t>
      </w:r>
    </w:p>
    <w:p w:rsidR="00124CC4" w:rsidRPr="00124CC4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B73F91" w:rsidRDefault="00124CC4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B33A69D" wp14:editId="178BB53F">
                <wp:extent cx="6315075" cy="2845435"/>
                <wp:effectExtent l="0" t="0" r="28575" b="1397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45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523778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list   [1, 2, 3,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4, ...</w:t>
                            </w:r>
                            <w:proofErr w:type="gramEnd"/>
                            <w:r w:rsidR="0052377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</w:t>
                            </w:r>
                            <w:r w:rsidR="0072308F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523778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where</w:t>
                            </w:r>
                            <w:proofErr w:type="gramEnd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 is the given argument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  For example: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5, this function returns: [1, 2, 3, 4,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2, this function returns: [1, 2]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[] (the empty list)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33A69D" id="Rectangle 6" o:spid="_x0000_s1026" style="width:497.25pt;height:22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list_of_numbers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(n):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523778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list   [1, 2, 3,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4, ...</w:t>
                      </w:r>
                      <w:proofErr w:type="gramEnd"/>
                      <w:r w:rsidR="0052377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</w:t>
                      </w:r>
                      <w:r w:rsidR="0072308F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523778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where</w:t>
                      </w:r>
                      <w:proofErr w:type="gramEnd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 is the given argument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  For example: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5, this function returns: [1, 2, 3, 4,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2, this function returns: [1, 2]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[] (the empty list)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Pr="00331EDF" w:rsidRDefault="00331EDF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2A0BCFDE" wp14:editId="22323C82">
                <wp:extent cx="6315075" cy="3456791"/>
                <wp:effectExtent l="0" t="0" r="28575" b="1587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567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string_of_numbers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 ...' w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last number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string is the given integer. For example: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6, this function returns: '123456'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25, this function returns: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'12345678910111213141516171819202122232425'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''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Pr="005C702D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0BCFDE" id="Rectangle 12" o:spid="_x0000_s1027" style="width:497.25pt;height:2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string_of_numbers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 ...' w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last number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string is the given integer. For example: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6, this function returns: '123456'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25, this function returns: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'12345678910111213141516171819202122232425'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''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Pr="005C702D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AED" w:rsidRDefault="00C07AED" w:rsidP="006566D9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AB10BF">
        <w:rPr>
          <w:rFonts w:ascii="Candara" w:hAnsi="Candara"/>
          <w:color w:val="0070C0"/>
          <w:sz w:val="24"/>
          <w:szCs w:val="24"/>
          <w:u w:val="single"/>
        </w:rPr>
        <w:t>Video</w:t>
      </w:r>
      <w:r w:rsidRPr="00AB10BF">
        <w:rPr>
          <w:rFonts w:ascii="Candara" w:hAnsi="Candara"/>
          <w:color w:val="0070C0"/>
          <w:sz w:val="24"/>
          <w:szCs w:val="24"/>
        </w:rPr>
        <w:t xml:space="preserve">:  </w:t>
      </w:r>
      <w:r w:rsidR="00032506" w:rsidRPr="00AB10BF">
        <w:rPr>
          <w:rFonts w:ascii="Candara" w:hAnsi="Candara"/>
          <w:b/>
          <w:i/>
          <w:color w:val="0070C0"/>
          <w:sz w:val="24"/>
          <w:szCs w:val="24"/>
        </w:rPr>
        <w:t xml:space="preserve">Patterns for Iterating </w:t>
      </w:r>
      <w:proofErr w:type="gramStart"/>
      <w:r w:rsidR="00032506" w:rsidRPr="00AB10BF">
        <w:rPr>
          <w:rFonts w:ascii="Candara" w:hAnsi="Candara"/>
          <w:b/>
          <w:i/>
          <w:color w:val="0070C0"/>
          <w:sz w:val="24"/>
          <w:szCs w:val="24"/>
        </w:rPr>
        <w:t>Through</w:t>
      </w:r>
      <w:proofErr w:type="gramEnd"/>
      <w:r w:rsidR="00032506" w:rsidRPr="00AB10BF">
        <w:rPr>
          <w:rFonts w:ascii="Candara" w:hAnsi="Candara"/>
          <w:b/>
          <w:i/>
          <w:color w:val="0070C0"/>
          <w:sz w:val="24"/>
          <w:szCs w:val="24"/>
        </w:rPr>
        <w:t xml:space="preserve"> Sequences</w:t>
      </w:r>
      <w:r w:rsidR="00D40E91" w:rsidRPr="00AB10BF">
        <w:rPr>
          <w:rFonts w:ascii="Candara" w:hAnsi="Candara"/>
          <w:color w:val="0070C0"/>
          <w:sz w:val="24"/>
          <w:szCs w:val="24"/>
        </w:rPr>
        <w:t xml:space="preserve"> </w:t>
      </w:r>
      <w:r w:rsidR="00D40E91" w:rsidRPr="00B73F91">
        <w:rPr>
          <w:rFonts w:ascii="Candara" w:hAnsi="Candara"/>
          <w:sz w:val="24"/>
          <w:szCs w:val="24"/>
        </w:rPr>
        <w:t>[</w:t>
      </w:r>
      <w:r w:rsidR="00032506" w:rsidRPr="00B73F91">
        <w:rPr>
          <w:rFonts w:ascii="Candara" w:hAnsi="Candara"/>
          <w:sz w:val="24"/>
          <w:szCs w:val="24"/>
        </w:rPr>
        <w:t>15</w:t>
      </w:r>
      <w:r w:rsidR="00743CF5" w:rsidRPr="00B73F91">
        <w:rPr>
          <w:rFonts w:ascii="Candara" w:hAnsi="Candara"/>
          <w:sz w:val="24"/>
          <w:szCs w:val="24"/>
        </w:rPr>
        <w:t>:21</w:t>
      </w:r>
      <w:r w:rsidRPr="00B73F91">
        <w:rPr>
          <w:rFonts w:ascii="Candara" w:hAnsi="Candara"/>
          <w:sz w:val="24"/>
          <w:szCs w:val="24"/>
        </w:rPr>
        <w:t xml:space="preserve"> minutes]</w:t>
      </w:r>
    </w:p>
    <w:p w:rsidR="007D0552" w:rsidRPr="00331EDF" w:rsidRDefault="007D0552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7D0552" w:rsidRDefault="007D0552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6209030" cy="3924300"/>
                <wp:effectExtent l="0" t="0" r="20320" b="1587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92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index_of_first_negative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7D0552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index of the first negative number in the </w:t>
                            </w:r>
                            <w:r w:rsidR="007D0552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</w:p>
                          <w:p w:rsidR="007D0552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Sequence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of numbers.  Returns </w:t>
                            </w:r>
                            <w:proofErr w:type="gramStart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None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if the sequence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contains</w:t>
                            </w:r>
                          </w:p>
                          <w:p w:rsidR="008457FE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negative numbers. 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example, if the argument is:</w:t>
                            </w:r>
                            <w:r w:rsidR="008457FE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[4, 30, -19, 8, -3, -50,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100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2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[-8, 44, 33], this function returns 0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[1, 29, 22,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8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None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sequence.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28" style="width:488.9pt;height:30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" filled="f" strokecolor="black [3213]" strokeweight="2pt">
                <v:textbox style="mso-fit-shape-to-text:t" inset="14.4pt,7.2pt,,7.2pt">
                  <w:txbxContent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index_of_first_negative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(sequence):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7D0552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index of the first negative number in the </w:t>
                      </w:r>
                      <w:r w:rsidR="007D0552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</w:p>
                    <w:p w:rsidR="007D0552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Sequence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of numbers.  Returns </w:t>
                      </w:r>
                      <w:proofErr w:type="gramStart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None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if the sequence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contains</w:t>
                      </w:r>
                    </w:p>
                    <w:p w:rsidR="008457FE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negative numbers. 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example, if the argument is:</w:t>
                      </w:r>
                      <w:r w:rsidR="008457FE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[4, 30, -19, 8, -3, -50,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100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2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[-8, 44, 33], this function returns 0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[1, 29, 22,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8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None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sequence.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6566D9" w:rsidRDefault="008457FE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8457FE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45A401" wp14:editId="5FB1AE34">
                <wp:extent cx="6209030" cy="3756540"/>
                <wp:effectExtent l="0" t="0" r="20320" b="2476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7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66D9" w:rsidRPr="005C702D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number_of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proofErr w:type="spellEnd"/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(string):</w:t>
                            </w:r>
                          </w:p>
                          <w:p w:rsidR="00E035C8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 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"stutter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 in the given string,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</w:p>
                          <w:p w:rsidR="00E035C8" w:rsidRDefault="00E035C8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3C7BCA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"stutter" is a character repeated twice in a row.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For example: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xhhbrrs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returns 2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zzzz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   returns 3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'xxx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yyy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 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returns 7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xxxyyyxxxx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returns 7</w:t>
                            </w:r>
                          </w:p>
                          <w:p w:rsidR="006566D9" w:rsidRPr="005C702D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566D9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Default="006566D9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Pr="005C702D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45A401" id="Rectangle 14" o:spid="_x0000_s1029" style="width:488.9pt;height:29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6566D9" w:rsidRPr="005C702D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number_of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_stutter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proofErr w:type="spellEnd"/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(string):</w:t>
                      </w:r>
                    </w:p>
                    <w:p w:rsidR="00E035C8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 of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"stutter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 in the given string,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</w:p>
                    <w:p w:rsidR="00E035C8" w:rsidRDefault="00E035C8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3C7BCA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"stutter" is a character repeated twice in a row.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For example: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xhhbrrs</w:t>
                      </w:r>
                      <w:proofErr w:type="spell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returns 2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zzzz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   returns 3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'xxx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yyy</w:t>
                      </w:r>
                      <w:proofErr w:type="spell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xxxx</w:t>
                      </w:r>
                      <w:proofErr w:type="spell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 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returns 7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proofErr w:type="spell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xxxyyyxxxx</w:t>
                      </w:r>
                      <w:proofErr w:type="spell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returns 7</w:t>
                      </w:r>
                    </w:p>
                    <w:p w:rsidR="006566D9" w:rsidRPr="005C702D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6566D9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Default="006566D9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Pr="005C702D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57D7A2" wp14:editId="19F844FC">
                <wp:extent cx="5943600" cy="2028410"/>
                <wp:effectExtent l="0" t="0" r="19050" b="26670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28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(sequence, m):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largest number in the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first  m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numbers of the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sequence of numbers, where  m  is the second argument.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if sequence X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is [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7, 4, 15, 20, 13, 40, </w:t>
                            </w:r>
                            <w:proofErr w:type="gramStart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</w:t>
                            </w:r>
                            <w:proofErr w:type="gramEnd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then: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X, 1)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2)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3) returns 15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4)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5)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6) returns 40</w:t>
                            </w:r>
                          </w:p>
                          <w:p w:rsidR="0009286C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7) returns 40</w:t>
                            </w:r>
                          </w:p>
                          <w:p w:rsidR="006C177B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argument is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 non-empty sequence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second argument is a positive integer</w:t>
                            </w:r>
                          </w:p>
                          <w:p w:rsidR="0009286C" w:rsidRPr="005C702D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larger than the length of the given sequence.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C7BCA" w:rsidRPr="005C702D" w:rsidRDefault="003C7BCA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57D7A2" id="Rectangle 15" o:spid="_x0000_s1030" style="width:468pt;height:15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" filled="f" strokecolor="black [3213]" strokeweight="2pt">
                <v:textbox style="mso-fit-shape-to-text:t" inset="14.4pt,7.2pt,,7.2pt">
                  <w:txbxContent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(sequence, m):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largest number in the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first  m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numbers of the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sequence of numbers, where  m  is the second argument.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if sequence X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is [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7, 4, 15, 20, 13, 40, </w:t>
                      </w:r>
                      <w:proofErr w:type="gramStart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</w:t>
                      </w:r>
                      <w:proofErr w:type="gramEnd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then: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X, 1)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2)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3) returns 15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4) returns 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5) returns 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6) returns 40</w:t>
                      </w:r>
                    </w:p>
                    <w:p w:rsidR="0009286C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(X, 7) returns 40</w:t>
                      </w:r>
                    </w:p>
                    <w:p w:rsidR="006C177B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first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argument is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 non-empty sequence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second argument is a positive integer</w:t>
                      </w:r>
                    </w:p>
                    <w:p w:rsidR="0009286C" w:rsidRPr="005C702D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larger than the length of the given sequence.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C7BCA" w:rsidRPr="005C702D" w:rsidRDefault="003C7BCA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E035C8" w:rsidRPr="00B433E6" w:rsidRDefault="00CF3141" w:rsidP="00E035C8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</w:p>
    <w:sectPr w:rsidR="00B433E6" w:rsidRPr="00B433E6" w:rsidSect="00DB5D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573" w:rsidRDefault="00072573" w:rsidP="00117AA5">
      <w:pPr>
        <w:spacing w:after="0" w:line="240" w:lineRule="auto"/>
      </w:pPr>
      <w:r>
        <w:separator/>
      </w:r>
    </w:p>
  </w:endnote>
  <w:endnote w:type="continuationSeparator" w:id="0">
    <w:p w:rsidR="00072573" w:rsidRDefault="0007257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F22" w:rsidRDefault="00FF7F2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F22" w:rsidRDefault="00FF7F2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F22" w:rsidRDefault="00FF7F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573" w:rsidRDefault="00072573" w:rsidP="00117AA5">
      <w:pPr>
        <w:spacing w:after="0" w:line="240" w:lineRule="auto"/>
      </w:pPr>
      <w:r>
        <w:separator/>
      </w:r>
    </w:p>
  </w:footnote>
  <w:footnote w:type="continuationSeparator" w:id="0">
    <w:p w:rsidR="00072573" w:rsidRDefault="0007257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F22" w:rsidRDefault="00FF7F2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bookmarkStart w:id="0" w:name="_GoBack"/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FF7F2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FF7F2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31" style="position:absolute;margin-left:0;margin-top:-3.3pt;width:506.9pt;height:24pt;z-index:251663360;mso-position-horizontal-relative:text;mso-position-vertical-relative:text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2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FF7F2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13</w:t>
                      </w:r>
                    </w:p>
                  </w:txbxContent>
                </v:textbox>
              </v:shape>
              <v:shape id="Text Box 5" o:spid="_x0000_s1033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FF7F2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F22" w:rsidRDefault="00FF7F2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 w15:restartNumberingAfterBreak="0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7C71377"/>
    <w:multiLevelType w:val="multilevel"/>
    <w:tmpl w:val="B00C492E"/>
    <w:numStyleLink w:val="MyMultiLevel"/>
  </w:abstractNum>
  <w:abstractNum w:abstractNumId="14" w15:restartNumberingAfterBreak="0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 w15:restartNumberingAfterBreak="0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46E7470C"/>
    <w:multiLevelType w:val="multilevel"/>
    <w:tmpl w:val="B00C492E"/>
    <w:numStyleLink w:val="MyMultiLevel"/>
  </w:abstractNum>
  <w:abstractNum w:abstractNumId="18" w15:restartNumberingAfterBreak="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 w15:restartNumberingAfterBreak="0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 w15:restartNumberingAfterBreak="0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 w15:restartNumberingAfterBreak="0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 w15:restartNumberingAfterBreak="0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6701A"/>
    <w:rsid w:val="00072573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C7BCA"/>
    <w:rsid w:val="003D6234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08F"/>
    <w:rsid w:val="007239F9"/>
    <w:rsid w:val="00726AB6"/>
    <w:rsid w:val="00743275"/>
    <w:rsid w:val="00743CF5"/>
    <w:rsid w:val="00752A93"/>
    <w:rsid w:val="00753A57"/>
    <w:rsid w:val="007625E1"/>
    <w:rsid w:val="007679CE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D0552"/>
    <w:rsid w:val="007E15F8"/>
    <w:rsid w:val="007E3CE3"/>
    <w:rsid w:val="007F0621"/>
    <w:rsid w:val="007F4987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3FBF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10BF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97A77"/>
    <w:rsid w:val="00BA5485"/>
    <w:rsid w:val="00BC00D9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A347E"/>
    <w:rsid w:val="00CA490C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094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13B52B8-BD27-4D63-B2E7-346E1EA17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</TotalTime>
  <Pages>4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Galluzzi, Valerie</cp:lastModifiedBy>
  <cp:revision>4</cp:revision>
  <cp:lastPrinted>2013-09-27T15:13:00Z</cp:lastPrinted>
  <dcterms:created xsi:type="dcterms:W3CDTF">2015-10-01T03:03:00Z</dcterms:created>
  <dcterms:modified xsi:type="dcterms:W3CDTF">2015-10-01T03:05:00Z</dcterms:modified>
</cp:coreProperties>
</file>