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5EDA4769" w14:textId="77777777" w:rsidR="00C8153B" w:rsidRDefault="00C8153B" w:rsidP="00C8153B">
      <w:pPr>
        <w:spacing w:line="240" w:lineRule="auto"/>
        <w:outlineLvl w:val="0"/>
      </w:pPr>
      <w:r>
        <w:t>Name</w:t>
      </w:r>
      <w:proofErr w:type="gramStart"/>
      <w:r>
        <w:t>:_</w:t>
      </w:r>
      <w:proofErr w:type="gramEnd"/>
      <w:r>
        <w:t xml:space="preserve">________________________________           CM: _______       Grade:_____ </w:t>
      </w:r>
    </w:p>
    <w:p w14:paraId="76F273F0" w14:textId="77777777" w:rsidR="00FA3987" w:rsidRDefault="00FA3987" w:rsidP="00FA3987">
      <w:p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</w:rPr>
        <w:t xml:space="preserve">This quiz is due after you have finished watching the </w:t>
      </w:r>
      <w:proofErr w:type="spellStart"/>
      <w:r>
        <w:rPr>
          <w:rFonts w:ascii="Candara" w:hAnsi="Candara"/>
          <w:b/>
        </w:rPr>
        <w:t>CharConcepts</w:t>
      </w:r>
      <w:proofErr w:type="spellEnd"/>
      <w:r w:rsidRPr="00926EE4">
        <w:rPr>
          <w:rFonts w:ascii="Candara" w:hAnsi="Candara"/>
        </w:rPr>
        <w:t xml:space="preserve">, </w:t>
      </w:r>
      <w:proofErr w:type="spellStart"/>
      <w:r>
        <w:rPr>
          <w:rFonts w:ascii="Candara" w:hAnsi="Candara"/>
          <w:b/>
        </w:rPr>
        <w:t>CountingChars</w:t>
      </w:r>
      <w:proofErr w:type="spellEnd"/>
      <w:r>
        <w:rPr>
          <w:rFonts w:ascii="Candara" w:hAnsi="Candara"/>
        </w:rPr>
        <w:t xml:space="preserve">, </w:t>
      </w:r>
      <w:proofErr w:type="spellStart"/>
      <w:r w:rsidRPr="005763BB">
        <w:rPr>
          <w:rFonts w:ascii="Candara" w:hAnsi="Candara"/>
          <w:b/>
        </w:rPr>
        <w:t>StringConcepts</w:t>
      </w:r>
      <w:proofErr w:type="spellEnd"/>
      <w:r w:rsidRPr="00EE0EB7">
        <w:rPr>
          <w:rFonts w:ascii="Candara" w:hAnsi="Candara"/>
        </w:rPr>
        <w:t>,</w:t>
      </w:r>
      <w:r>
        <w:rPr>
          <w:rFonts w:ascii="Candara" w:hAnsi="Candara"/>
        </w:rPr>
        <w:t xml:space="preserve"> and </w:t>
      </w:r>
      <w:proofErr w:type="spellStart"/>
      <w:r w:rsidRPr="00EE0EB7">
        <w:rPr>
          <w:rFonts w:ascii="Candara" w:hAnsi="Candara"/>
          <w:b/>
        </w:rPr>
        <w:t>StringLength</w:t>
      </w:r>
      <w:proofErr w:type="spellEnd"/>
      <w:r>
        <w:rPr>
          <w:rFonts w:ascii="Candara" w:hAnsi="Candara"/>
        </w:rPr>
        <w:t xml:space="preserve"> </w:t>
      </w:r>
      <w:r w:rsidRPr="00EE52DC">
        <w:rPr>
          <w:rFonts w:ascii="Candara" w:hAnsi="Candara"/>
        </w:rPr>
        <w:t>videos. Feel free to complete the quiz as you watch.</w:t>
      </w:r>
    </w:p>
    <w:p w14:paraId="4E56B480" w14:textId="77777777" w:rsidR="00FA3987" w:rsidRPr="00EE52DC" w:rsidRDefault="00FA3987" w:rsidP="00FA3987">
      <w:pPr>
        <w:spacing w:line="240" w:lineRule="auto"/>
        <w:outlineLvl w:val="0"/>
        <w:rPr>
          <w:rFonts w:ascii="Candara" w:hAnsi="Candara"/>
        </w:rPr>
      </w:pPr>
      <w:r w:rsidRPr="00FA3987">
        <w:rPr>
          <w:rFonts w:ascii="Candara" w:hAnsi="Candara"/>
          <w:b/>
        </w:rPr>
        <w:t xml:space="preserve">Video: </w:t>
      </w:r>
      <w:proofErr w:type="spellStart"/>
      <w:r>
        <w:rPr>
          <w:rFonts w:ascii="Candara" w:hAnsi="Candara"/>
          <w:b/>
        </w:rPr>
        <w:t>CharConcepts</w:t>
      </w:r>
      <w:proofErr w:type="spellEnd"/>
    </w:p>
    <w:p w14:paraId="6F576525" w14:textId="77777777" w:rsidR="00041F20" w:rsidRDefault="00E61FBD" w:rsidP="0081406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736C7E">
        <w:rPr>
          <w:rFonts w:ascii="Candara" w:hAnsi="Candara"/>
          <w:b/>
        </w:rPr>
        <w:t>True</w:t>
      </w:r>
      <w:r>
        <w:rPr>
          <w:rFonts w:ascii="Candara" w:hAnsi="Candara"/>
        </w:rPr>
        <w:t xml:space="preserve"> or </w:t>
      </w:r>
      <w:proofErr w:type="gramStart"/>
      <w:r w:rsidRPr="00736C7E">
        <w:rPr>
          <w:rFonts w:ascii="Candara" w:hAnsi="Candara"/>
          <w:b/>
        </w:rPr>
        <w:t>False</w:t>
      </w:r>
      <w:proofErr w:type="gramEnd"/>
      <w:r>
        <w:rPr>
          <w:rFonts w:ascii="Candara" w:hAnsi="Candara"/>
        </w:rPr>
        <w:t xml:space="preserve"> (circle one), </w:t>
      </w:r>
      <w:r w:rsidR="004446F7" w:rsidRPr="004446F7">
        <w:rPr>
          <w:rFonts w:ascii="Candara" w:hAnsi="Candara"/>
        </w:rPr>
        <w:t>the char type in C is really just a single</w:t>
      </w:r>
      <w:r w:rsidR="008B46E2">
        <w:rPr>
          <w:rFonts w:ascii="Candara" w:hAnsi="Candara"/>
        </w:rPr>
        <w:t>-</w:t>
      </w:r>
      <w:r w:rsidR="004446F7" w:rsidRPr="004446F7">
        <w:rPr>
          <w:rFonts w:ascii="Candara" w:hAnsi="Candara"/>
        </w:rPr>
        <w:t>byte number.</w:t>
      </w:r>
    </w:p>
    <w:p w14:paraId="06D023B2" w14:textId="77777777" w:rsidR="00943D43" w:rsidRDefault="00943D43" w:rsidP="00943D43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79F622D3" w14:textId="77777777" w:rsidR="004446F7" w:rsidRPr="004446F7" w:rsidRDefault="004446F7" w:rsidP="004446F7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72A2FD93" w14:textId="77777777" w:rsidR="00041F20" w:rsidRPr="00292C13" w:rsidRDefault="004446F7" w:rsidP="0081406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4446F7">
        <w:rPr>
          <w:rFonts w:ascii="Candara" w:hAnsi="Candara"/>
        </w:rPr>
        <w:t>What function do we use in C to write one character to the console?</w:t>
      </w:r>
    </w:p>
    <w:p w14:paraId="71E6D33B" w14:textId="77777777" w:rsidR="00041F20" w:rsidRPr="00292C13" w:rsidRDefault="00041F20" w:rsidP="00814069">
      <w:pPr>
        <w:spacing w:line="240" w:lineRule="auto"/>
        <w:ind w:right="360"/>
        <w:rPr>
          <w:rFonts w:ascii="Candara" w:hAnsi="Candara"/>
        </w:rPr>
      </w:pPr>
    </w:p>
    <w:p w14:paraId="3F426EC0" w14:textId="77777777" w:rsidR="00041F20" w:rsidRDefault="004446F7" w:rsidP="0081406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4446F7">
        <w:rPr>
          <w:rFonts w:ascii="Candara" w:hAnsi="Candara"/>
        </w:rPr>
        <w:t xml:space="preserve">Write </w:t>
      </w:r>
      <w:proofErr w:type="gramStart"/>
      <w:r w:rsidRPr="004446F7">
        <w:rPr>
          <w:rFonts w:ascii="Candara" w:hAnsi="Candara"/>
        </w:rPr>
        <w:t xml:space="preserve">a </w:t>
      </w:r>
      <w:r w:rsidRPr="008B46E2">
        <w:rPr>
          <w:rFonts w:ascii="Courier New" w:hAnsi="Courier New" w:cs="Courier New"/>
          <w:b/>
          <w:sz w:val="20"/>
          <w:szCs w:val="20"/>
        </w:rPr>
        <w:t>for</w:t>
      </w:r>
      <w:proofErr w:type="gramEnd"/>
      <w:r w:rsidRPr="004446F7">
        <w:rPr>
          <w:rFonts w:ascii="Candara" w:hAnsi="Candara"/>
        </w:rPr>
        <w:t xml:space="preserve"> loop that prints the characters from 'a' to 'z'.</w:t>
      </w:r>
    </w:p>
    <w:p w14:paraId="729FA060" w14:textId="77777777" w:rsidR="004446F7" w:rsidRPr="004446F7" w:rsidRDefault="004446F7" w:rsidP="004446F7">
      <w:pPr>
        <w:pStyle w:val="ListParagraph"/>
        <w:rPr>
          <w:rFonts w:ascii="Candara" w:hAnsi="Candara"/>
        </w:rPr>
      </w:pPr>
    </w:p>
    <w:p w14:paraId="70D880E7" w14:textId="77777777" w:rsidR="004446F7" w:rsidRDefault="004446F7" w:rsidP="004446F7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3CD60BD7" w14:textId="77777777" w:rsidR="004446F7" w:rsidRDefault="004446F7" w:rsidP="004446F7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7A90FC90" w14:textId="77777777" w:rsidR="004446F7" w:rsidRDefault="004446F7" w:rsidP="004446F7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273608C4" w14:textId="77777777" w:rsidR="004446F7" w:rsidRPr="00292C13" w:rsidRDefault="004446F7" w:rsidP="004446F7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5EFB02C5" w14:textId="77777777" w:rsidR="00041F20" w:rsidRPr="00292C13" w:rsidRDefault="00FA3987" w:rsidP="00814069">
      <w:p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  <w:b/>
        </w:rPr>
        <w:t xml:space="preserve">Video: </w:t>
      </w:r>
      <w:proofErr w:type="spellStart"/>
      <w:r>
        <w:rPr>
          <w:rFonts w:ascii="Candara" w:hAnsi="Candara"/>
          <w:b/>
        </w:rPr>
        <w:t>CountingChars</w:t>
      </w:r>
      <w:proofErr w:type="spellEnd"/>
    </w:p>
    <w:p w14:paraId="5EA628EA" w14:textId="77777777" w:rsidR="00041F20" w:rsidRPr="00292C13" w:rsidRDefault="004446F7" w:rsidP="0081406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4446F7">
        <w:rPr>
          <w:rFonts w:ascii="Candara" w:hAnsi="Candara"/>
        </w:rPr>
        <w:t>What function do we use in C to get one character from the console?</w:t>
      </w:r>
    </w:p>
    <w:p w14:paraId="277C81AF" w14:textId="77777777" w:rsidR="00041F20" w:rsidRDefault="00041F20" w:rsidP="00814069">
      <w:pPr>
        <w:spacing w:line="240" w:lineRule="auto"/>
        <w:ind w:right="360"/>
        <w:rPr>
          <w:rFonts w:ascii="Candara" w:hAnsi="Candara"/>
        </w:rPr>
      </w:pPr>
    </w:p>
    <w:p w14:paraId="6E87E6E5" w14:textId="77777777" w:rsidR="00943D43" w:rsidRDefault="00943D43" w:rsidP="00814069">
      <w:pPr>
        <w:spacing w:line="240" w:lineRule="auto"/>
        <w:ind w:right="360"/>
        <w:rPr>
          <w:rFonts w:ascii="Candara" w:hAnsi="Candara"/>
        </w:rPr>
      </w:pPr>
    </w:p>
    <w:p w14:paraId="6EB1D49A" w14:textId="77777777" w:rsidR="007C1A02" w:rsidRDefault="007C1A02" w:rsidP="007C1A02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Which function found in </w:t>
      </w:r>
      <w:proofErr w:type="spellStart"/>
      <w:r>
        <w:rPr>
          <w:rFonts w:ascii="Candara" w:hAnsi="Candara"/>
        </w:rPr>
        <w:t>ctype.h</w:t>
      </w:r>
      <w:proofErr w:type="spellEnd"/>
      <w:r>
        <w:rPr>
          <w:rFonts w:ascii="Candara" w:hAnsi="Candara"/>
        </w:rPr>
        <w:t xml:space="preserve">… </w:t>
      </w:r>
    </w:p>
    <w:p w14:paraId="37360A10" w14:textId="77777777" w:rsidR="007C1A02" w:rsidRDefault="007C1A02" w:rsidP="00627CDC">
      <w:pPr>
        <w:pStyle w:val="ListParagraph"/>
        <w:numPr>
          <w:ilvl w:val="1"/>
          <w:numId w:val="1"/>
        </w:numPr>
        <w:spacing w:line="48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Converts a character to upper case? </w:t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  <w:t>_____________</w:t>
      </w:r>
    </w:p>
    <w:p w14:paraId="2F2CD3DE" w14:textId="77777777" w:rsidR="007C1A02" w:rsidRDefault="007C1A02" w:rsidP="00627CDC">
      <w:pPr>
        <w:pStyle w:val="ListParagraph"/>
        <w:numPr>
          <w:ilvl w:val="1"/>
          <w:numId w:val="1"/>
        </w:numPr>
        <w:spacing w:line="480" w:lineRule="auto"/>
        <w:ind w:right="360"/>
        <w:rPr>
          <w:rFonts w:ascii="Candara" w:hAnsi="Candara"/>
        </w:rPr>
      </w:pPr>
      <w:r>
        <w:rPr>
          <w:rFonts w:ascii="Candara" w:hAnsi="Candara"/>
        </w:rPr>
        <w:t>Checks to see if a character is a digit?</w:t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  <w:t>_____________</w:t>
      </w:r>
    </w:p>
    <w:p w14:paraId="65C8AD22" w14:textId="77777777" w:rsidR="007C1A02" w:rsidRPr="007C1A02" w:rsidRDefault="007C1A02" w:rsidP="00627CDC">
      <w:pPr>
        <w:pStyle w:val="ListParagraph"/>
        <w:numPr>
          <w:ilvl w:val="1"/>
          <w:numId w:val="1"/>
        </w:numPr>
        <w:spacing w:line="480" w:lineRule="auto"/>
        <w:ind w:right="360"/>
        <w:rPr>
          <w:rFonts w:ascii="Candara" w:hAnsi="Candara"/>
        </w:rPr>
      </w:pPr>
      <w:r>
        <w:rPr>
          <w:rFonts w:ascii="Candara" w:hAnsi="Candara"/>
        </w:rPr>
        <w:t>Checks to see if a character is a letter?</w:t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  <w:t>_____________</w:t>
      </w:r>
    </w:p>
    <w:p w14:paraId="5EA6E81D" w14:textId="77777777" w:rsidR="007C1A02" w:rsidRPr="007C1A02" w:rsidRDefault="007C1A02" w:rsidP="00627CDC">
      <w:pPr>
        <w:pStyle w:val="ListParagraph"/>
        <w:numPr>
          <w:ilvl w:val="1"/>
          <w:numId w:val="1"/>
        </w:numPr>
        <w:spacing w:line="480" w:lineRule="auto"/>
        <w:ind w:right="360"/>
        <w:rPr>
          <w:rFonts w:ascii="Candara" w:hAnsi="Candara"/>
        </w:rPr>
      </w:pPr>
      <w:r>
        <w:rPr>
          <w:rFonts w:ascii="Candara" w:hAnsi="Candara"/>
        </w:rPr>
        <w:t>Checks to see if a character is a lowercase letter?</w:t>
      </w:r>
      <w:r>
        <w:rPr>
          <w:rFonts w:ascii="Candara" w:hAnsi="Candara"/>
        </w:rPr>
        <w:tab/>
        <w:t>_____________</w:t>
      </w:r>
    </w:p>
    <w:p w14:paraId="4423768E" w14:textId="77777777" w:rsidR="00FA3987" w:rsidRPr="00FA3987" w:rsidRDefault="00FA3987" w:rsidP="00FA3987">
      <w:pPr>
        <w:spacing w:line="240" w:lineRule="auto"/>
        <w:ind w:right="360"/>
        <w:rPr>
          <w:rFonts w:ascii="Candara" w:hAnsi="Candara"/>
        </w:rPr>
      </w:pPr>
      <w:r w:rsidRPr="00FA3987">
        <w:rPr>
          <w:rFonts w:ascii="Candara" w:hAnsi="Candara"/>
          <w:b/>
        </w:rPr>
        <w:t xml:space="preserve">Video: </w:t>
      </w:r>
      <w:proofErr w:type="spellStart"/>
      <w:r w:rsidRPr="00FA3987">
        <w:rPr>
          <w:rFonts w:ascii="Candara" w:hAnsi="Candara"/>
          <w:b/>
        </w:rPr>
        <w:t>StringConcepts</w:t>
      </w:r>
      <w:proofErr w:type="spellEnd"/>
    </w:p>
    <w:p w14:paraId="1F87ED25" w14:textId="77777777" w:rsidR="004446F7" w:rsidRPr="004446F7" w:rsidRDefault="004446F7" w:rsidP="004446F7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4446F7">
        <w:rPr>
          <w:rFonts w:ascii="Candara" w:hAnsi="Candara"/>
        </w:rPr>
        <w:t xml:space="preserve">Complete the </w:t>
      </w:r>
      <w:r w:rsidR="00E56975">
        <w:rPr>
          <w:rFonts w:ascii="Candara" w:hAnsi="Candara"/>
        </w:rPr>
        <w:t xml:space="preserve">code below so it declares a </w:t>
      </w:r>
      <w:r w:rsidR="00792BBE">
        <w:rPr>
          <w:rFonts w:ascii="Candara" w:hAnsi="Candara"/>
        </w:rPr>
        <w:t xml:space="preserve">character array </w:t>
      </w:r>
      <w:r w:rsidR="00E56975">
        <w:rPr>
          <w:rFonts w:ascii="Candara" w:hAnsi="Candara"/>
        </w:rPr>
        <w:t xml:space="preserve">called </w:t>
      </w:r>
      <w:r w:rsidR="00E56975" w:rsidRPr="00E56975">
        <w:rPr>
          <w:rFonts w:ascii="Candara" w:hAnsi="Candara"/>
          <w:b/>
        </w:rPr>
        <w:t>computer</w:t>
      </w:r>
      <w:r w:rsidR="00E56975">
        <w:rPr>
          <w:rFonts w:ascii="Candara" w:hAnsi="Candara"/>
        </w:rPr>
        <w:t xml:space="preserve"> and initializes it with the string </w:t>
      </w:r>
      <w:r w:rsidR="00792BBE">
        <w:rPr>
          <w:rFonts w:ascii="Candara" w:hAnsi="Candara"/>
        </w:rPr>
        <w:t>“</w:t>
      </w:r>
      <w:r w:rsidR="00E56975">
        <w:rPr>
          <w:rFonts w:ascii="Courier New" w:hAnsi="Courier New" w:cs="Courier New"/>
          <w:sz w:val="20"/>
          <w:szCs w:val="20"/>
        </w:rPr>
        <w:t>Amiga</w:t>
      </w:r>
      <w:r w:rsidR="00792BBE">
        <w:rPr>
          <w:rFonts w:ascii="Candara" w:hAnsi="Candara"/>
        </w:rPr>
        <w:t>”</w:t>
      </w:r>
      <w:r w:rsidRPr="004446F7">
        <w:rPr>
          <w:rFonts w:ascii="Candara" w:hAnsi="Candara"/>
        </w:rPr>
        <w:t>:</w:t>
      </w:r>
    </w:p>
    <w:p w14:paraId="3CA169D3" w14:textId="77777777" w:rsidR="00041F20" w:rsidRDefault="004446F7" w:rsidP="004446F7">
      <w:pPr>
        <w:spacing w:line="240" w:lineRule="auto"/>
        <w:ind w:left="720" w:right="360" w:firstLine="720"/>
        <w:rPr>
          <w:rFonts w:ascii="Courier New" w:hAnsi="Courier New" w:cs="Courier New"/>
          <w:sz w:val="20"/>
          <w:szCs w:val="20"/>
        </w:rPr>
      </w:pPr>
      <w:r w:rsidRPr="004446F7">
        <w:rPr>
          <w:rFonts w:ascii="Candara" w:hAnsi="Candara"/>
        </w:rPr>
        <w:t>___</w:t>
      </w:r>
      <w:r w:rsidR="00A97F1D">
        <w:rPr>
          <w:rFonts w:ascii="Candara" w:hAnsi="Candara"/>
        </w:rPr>
        <w:t>_________</w:t>
      </w:r>
      <w:r w:rsidRPr="004446F7">
        <w:rPr>
          <w:rFonts w:ascii="Candara" w:hAnsi="Candara"/>
        </w:rPr>
        <w:t>__________</w:t>
      </w:r>
      <w:r w:rsidR="00A97F1D">
        <w:rPr>
          <w:rFonts w:ascii="Candara" w:hAnsi="Candara"/>
        </w:rPr>
        <w:t>___________</w:t>
      </w:r>
      <w:r w:rsidRPr="004446F7">
        <w:rPr>
          <w:rFonts w:ascii="Candara" w:hAnsi="Candara"/>
        </w:rPr>
        <w:t xml:space="preserve">___ </w:t>
      </w:r>
      <w:r w:rsidRPr="004446F7">
        <w:rPr>
          <w:rFonts w:ascii="Courier New" w:hAnsi="Courier New" w:cs="Courier New"/>
          <w:sz w:val="20"/>
          <w:szCs w:val="20"/>
        </w:rPr>
        <w:t>= "</w:t>
      </w:r>
      <w:r w:rsidR="00E56975">
        <w:rPr>
          <w:rFonts w:ascii="Courier New" w:hAnsi="Courier New" w:cs="Courier New"/>
          <w:sz w:val="20"/>
          <w:szCs w:val="20"/>
        </w:rPr>
        <w:t>Amiga</w:t>
      </w:r>
      <w:r w:rsidRPr="004446F7">
        <w:rPr>
          <w:rFonts w:ascii="Courier New" w:hAnsi="Courier New" w:cs="Courier New"/>
          <w:sz w:val="20"/>
          <w:szCs w:val="20"/>
        </w:rPr>
        <w:t>";</w:t>
      </w:r>
    </w:p>
    <w:p w14:paraId="1765A523" w14:textId="77777777" w:rsidR="004446F7" w:rsidRPr="00292C13" w:rsidRDefault="004446F7" w:rsidP="004446F7">
      <w:pPr>
        <w:spacing w:line="240" w:lineRule="auto"/>
        <w:ind w:left="720" w:right="360" w:firstLine="720"/>
        <w:rPr>
          <w:rFonts w:ascii="Candara" w:hAnsi="Candara"/>
        </w:rPr>
      </w:pPr>
    </w:p>
    <w:p w14:paraId="317CEF41" w14:textId="77777777" w:rsidR="00041F20" w:rsidRPr="00292C13" w:rsidRDefault="00A97F1D" w:rsidP="0081406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Draw the box-and-pointer</w:t>
      </w:r>
      <w:r w:rsidR="004446F7" w:rsidRPr="004446F7">
        <w:rPr>
          <w:rFonts w:ascii="Candara" w:hAnsi="Candara"/>
        </w:rPr>
        <w:t xml:space="preserve"> diagram for the declaration and initialization of the string constant in the previous question.</w:t>
      </w:r>
    </w:p>
    <w:p w14:paraId="20F36BA7" w14:textId="77777777" w:rsidR="00041F20" w:rsidRDefault="00041F20" w:rsidP="00814069">
      <w:pPr>
        <w:spacing w:line="240" w:lineRule="auto"/>
        <w:ind w:right="360"/>
        <w:rPr>
          <w:rFonts w:ascii="Candara" w:hAnsi="Candara"/>
        </w:rPr>
      </w:pPr>
    </w:p>
    <w:p w14:paraId="3575B3BF" w14:textId="77777777" w:rsidR="00943D43" w:rsidRDefault="00943D43" w:rsidP="00814069">
      <w:pPr>
        <w:spacing w:line="240" w:lineRule="auto"/>
        <w:ind w:right="360"/>
        <w:rPr>
          <w:rFonts w:ascii="Candara" w:hAnsi="Candara"/>
        </w:rPr>
      </w:pPr>
    </w:p>
    <w:p w14:paraId="7F7D6433" w14:textId="77777777" w:rsidR="00041F20" w:rsidRDefault="004446F7" w:rsidP="004446F7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4446F7">
        <w:rPr>
          <w:rFonts w:ascii="Candara" w:hAnsi="Candara"/>
        </w:rPr>
        <w:t>Why do strings in C end with a '</w:t>
      </w:r>
      <w:r w:rsidRPr="001D2A9E">
        <w:rPr>
          <w:rFonts w:ascii="Courier New" w:hAnsi="Courier New" w:cs="Courier New"/>
          <w:sz w:val="20"/>
          <w:szCs w:val="20"/>
        </w:rPr>
        <w:t>\0</w:t>
      </w:r>
      <w:r w:rsidRPr="004446F7">
        <w:rPr>
          <w:rFonts w:ascii="Candara" w:hAnsi="Candara"/>
        </w:rPr>
        <w:t>' character?</w:t>
      </w:r>
    </w:p>
    <w:p w14:paraId="0879F31D" w14:textId="77777777" w:rsidR="004446F7" w:rsidRDefault="004446F7" w:rsidP="004446F7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4970594E" w14:textId="77777777" w:rsidR="004446F7" w:rsidRDefault="004446F7" w:rsidP="004446F7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761EE0E5" w14:textId="77777777" w:rsidR="004446F7" w:rsidRDefault="004446F7" w:rsidP="00501E5E">
      <w:pPr>
        <w:spacing w:line="240" w:lineRule="auto"/>
        <w:ind w:right="360"/>
        <w:rPr>
          <w:rFonts w:ascii="Candara" w:hAnsi="Candara"/>
        </w:rPr>
      </w:pPr>
    </w:p>
    <w:p w14:paraId="19A6B00C" w14:textId="77777777" w:rsidR="004446F7" w:rsidRDefault="004446F7" w:rsidP="004446F7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2ABC83C5" w14:textId="77777777" w:rsidR="00501E5E" w:rsidRPr="00292C13" w:rsidRDefault="00501E5E" w:rsidP="004446F7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1D17D404" w14:textId="77777777" w:rsidR="00041F20" w:rsidRDefault="005064DE" w:rsidP="0081406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In C, t</w:t>
      </w:r>
      <w:r w:rsidR="004446F7" w:rsidRPr="004446F7">
        <w:rPr>
          <w:rFonts w:ascii="Candara" w:hAnsi="Candara"/>
        </w:rPr>
        <w:t xml:space="preserve">he </w:t>
      </w:r>
      <w:proofErr w:type="spellStart"/>
      <w:proofErr w:type="gramStart"/>
      <w:r w:rsidRPr="005064DE">
        <w:rPr>
          <w:rFonts w:ascii="Courier New" w:hAnsi="Courier New" w:cs="Courier New"/>
          <w:sz w:val="20"/>
          <w:szCs w:val="20"/>
        </w:rPr>
        <w:t>strcpy</w:t>
      </w:r>
      <w:proofErr w:type="spellEnd"/>
      <w:r w:rsidRPr="005064DE">
        <w:rPr>
          <w:rFonts w:ascii="Courier New" w:hAnsi="Courier New" w:cs="Courier New"/>
          <w:sz w:val="20"/>
          <w:szCs w:val="20"/>
        </w:rPr>
        <w:t>(</w:t>
      </w:r>
      <w:proofErr w:type="gramEnd"/>
      <w:r w:rsidRPr="005064DE">
        <w:rPr>
          <w:rFonts w:ascii="Courier New" w:hAnsi="Courier New" w:cs="Courier New"/>
          <w:sz w:val="20"/>
          <w:szCs w:val="20"/>
        </w:rPr>
        <w:t>)</w:t>
      </w:r>
      <w:r>
        <w:rPr>
          <w:rFonts w:ascii="Candara" w:hAnsi="Candara"/>
        </w:rPr>
        <w:t xml:space="preserve"> function is used to copy the contents of one string into another, while the </w:t>
      </w:r>
      <w:proofErr w:type="spellStart"/>
      <w:r w:rsidR="004446F7" w:rsidRPr="001D2A9E">
        <w:rPr>
          <w:rFonts w:ascii="Courier New" w:hAnsi="Courier New" w:cs="Courier New"/>
          <w:sz w:val="20"/>
          <w:szCs w:val="20"/>
        </w:rPr>
        <w:t>strcat</w:t>
      </w:r>
      <w:proofErr w:type="spellEnd"/>
      <w:r w:rsidR="004446F7" w:rsidRPr="001D2A9E">
        <w:rPr>
          <w:rFonts w:ascii="Courier New" w:hAnsi="Courier New" w:cs="Courier New"/>
          <w:sz w:val="20"/>
          <w:szCs w:val="20"/>
        </w:rPr>
        <w:t>()</w:t>
      </w:r>
      <w:r w:rsidR="004446F7" w:rsidRPr="004446F7">
        <w:rPr>
          <w:rFonts w:ascii="Candara" w:hAnsi="Candara"/>
        </w:rPr>
        <w:t xml:space="preserve"> function is used to </w:t>
      </w:r>
      <w:r>
        <w:rPr>
          <w:rFonts w:ascii="Candara" w:hAnsi="Candara"/>
        </w:rPr>
        <w:t xml:space="preserve">add one string onto the end of another. In each case, </w:t>
      </w:r>
      <w:r w:rsidR="004446F7" w:rsidRPr="004446F7">
        <w:rPr>
          <w:rFonts w:ascii="Candara" w:hAnsi="Candara"/>
        </w:rPr>
        <w:t xml:space="preserve">we need to </w:t>
      </w:r>
      <w:r>
        <w:rPr>
          <w:rFonts w:ascii="Candara" w:hAnsi="Candara"/>
        </w:rPr>
        <w:t xml:space="preserve">make sure the destination string is long enough </w:t>
      </w:r>
      <w:r w:rsidR="004446F7" w:rsidRPr="004446F7">
        <w:rPr>
          <w:rFonts w:ascii="Candara" w:hAnsi="Candara"/>
        </w:rPr>
        <w:t xml:space="preserve">to store the result.  Finish the following code so that it </w:t>
      </w:r>
      <w:r w:rsidR="007A3213">
        <w:rPr>
          <w:rFonts w:ascii="Candara" w:hAnsi="Candara"/>
        </w:rPr>
        <w:t xml:space="preserve">concatenates s1 and s2, then </w:t>
      </w:r>
      <w:r w:rsidR="004446F7" w:rsidRPr="004446F7">
        <w:rPr>
          <w:rFonts w:ascii="Candara" w:hAnsi="Candara"/>
        </w:rPr>
        <w:t>prints the last line of the Rose-Hulman fight song.</w:t>
      </w:r>
    </w:p>
    <w:p w14:paraId="362D60D1" w14:textId="77777777" w:rsidR="004446F7" w:rsidRDefault="004446F7" w:rsidP="004446F7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05E7F0B8" w14:textId="77777777" w:rsidR="004446F7" w:rsidRDefault="00B913D5" w:rsidP="004446F7">
      <w:pPr>
        <w:pStyle w:val="ListParagraph"/>
        <w:spacing w:line="240" w:lineRule="auto"/>
        <w:ind w:right="360"/>
        <w:rPr>
          <w:rFonts w:ascii="Candara" w:hAnsi="Candara"/>
        </w:rPr>
      </w:pPr>
      <w:r>
        <w:rPr>
          <w:noProof/>
        </w:rPr>
        <w:pict w14:anchorId="2F4820C6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left:0;text-align:left;margin-left:37.5pt;margin-top:4.65pt;width:421.5pt;height:145.75pt;z-index:251660288" strokecolor="white [3212]">
            <v:textbox>
              <w:txbxContent>
                <w:p w14:paraId="634628A6" w14:textId="77777777" w:rsidR="004446F7" w:rsidRPr="004446F7" w:rsidRDefault="004446F7" w:rsidP="004446F7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4446F7">
                    <w:rPr>
                      <w:rFonts w:ascii="Courier New" w:hAnsi="Courier New" w:cs="Courier New"/>
                      <w:sz w:val="20"/>
                      <w:szCs w:val="20"/>
                    </w:rPr>
                    <w:t>char</w:t>
                  </w:r>
                  <w:proofErr w:type="gramEnd"/>
                  <w:r w:rsidRPr="004446F7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s1[] = "Go, Red! Go White! ";  /* 19 characters long */</w:t>
                  </w:r>
                </w:p>
                <w:p w14:paraId="15924871" w14:textId="77777777" w:rsidR="004446F7" w:rsidRPr="004446F7" w:rsidRDefault="004446F7" w:rsidP="004446F7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4446F7">
                    <w:rPr>
                      <w:rFonts w:ascii="Courier New" w:hAnsi="Courier New" w:cs="Courier New"/>
                      <w:sz w:val="20"/>
                      <w:szCs w:val="20"/>
                    </w:rPr>
                    <w:t>ch</w:t>
                  </w:r>
                  <w:r w:rsidR="001D2A9E">
                    <w:rPr>
                      <w:rFonts w:ascii="Courier New" w:hAnsi="Courier New" w:cs="Courier New"/>
                      <w:sz w:val="20"/>
                      <w:szCs w:val="20"/>
                    </w:rPr>
                    <w:t>ar</w:t>
                  </w:r>
                  <w:proofErr w:type="gramEnd"/>
                  <w:r w:rsidR="001D2A9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s2[] = "Go Rose, Fight!";</w:t>
                  </w:r>
                  <w:r w:rsidR="001D2A9E">
                    <w:rPr>
                      <w:rFonts w:ascii="Courier New" w:hAnsi="Courier New" w:cs="Courier New"/>
                      <w:sz w:val="20"/>
                      <w:szCs w:val="20"/>
                    </w:rPr>
                    <w:tab/>
                  </w:r>
                  <w:r w:rsidRPr="004446F7">
                    <w:rPr>
                      <w:rFonts w:ascii="Courier New" w:hAnsi="Courier New" w:cs="Courier New"/>
                      <w:sz w:val="20"/>
                      <w:szCs w:val="20"/>
                    </w:rPr>
                    <w:t>/* 15 characters long */</w:t>
                  </w:r>
                </w:p>
                <w:p w14:paraId="27F1CC40" w14:textId="77777777" w:rsidR="004446F7" w:rsidRPr="004446F7" w:rsidRDefault="004446F7" w:rsidP="004446F7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446F7">
                    <w:rPr>
                      <w:rFonts w:ascii="Courier New" w:hAnsi="Courier New" w:cs="Courier New"/>
                      <w:sz w:val="20"/>
                      <w:szCs w:val="20"/>
                    </w:rPr>
                    <w:tab/>
                  </w:r>
                </w:p>
                <w:p w14:paraId="02358BBF" w14:textId="77777777" w:rsidR="004446F7" w:rsidRPr="004446F7" w:rsidRDefault="004446F7" w:rsidP="004446F7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446F7">
                    <w:rPr>
                      <w:rFonts w:ascii="Courier New" w:hAnsi="Courier New" w:cs="Courier New"/>
                      <w:sz w:val="20"/>
                      <w:szCs w:val="20"/>
                    </w:rPr>
                    <w:tab/>
                  </w:r>
                </w:p>
                <w:p w14:paraId="5B3EBF5B" w14:textId="77777777" w:rsidR="004446F7" w:rsidRPr="004446F7" w:rsidRDefault="004446F7" w:rsidP="004446F7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446F7">
                    <w:rPr>
                      <w:rFonts w:ascii="Courier New" w:hAnsi="Courier New" w:cs="Courier New"/>
                      <w:sz w:val="20"/>
                      <w:szCs w:val="20"/>
                    </w:rPr>
                    <w:tab/>
                  </w:r>
                </w:p>
                <w:p w14:paraId="113FDCE8" w14:textId="77777777" w:rsidR="004446F7" w:rsidRPr="004446F7" w:rsidRDefault="004446F7" w:rsidP="004446F7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446F7">
                    <w:rPr>
                      <w:rFonts w:ascii="Courier New" w:hAnsi="Courier New" w:cs="Courier New"/>
                      <w:sz w:val="20"/>
                      <w:szCs w:val="20"/>
                    </w:rPr>
                    <w:tab/>
                  </w:r>
                </w:p>
                <w:p w14:paraId="5A0A6867" w14:textId="77777777" w:rsidR="001D2A9E" w:rsidRDefault="001D2A9E" w:rsidP="004446F7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5C541321" w14:textId="77777777" w:rsidR="001D2A9E" w:rsidRDefault="001D2A9E" w:rsidP="004446F7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206EBF6B" w14:textId="77777777" w:rsidR="004446F7" w:rsidRPr="004446F7" w:rsidRDefault="004446F7" w:rsidP="004446F7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ab/>
                  </w:r>
                </w:p>
                <w:p w14:paraId="53B22AF6" w14:textId="77777777" w:rsidR="004446F7" w:rsidRPr="004446F7" w:rsidRDefault="004446F7" w:rsidP="004446F7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4446F7">
                    <w:rPr>
                      <w:rFonts w:ascii="Courier New" w:hAnsi="Courier New" w:cs="Courier New"/>
                      <w:sz w:val="20"/>
                      <w:szCs w:val="20"/>
                    </w:rPr>
                    <w:t>printf</w:t>
                  </w:r>
                  <w:proofErr w:type="spellEnd"/>
                  <w:proofErr w:type="gramEnd"/>
                  <w:r w:rsidRPr="004446F7">
                    <w:rPr>
                      <w:rFonts w:ascii="Courier New" w:hAnsi="Courier New" w:cs="Courier New"/>
                      <w:sz w:val="20"/>
                      <w:szCs w:val="20"/>
                    </w:rPr>
                    <w:t>("%s\n", s3);</w:t>
                  </w:r>
                </w:p>
              </w:txbxContent>
            </v:textbox>
            <w10:wrap type="square"/>
          </v:shape>
        </w:pict>
      </w:r>
    </w:p>
    <w:p w14:paraId="2E0A7E90" w14:textId="77777777" w:rsidR="004446F7" w:rsidRDefault="004446F7" w:rsidP="004446F7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63A62B3C" w14:textId="77777777" w:rsidR="00041F20" w:rsidRPr="00292C13" w:rsidRDefault="00041F20" w:rsidP="00814069">
      <w:pPr>
        <w:spacing w:line="240" w:lineRule="auto"/>
        <w:ind w:right="360"/>
        <w:rPr>
          <w:rFonts w:ascii="Candara" w:hAnsi="Candara"/>
        </w:rPr>
      </w:pPr>
    </w:p>
    <w:p w14:paraId="78D57D3A" w14:textId="77777777" w:rsidR="00041F20" w:rsidRPr="00292C13" w:rsidRDefault="00041F20" w:rsidP="00814069">
      <w:pPr>
        <w:spacing w:line="240" w:lineRule="auto"/>
        <w:ind w:right="360"/>
        <w:rPr>
          <w:rFonts w:ascii="Candara" w:hAnsi="Candara"/>
        </w:rPr>
      </w:pPr>
    </w:p>
    <w:p w14:paraId="31321182" w14:textId="77777777" w:rsidR="00041F20" w:rsidRPr="00292C13" w:rsidRDefault="00041F20" w:rsidP="00814069">
      <w:pPr>
        <w:spacing w:line="240" w:lineRule="auto"/>
        <w:ind w:right="360"/>
        <w:rPr>
          <w:rFonts w:ascii="Candara" w:hAnsi="Candara"/>
        </w:rPr>
      </w:pPr>
    </w:p>
    <w:p w14:paraId="68D67061" w14:textId="77777777" w:rsidR="00DF1FD9" w:rsidRPr="00292C13" w:rsidRDefault="00DF1FD9" w:rsidP="00814069">
      <w:pPr>
        <w:spacing w:line="240" w:lineRule="auto"/>
        <w:ind w:right="360"/>
        <w:rPr>
          <w:rFonts w:ascii="Candara" w:hAnsi="Candara"/>
        </w:rPr>
      </w:pPr>
    </w:p>
    <w:p w14:paraId="05A2365F" w14:textId="77777777" w:rsidR="004446F7" w:rsidRPr="004446F7" w:rsidRDefault="004446F7" w:rsidP="004446F7">
      <w:pPr>
        <w:spacing w:line="240" w:lineRule="auto"/>
        <w:ind w:right="360"/>
        <w:rPr>
          <w:rFonts w:ascii="Candara" w:hAnsi="Candara"/>
        </w:rPr>
      </w:pPr>
    </w:p>
    <w:p w14:paraId="3B0C9B07" w14:textId="77777777" w:rsidR="00B913D5" w:rsidRPr="009120D8" w:rsidRDefault="00B913D5" w:rsidP="00B913D5">
      <w:pPr>
        <w:spacing w:line="240" w:lineRule="auto"/>
        <w:ind w:right="360"/>
        <w:rPr>
          <w:rFonts w:ascii="Candara" w:hAnsi="Candara"/>
        </w:rPr>
      </w:pPr>
      <w:bookmarkStart w:id="0" w:name="_GoBack"/>
      <w:bookmarkEnd w:id="0"/>
    </w:p>
    <w:p w14:paraId="6DA41E14" w14:textId="77777777" w:rsidR="00B913D5" w:rsidRPr="009C5F45" w:rsidRDefault="00B913D5" w:rsidP="00B913D5">
      <w:pPr>
        <w:pStyle w:val="ListParagraph"/>
        <w:numPr>
          <w:ilvl w:val="0"/>
          <w:numId w:val="1"/>
        </w:numPr>
        <w:spacing w:before="120" w:after="0" w:line="240" w:lineRule="auto"/>
        <w:ind w:right="360"/>
        <w:contextualSpacing w:val="0"/>
        <w:rPr>
          <w:rFonts w:cstheme="minorHAnsi"/>
        </w:rPr>
      </w:pPr>
      <w:r w:rsidRPr="00D146CA">
        <w:rPr>
          <w:rFonts w:ascii="Candara" w:hAnsi="Candara"/>
        </w:rPr>
        <w:t xml:space="preserve">List something (if anything) that became clear to </w:t>
      </w:r>
      <w:r>
        <w:rPr>
          <w:rFonts w:ascii="Candara" w:hAnsi="Candara"/>
        </w:rPr>
        <w:t xml:space="preserve">you as a result of watching this set of C videos. </w:t>
      </w:r>
      <w:r w:rsidRPr="00D146CA">
        <w:rPr>
          <w:rFonts w:ascii="Candara" w:hAnsi="Candara"/>
        </w:rPr>
        <w:t xml:space="preserve">Write </w:t>
      </w:r>
      <w:proofErr w:type="gramStart"/>
      <w:r w:rsidRPr="00D146CA">
        <w:rPr>
          <w:rFonts w:ascii="Candara" w:hAnsi="Candara"/>
        </w:rPr>
        <w:t>None</w:t>
      </w:r>
      <w:proofErr w:type="gramEnd"/>
      <w:r w:rsidRPr="00D146CA">
        <w:rPr>
          <w:rFonts w:ascii="Candara" w:hAnsi="Candara"/>
        </w:rPr>
        <w:t xml:space="preserve"> or N/A otherwise, so I know you gave it some thought.</w:t>
      </w:r>
    </w:p>
    <w:p w14:paraId="4C22CA7E" w14:textId="77777777" w:rsidR="00B913D5" w:rsidRDefault="00B913D5" w:rsidP="00B913D5">
      <w:pPr>
        <w:spacing w:before="120" w:after="0" w:line="240" w:lineRule="auto"/>
        <w:ind w:right="360"/>
        <w:rPr>
          <w:rFonts w:cstheme="minorHAnsi"/>
        </w:rPr>
      </w:pPr>
    </w:p>
    <w:p w14:paraId="6DBF2CE5" w14:textId="77777777" w:rsidR="00B913D5" w:rsidRPr="009C5F45" w:rsidRDefault="00B913D5" w:rsidP="00B913D5">
      <w:pPr>
        <w:spacing w:before="120" w:after="0" w:line="240" w:lineRule="auto"/>
        <w:ind w:right="360"/>
        <w:rPr>
          <w:rFonts w:cstheme="minorHAnsi"/>
        </w:rPr>
      </w:pPr>
    </w:p>
    <w:p w14:paraId="5A2A4753" w14:textId="77777777" w:rsidR="00B913D5" w:rsidRPr="00EE477A" w:rsidRDefault="00B913D5" w:rsidP="00B913D5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 w:cs="Courier New"/>
        </w:rPr>
      </w:pPr>
      <w:r w:rsidRPr="0009538E">
        <w:rPr>
          <w:rFonts w:ascii="Candara" w:hAnsi="Candara"/>
        </w:rPr>
        <w:t>After watching this set of videos, what questions, if any, do you have?</w:t>
      </w:r>
      <w:r w:rsidRPr="0009538E">
        <w:rPr>
          <w:rFonts w:ascii="Candara" w:hAnsi="Candara" w:cs="Courier New"/>
        </w:rPr>
        <w:t xml:space="preserve"> If none</w:t>
      </w:r>
      <w:r w:rsidRPr="00CF3C36">
        <w:rPr>
          <w:rFonts w:ascii="Candara" w:hAnsi="Candara" w:cs="Courier New"/>
        </w:rPr>
        <w:t>, please write “None”.</w:t>
      </w:r>
      <w:r>
        <w:rPr>
          <w:rFonts w:ascii="Candara" w:hAnsi="Candara" w:cs="Courier New"/>
        </w:rPr>
        <w:t xml:space="preserve">  (Use the back if you need more space.)</w:t>
      </w:r>
    </w:p>
    <w:p w14:paraId="22FF17FE" w14:textId="77777777" w:rsidR="00B913D5" w:rsidRPr="00EE0EB7" w:rsidRDefault="00B913D5" w:rsidP="00B913D5">
      <w:pPr>
        <w:pStyle w:val="ListParagraph"/>
        <w:spacing w:line="240" w:lineRule="auto"/>
        <w:ind w:right="360"/>
        <w:rPr>
          <w:rFonts w:ascii="Candara" w:hAnsi="Candara"/>
        </w:rPr>
      </w:pPr>
    </w:p>
    <w:sectPr w:rsidR="00B913D5" w:rsidRPr="00EE0EB7" w:rsidSect="00041F20"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62FE7B3A" w14:textId="77777777" w:rsidR="00D467AB" w:rsidRDefault="00D467AB" w:rsidP="00117AA5">
      <w:pPr>
        <w:spacing w:after="0" w:line="240" w:lineRule="auto"/>
      </w:pPr>
      <w:r>
        <w:separator/>
      </w:r>
    </w:p>
  </w:endnote>
  <w:endnote w:type="continuationSeparator" w:id="0">
    <w:p w14:paraId="06FF3015" w14:textId="77777777" w:rsidR="00D467AB" w:rsidRDefault="00D467AB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5A21D8AB" w14:textId="77777777"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DD2D7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DD2D7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913D5">
              <w:rPr>
                <w:b/>
                <w:noProof/>
                <w:color w:val="595959" w:themeColor="text1" w:themeTint="A6"/>
              </w:rPr>
              <w:t>2</w:t>
            </w:r>
            <w:r w:rsidR="00DD2D7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DD2D7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DD2D7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913D5">
              <w:rPr>
                <w:b/>
                <w:noProof/>
                <w:color w:val="595959" w:themeColor="text1" w:themeTint="A6"/>
              </w:rPr>
              <w:t>2</w:t>
            </w:r>
            <w:r w:rsidR="00DD2D7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5F81F328" w14:textId="77777777"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7D1E19ED" w14:textId="77777777" w:rsidR="00D467AB" w:rsidRDefault="00D467AB" w:rsidP="00117AA5">
      <w:pPr>
        <w:spacing w:after="0" w:line="240" w:lineRule="auto"/>
      </w:pPr>
      <w:r>
        <w:separator/>
      </w:r>
    </w:p>
  </w:footnote>
  <w:footnote w:type="continuationSeparator" w:id="0">
    <w:p w14:paraId="4BE84AD3" w14:textId="77777777" w:rsidR="00D467AB" w:rsidRDefault="00D467AB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05E944" w14:textId="77777777" w:rsidR="009E0AE0" w:rsidRPr="004A7338" w:rsidRDefault="004A7338" w:rsidP="004A7338">
    <w:pPr>
      <w:tabs>
        <w:tab w:val="right" w:pos="9360"/>
      </w:tabs>
    </w:pPr>
    <w:r>
      <w:t>Introduction to C Programming</w:t>
    </w:r>
    <w:r>
      <w:tab/>
      <w:t>Chars and Strings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446F7"/>
    <w:rsid w:val="00041F20"/>
    <w:rsid w:val="000C373F"/>
    <w:rsid w:val="00117AA5"/>
    <w:rsid w:val="001202E2"/>
    <w:rsid w:val="00143724"/>
    <w:rsid w:val="001D2A9E"/>
    <w:rsid w:val="002675E9"/>
    <w:rsid w:val="00292C13"/>
    <w:rsid w:val="002A03E8"/>
    <w:rsid w:val="002B7A27"/>
    <w:rsid w:val="004446F7"/>
    <w:rsid w:val="004548FE"/>
    <w:rsid w:val="004A7338"/>
    <w:rsid w:val="004E7FB8"/>
    <w:rsid w:val="00501E5E"/>
    <w:rsid w:val="005064DE"/>
    <w:rsid w:val="005763BB"/>
    <w:rsid w:val="005A6AC4"/>
    <w:rsid w:val="005C512F"/>
    <w:rsid w:val="0061215A"/>
    <w:rsid w:val="00627CDC"/>
    <w:rsid w:val="006C0279"/>
    <w:rsid w:val="006D6390"/>
    <w:rsid w:val="0073325E"/>
    <w:rsid w:val="00752A93"/>
    <w:rsid w:val="00792BBE"/>
    <w:rsid w:val="00796E60"/>
    <w:rsid w:val="007A3213"/>
    <w:rsid w:val="007C1A02"/>
    <w:rsid w:val="00814069"/>
    <w:rsid w:val="00890F3C"/>
    <w:rsid w:val="008B46E2"/>
    <w:rsid w:val="008C1165"/>
    <w:rsid w:val="008D1BF6"/>
    <w:rsid w:val="00920497"/>
    <w:rsid w:val="00927A57"/>
    <w:rsid w:val="00943D43"/>
    <w:rsid w:val="00960717"/>
    <w:rsid w:val="009772E8"/>
    <w:rsid w:val="00991D7B"/>
    <w:rsid w:val="009928A0"/>
    <w:rsid w:val="009E0AE0"/>
    <w:rsid w:val="00A003DB"/>
    <w:rsid w:val="00A9622B"/>
    <w:rsid w:val="00A97F1D"/>
    <w:rsid w:val="00B913D5"/>
    <w:rsid w:val="00C71685"/>
    <w:rsid w:val="00C76E9E"/>
    <w:rsid w:val="00C8153B"/>
    <w:rsid w:val="00C946C1"/>
    <w:rsid w:val="00C9705E"/>
    <w:rsid w:val="00CE5A4F"/>
    <w:rsid w:val="00D05D0D"/>
    <w:rsid w:val="00D467AB"/>
    <w:rsid w:val="00D6065C"/>
    <w:rsid w:val="00DD2D7C"/>
    <w:rsid w:val="00DF1FD9"/>
    <w:rsid w:val="00E56975"/>
    <w:rsid w:val="00E61FBD"/>
    <w:rsid w:val="00EE0EB7"/>
    <w:rsid w:val="00EE52DC"/>
    <w:rsid w:val="00EE6831"/>
    <w:rsid w:val="00FA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25F1B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21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mothy%20Wentz\Documents\Courses\TA_CSSE120R\Quizzes\new\quiz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\Users\Timothy Wentz\Documents\Courses\TA_CSSE120R\Quizzes\new\quiz.dotx</Template>
  <TotalTime>195</TotalTime>
  <Pages>2</Pages>
  <Words>284</Words>
  <Characters>1625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Wentz</dc:creator>
  <cp:lastModifiedBy>Delvin Defoe</cp:lastModifiedBy>
  <cp:revision>24</cp:revision>
  <cp:lastPrinted>2009-11-02T16:20:00Z</cp:lastPrinted>
  <dcterms:created xsi:type="dcterms:W3CDTF">2008-09-25T02:32:00Z</dcterms:created>
  <dcterms:modified xsi:type="dcterms:W3CDTF">2012-02-07T00:23:00Z</dcterms:modified>
</cp:coreProperties>
</file>