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505D5BB4" w14:textId="77777777" w:rsidR="006C0279" w:rsidRDefault="006C0279" w:rsidP="00117AA5">
      <w:pPr>
        <w:spacing w:line="240" w:lineRule="auto"/>
        <w:outlineLvl w:val="0"/>
      </w:pPr>
    </w:p>
    <w:p w14:paraId="2893DEB6" w14:textId="77777777" w:rsidR="007A098D" w:rsidRDefault="007A098D" w:rsidP="007A098D">
      <w:pPr>
        <w:spacing w:line="240" w:lineRule="auto"/>
        <w:outlineLvl w:val="0"/>
      </w:pPr>
      <w:r>
        <w:t>Name</w:t>
      </w:r>
      <w:proofErr w:type="gramStart"/>
      <w:r>
        <w:t>:_</w:t>
      </w:r>
      <w:proofErr w:type="gramEnd"/>
      <w:r>
        <w:t xml:space="preserve">________________________________           CM: _______       Grade:_____ </w:t>
      </w:r>
    </w:p>
    <w:p w14:paraId="4BD3A92F" w14:textId="77777777" w:rsidR="005F02F4" w:rsidRDefault="005F02F4" w:rsidP="005F02F4">
      <w:pPr>
        <w:spacing w:line="240" w:lineRule="auto"/>
        <w:outlineLvl w:val="0"/>
        <w:rPr>
          <w:rFonts w:ascii="Candara" w:hAnsi="Candara"/>
        </w:rPr>
      </w:pPr>
      <w:r>
        <w:rPr>
          <w:rFonts w:ascii="Candara" w:hAnsi="Candara"/>
        </w:rPr>
        <w:t xml:space="preserve">This quiz is due after you have finished watching the </w:t>
      </w:r>
      <w:r w:rsidRPr="005F02F4">
        <w:rPr>
          <w:rFonts w:ascii="Candara" w:hAnsi="Candara"/>
          <w:b/>
        </w:rPr>
        <w:t>Why C</w:t>
      </w:r>
      <w:r w:rsidRPr="005F02F4">
        <w:rPr>
          <w:rFonts w:ascii="Candara" w:hAnsi="Candara"/>
        </w:rPr>
        <w:t xml:space="preserve">, </w:t>
      </w:r>
      <w:r w:rsidR="004720A5">
        <w:rPr>
          <w:rFonts w:ascii="Candara" w:hAnsi="Candara"/>
          <w:b/>
        </w:rPr>
        <w:t xml:space="preserve">Strings and </w:t>
      </w:r>
      <w:proofErr w:type="spellStart"/>
      <w:r w:rsidR="004720A5">
        <w:rPr>
          <w:rFonts w:ascii="Candara" w:hAnsi="Candara"/>
          <w:b/>
        </w:rPr>
        <w:t>Printf</w:t>
      </w:r>
      <w:proofErr w:type="spellEnd"/>
      <w:r w:rsidR="004720A5">
        <w:rPr>
          <w:rFonts w:ascii="Candara" w:hAnsi="Candara"/>
          <w:b/>
        </w:rPr>
        <w:t xml:space="preserve">, If and While, </w:t>
      </w:r>
      <w:proofErr w:type="spellStart"/>
      <w:r w:rsidR="004720A5">
        <w:rPr>
          <w:rFonts w:ascii="Candara" w:hAnsi="Candara"/>
          <w:b/>
        </w:rPr>
        <w:t>Scanf</w:t>
      </w:r>
      <w:proofErr w:type="spellEnd"/>
      <w:r w:rsidRPr="005F02F4">
        <w:rPr>
          <w:rFonts w:ascii="Candara" w:hAnsi="Candara"/>
        </w:rPr>
        <w:t>,</w:t>
      </w:r>
      <w:r>
        <w:rPr>
          <w:rFonts w:ascii="Candara" w:hAnsi="Candara"/>
        </w:rPr>
        <w:t xml:space="preserve"> and </w:t>
      </w:r>
      <w:r w:rsidR="008934B6">
        <w:rPr>
          <w:rFonts w:ascii="Candara" w:hAnsi="Candara"/>
          <w:b/>
        </w:rPr>
        <w:t>Nested Loop Menu</w:t>
      </w:r>
      <w:r>
        <w:rPr>
          <w:rFonts w:ascii="Candara" w:hAnsi="Candara"/>
        </w:rPr>
        <w:t xml:space="preserve"> videos. Feel free to complete the quiz as you watch.</w:t>
      </w:r>
    </w:p>
    <w:p w14:paraId="120E4B57" w14:textId="77777777" w:rsidR="008934B6" w:rsidRDefault="008934B6" w:rsidP="005F02F4">
      <w:pPr>
        <w:spacing w:line="240" w:lineRule="auto"/>
        <w:outlineLvl w:val="0"/>
        <w:rPr>
          <w:rFonts w:ascii="Candara" w:hAnsi="Candara"/>
        </w:rPr>
      </w:pPr>
      <w:r>
        <w:rPr>
          <w:rFonts w:ascii="Candara" w:hAnsi="Candara"/>
          <w:b/>
        </w:rPr>
        <w:t xml:space="preserve">Video: </w:t>
      </w:r>
      <w:r w:rsidRPr="005F02F4">
        <w:rPr>
          <w:rFonts w:ascii="Candara" w:hAnsi="Candara"/>
          <w:b/>
        </w:rPr>
        <w:t>Why C</w:t>
      </w:r>
    </w:p>
    <w:p w14:paraId="496D0539" w14:textId="77777777" w:rsidR="009B0BFD" w:rsidRDefault="009B0BFD" w:rsidP="009B0BFD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A01251">
        <w:rPr>
          <w:rFonts w:ascii="Candara" w:hAnsi="Candara"/>
        </w:rPr>
        <w:t>What does "</w:t>
      </w:r>
      <w:r w:rsidR="00193CBB">
        <w:rPr>
          <w:rFonts w:ascii="Candara" w:hAnsi="Candara"/>
        </w:rPr>
        <w:t xml:space="preserve">static </w:t>
      </w:r>
      <w:r w:rsidRPr="00A01251">
        <w:rPr>
          <w:rFonts w:ascii="Candara" w:hAnsi="Candara"/>
        </w:rPr>
        <w:t>typing" mean?</w:t>
      </w:r>
    </w:p>
    <w:p w14:paraId="766E3385" w14:textId="77777777" w:rsidR="009B0BFD" w:rsidRDefault="009B0BFD" w:rsidP="009B0BFD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7CBB7105" w14:textId="77777777" w:rsidR="0014248A" w:rsidRDefault="0014248A" w:rsidP="00072486">
      <w:pPr>
        <w:pStyle w:val="ListParagraph"/>
        <w:spacing w:line="240" w:lineRule="auto"/>
        <w:ind w:right="360"/>
        <w:jc w:val="center"/>
        <w:rPr>
          <w:rFonts w:ascii="Candara" w:hAnsi="Candara"/>
        </w:rPr>
      </w:pPr>
    </w:p>
    <w:p w14:paraId="3DEBC8D3" w14:textId="77777777" w:rsidR="008934B6" w:rsidRDefault="00AD4E95" w:rsidP="008934B6">
      <w:pPr>
        <w:spacing w:line="240" w:lineRule="auto"/>
        <w:outlineLvl w:val="0"/>
        <w:rPr>
          <w:rFonts w:ascii="Candara" w:hAnsi="Candara"/>
        </w:rPr>
      </w:pPr>
      <w:r>
        <w:rPr>
          <w:rFonts w:ascii="Candara" w:hAnsi="Candara"/>
          <w:b/>
        </w:rPr>
        <w:t xml:space="preserve">Video: </w:t>
      </w:r>
      <w:r w:rsidR="008934B6">
        <w:rPr>
          <w:rFonts w:ascii="Candara" w:hAnsi="Candara"/>
          <w:b/>
        </w:rPr>
        <w:t xml:space="preserve">Strings and </w:t>
      </w:r>
      <w:proofErr w:type="spellStart"/>
      <w:r w:rsidR="008934B6">
        <w:rPr>
          <w:rFonts w:ascii="Candara" w:hAnsi="Candara"/>
          <w:b/>
        </w:rPr>
        <w:t>Printf</w:t>
      </w:r>
      <w:proofErr w:type="spellEnd"/>
    </w:p>
    <w:p w14:paraId="198411CF" w14:textId="77777777" w:rsidR="00442671" w:rsidRPr="00736C7E" w:rsidRDefault="008A3410" w:rsidP="00736C7E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736C7E">
        <w:rPr>
          <w:rFonts w:ascii="Candara" w:hAnsi="Candara"/>
          <w:b/>
        </w:rPr>
        <w:t>True</w:t>
      </w:r>
      <w:r>
        <w:rPr>
          <w:rFonts w:ascii="Candara" w:hAnsi="Candara"/>
        </w:rPr>
        <w:t xml:space="preserve"> or </w:t>
      </w:r>
      <w:r w:rsidRPr="00736C7E">
        <w:rPr>
          <w:rFonts w:ascii="Candara" w:hAnsi="Candara"/>
          <w:b/>
        </w:rPr>
        <w:t>False</w:t>
      </w:r>
      <w:r>
        <w:rPr>
          <w:rFonts w:ascii="Candara" w:hAnsi="Candara"/>
        </w:rPr>
        <w:t xml:space="preserve"> (circle one), the literal</w:t>
      </w:r>
      <w:r w:rsidR="00736C7E">
        <w:rPr>
          <w:rFonts w:ascii="Candara" w:hAnsi="Candara"/>
        </w:rPr>
        <w:t>s</w:t>
      </w:r>
      <w:r>
        <w:rPr>
          <w:rFonts w:ascii="Candara" w:hAnsi="Candara"/>
        </w:rPr>
        <w:t xml:space="preserve"> </w:t>
      </w:r>
      <w:r w:rsidRPr="008A3410">
        <w:rPr>
          <w:rFonts w:ascii="Candara" w:hAnsi="Candara"/>
        </w:rPr>
        <w:t>"C"</w:t>
      </w:r>
      <w:r w:rsidR="00736C7E">
        <w:rPr>
          <w:rFonts w:ascii="Candara" w:hAnsi="Candara"/>
        </w:rPr>
        <w:t xml:space="preserve"> and</w:t>
      </w:r>
      <w:r w:rsidRPr="008A3410">
        <w:rPr>
          <w:rFonts w:ascii="Candara" w:hAnsi="Candara"/>
        </w:rPr>
        <w:t xml:space="preserve"> 'C'</w:t>
      </w:r>
      <w:r w:rsidR="00736C7E">
        <w:rPr>
          <w:rFonts w:ascii="Candara" w:hAnsi="Candara"/>
        </w:rPr>
        <w:t xml:space="preserve"> mean the same thing in C.</w:t>
      </w:r>
      <w:r w:rsidR="0006799B" w:rsidRPr="00736C7E">
        <w:rPr>
          <w:rFonts w:ascii="Candara" w:hAnsi="Candara"/>
        </w:rPr>
        <w:br/>
      </w:r>
    </w:p>
    <w:p w14:paraId="7AABECCA" w14:textId="77777777" w:rsidR="0006799B" w:rsidRPr="00006D20" w:rsidRDefault="0006799B" w:rsidP="00F3072F">
      <w:pPr>
        <w:pStyle w:val="ListParagraph"/>
        <w:numPr>
          <w:ilvl w:val="0"/>
          <w:numId w:val="1"/>
        </w:numPr>
        <w:spacing w:after="840" w:line="240" w:lineRule="auto"/>
        <w:ind w:right="360"/>
        <w:rPr>
          <w:rFonts w:ascii="Candara" w:hAnsi="Candara"/>
        </w:rPr>
      </w:pPr>
      <w:r w:rsidRPr="00006D20">
        <w:rPr>
          <w:rFonts w:ascii="Candara" w:hAnsi="Candara"/>
        </w:rPr>
        <w:t xml:space="preserve">Write code to call the temperature conversion function from the </w:t>
      </w:r>
      <w:r w:rsidR="00132FEE">
        <w:rPr>
          <w:rFonts w:ascii="Candara" w:hAnsi="Candara"/>
        </w:rPr>
        <w:t xml:space="preserve">video </w:t>
      </w:r>
      <w:r w:rsidRPr="00006D20">
        <w:rPr>
          <w:rFonts w:ascii="Candara" w:hAnsi="Candara"/>
        </w:rPr>
        <w:t xml:space="preserve">and store the result in a variable named </w:t>
      </w:r>
      <w:proofErr w:type="spellStart"/>
      <w:r w:rsidRPr="00006D20">
        <w:rPr>
          <w:rFonts w:ascii="Courier New" w:hAnsi="Courier New" w:cs="Courier New"/>
          <w:sz w:val="20"/>
          <w:szCs w:val="20"/>
        </w:rPr>
        <w:t>fahr</w:t>
      </w:r>
      <w:proofErr w:type="spellEnd"/>
      <w:r w:rsidRPr="00006D20">
        <w:rPr>
          <w:rFonts w:ascii="Candara" w:hAnsi="Candara"/>
        </w:rPr>
        <w:t>.  Be sure to declare the variable first.</w:t>
      </w:r>
    </w:p>
    <w:p w14:paraId="30A8033C" w14:textId="77777777" w:rsidR="0006799B" w:rsidRDefault="008934B6">
      <w:pPr>
        <w:rPr>
          <w:rFonts w:ascii="Candara" w:hAnsi="Candara"/>
        </w:rPr>
      </w:pPr>
      <w:r>
        <w:rPr>
          <w:rFonts w:ascii="Candara" w:hAnsi="Candara"/>
          <w:b/>
        </w:rPr>
        <w:t>Video: If and While</w:t>
      </w:r>
    </w:p>
    <w:p w14:paraId="3890E665" w14:textId="77777777" w:rsidR="0006799B" w:rsidRDefault="0006799B" w:rsidP="00006D20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C34904">
        <w:rPr>
          <w:rFonts w:ascii="Candara" w:hAnsi="Candara"/>
        </w:rPr>
        <w:t xml:space="preserve">Write the following Python </w:t>
      </w:r>
      <w:r w:rsidRPr="003E64D6">
        <w:rPr>
          <w:rFonts w:ascii="Courier New" w:hAnsi="Courier New" w:cs="Courier New"/>
          <w:sz w:val="20"/>
          <w:szCs w:val="20"/>
        </w:rPr>
        <w:t>if</w:t>
      </w:r>
      <w:r w:rsidRPr="00C34904">
        <w:rPr>
          <w:rFonts w:ascii="Candara" w:hAnsi="Candara"/>
        </w:rPr>
        <w:t xml:space="preserve"> statement in C. (Use the space to the right. </w:t>
      </w:r>
      <w:r w:rsidR="003A2A76">
        <w:rPr>
          <w:rFonts w:ascii="Candara" w:hAnsi="Candara"/>
        </w:rPr>
        <w:t>Feel free to c</w:t>
      </w:r>
      <w:r w:rsidRPr="00C34904">
        <w:rPr>
          <w:rFonts w:ascii="Candara" w:hAnsi="Candara"/>
        </w:rPr>
        <w:t xml:space="preserve">ompare your answer </w:t>
      </w:r>
      <w:r w:rsidR="003A2A76">
        <w:rPr>
          <w:rFonts w:ascii="Candara" w:hAnsi="Candara"/>
        </w:rPr>
        <w:t xml:space="preserve">to this one </w:t>
      </w:r>
      <w:r w:rsidRPr="00C34904">
        <w:rPr>
          <w:rFonts w:ascii="Candara" w:hAnsi="Candara"/>
        </w:rPr>
        <w:t xml:space="preserve">with a </w:t>
      </w:r>
      <w:r w:rsidR="003A2A76">
        <w:rPr>
          <w:rFonts w:ascii="Candara" w:hAnsi="Candara"/>
        </w:rPr>
        <w:t>classmate</w:t>
      </w:r>
      <w:r w:rsidRPr="00C34904">
        <w:rPr>
          <w:rFonts w:ascii="Candara" w:hAnsi="Candara"/>
        </w:rPr>
        <w:t>.)</w:t>
      </w:r>
    </w:p>
    <w:p w14:paraId="29E3831D" w14:textId="77777777" w:rsidR="0006799B" w:rsidRDefault="00484575" w:rsidP="0006799B">
      <w:p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</w:r>
      <w:r>
        <w:rPr>
          <w:rFonts w:ascii="Candara" w:hAnsi="Candara"/>
        </w:rPr>
        <w:pict w14:anchorId="0320280D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9" type="#_x0000_t202" style="width:165.2pt;height:114.35pt;mso-wrap-style:none;mso-left-percent:-10001;mso-top-percent:-10001;mso-position-horizontal:absolute;mso-position-horizontal-relative:char;mso-position-vertical:absolute;mso-position-vertical-relative:line;mso-left-percent:-10001;mso-top-percent:-10001" strokecolor="white [3212]">
            <v:textbox>
              <w:txbxContent>
                <w:p w14:paraId="69F7BE09" w14:textId="77777777" w:rsidR="0006799B" w:rsidRPr="00F42EA8" w:rsidRDefault="0006799B" w:rsidP="0006799B">
                  <w:pPr>
                    <w:pStyle w:val="ListParagraph"/>
                    <w:spacing w:line="240" w:lineRule="auto"/>
                    <w:ind w:right="360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gramStart"/>
                  <w:r w:rsidRPr="00F42EA8">
                    <w:rPr>
                      <w:rFonts w:ascii="Courier New" w:hAnsi="Courier New" w:cs="Courier New"/>
                      <w:sz w:val="20"/>
                      <w:szCs w:val="20"/>
                    </w:rPr>
                    <w:t>if</w:t>
                  </w:r>
                  <w:proofErr w:type="gramEnd"/>
                  <w:r w:rsidRPr="00F42EA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n &gt; 0:</w:t>
                  </w:r>
                </w:p>
                <w:p w14:paraId="60425AAD" w14:textId="77777777" w:rsidR="0006799B" w:rsidRPr="00F42EA8" w:rsidRDefault="00AC5EE9" w:rsidP="0006799B">
                  <w:pPr>
                    <w:pStyle w:val="ListParagraph"/>
                    <w:spacing w:line="240" w:lineRule="auto"/>
                    <w:ind w:right="360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gramStart"/>
                  <w:r w:rsidR="0006799B" w:rsidRPr="00F42EA8">
                    <w:rPr>
                      <w:rFonts w:ascii="Courier New" w:hAnsi="Courier New" w:cs="Courier New"/>
                      <w:sz w:val="20"/>
                      <w:szCs w:val="20"/>
                    </w:rPr>
                    <w:t>print</w:t>
                  </w:r>
                  <w:proofErr w:type="gramEnd"/>
                  <w:r w:rsidR="0006799B" w:rsidRPr="00F42EA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"Pos"</w:t>
                  </w:r>
                </w:p>
                <w:p w14:paraId="6C9D7EE7" w14:textId="77777777" w:rsidR="0006799B" w:rsidRPr="00F42EA8" w:rsidRDefault="0006799B" w:rsidP="0006799B">
                  <w:pPr>
                    <w:pStyle w:val="ListParagraph"/>
                    <w:spacing w:line="240" w:lineRule="auto"/>
                    <w:ind w:right="360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F42EA8">
                    <w:rPr>
                      <w:rFonts w:ascii="Courier New" w:hAnsi="Courier New" w:cs="Courier New"/>
                      <w:sz w:val="20"/>
                      <w:szCs w:val="20"/>
                    </w:rPr>
                    <w:t>elif</w:t>
                  </w:r>
                  <w:proofErr w:type="spellEnd"/>
                  <w:proofErr w:type="gramEnd"/>
                  <w:r w:rsidRPr="00F42EA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n &lt; 0:</w:t>
                  </w:r>
                </w:p>
                <w:p w14:paraId="711A5EDF" w14:textId="77777777" w:rsidR="0006799B" w:rsidRPr="00F42EA8" w:rsidRDefault="0006799B" w:rsidP="0006799B">
                  <w:pPr>
                    <w:pStyle w:val="ListParagraph"/>
                    <w:spacing w:line="240" w:lineRule="auto"/>
                    <w:ind w:right="360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42EA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gramStart"/>
                  <w:r w:rsidRPr="00F42EA8">
                    <w:rPr>
                      <w:rFonts w:ascii="Courier New" w:hAnsi="Courier New" w:cs="Courier New"/>
                      <w:sz w:val="20"/>
                      <w:szCs w:val="20"/>
                    </w:rPr>
                    <w:t>print</w:t>
                  </w:r>
                  <w:proofErr w:type="gramEnd"/>
                  <w:r w:rsidRPr="00F42EA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"</w:t>
                  </w:r>
                  <w:proofErr w:type="spellStart"/>
                  <w:r w:rsidRPr="00F42EA8">
                    <w:rPr>
                      <w:rFonts w:ascii="Courier New" w:hAnsi="Courier New" w:cs="Courier New"/>
                      <w:sz w:val="20"/>
                      <w:szCs w:val="20"/>
                    </w:rPr>
                    <w:t>Neg</w:t>
                  </w:r>
                  <w:proofErr w:type="spellEnd"/>
                  <w:r w:rsidRPr="00F42EA8">
                    <w:rPr>
                      <w:rFonts w:ascii="Courier New" w:hAnsi="Courier New" w:cs="Courier New"/>
                      <w:sz w:val="20"/>
                      <w:szCs w:val="20"/>
                    </w:rPr>
                    <w:t>"</w:t>
                  </w:r>
                </w:p>
                <w:p w14:paraId="1BB69410" w14:textId="77777777" w:rsidR="0006799B" w:rsidRPr="00F42EA8" w:rsidRDefault="0006799B" w:rsidP="0006799B">
                  <w:pPr>
                    <w:pStyle w:val="ListParagraph"/>
                    <w:spacing w:line="240" w:lineRule="auto"/>
                    <w:ind w:right="360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gramStart"/>
                  <w:r w:rsidRPr="00F42EA8">
                    <w:rPr>
                      <w:rFonts w:ascii="Courier New" w:hAnsi="Courier New" w:cs="Courier New"/>
                      <w:sz w:val="20"/>
                      <w:szCs w:val="20"/>
                    </w:rPr>
                    <w:t>else</w:t>
                  </w:r>
                  <w:proofErr w:type="gramEnd"/>
                  <w:r w:rsidRPr="00F42EA8">
                    <w:rPr>
                      <w:rFonts w:ascii="Courier New" w:hAnsi="Courier New" w:cs="Courier New"/>
                      <w:sz w:val="20"/>
                      <w:szCs w:val="20"/>
                    </w:rPr>
                    <w:t>:</w:t>
                  </w:r>
                </w:p>
                <w:p w14:paraId="465AF7D0" w14:textId="77777777" w:rsidR="0006799B" w:rsidRPr="00F42EA8" w:rsidRDefault="0006799B" w:rsidP="0006799B">
                  <w:pPr>
                    <w:pStyle w:val="ListParagraph"/>
                    <w:spacing w:line="240" w:lineRule="auto"/>
                    <w:ind w:right="360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42EA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gramStart"/>
                  <w:r w:rsidRPr="00F42EA8">
                    <w:rPr>
                      <w:rFonts w:ascii="Courier New" w:hAnsi="Courier New" w:cs="Courier New"/>
                      <w:sz w:val="20"/>
                      <w:szCs w:val="20"/>
                    </w:rPr>
                    <w:t>print</w:t>
                  </w:r>
                  <w:proofErr w:type="gramEnd"/>
                  <w:r w:rsidRPr="00F42EA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"Zero"</w:t>
                  </w:r>
                </w:p>
              </w:txbxContent>
            </v:textbox>
            <w10:wrap type="none"/>
            <w10:anchorlock/>
          </v:shape>
        </w:pict>
      </w:r>
    </w:p>
    <w:p w14:paraId="1829C1E2" w14:textId="77777777" w:rsidR="0006799B" w:rsidRDefault="0006799B" w:rsidP="0006799B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14FFC67B" w14:textId="77777777" w:rsidR="0006799B" w:rsidRDefault="0006799B" w:rsidP="00006D20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Write the </w:t>
      </w:r>
      <w:r w:rsidR="000C528E">
        <w:rPr>
          <w:rFonts w:ascii="Candara" w:hAnsi="Candara"/>
        </w:rPr>
        <w:t xml:space="preserve">C </w:t>
      </w:r>
      <w:r>
        <w:rPr>
          <w:rFonts w:ascii="Candara" w:hAnsi="Candara"/>
        </w:rPr>
        <w:t>operators for:</w:t>
      </w:r>
    </w:p>
    <w:p w14:paraId="336E2C2F" w14:textId="77777777" w:rsidR="0006799B" w:rsidRPr="0006799B" w:rsidRDefault="0006799B" w:rsidP="0006799B">
      <w:pPr>
        <w:spacing w:line="240" w:lineRule="auto"/>
        <w:ind w:left="720" w:right="360"/>
        <w:rPr>
          <w:rFonts w:ascii="Candara" w:hAnsi="Candara"/>
        </w:rPr>
      </w:pPr>
      <w:proofErr w:type="gramStart"/>
      <w:r>
        <w:rPr>
          <w:rFonts w:ascii="Candara" w:hAnsi="Candara"/>
        </w:rPr>
        <w:t>and</w:t>
      </w:r>
      <w:proofErr w:type="gramEnd"/>
      <w:r>
        <w:rPr>
          <w:rFonts w:ascii="Candara" w:hAnsi="Candara"/>
        </w:rPr>
        <w:t>: ______________</w:t>
      </w:r>
      <w:r>
        <w:rPr>
          <w:rFonts w:ascii="Candara" w:hAnsi="Candara"/>
        </w:rPr>
        <w:tab/>
      </w:r>
      <w:r>
        <w:rPr>
          <w:rFonts w:ascii="Candara" w:hAnsi="Candara"/>
        </w:rPr>
        <w:tab/>
        <w:t>or: _______________</w:t>
      </w:r>
      <w:r>
        <w:rPr>
          <w:rFonts w:ascii="Candara" w:hAnsi="Candara"/>
        </w:rPr>
        <w:tab/>
      </w:r>
      <w:r>
        <w:rPr>
          <w:rFonts w:ascii="Candara" w:hAnsi="Candara"/>
        </w:rPr>
        <w:tab/>
        <w:t>not: _______________</w:t>
      </w:r>
    </w:p>
    <w:p w14:paraId="24A1D633" w14:textId="77777777" w:rsidR="0006799B" w:rsidRDefault="0006799B" w:rsidP="0006799B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6FA3352C" w14:textId="77777777" w:rsidR="00F3072F" w:rsidRDefault="00F3072F">
      <w:pPr>
        <w:rPr>
          <w:rFonts w:ascii="Candara" w:hAnsi="Candara"/>
        </w:rPr>
      </w:pPr>
      <w:r>
        <w:rPr>
          <w:rFonts w:ascii="Candara" w:hAnsi="Candara"/>
        </w:rPr>
        <w:br w:type="page"/>
      </w:r>
    </w:p>
    <w:p w14:paraId="633BC03C" w14:textId="77777777" w:rsidR="00127A88" w:rsidRDefault="00127A88" w:rsidP="0006799B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064AA354" w14:textId="77777777" w:rsidR="00006D20" w:rsidRDefault="0006799B" w:rsidP="00006D20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4E16AF">
        <w:rPr>
          <w:rFonts w:ascii="Candara" w:hAnsi="Candara"/>
        </w:rPr>
        <w:t xml:space="preserve">How many Xs would </w:t>
      </w:r>
      <w:r w:rsidR="00006D20">
        <w:rPr>
          <w:rFonts w:ascii="Candara" w:hAnsi="Candara"/>
        </w:rPr>
        <w:t>each print?</w:t>
      </w:r>
      <w:r w:rsidR="0014248A">
        <w:rPr>
          <w:rFonts w:ascii="Candara" w:hAnsi="Candara"/>
        </w:rPr>
        <w:t xml:space="preserve"> (Be careful!)</w:t>
      </w:r>
      <w:r w:rsidR="00006D20">
        <w:rPr>
          <w:rFonts w:ascii="Candara" w:hAnsi="Candara"/>
        </w:rPr>
        <w:t xml:space="preserve"> </w:t>
      </w:r>
    </w:p>
    <w:p w14:paraId="786885B5" w14:textId="77777777" w:rsidR="0006799B" w:rsidRPr="00006D20" w:rsidRDefault="00F3072F" w:rsidP="00006D20">
      <w:p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 w:rsidR="0006799B" w:rsidRPr="00006D20">
        <w:rPr>
          <w:rFonts w:ascii="Candara" w:hAnsi="Candara"/>
        </w:rPr>
        <w:t>__________</w:t>
      </w:r>
      <w:r w:rsidR="00006D20" w:rsidRPr="00006D20">
        <w:rPr>
          <w:rFonts w:ascii="Candara" w:hAnsi="Candara"/>
        </w:rPr>
        <w:tab/>
      </w:r>
      <w:r w:rsidR="00006D20" w:rsidRPr="00006D20">
        <w:rPr>
          <w:rFonts w:ascii="Candara" w:hAnsi="Candara"/>
        </w:rPr>
        <w:tab/>
      </w:r>
      <w:r w:rsidR="00006D20" w:rsidRPr="00006D20">
        <w:rPr>
          <w:rFonts w:ascii="Candara" w:hAnsi="Candara"/>
        </w:rPr>
        <w:tab/>
      </w:r>
      <w:r w:rsidR="00006D20" w:rsidRPr="00006D20">
        <w:rPr>
          <w:rFonts w:ascii="Candara" w:hAnsi="Candara"/>
        </w:rPr>
        <w:tab/>
        <w:t xml:space="preserve">       __________</w:t>
      </w:r>
    </w:p>
    <w:p w14:paraId="5CDE79CC" w14:textId="77777777" w:rsidR="0006799B" w:rsidRDefault="00484575" w:rsidP="0006799B">
      <w:pPr>
        <w:spacing w:line="240" w:lineRule="auto"/>
        <w:ind w:right="360"/>
        <w:jc w:val="center"/>
        <w:rPr>
          <w:rFonts w:ascii="Candara" w:hAnsi="Candara"/>
        </w:rPr>
      </w:pPr>
      <w:r>
        <w:rPr>
          <w:rFonts w:ascii="Candara" w:hAnsi="Candara"/>
        </w:rPr>
      </w:r>
      <w:r>
        <w:rPr>
          <w:rFonts w:ascii="Candara" w:hAnsi="Candara"/>
        </w:rPr>
        <w:pict w14:anchorId="26E0600C">
          <v:shape id="_x0000_s1028" type="#_x0000_t202" style="width:201.2pt;height:85.9pt;mso-wrap-style:none;mso-left-percent:-10001;mso-top-percent:-10001;mso-position-horizontal:absolute;mso-position-horizontal-relative:char;mso-position-vertical:absolute;mso-position-vertical-relative:line;mso-left-percent:-10001;mso-top-percent:-10001" strokecolor="white [3212]">
            <v:textbox style="mso-fit-shape-to-text:t">
              <w:txbxContent>
                <w:p w14:paraId="32205B45" w14:textId="77777777" w:rsidR="00006D20" w:rsidRPr="004E16AF" w:rsidRDefault="00006D20" w:rsidP="00006D20">
                  <w:pPr>
                    <w:spacing w:line="240" w:lineRule="auto"/>
                    <w:ind w:right="360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4E16AF">
                    <w:rPr>
                      <w:rFonts w:ascii="Courier New" w:hAnsi="Courier New" w:cs="Courier New"/>
                      <w:sz w:val="20"/>
                      <w:szCs w:val="20"/>
                    </w:rPr>
                    <w:t>int</w:t>
                  </w:r>
                  <w:proofErr w:type="spellEnd"/>
                  <w:proofErr w:type="gramEnd"/>
                  <w:r w:rsidRPr="004E16AF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m = 5;</w:t>
                  </w:r>
                </w:p>
                <w:p w14:paraId="1E5A45D4" w14:textId="77777777" w:rsidR="00006D20" w:rsidRDefault="00006D20" w:rsidP="00006D20">
                  <w:pPr>
                    <w:spacing w:line="240" w:lineRule="auto"/>
                    <w:ind w:right="360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gramStart"/>
                  <w:r w:rsidRPr="004E16AF">
                    <w:rPr>
                      <w:rFonts w:ascii="Courier New" w:hAnsi="Courier New" w:cs="Courier New"/>
                      <w:sz w:val="20"/>
                      <w:szCs w:val="20"/>
                    </w:rPr>
                    <w:t>while</w:t>
                  </w:r>
                  <w:proofErr w:type="gramEnd"/>
                  <w:r w:rsidRPr="004E16AF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(m) {</w:t>
                  </w:r>
                </w:p>
                <w:p w14:paraId="08358EBD" w14:textId="77777777" w:rsidR="00006D20" w:rsidRDefault="00006D20" w:rsidP="00006D20">
                  <w:pPr>
                    <w:spacing w:line="240" w:lineRule="auto"/>
                    <w:ind w:right="360" w:firstLine="720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4E16AF">
                    <w:rPr>
                      <w:rFonts w:ascii="Courier New" w:hAnsi="Courier New" w:cs="Courier New"/>
                      <w:sz w:val="20"/>
                      <w:szCs w:val="20"/>
                    </w:rPr>
                    <w:t>printf</w:t>
                  </w:r>
                  <w:proofErr w:type="spellEnd"/>
                  <w:proofErr w:type="gramEnd"/>
                  <w:r w:rsidRPr="004E16AF">
                    <w:rPr>
                      <w:rFonts w:ascii="Courier New" w:hAnsi="Courier New" w:cs="Courier New"/>
                      <w:sz w:val="20"/>
                      <w:szCs w:val="20"/>
                    </w:rPr>
                    <w:t>("X");</w:t>
                  </w:r>
                </w:p>
                <w:p w14:paraId="09B1AF65" w14:textId="77777777" w:rsidR="00006D20" w:rsidRDefault="00006D20" w:rsidP="00006D20">
                  <w:pPr>
                    <w:spacing w:line="240" w:lineRule="auto"/>
                    <w:ind w:right="360" w:firstLine="720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gramStart"/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if</w:t>
                  </w:r>
                  <w:proofErr w:type="gramEnd"/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(m % 2 == 0) break;</w:t>
                  </w:r>
                </w:p>
                <w:p w14:paraId="00A27B27" w14:textId="77777777" w:rsidR="00006D20" w:rsidRDefault="00006D20" w:rsidP="00006D20">
                  <w:pPr>
                    <w:spacing w:line="240" w:lineRule="auto"/>
                    <w:ind w:right="360" w:firstLine="720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gramStart"/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m</w:t>
                  </w:r>
                  <w:proofErr w:type="gramEnd"/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--;</w:t>
                  </w:r>
                </w:p>
                <w:p w14:paraId="745B4940" w14:textId="77777777" w:rsidR="00006D20" w:rsidRPr="004E16AF" w:rsidRDefault="00006D20" w:rsidP="00006D20">
                  <w:pPr>
                    <w:spacing w:line="240" w:lineRule="auto"/>
                    <w:ind w:right="360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E16AF">
                    <w:rPr>
                      <w:rFonts w:ascii="Courier New" w:hAnsi="Courier New" w:cs="Courier New"/>
                      <w:sz w:val="20"/>
                      <w:szCs w:val="20"/>
                    </w:rPr>
                    <w:t>}</w:t>
                  </w:r>
                </w:p>
              </w:txbxContent>
            </v:textbox>
            <w10:wrap type="none"/>
            <w10:anchorlock/>
          </v:shape>
        </w:pict>
      </w:r>
      <w:r>
        <w:rPr>
          <w:rFonts w:ascii="Candara" w:hAnsi="Candara"/>
        </w:rPr>
      </w:r>
      <w:r>
        <w:rPr>
          <w:rFonts w:ascii="Candara" w:hAnsi="Candara"/>
        </w:rPr>
        <w:pict w14:anchorId="662789FA">
          <v:shape id="_x0000_s1027" type="#_x0000_t202" style="width:183.2pt;height:85.9pt;mso-wrap-style:none;mso-left-percent:-10001;mso-top-percent:-10001;mso-position-horizontal:absolute;mso-position-horizontal-relative:char;mso-position-vertical:absolute;mso-position-vertical-relative:line;mso-left-percent:-10001;mso-top-percent:-10001" strokecolor="white [3212]">
            <v:textbox style="mso-fit-shape-to-text:t">
              <w:txbxContent>
                <w:p w14:paraId="057F1DB9" w14:textId="77777777" w:rsidR="0006799B" w:rsidRPr="004E16AF" w:rsidRDefault="00006D20" w:rsidP="0006799B">
                  <w:pPr>
                    <w:spacing w:line="240" w:lineRule="auto"/>
                    <w:ind w:right="360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proofErr w:type="gramStart"/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int</w:t>
                  </w:r>
                  <w:proofErr w:type="spellEnd"/>
                  <w:proofErr w:type="gramEnd"/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m</w:t>
                  </w:r>
                  <w:r w:rsidR="0006799B" w:rsidRPr="004E16AF">
                    <w:rPr>
                      <w:rFonts w:ascii="Courier New" w:hAnsi="Courier New" w:cs="Courier New"/>
                      <w:sz w:val="20"/>
                      <w:szCs w:val="20"/>
                    </w:rPr>
                    <w:t>;</w:t>
                  </w:r>
                </w:p>
                <w:p w14:paraId="78A3EC63" w14:textId="77777777" w:rsidR="0006799B" w:rsidRDefault="00006D20" w:rsidP="0006799B">
                  <w:pPr>
                    <w:spacing w:line="240" w:lineRule="auto"/>
                    <w:ind w:right="360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gramStart"/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for</w:t>
                  </w:r>
                  <w:proofErr w:type="gramEnd"/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r w:rsidR="0006799B" w:rsidRPr="004E16AF">
                    <w:rPr>
                      <w:rFonts w:ascii="Courier New" w:hAnsi="Courier New" w:cs="Courier New"/>
                      <w:sz w:val="20"/>
                      <w:szCs w:val="20"/>
                    </w:rPr>
                    <w:t>(m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= 0; m &lt; 6; m++</w:t>
                  </w:r>
                  <w:r w:rsidR="0006799B" w:rsidRPr="004E16AF">
                    <w:rPr>
                      <w:rFonts w:ascii="Courier New" w:hAnsi="Courier New" w:cs="Courier New"/>
                      <w:sz w:val="20"/>
                      <w:szCs w:val="20"/>
                    </w:rPr>
                    <w:t>) {</w:t>
                  </w:r>
                </w:p>
                <w:p w14:paraId="43B09C48" w14:textId="77777777" w:rsidR="0006799B" w:rsidRDefault="0006799B" w:rsidP="0006799B">
                  <w:pPr>
                    <w:spacing w:line="240" w:lineRule="auto"/>
                    <w:ind w:right="360" w:firstLine="720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4E16AF">
                    <w:rPr>
                      <w:rFonts w:ascii="Courier New" w:hAnsi="Courier New" w:cs="Courier New"/>
                      <w:sz w:val="20"/>
                      <w:szCs w:val="20"/>
                    </w:rPr>
                    <w:t>printf</w:t>
                  </w:r>
                  <w:proofErr w:type="spellEnd"/>
                  <w:proofErr w:type="gramEnd"/>
                  <w:r w:rsidRPr="004E16AF">
                    <w:rPr>
                      <w:rFonts w:ascii="Courier New" w:hAnsi="Courier New" w:cs="Courier New"/>
                      <w:sz w:val="20"/>
                      <w:szCs w:val="20"/>
                    </w:rPr>
                    <w:t>("X");</w:t>
                  </w:r>
                </w:p>
                <w:p w14:paraId="69685BFB" w14:textId="77777777" w:rsidR="0006799B" w:rsidRDefault="0006799B" w:rsidP="0006799B">
                  <w:pPr>
                    <w:spacing w:line="240" w:lineRule="auto"/>
                    <w:ind w:right="360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E16AF">
                    <w:rPr>
                      <w:rFonts w:ascii="Courier New" w:hAnsi="Courier New" w:cs="Courier New"/>
                      <w:sz w:val="20"/>
                      <w:szCs w:val="20"/>
                    </w:rPr>
                    <w:t>}</w:t>
                  </w:r>
                </w:p>
                <w:p w14:paraId="639DA69D" w14:textId="77777777" w:rsidR="00006D20" w:rsidRDefault="00006D20" w:rsidP="0006799B">
                  <w:pPr>
                    <w:spacing w:line="240" w:lineRule="auto"/>
                    <w:ind w:right="360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14:paraId="320DCD99" w14:textId="77777777" w:rsidR="00006D20" w:rsidRPr="004E16AF" w:rsidRDefault="00006D20" w:rsidP="0006799B">
                  <w:pPr>
                    <w:spacing w:line="240" w:lineRule="auto"/>
                    <w:ind w:right="360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</w:txbxContent>
            </v:textbox>
            <w10:wrap type="none"/>
            <w10:anchorlock/>
          </v:shape>
        </w:pict>
      </w:r>
    </w:p>
    <w:p w14:paraId="5DF3697D" w14:textId="77777777" w:rsidR="008934B6" w:rsidRDefault="008934B6">
      <w:pPr>
        <w:rPr>
          <w:rFonts w:ascii="Candara" w:hAnsi="Candara"/>
        </w:rPr>
      </w:pPr>
      <w:r>
        <w:rPr>
          <w:rFonts w:ascii="Candara" w:hAnsi="Candara"/>
          <w:b/>
        </w:rPr>
        <w:t xml:space="preserve">Video: </w:t>
      </w:r>
      <w:proofErr w:type="spellStart"/>
      <w:r>
        <w:rPr>
          <w:rFonts w:ascii="Candara" w:hAnsi="Candara"/>
          <w:b/>
        </w:rPr>
        <w:t>Scanf</w:t>
      </w:r>
      <w:proofErr w:type="spellEnd"/>
    </w:p>
    <w:p w14:paraId="5E22CD34" w14:textId="77777777" w:rsidR="00006D20" w:rsidRPr="00006D20" w:rsidRDefault="00006D20" w:rsidP="00006D20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Why do we pass an address of the input variable to the </w:t>
      </w:r>
      <w:proofErr w:type="spellStart"/>
      <w:proofErr w:type="gramStart"/>
      <w:r w:rsidRPr="00A36074">
        <w:rPr>
          <w:rFonts w:ascii="Courier New" w:hAnsi="Courier New" w:cs="Courier New"/>
        </w:rPr>
        <w:t>scanf</w:t>
      </w:r>
      <w:proofErr w:type="spellEnd"/>
      <w:r w:rsidRPr="00A36074">
        <w:rPr>
          <w:rFonts w:ascii="Courier New" w:hAnsi="Courier New" w:cs="Courier New"/>
        </w:rPr>
        <w:t>(</w:t>
      </w:r>
      <w:proofErr w:type="gramEnd"/>
      <w:r w:rsidRPr="00A36074">
        <w:rPr>
          <w:rFonts w:ascii="Courier New" w:hAnsi="Courier New" w:cs="Courier New"/>
        </w:rPr>
        <w:t>)</w:t>
      </w:r>
      <w:r>
        <w:rPr>
          <w:rFonts w:ascii="Candara" w:hAnsi="Candara"/>
        </w:rPr>
        <w:t xml:space="preserve"> function? </w:t>
      </w:r>
    </w:p>
    <w:p w14:paraId="78273A33" w14:textId="77777777" w:rsidR="00006D20" w:rsidRDefault="00006D20" w:rsidP="00814069">
      <w:pPr>
        <w:spacing w:line="240" w:lineRule="auto"/>
        <w:ind w:right="360"/>
        <w:rPr>
          <w:rFonts w:ascii="Candara" w:hAnsi="Candara"/>
        </w:rPr>
      </w:pPr>
    </w:p>
    <w:p w14:paraId="13F0AF77" w14:textId="77777777" w:rsidR="00274012" w:rsidRDefault="00274012" w:rsidP="00814069">
      <w:pPr>
        <w:spacing w:line="240" w:lineRule="auto"/>
        <w:ind w:right="360"/>
        <w:rPr>
          <w:rFonts w:ascii="Candara" w:hAnsi="Candara"/>
        </w:rPr>
      </w:pPr>
    </w:p>
    <w:p w14:paraId="1388224E" w14:textId="77777777" w:rsidR="00127A88" w:rsidRDefault="00127A88" w:rsidP="00814069">
      <w:pPr>
        <w:spacing w:line="240" w:lineRule="auto"/>
        <w:ind w:right="360"/>
        <w:rPr>
          <w:rFonts w:ascii="Candara" w:hAnsi="Candara"/>
        </w:rPr>
      </w:pPr>
    </w:p>
    <w:p w14:paraId="6898B50B" w14:textId="77777777" w:rsidR="00274012" w:rsidRDefault="00274012" w:rsidP="00274012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B35DA8">
        <w:rPr>
          <w:rFonts w:ascii="Candara" w:hAnsi="Candara"/>
        </w:rPr>
        <w:t>Suppose we have the following C code:</w:t>
      </w:r>
    </w:p>
    <w:p w14:paraId="4566555E" w14:textId="77777777" w:rsidR="00274012" w:rsidRDefault="00274012" w:rsidP="00274012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01E5BFFC" w14:textId="77777777" w:rsidR="00274012" w:rsidRDefault="00484575" w:rsidP="00274012">
      <w:pPr>
        <w:pStyle w:val="ListParagraph"/>
        <w:spacing w:line="240" w:lineRule="auto"/>
        <w:ind w:right="360"/>
        <w:jc w:val="center"/>
        <w:rPr>
          <w:rFonts w:ascii="Candara" w:hAnsi="Candara"/>
        </w:rPr>
      </w:pPr>
      <w:r>
        <w:rPr>
          <w:rFonts w:ascii="Candara" w:hAnsi="Candara"/>
        </w:rPr>
      </w:r>
      <w:r>
        <w:rPr>
          <w:rFonts w:ascii="Candara" w:hAnsi="Candara"/>
        </w:rPr>
        <w:pict w14:anchorId="13B730ED">
          <v:shape id="_x0000_s1026" type="#_x0000_t202" style="width:267.2pt;height:55.8pt;mso-wrap-style:none;mso-left-percent:-10001;mso-top-percent:-10001;mso-position-horizontal:absolute;mso-position-horizontal-relative:char;mso-position-vertical:absolute;mso-position-vertical-relative:line;mso-left-percent:-10001;mso-top-percent:-10001" strokecolor="white [3212]">
            <v:textbox>
              <w:txbxContent>
                <w:p w14:paraId="3293D1EC" w14:textId="77777777" w:rsidR="00274012" w:rsidRPr="00B35DA8" w:rsidRDefault="00274012" w:rsidP="00274012">
                  <w:pPr>
                    <w:spacing w:line="240" w:lineRule="auto"/>
                    <w:ind w:right="360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B35DA8">
                    <w:rPr>
                      <w:rFonts w:ascii="Courier New" w:hAnsi="Courier New" w:cs="Courier New"/>
                      <w:sz w:val="20"/>
                      <w:szCs w:val="20"/>
                    </w:rPr>
                    <w:t>int</w:t>
                  </w:r>
                  <w:proofErr w:type="spellEnd"/>
                  <w:proofErr w:type="gramEnd"/>
                  <w:r w:rsidRPr="00B35DA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day, month, year;</w:t>
                  </w:r>
                </w:p>
                <w:p w14:paraId="6BE9191B" w14:textId="77777777" w:rsidR="00274012" w:rsidRPr="00B35DA8" w:rsidRDefault="00274012" w:rsidP="00274012">
                  <w:pPr>
                    <w:spacing w:line="240" w:lineRule="auto"/>
                    <w:ind w:right="360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B35DA8">
                    <w:rPr>
                      <w:rFonts w:ascii="Courier New" w:hAnsi="Courier New" w:cs="Courier New"/>
                      <w:sz w:val="20"/>
                      <w:szCs w:val="20"/>
                    </w:rPr>
                    <w:t>printf</w:t>
                  </w:r>
                  <w:proofErr w:type="spellEnd"/>
                  <w:proofErr w:type="gramEnd"/>
                  <w:r w:rsidRPr="00B35DA8">
                    <w:rPr>
                      <w:rFonts w:ascii="Courier New" w:hAnsi="Courier New" w:cs="Courier New"/>
                      <w:sz w:val="20"/>
                      <w:szCs w:val="20"/>
                    </w:rPr>
                    <w:t>("Enter your birthday: ");</w:t>
                  </w:r>
                </w:p>
                <w:p w14:paraId="687520DC" w14:textId="77777777" w:rsidR="00274012" w:rsidRPr="00B35DA8" w:rsidRDefault="00274012" w:rsidP="00274012">
                  <w:pPr>
                    <w:spacing w:line="240" w:lineRule="auto"/>
                    <w:ind w:right="360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B35DA8">
                    <w:rPr>
                      <w:rFonts w:ascii="Courier New" w:hAnsi="Courier New" w:cs="Courier New"/>
                      <w:sz w:val="20"/>
                      <w:szCs w:val="20"/>
                    </w:rPr>
                    <w:t>fflush</w:t>
                  </w:r>
                  <w:proofErr w:type="spellEnd"/>
                  <w:proofErr w:type="gramEnd"/>
                  <w:r w:rsidRPr="00B35DA8">
                    <w:rPr>
                      <w:rFonts w:ascii="Courier New" w:hAnsi="Courier New" w:cs="Courier New"/>
                      <w:sz w:val="20"/>
                      <w:szCs w:val="20"/>
                    </w:rPr>
                    <w:t>(</w:t>
                  </w:r>
                  <w:proofErr w:type="spellStart"/>
                  <w:r w:rsidRPr="00B35DA8">
                    <w:rPr>
                      <w:rFonts w:ascii="Courier New" w:hAnsi="Courier New" w:cs="Courier New"/>
                      <w:sz w:val="20"/>
                      <w:szCs w:val="20"/>
                    </w:rPr>
                    <w:t>stdout</w:t>
                  </w:r>
                  <w:proofErr w:type="spellEnd"/>
                  <w:r w:rsidRPr="00B35DA8">
                    <w:rPr>
                      <w:rFonts w:ascii="Courier New" w:hAnsi="Courier New" w:cs="Courier New"/>
                      <w:sz w:val="20"/>
                      <w:szCs w:val="20"/>
                    </w:rPr>
                    <w:t>);</w:t>
                  </w:r>
                </w:p>
                <w:p w14:paraId="707A8218" w14:textId="77777777" w:rsidR="00274012" w:rsidRPr="00B35DA8" w:rsidRDefault="00274012" w:rsidP="00274012">
                  <w:pPr>
                    <w:spacing w:line="240" w:lineRule="auto"/>
                    <w:ind w:right="360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r w:rsidRPr="00B35DA8">
                    <w:rPr>
                      <w:rFonts w:ascii="Courier New" w:hAnsi="Courier New" w:cs="Courier New"/>
                      <w:sz w:val="20"/>
                      <w:szCs w:val="20"/>
                    </w:rPr>
                    <w:t>scanf</w:t>
                  </w:r>
                  <w:proofErr w:type="spellEnd"/>
                  <w:r w:rsidRPr="00B35DA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("%d/%d/%d", </w:t>
                  </w:r>
                  <w:r w:rsidR="00252D04" w:rsidRPr="00B35DA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&amp;month, </w:t>
                  </w:r>
                  <w:r w:rsidRPr="00B35DA8">
                    <w:rPr>
                      <w:rFonts w:ascii="Courier New" w:hAnsi="Courier New" w:cs="Courier New"/>
                      <w:sz w:val="20"/>
                      <w:szCs w:val="20"/>
                    </w:rPr>
                    <w:t>&amp;day, &amp;year);</w:t>
                  </w:r>
                </w:p>
              </w:txbxContent>
            </v:textbox>
            <w10:wrap type="none"/>
            <w10:anchorlock/>
          </v:shape>
        </w:pict>
      </w:r>
    </w:p>
    <w:p w14:paraId="6602C8F0" w14:textId="77777777" w:rsidR="00274012" w:rsidRDefault="00274012" w:rsidP="00274012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13E38758" w14:textId="77777777" w:rsidR="00274012" w:rsidRDefault="00274012" w:rsidP="00274012">
      <w:pPr>
        <w:pStyle w:val="ListParagraph"/>
        <w:spacing w:line="240" w:lineRule="auto"/>
        <w:ind w:right="360"/>
        <w:rPr>
          <w:rFonts w:ascii="Candara" w:hAnsi="Candara"/>
        </w:rPr>
      </w:pPr>
      <w:r w:rsidRPr="00B35DA8">
        <w:rPr>
          <w:rFonts w:ascii="Candara" w:hAnsi="Candara"/>
        </w:rPr>
        <w:t>What would be the appropriate input to type at the prompt?</w:t>
      </w:r>
    </w:p>
    <w:p w14:paraId="1ACBF185" w14:textId="77777777" w:rsidR="00274012" w:rsidRDefault="00274012" w:rsidP="00274012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1CFD37C9" w14:textId="77777777" w:rsidR="00274012" w:rsidRDefault="00274012" w:rsidP="00274012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3951E3E6" w14:textId="77777777" w:rsidR="00274012" w:rsidRDefault="00274012" w:rsidP="00274012">
      <w:pPr>
        <w:spacing w:line="240" w:lineRule="auto"/>
        <w:ind w:right="360"/>
        <w:rPr>
          <w:rFonts w:ascii="Candara" w:hAnsi="Candara"/>
        </w:rPr>
      </w:pPr>
    </w:p>
    <w:p w14:paraId="15A0CC25" w14:textId="77777777" w:rsidR="00006D20" w:rsidRPr="009120D8" w:rsidRDefault="00006D20" w:rsidP="00814069">
      <w:pPr>
        <w:spacing w:line="240" w:lineRule="auto"/>
        <w:ind w:right="360"/>
        <w:rPr>
          <w:rFonts w:ascii="Candara" w:hAnsi="Candara"/>
        </w:rPr>
      </w:pPr>
    </w:p>
    <w:p w14:paraId="54C455E5" w14:textId="77777777" w:rsidR="00484575" w:rsidRPr="009C5F45" w:rsidRDefault="00484575" w:rsidP="00484575">
      <w:pPr>
        <w:pStyle w:val="ListParagraph"/>
        <w:numPr>
          <w:ilvl w:val="0"/>
          <w:numId w:val="1"/>
        </w:numPr>
        <w:spacing w:before="120" w:after="0" w:line="240" w:lineRule="auto"/>
        <w:ind w:right="360"/>
        <w:contextualSpacing w:val="0"/>
        <w:rPr>
          <w:rFonts w:cstheme="minorHAnsi"/>
        </w:rPr>
      </w:pPr>
      <w:bookmarkStart w:id="0" w:name="_GoBack"/>
      <w:bookmarkEnd w:id="0"/>
      <w:r w:rsidRPr="00D146CA">
        <w:rPr>
          <w:rFonts w:ascii="Candara" w:hAnsi="Candara"/>
        </w:rPr>
        <w:t xml:space="preserve">List something (if anything) that became clear to </w:t>
      </w:r>
      <w:r>
        <w:rPr>
          <w:rFonts w:ascii="Candara" w:hAnsi="Candara"/>
        </w:rPr>
        <w:t xml:space="preserve">you as a result of watching this set of C videos. </w:t>
      </w:r>
      <w:r w:rsidRPr="00D146CA">
        <w:rPr>
          <w:rFonts w:ascii="Candara" w:hAnsi="Candara"/>
        </w:rPr>
        <w:t xml:space="preserve">Write </w:t>
      </w:r>
      <w:proofErr w:type="gramStart"/>
      <w:r w:rsidRPr="00D146CA">
        <w:rPr>
          <w:rFonts w:ascii="Candara" w:hAnsi="Candara"/>
        </w:rPr>
        <w:t>None</w:t>
      </w:r>
      <w:proofErr w:type="gramEnd"/>
      <w:r w:rsidRPr="00D146CA">
        <w:rPr>
          <w:rFonts w:ascii="Candara" w:hAnsi="Candara"/>
        </w:rPr>
        <w:t xml:space="preserve"> or N/A otherwise, so I know you gave it some thought.</w:t>
      </w:r>
    </w:p>
    <w:p w14:paraId="0B2023B6" w14:textId="77777777" w:rsidR="00484575" w:rsidRDefault="00484575" w:rsidP="00484575">
      <w:pPr>
        <w:spacing w:before="120" w:after="0" w:line="240" w:lineRule="auto"/>
        <w:ind w:right="360"/>
        <w:rPr>
          <w:rFonts w:cstheme="minorHAnsi"/>
        </w:rPr>
      </w:pPr>
    </w:p>
    <w:p w14:paraId="6B06B7B5" w14:textId="77777777" w:rsidR="00484575" w:rsidRDefault="00484575" w:rsidP="00484575">
      <w:pPr>
        <w:spacing w:before="120" w:after="0" w:line="240" w:lineRule="auto"/>
        <w:ind w:right="360"/>
        <w:rPr>
          <w:rFonts w:cstheme="minorHAnsi"/>
        </w:rPr>
      </w:pPr>
    </w:p>
    <w:p w14:paraId="7BC29C9A" w14:textId="77777777" w:rsidR="00484575" w:rsidRDefault="00484575" w:rsidP="00484575">
      <w:pPr>
        <w:spacing w:before="120" w:after="0" w:line="240" w:lineRule="auto"/>
        <w:ind w:right="360"/>
        <w:rPr>
          <w:rFonts w:cstheme="minorHAnsi"/>
        </w:rPr>
      </w:pPr>
    </w:p>
    <w:p w14:paraId="73FEB7E7" w14:textId="77777777" w:rsidR="00484575" w:rsidRPr="009C5F45" w:rsidRDefault="00484575" w:rsidP="00484575">
      <w:pPr>
        <w:spacing w:before="120" w:after="0" w:line="240" w:lineRule="auto"/>
        <w:ind w:right="360"/>
        <w:rPr>
          <w:rFonts w:cstheme="minorHAnsi"/>
        </w:rPr>
      </w:pPr>
    </w:p>
    <w:p w14:paraId="0DE211C8" w14:textId="77777777" w:rsidR="00484575" w:rsidRDefault="00484575" w:rsidP="00484575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 w:cs="Courier New"/>
        </w:rPr>
      </w:pPr>
      <w:r w:rsidRPr="0009538E">
        <w:rPr>
          <w:rFonts w:ascii="Candara" w:hAnsi="Candara"/>
        </w:rPr>
        <w:t>After watching this set of videos, what questions, if any, do you have?</w:t>
      </w:r>
      <w:r w:rsidRPr="0009538E">
        <w:rPr>
          <w:rFonts w:ascii="Candara" w:hAnsi="Candara" w:cs="Courier New"/>
        </w:rPr>
        <w:t xml:space="preserve"> If none</w:t>
      </w:r>
      <w:r w:rsidRPr="00CF3C36">
        <w:rPr>
          <w:rFonts w:ascii="Candara" w:hAnsi="Candara" w:cs="Courier New"/>
        </w:rPr>
        <w:t>, please write “None”.</w:t>
      </w:r>
      <w:r>
        <w:rPr>
          <w:rFonts w:ascii="Candara" w:hAnsi="Candara" w:cs="Courier New"/>
        </w:rPr>
        <w:t xml:space="preserve">  (Use the back if you need more space.)</w:t>
      </w:r>
    </w:p>
    <w:p w14:paraId="34D0D8AF" w14:textId="77777777" w:rsidR="00041F20" w:rsidRPr="00292C13" w:rsidRDefault="00041F20" w:rsidP="00814069">
      <w:pPr>
        <w:spacing w:line="240" w:lineRule="auto"/>
        <w:ind w:right="360"/>
        <w:rPr>
          <w:rFonts w:ascii="Agency FB" w:hAnsi="Agency FB"/>
        </w:rPr>
      </w:pPr>
    </w:p>
    <w:p w14:paraId="4B157FCD" w14:textId="77777777" w:rsidR="00041F20" w:rsidRPr="00292C13" w:rsidRDefault="00041F20" w:rsidP="00814069">
      <w:pPr>
        <w:spacing w:line="240" w:lineRule="auto"/>
        <w:ind w:right="360"/>
        <w:rPr>
          <w:rFonts w:ascii="Agency FB" w:hAnsi="Agency FB"/>
        </w:rPr>
      </w:pPr>
    </w:p>
    <w:sectPr w:rsidR="00041F20" w:rsidRPr="00292C13" w:rsidSect="00041F20">
      <w:headerReference w:type="default" r:id="rId8"/>
      <w:footerReference w:type="default" r:id="rId9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18263765" w14:textId="77777777" w:rsidR="00DB5CE0" w:rsidRDefault="00DB5CE0" w:rsidP="00117AA5">
      <w:pPr>
        <w:spacing w:after="0" w:line="240" w:lineRule="auto"/>
      </w:pPr>
      <w:r>
        <w:separator/>
      </w:r>
    </w:p>
  </w:endnote>
  <w:endnote w:type="continuationSeparator" w:id="0">
    <w:p w14:paraId="4B4293C9" w14:textId="77777777" w:rsidR="00DB5CE0" w:rsidRDefault="00DB5CE0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gency FB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3C451F57" w14:textId="77777777" w:rsidR="00DF1FD9" w:rsidRDefault="00DF1FD9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203FD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203FD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484575">
              <w:rPr>
                <w:b/>
                <w:noProof/>
                <w:color w:val="595959" w:themeColor="text1" w:themeTint="A6"/>
              </w:rPr>
              <w:t>2</w:t>
            </w:r>
            <w:r w:rsidR="00203FD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203FD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203FD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484575">
              <w:rPr>
                <w:b/>
                <w:noProof/>
                <w:color w:val="595959" w:themeColor="text1" w:themeTint="A6"/>
              </w:rPr>
              <w:t>2</w:t>
            </w:r>
            <w:r w:rsidR="00203FD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42D02159" w14:textId="77777777" w:rsidR="00DF1FD9" w:rsidRDefault="00DF1FD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75DCAF10" w14:textId="77777777" w:rsidR="00DB5CE0" w:rsidRDefault="00DB5CE0" w:rsidP="00117AA5">
      <w:pPr>
        <w:spacing w:after="0" w:line="240" w:lineRule="auto"/>
      </w:pPr>
      <w:r>
        <w:separator/>
      </w:r>
    </w:p>
  </w:footnote>
  <w:footnote w:type="continuationSeparator" w:id="0">
    <w:p w14:paraId="40FA0382" w14:textId="77777777" w:rsidR="00DB5CE0" w:rsidRDefault="00DB5CE0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273F7" w14:textId="77777777" w:rsidR="009E0AE0" w:rsidRPr="00D876BE" w:rsidRDefault="00D876BE" w:rsidP="00D876BE">
    <w:pPr>
      <w:tabs>
        <w:tab w:val="right" w:pos="9360"/>
      </w:tabs>
    </w:pPr>
    <w:r>
      <w:t>Introduction to C Programming</w:t>
    </w:r>
    <w:r>
      <w:tab/>
      <w:t>Basic C Syntax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7F0081"/>
    <w:multiLevelType w:val="hybridMultilevel"/>
    <w:tmpl w:val="087CC126"/>
    <w:lvl w:ilvl="0" w:tplc="268E8914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D521563"/>
    <w:multiLevelType w:val="hybridMultilevel"/>
    <w:tmpl w:val="3B6C1008"/>
    <w:lvl w:ilvl="0" w:tplc="268E8914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CAF57C3"/>
    <w:multiLevelType w:val="hybridMultilevel"/>
    <w:tmpl w:val="F722961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0147D2"/>
    <w:multiLevelType w:val="hybridMultilevel"/>
    <w:tmpl w:val="953A62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5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2"/>
  <w:proofState w:spelling="clean" w:grammar="clean"/>
  <w:attachedTemplate r:id="rId1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054B4"/>
    <w:rsid w:val="000054B4"/>
    <w:rsid w:val="00006D20"/>
    <w:rsid w:val="00041F20"/>
    <w:rsid w:val="0006799B"/>
    <w:rsid w:val="00072486"/>
    <w:rsid w:val="000C528E"/>
    <w:rsid w:val="000F3091"/>
    <w:rsid w:val="00117AA5"/>
    <w:rsid w:val="00127A88"/>
    <w:rsid w:val="00132FEE"/>
    <w:rsid w:val="0014248A"/>
    <w:rsid w:val="00193CBB"/>
    <w:rsid w:val="00203FD1"/>
    <w:rsid w:val="00252D04"/>
    <w:rsid w:val="002675E9"/>
    <w:rsid w:val="00272975"/>
    <w:rsid w:val="00274012"/>
    <w:rsid w:val="00292C13"/>
    <w:rsid w:val="002A1A90"/>
    <w:rsid w:val="002B7A27"/>
    <w:rsid w:val="002D4A5F"/>
    <w:rsid w:val="00331191"/>
    <w:rsid w:val="003A2A76"/>
    <w:rsid w:val="003D5C80"/>
    <w:rsid w:val="004252E4"/>
    <w:rsid w:val="00426B1B"/>
    <w:rsid w:val="00442671"/>
    <w:rsid w:val="004449F2"/>
    <w:rsid w:val="004548FE"/>
    <w:rsid w:val="004720A5"/>
    <w:rsid w:val="00482E7C"/>
    <w:rsid w:val="00484575"/>
    <w:rsid w:val="004B23FF"/>
    <w:rsid w:val="004C54D8"/>
    <w:rsid w:val="004D394E"/>
    <w:rsid w:val="004D40F8"/>
    <w:rsid w:val="005030E5"/>
    <w:rsid w:val="005562F9"/>
    <w:rsid w:val="005813A6"/>
    <w:rsid w:val="00585005"/>
    <w:rsid w:val="005A5517"/>
    <w:rsid w:val="005A6D3B"/>
    <w:rsid w:val="005F02F4"/>
    <w:rsid w:val="006378B2"/>
    <w:rsid w:val="006871E0"/>
    <w:rsid w:val="006B190B"/>
    <w:rsid w:val="006C0279"/>
    <w:rsid w:val="006D6390"/>
    <w:rsid w:val="00736C7E"/>
    <w:rsid w:val="00742CF0"/>
    <w:rsid w:val="00752A93"/>
    <w:rsid w:val="00774225"/>
    <w:rsid w:val="00796E60"/>
    <w:rsid w:val="007A098D"/>
    <w:rsid w:val="007B2F8D"/>
    <w:rsid w:val="007C11E4"/>
    <w:rsid w:val="00814069"/>
    <w:rsid w:val="00847BCA"/>
    <w:rsid w:val="008711CF"/>
    <w:rsid w:val="00890F3C"/>
    <w:rsid w:val="008934B6"/>
    <w:rsid w:val="008A3410"/>
    <w:rsid w:val="008D1BF6"/>
    <w:rsid w:val="00904AAC"/>
    <w:rsid w:val="009120D8"/>
    <w:rsid w:val="009167C5"/>
    <w:rsid w:val="00920497"/>
    <w:rsid w:val="00960717"/>
    <w:rsid w:val="009B0BFD"/>
    <w:rsid w:val="009E0AE0"/>
    <w:rsid w:val="00A003DB"/>
    <w:rsid w:val="00A01251"/>
    <w:rsid w:val="00A042E2"/>
    <w:rsid w:val="00A36074"/>
    <w:rsid w:val="00A63952"/>
    <w:rsid w:val="00A81150"/>
    <w:rsid w:val="00AC5EE9"/>
    <w:rsid w:val="00AD4E95"/>
    <w:rsid w:val="00B01EDD"/>
    <w:rsid w:val="00B14A7B"/>
    <w:rsid w:val="00B631C8"/>
    <w:rsid w:val="00C71685"/>
    <w:rsid w:val="00C8274D"/>
    <w:rsid w:val="00C8552B"/>
    <w:rsid w:val="00C9705E"/>
    <w:rsid w:val="00CE5A4F"/>
    <w:rsid w:val="00D05A30"/>
    <w:rsid w:val="00D6065C"/>
    <w:rsid w:val="00D876BE"/>
    <w:rsid w:val="00DB5CE0"/>
    <w:rsid w:val="00DF1FD9"/>
    <w:rsid w:val="00E34E10"/>
    <w:rsid w:val="00E95417"/>
    <w:rsid w:val="00EE42DB"/>
    <w:rsid w:val="00F05122"/>
    <w:rsid w:val="00F307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EE80A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table" w:styleId="TableGrid">
    <w:name w:val="Table Grid"/>
    <w:basedOn w:val="TableNormal"/>
    <w:uiPriority w:val="59"/>
    <w:rsid w:val="006871E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1">
    <w:name w:val="Light Shading1"/>
    <w:basedOn w:val="TableNormal"/>
    <w:uiPriority w:val="60"/>
    <w:rsid w:val="006871E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MediumList11">
    <w:name w:val="Medium List 11"/>
    <w:basedOn w:val="TableNormal"/>
    <w:uiPriority w:val="65"/>
    <w:rsid w:val="006871E0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41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mothy%20Wentz\Documents\Courses\TA_CSSE120R\Quizzes\new\quiz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\Users\Timothy Wentz\Documents\Courses\TA_CSSE120R\Quizzes\new\quiz.dotx</Template>
  <TotalTime>155</TotalTime>
  <Pages>2</Pages>
  <Words>227</Words>
  <Characters>1295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Wentz</dc:creator>
  <cp:lastModifiedBy>Delvin Defoe</cp:lastModifiedBy>
  <cp:revision>49</cp:revision>
  <cp:lastPrinted>2010-02-01T16:34:00Z</cp:lastPrinted>
  <dcterms:created xsi:type="dcterms:W3CDTF">2008-09-25T01:19:00Z</dcterms:created>
  <dcterms:modified xsi:type="dcterms:W3CDTF">2012-01-26T13:32:00Z</dcterms:modified>
</cp:coreProperties>
</file>