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115163DD" w14:textId="77777777" w:rsidR="007A098D" w:rsidRDefault="007A098D" w:rsidP="007A098D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 xml:space="preserve">________________________________           CM: _______       Grade:_____ </w:t>
      </w:r>
    </w:p>
    <w:p w14:paraId="7A70DEC9" w14:textId="77777777" w:rsidR="000A4E06" w:rsidRDefault="000A4E06" w:rsidP="000A4E06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</w:rPr>
        <w:t xml:space="preserve">This quiz is due after you have finished watching the </w:t>
      </w:r>
      <w:r w:rsidR="008D0D29" w:rsidRPr="008D0D29">
        <w:rPr>
          <w:rFonts w:ascii="Candara" w:hAnsi="Candara"/>
          <w:b/>
        </w:rPr>
        <w:t>Configuring C Workspace</w:t>
      </w:r>
      <w:r w:rsidR="008D0D29">
        <w:rPr>
          <w:rFonts w:ascii="Candara" w:hAnsi="Candara"/>
        </w:rPr>
        <w:t xml:space="preserve"> and </w:t>
      </w:r>
      <w:r w:rsidRPr="008D0D29">
        <w:rPr>
          <w:rFonts w:ascii="Candara" w:hAnsi="Candara"/>
          <w:b/>
        </w:rPr>
        <w:t>First C Program</w:t>
      </w:r>
      <w:r>
        <w:rPr>
          <w:rFonts w:ascii="Candara" w:hAnsi="Candara"/>
        </w:rPr>
        <w:t xml:space="preserve"> video</w:t>
      </w:r>
      <w:r w:rsidR="008D0D29">
        <w:rPr>
          <w:rFonts w:ascii="Candara" w:hAnsi="Candara"/>
        </w:rPr>
        <w:t>s</w:t>
      </w:r>
      <w:r>
        <w:rPr>
          <w:rFonts w:ascii="Candara" w:hAnsi="Candara"/>
        </w:rPr>
        <w:t>. Feel free to complete the quiz as you watch.</w:t>
      </w:r>
    </w:p>
    <w:p w14:paraId="571FCC7D" w14:textId="77777777" w:rsidR="008D0D29" w:rsidRDefault="008D0D29" w:rsidP="008D0D29">
      <w:pPr>
        <w:pStyle w:val="ListParagraph"/>
        <w:numPr>
          <w:ilvl w:val="0"/>
          <w:numId w:val="11"/>
        </w:num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  <w:b/>
        </w:rPr>
        <w:t xml:space="preserve">True </w:t>
      </w:r>
      <w:r w:rsidRPr="008D0D29">
        <w:rPr>
          <w:rFonts w:ascii="Candara" w:hAnsi="Candara"/>
        </w:rPr>
        <w:t>or</w:t>
      </w:r>
      <w:r>
        <w:rPr>
          <w:rFonts w:ascii="Candara" w:hAnsi="Candara"/>
          <w:b/>
        </w:rPr>
        <w:t xml:space="preserve"> False </w:t>
      </w:r>
      <w:r>
        <w:rPr>
          <w:rFonts w:ascii="Candara" w:hAnsi="Candara"/>
        </w:rPr>
        <w:t xml:space="preserve">(circle one), by default a C program can </w:t>
      </w:r>
      <w:r w:rsidRPr="00F05122">
        <w:rPr>
          <w:rFonts w:ascii="Candara" w:hAnsi="Candara"/>
        </w:rPr>
        <w:t xml:space="preserve">have multiple files </w:t>
      </w:r>
      <w:proofErr w:type="gramStart"/>
      <w:r w:rsidRPr="00F05122">
        <w:rPr>
          <w:rFonts w:ascii="Candara" w:hAnsi="Candara"/>
        </w:rPr>
        <w:t>with</w:t>
      </w:r>
      <w:r>
        <w:rPr>
          <w:rFonts w:ascii="Candara" w:hAnsi="Candara"/>
        </w:rPr>
        <w:t xml:space="preserve"> </w:t>
      </w:r>
      <w:r w:rsidRPr="00F05122">
        <w:rPr>
          <w:rFonts w:ascii="Candara" w:hAnsi="Candara"/>
        </w:rPr>
        <w:t xml:space="preserve"> </w:t>
      </w:r>
      <w:r w:rsidRPr="000F3091">
        <w:rPr>
          <w:rFonts w:ascii="Courier New" w:hAnsi="Courier New" w:cs="Courier New"/>
          <w:sz w:val="20"/>
          <w:szCs w:val="20"/>
        </w:rPr>
        <w:t>main</w:t>
      </w:r>
      <w:proofErr w:type="gramEnd"/>
      <w:r w:rsidRPr="000F3091">
        <w:rPr>
          <w:rFonts w:ascii="Courier New" w:hAnsi="Courier New" w:cs="Courier New"/>
          <w:sz w:val="20"/>
          <w:szCs w:val="20"/>
        </w:rPr>
        <w:t>()</w:t>
      </w:r>
      <w:r>
        <w:rPr>
          <w:rFonts w:ascii="Candara" w:hAnsi="Candara"/>
        </w:rPr>
        <w:t xml:space="preserve"> </w:t>
      </w:r>
      <w:r w:rsidRPr="00F05122">
        <w:rPr>
          <w:rFonts w:ascii="Candara" w:hAnsi="Candara"/>
        </w:rPr>
        <w:t>functions</w:t>
      </w:r>
      <w:r>
        <w:rPr>
          <w:rFonts w:ascii="Candara" w:hAnsi="Candara"/>
        </w:rPr>
        <w:t xml:space="preserve"> in the same project in Eclipse. </w:t>
      </w:r>
    </w:p>
    <w:p w14:paraId="79F4C0D5" w14:textId="77777777" w:rsidR="008D0D29" w:rsidRDefault="008D0D29" w:rsidP="008D0D29">
      <w:pPr>
        <w:pStyle w:val="ListParagraph"/>
        <w:spacing w:line="240" w:lineRule="auto"/>
        <w:ind w:left="360"/>
        <w:outlineLvl w:val="0"/>
        <w:rPr>
          <w:rFonts w:ascii="Candara" w:hAnsi="Candara"/>
        </w:rPr>
      </w:pPr>
    </w:p>
    <w:p w14:paraId="3D969B06" w14:textId="77777777" w:rsidR="00932C4C" w:rsidRDefault="00932C4C" w:rsidP="00932C4C">
      <w:pPr>
        <w:pStyle w:val="ListParagraph"/>
        <w:spacing w:line="240" w:lineRule="auto"/>
        <w:ind w:left="0" w:right="360"/>
        <w:rPr>
          <w:rFonts w:ascii="Candara" w:hAnsi="Candara"/>
        </w:rPr>
      </w:pPr>
      <w:r>
        <w:rPr>
          <w:rFonts w:ascii="Candara" w:hAnsi="Candara"/>
        </w:rPr>
        <w:t>Here are two implementations of the same program, one in Python and one in C.</w:t>
      </w:r>
      <w:bookmarkStart w:id="0" w:name="_GoBack"/>
      <w:bookmarkEnd w:id="0"/>
    </w:p>
    <w:p w14:paraId="55C60188" w14:textId="77777777" w:rsidR="00290982" w:rsidRPr="00932C4C" w:rsidRDefault="00E90560" w:rsidP="00932C4C">
      <w:pPr>
        <w:spacing w:line="240" w:lineRule="auto"/>
        <w:ind w:left="-720"/>
        <w:outlineLvl w:val="0"/>
        <w:rPr>
          <w:rFonts w:ascii="Candara" w:hAnsi="Candara"/>
          <w:sz w:val="18"/>
          <w:szCs w:val="18"/>
        </w:rPr>
      </w:pPr>
      <w:r>
        <w:rPr>
          <w:rFonts w:ascii="Candara" w:hAnsi="Candara"/>
          <w:sz w:val="18"/>
          <w:szCs w:val="18"/>
        </w:rPr>
        <w:pict w14:anchorId="070EFB5E">
          <v:rect id="Content Placeholder 3" o:spid="_x0000_s1035" style="position:absolute;left:0;text-align:left;margin-left:0;margin-top:.8pt;width:253.5pt;height:162.75pt;z-index:251658240;visibility:visible;mso-wrap-distance-left:9pt;mso-wrap-distance-top:0;mso-wrap-distance-right:9pt;mso-wrap-distance-bottom:0;mso-position-horizontal:lef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" filled="f" strokecolor="#c00000">
            <v:path arrowok="t"/>
            <o:lock v:ext="edit" grouping="t"/>
            <v:textbox>
              <w:txbxContent>
                <w:p w14:paraId="2D98DC3B" w14:textId="77777777" w:rsidR="00932C4C" w:rsidRPr="00932C4C" w:rsidRDefault="00932C4C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rFonts w:ascii="Courier New" w:hAnsi="Courier New" w:cstheme="minorBidi"/>
                      <w:b/>
                      <w:bCs/>
                      <w:color w:val="76923C" w:themeColor="accent3" w:themeShade="BF"/>
                      <w:kern w:val="24"/>
                      <w:sz w:val="18"/>
                      <w:szCs w:val="18"/>
                    </w:rPr>
                  </w:pPr>
                  <w:r w:rsidRPr="00932C4C">
                    <w:rPr>
                      <w:rFonts w:ascii="Courier New" w:hAnsi="Courier New" w:cstheme="minorBidi"/>
                      <w:b/>
                      <w:bCs/>
                      <w:color w:val="76923C" w:themeColor="accent3" w:themeShade="BF"/>
                      <w:kern w:val="24"/>
                      <w:sz w:val="18"/>
                      <w:szCs w:val="18"/>
                    </w:rPr>
                    <w:t># This is a Python program.</w:t>
                  </w:r>
                </w:p>
                <w:p w14:paraId="5C45A06B" w14:textId="77777777" w:rsidR="00932C4C" w:rsidRPr="00932C4C" w:rsidRDefault="00932C4C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proofErr w:type="gramStart"/>
                  <w:r w:rsidRPr="00932C4C">
                    <w:rPr>
                      <w:rFonts w:ascii="Courier New" w:hAnsi="Courier New" w:cs="Courier New"/>
                      <w:color w:val="0000FF"/>
                      <w:kern w:val="24"/>
                      <w:sz w:val="18"/>
                      <w:szCs w:val="18"/>
                    </w:rPr>
                    <w:t>from</w:t>
                  </w:r>
                  <w:proofErr w:type="gramEnd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 xml:space="preserve"> math </w:t>
                  </w:r>
                  <w:r w:rsidRPr="00932C4C">
                    <w:rPr>
                      <w:rFonts w:ascii="Courier New" w:hAnsi="Courier New" w:cs="Courier New"/>
                      <w:color w:val="0000FF"/>
                      <w:kern w:val="24"/>
                      <w:sz w:val="18"/>
                      <w:szCs w:val="18"/>
                    </w:rPr>
                    <w:t>import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 xml:space="preserve"> *</w:t>
                  </w:r>
                </w:p>
                <w:p w14:paraId="762812AB" w14:textId="77777777" w:rsidR="00932C4C" w:rsidRPr="00932C4C" w:rsidRDefault="00932C4C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proofErr w:type="spellStart"/>
                  <w:proofErr w:type="gramStart"/>
                  <w:r w:rsidRPr="00932C4C">
                    <w:rPr>
                      <w:rFonts w:ascii="Courier New" w:hAnsi="Courier New" w:cs="Courier New"/>
                      <w:color w:val="0000FF"/>
                      <w:kern w:val="24"/>
                      <w:sz w:val="18"/>
                      <w:szCs w:val="18"/>
                    </w:rPr>
                    <w:t>def</w:t>
                  </w:r>
                  <w:proofErr w:type="spellEnd"/>
                  <w:proofErr w:type="gramEnd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32C4C">
                    <w:rPr>
                      <w:rFonts w:ascii="Courier New" w:hAnsi="Courier New" w:cs="Courier New"/>
                      <w:b/>
                      <w:bCs/>
                      <w:color w:val="000000"/>
                      <w:kern w:val="24"/>
                      <w:sz w:val="18"/>
                      <w:szCs w:val="18"/>
                    </w:rPr>
                    <w:t>printRootTable</w:t>
                  </w:r>
                  <w:proofErr w:type="spellEnd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(n):</w:t>
                  </w:r>
                </w:p>
                <w:p w14:paraId="7A61163D" w14:textId="77777777" w:rsidR="00932C4C" w:rsidRPr="00932C4C" w:rsidRDefault="00932C4C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r w:rsidRPr="00932C4C">
                    <w:rPr>
                      <w:rFonts w:ascii="Courier New" w:hAnsi="Courier New" w:cs="Courier New"/>
                      <w:color w:val="0000FF"/>
                      <w:kern w:val="24"/>
                      <w:sz w:val="18"/>
                      <w:szCs w:val="18"/>
                    </w:rPr>
                    <w:t xml:space="preserve">   for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 xml:space="preserve"> i </w:t>
                  </w:r>
                  <w:r w:rsidRPr="00932C4C">
                    <w:rPr>
                      <w:rFonts w:ascii="Courier New" w:hAnsi="Courier New" w:cs="Courier New"/>
                      <w:color w:val="0000FF"/>
                      <w:kern w:val="24"/>
                      <w:sz w:val="18"/>
                      <w:szCs w:val="18"/>
                    </w:rPr>
                    <w:t>in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 xml:space="preserve"> range(</w:t>
                  </w:r>
                  <w:r w:rsidRPr="00932C4C">
                    <w:rPr>
                      <w:rFonts w:ascii="Courier New" w:hAnsi="Courier New" w:cs="Courier New"/>
                      <w:color w:val="800040"/>
                      <w:kern w:val="24"/>
                      <w:sz w:val="18"/>
                      <w:szCs w:val="18"/>
                    </w:rPr>
                    <w:t>1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,n+1):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br/>
                    <w:t xml:space="preserve">   </w:t>
                  </w:r>
                  <w:r w:rsidRPr="00932C4C">
                    <w:rPr>
                      <w:rFonts w:ascii="Courier New" w:hAnsi="Courier New" w:cs="Courier New"/>
                      <w:color w:val="0000FF"/>
                      <w:kern w:val="24"/>
                      <w:sz w:val="18"/>
                      <w:szCs w:val="18"/>
                    </w:rPr>
                    <w:t>print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 xml:space="preserve"> </w:t>
                  </w:r>
                  <w:r w:rsidRPr="00932C4C">
                    <w:rPr>
                      <w:rFonts w:ascii="Courier New" w:hAnsi="Courier New" w:cs="Courier New"/>
                      <w:i/>
                      <w:iCs/>
                      <w:color w:val="00AA00"/>
                      <w:kern w:val="24"/>
                      <w:sz w:val="18"/>
                      <w:szCs w:val="18"/>
                    </w:rPr>
                    <w:t>" %2d  %7.3f"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 xml:space="preserve"> % (i, </w:t>
                  </w:r>
                  <w:proofErr w:type="spellStart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sqrt</w:t>
                  </w:r>
                  <w:proofErr w:type="spellEnd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(</w:t>
                  </w:r>
                  <w:proofErr w:type="spellStart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i</w:t>
                  </w:r>
                  <w:proofErr w:type="spellEnd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))</w:t>
                  </w:r>
                </w:p>
                <w:p w14:paraId="799F268E" w14:textId="77777777" w:rsidR="00932C4C" w:rsidRPr="00932C4C" w:rsidRDefault="00932C4C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proofErr w:type="gramStart"/>
                  <w:r w:rsidRPr="00932C4C">
                    <w:rPr>
                      <w:rFonts w:ascii="Courier New" w:hAnsi="Courier New" w:cs="Courier New"/>
                      <w:color w:val="0000FF"/>
                      <w:kern w:val="24"/>
                      <w:sz w:val="18"/>
                      <w:szCs w:val="18"/>
                    </w:rPr>
                    <w:t>def</w:t>
                  </w:r>
                  <w:proofErr w:type="gramEnd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 xml:space="preserve"> </w:t>
                  </w:r>
                  <w:r w:rsidRPr="00932C4C">
                    <w:rPr>
                      <w:rFonts w:ascii="Courier New" w:hAnsi="Courier New" w:cs="Courier New"/>
                      <w:b/>
                      <w:bCs/>
                      <w:color w:val="000000"/>
                      <w:kern w:val="24"/>
                      <w:sz w:val="18"/>
                      <w:szCs w:val="18"/>
                    </w:rPr>
                    <w:t>main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():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br/>
                    <w:t> </w:t>
                  </w:r>
                  <w:proofErr w:type="spellStart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printRootTable</w:t>
                  </w:r>
                  <w:proofErr w:type="spellEnd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(</w:t>
                  </w:r>
                  <w:r w:rsidRPr="00932C4C">
                    <w:rPr>
                      <w:rFonts w:ascii="Courier New" w:hAnsi="Courier New" w:cs="Courier New"/>
                      <w:color w:val="800040"/>
                      <w:kern w:val="24"/>
                      <w:sz w:val="18"/>
                      <w:szCs w:val="18"/>
                    </w:rPr>
                    <w:t>10</w:t>
                  </w:r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)</w:t>
                  </w:r>
                </w:p>
                <w:p w14:paraId="6997144A" w14:textId="77777777" w:rsidR="00932C4C" w:rsidRPr="00932C4C" w:rsidRDefault="00932C4C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proofErr w:type="gramStart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main</w:t>
                  </w:r>
                  <w:proofErr w:type="gramEnd"/>
                  <w:r w:rsidRPr="00932C4C">
                    <w:rPr>
                      <w:rFonts w:ascii="Courier New" w:hAnsi="Courier New" w:cs="Courier New"/>
                      <w:color w:val="000000"/>
                      <w:kern w:val="24"/>
                      <w:sz w:val="18"/>
                      <w:szCs w:val="18"/>
                    </w:rPr>
                    <w:t>()</w:t>
                  </w:r>
                </w:p>
              </w:txbxContent>
            </v:textbox>
            <w10:wrap type="square"/>
          </v:rect>
        </w:pict>
      </w:r>
      <w:r>
        <w:rPr>
          <w:rFonts w:ascii="Candara" w:hAnsi="Candara"/>
          <w:sz w:val="18"/>
          <w:szCs w:val="18"/>
        </w:rPr>
      </w:r>
      <w:r>
        <w:rPr>
          <w:rFonts w:ascii="Candara" w:hAnsi="Candara"/>
          <w:sz w:val="18"/>
          <w:szCs w:val="18"/>
        </w:rPr>
        <w:pict w14:anchorId="4B5AD439">
          <v:rect id="Content Placeholder 4" o:spid="_x0000_s1036" style="width:260.25pt;height:161.8pt;visibility:visible;mso-left-percent:-10001;mso-top-percent:-10001;mso-wrap-distance-left:9pt;mso-wrap-distance-top:0;mso-wrap-distance-right:9pt;mso-wrap-distance-bottom:0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" filled="f" strokecolor="#4f81bd [3204]" strokeweight="2.25pt">
            <v:path arrowok="t"/>
            <o:lock v:ext="edit" grouping="t"/>
            <v:textbox>
              <w:txbxContent>
                <w:p w14:paraId="5EC36488" w14:textId="77777777" w:rsidR="00932C4C" w:rsidRPr="00932C4C" w:rsidRDefault="00932C4C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rFonts w:ascii="Courier New" w:hAnsi="Courier New" w:cstheme="minorBidi"/>
                      <w:b/>
                      <w:bCs/>
                      <w:color w:val="76923C" w:themeColor="accent3" w:themeShade="BF"/>
                      <w:kern w:val="24"/>
                      <w:sz w:val="18"/>
                      <w:szCs w:val="18"/>
                    </w:rPr>
                  </w:pPr>
                  <w:r w:rsidRPr="00932C4C">
                    <w:rPr>
                      <w:rFonts w:ascii="Courier New" w:hAnsi="Courier New" w:cstheme="minorBidi"/>
                      <w:b/>
                      <w:bCs/>
                      <w:color w:val="76923C" w:themeColor="accent3" w:themeShade="BF"/>
                      <w:kern w:val="24"/>
                      <w:sz w:val="18"/>
                      <w:szCs w:val="18"/>
                    </w:rPr>
                    <w:t>// This is a C program.</w:t>
                  </w:r>
                </w:p>
                <w:p w14:paraId="08F49E62" w14:textId="77777777" w:rsidR="00290982" w:rsidRPr="00932C4C" w:rsidRDefault="00290982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r w:rsidRPr="00932C4C">
                    <w:rPr>
                      <w:rFonts w:ascii="Courier New" w:hAnsi="Courier New" w:cstheme="minorBidi"/>
                      <w:b/>
                      <w:bCs/>
                      <w:color w:val="7F0055"/>
                      <w:kern w:val="24"/>
                      <w:sz w:val="18"/>
                      <w:szCs w:val="18"/>
                    </w:rPr>
                    <w:t>#include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 xml:space="preserve"> &lt;</w:t>
                  </w:r>
                  <w:proofErr w:type="spellStart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stdio.h</w:t>
                  </w:r>
                  <w:proofErr w:type="spell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&gt;</w:t>
                  </w:r>
                </w:p>
                <w:p w14:paraId="2B6CDB70" w14:textId="77777777" w:rsidR="00290982" w:rsidRPr="00932C4C" w:rsidRDefault="00290982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r w:rsidRPr="00932C4C">
                    <w:rPr>
                      <w:rFonts w:ascii="Courier New" w:hAnsi="Courier New" w:cstheme="minorBidi"/>
                      <w:b/>
                      <w:bCs/>
                      <w:color w:val="7F0055"/>
                      <w:kern w:val="24"/>
                      <w:sz w:val="18"/>
                      <w:szCs w:val="18"/>
                    </w:rPr>
                    <w:t>#include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 xml:space="preserve"> &lt;</w:t>
                  </w:r>
                  <w:proofErr w:type="spellStart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math.h</w:t>
                  </w:r>
                  <w:proofErr w:type="spell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&gt;</w:t>
                  </w:r>
                </w:p>
                <w:p w14:paraId="0A2B1642" w14:textId="77777777" w:rsidR="00290982" w:rsidRPr="00932C4C" w:rsidRDefault="00290982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proofErr w:type="gramStart"/>
                  <w:r w:rsidRPr="00932C4C">
                    <w:rPr>
                      <w:rFonts w:ascii="Courier New" w:hAnsi="Courier New" w:cstheme="minorBidi"/>
                      <w:b/>
                      <w:bCs/>
                      <w:color w:val="7F0055"/>
                      <w:kern w:val="24"/>
                      <w:sz w:val="18"/>
                      <w:szCs w:val="18"/>
                    </w:rPr>
                    <w:t>void</w:t>
                  </w:r>
                  <w:proofErr w:type="gram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printRootTable</w:t>
                  </w:r>
                  <w:proofErr w:type="spell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(</w:t>
                  </w:r>
                  <w:proofErr w:type="spellStart"/>
                  <w:r w:rsidRPr="00932C4C">
                    <w:rPr>
                      <w:rFonts w:ascii="Courier New" w:hAnsi="Courier New" w:cstheme="minorBidi"/>
                      <w:b/>
                      <w:bCs/>
                      <w:color w:val="7F0055"/>
                      <w:kern w:val="24"/>
                      <w:sz w:val="18"/>
                      <w:szCs w:val="18"/>
                    </w:rPr>
                    <w:t>int</w:t>
                  </w:r>
                  <w:proofErr w:type="spell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 xml:space="preserve"> n) {</w:t>
                  </w:r>
                </w:p>
                <w:p w14:paraId="320188CA" w14:textId="77777777" w:rsidR="00290982" w:rsidRPr="00932C4C" w:rsidRDefault="00290982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r w:rsidRPr="00932C4C">
                    <w:rPr>
                      <w:rFonts w:ascii="Courier New" w:hAnsi="Courier New" w:cstheme="minorBidi"/>
                      <w:b/>
                      <w:bCs/>
                      <w:color w:val="000000"/>
                      <w:kern w:val="24"/>
                      <w:sz w:val="18"/>
                      <w:szCs w:val="18"/>
                    </w:rPr>
                    <w:t xml:space="preserve">   </w:t>
                  </w:r>
                  <w:proofErr w:type="spellStart"/>
                  <w:proofErr w:type="gramStart"/>
                  <w:r w:rsidRPr="00932C4C">
                    <w:rPr>
                      <w:rFonts w:ascii="Courier New" w:hAnsi="Courier New" w:cstheme="minorBidi"/>
                      <w:b/>
                      <w:bCs/>
                      <w:color w:val="7F0055"/>
                      <w:kern w:val="24"/>
                      <w:sz w:val="18"/>
                      <w:szCs w:val="18"/>
                    </w:rPr>
                    <w:t>int</w:t>
                  </w:r>
                  <w:proofErr w:type="spellEnd"/>
                  <w:proofErr w:type="gram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 xml:space="preserve"> i;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br/>
                    <w:t> </w:t>
                  </w:r>
                  <w:r w:rsidRPr="00932C4C">
                    <w:rPr>
                      <w:rFonts w:ascii="Courier New" w:hAnsi="Courier New" w:cstheme="minorBidi"/>
                      <w:b/>
                      <w:bCs/>
                      <w:color w:val="7F0055"/>
                      <w:kern w:val="24"/>
                      <w:sz w:val="18"/>
                      <w:szCs w:val="18"/>
                    </w:rPr>
                    <w:t>for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 xml:space="preserve"> (i=1; i&lt;=n; i++) {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br/>
                    <w:t>    </w:t>
                  </w:r>
                  <w:proofErr w:type="spellStart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printf</w:t>
                  </w:r>
                  <w:proofErr w:type="spell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(</w:t>
                  </w:r>
                  <w:r w:rsidRPr="00932C4C">
                    <w:rPr>
                      <w:rFonts w:ascii="Courier New" w:hAnsi="Courier New" w:cstheme="minorBidi"/>
                      <w:color w:val="2A00FF"/>
                      <w:kern w:val="24"/>
                      <w:sz w:val="18"/>
                      <w:szCs w:val="18"/>
                    </w:rPr>
                    <w:t xml:space="preserve">" %2d  %7.3f\n", 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 xml:space="preserve">i, </w:t>
                  </w:r>
                  <w:proofErr w:type="spellStart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sqrt</w:t>
                  </w:r>
                  <w:proofErr w:type="spell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(</w:t>
                  </w:r>
                  <w:proofErr w:type="spellStart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i</w:t>
                  </w:r>
                  <w:proofErr w:type="spell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));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br/>
                    <w:t> }</w:t>
                  </w:r>
                </w:p>
                <w:p w14:paraId="7FE98AAA" w14:textId="77777777" w:rsidR="00290982" w:rsidRPr="00932C4C" w:rsidRDefault="00290982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}</w:t>
                  </w:r>
                </w:p>
                <w:p w14:paraId="3D79A16E" w14:textId="77777777" w:rsidR="00290982" w:rsidRPr="00932C4C" w:rsidRDefault="00290982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proofErr w:type="spellStart"/>
                  <w:proofErr w:type="gramStart"/>
                  <w:r w:rsidRPr="00932C4C">
                    <w:rPr>
                      <w:rFonts w:ascii="Courier New" w:hAnsi="Courier New" w:cstheme="minorBidi"/>
                      <w:b/>
                      <w:bCs/>
                      <w:color w:val="7F0055"/>
                      <w:kern w:val="24"/>
                      <w:sz w:val="18"/>
                      <w:szCs w:val="18"/>
                    </w:rPr>
                    <w:t>int</w:t>
                  </w:r>
                  <w:proofErr w:type="spellEnd"/>
                  <w:proofErr w:type="gram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 xml:space="preserve"> main() {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br/>
                  </w:r>
                  <w:proofErr w:type="spellStart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printRootTable</w:t>
                  </w:r>
                  <w:proofErr w:type="spellEnd"/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>(10);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br/>
                  </w:r>
                  <w:r w:rsidRPr="00932C4C">
                    <w:rPr>
                      <w:rFonts w:ascii="Courier New" w:hAnsi="Courier New" w:cstheme="minorBidi"/>
                      <w:b/>
                      <w:bCs/>
                      <w:color w:val="7F0055"/>
                      <w:kern w:val="24"/>
                      <w:sz w:val="18"/>
                      <w:szCs w:val="18"/>
                    </w:rPr>
                    <w:t>return</w:t>
                  </w:r>
                  <w:r w:rsidRPr="00932C4C">
                    <w:rPr>
                      <w:rFonts w:ascii="Courier New" w:hAnsi="Courier New" w:cstheme="minorBidi"/>
                      <w:color w:val="000000"/>
                      <w:kern w:val="24"/>
                      <w:sz w:val="18"/>
                      <w:szCs w:val="18"/>
                    </w:rPr>
                    <w:t xml:space="preserve"> 0</w:t>
                  </w:r>
                  <w:r w:rsidRPr="00932C4C">
                    <w:rPr>
                      <w:rFonts w:ascii="Courier New" w:hAnsi="Courier New" w:cstheme="minorBidi"/>
                      <w:color w:val="000000" w:themeColor="text1"/>
                      <w:kern w:val="24"/>
                      <w:sz w:val="18"/>
                      <w:szCs w:val="18"/>
                    </w:rPr>
                    <w:t>;</w:t>
                  </w:r>
                </w:p>
                <w:p w14:paraId="7E32D498" w14:textId="77777777" w:rsidR="00290982" w:rsidRPr="00932C4C" w:rsidRDefault="00290982" w:rsidP="00CB22FC">
                  <w:pPr>
                    <w:pStyle w:val="NormalWeb"/>
                    <w:kinsoku w:val="0"/>
                    <w:overflowPunct w:val="0"/>
                    <w:spacing w:before="0" w:beforeAutospacing="0" w:after="0" w:afterAutospacing="0" w:line="276" w:lineRule="auto"/>
                    <w:ind w:left="504" w:hanging="504"/>
                    <w:textAlignment w:val="baseline"/>
                    <w:rPr>
                      <w:sz w:val="18"/>
                      <w:szCs w:val="18"/>
                    </w:rPr>
                  </w:pPr>
                  <w:r w:rsidRPr="00932C4C">
                    <w:rPr>
                      <w:rFonts w:ascii="Courier New" w:hAnsi="Courier New" w:cstheme="minorBidi"/>
                      <w:color w:val="000000" w:themeColor="text1"/>
                      <w:kern w:val="24"/>
                      <w:sz w:val="18"/>
                      <w:szCs w:val="18"/>
                    </w:rPr>
                    <w:t>}</w:t>
                  </w:r>
                </w:p>
              </w:txbxContent>
            </v:textbox>
            <w10:wrap type="none"/>
            <w10:anchorlock/>
          </v:rect>
        </w:pict>
      </w:r>
    </w:p>
    <w:p w14:paraId="28359BC5" w14:textId="77777777" w:rsidR="009B0BFD" w:rsidRDefault="00290982" w:rsidP="00CF3C36">
      <w:pPr>
        <w:pStyle w:val="ListParagraph"/>
        <w:numPr>
          <w:ilvl w:val="0"/>
          <w:numId w:val="1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List </w:t>
      </w:r>
      <w:r w:rsidR="00CF3C36">
        <w:rPr>
          <w:rFonts w:ascii="Candara" w:hAnsi="Candara"/>
        </w:rPr>
        <w:t>four</w:t>
      </w:r>
      <w:r>
        <w:rPr>
          <w:rFonts w:ascii="Candara" w:hAnsi="Candara"/>
        </w:rPr>
        <w:t xml:space="preserve"> differences between the two </w:t>
      </w:r>
      <w:r w:rsidR="00932C4C">
        <w:rPr>
          <w:rFonts w:ascii="Candara" w:hAnsi="Candara"/>
        </w:rPr>
        <w:t>implementations.</w:t>
      </w:r>
    </w:p>
    <w:p w14:paraId="2BA5947B" w14:textId="77777777" w:rsidR="00307E78" w:rsidRDefault="00307E78" w:rsidP="00307E78">
      <w:pPr>
        <w:pStyle w:val="ListParagraph"/>
        <w:numPr>
          <w:ilvl w:val="0"/>
          <w:numId w:val="7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 </w:t>
      </w:r>
    </w:p>
    <w:p w14:paraId="0A3E0A34" w14:textId="77777777" w:rsidR="00307E78" w:rsidRDefault="00307E78" w:rsidP="00307E78">
      <w:pPr>
        <w:pStyle w:val="ListParagraph"/>
        <w:numPr>
          <w:ilvl w:val="0"/>
          <w:numId w:val="7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 </w:t>
      </w:r>
    </w:p>
    <w:p w14:paraId="091A265D" w14:textId="77777777" w:rsidR="00307E78" w:rsidRDefault="00307E78" w:rsidP="00307E78">
      <w:pPr>
        <w:pStyle w:val="ListParagraph"/>
        <w:numPr>
          <w:ilvl w:val="0"/>
          <w:numId w:val="7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 </w:t>
      </w:r>
    </w:p>
    <w:p w14:paraId="4B3E7D79" w14:textId="77777777" w:rsidR="00307E78" w:rsidRPr="00CF3C36" w:rsidRDefault="00307E78" w:rsidP="00CF3C36">
      <w:pPr>
        <w:pStyle w:val="ListParagraph"/>
        <w:numPr>
          <w:ilvl w:val="0"/>
          <w:numId w:val="7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 </w:t>
      </w:r>
    </w:p>
    <w:p w14:paraId="376073EF" w14:textId="77777777" w:rsidR="00932C4C" w:rsidRDefault="00932C4C" w:rsidP="00CF3C36">
      <w:pPr>
        <w:pStyle w:val="ListParagraph"/>
        <w:numPr>
          <w:ilvl w:val="0"/>
          <w:numId w:val="1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List </w:t>
      </w:r>
      <w:r w:rsidR="00EF0D99">
        <w:rPr>
          <w:rFonts w:ascii="Candara" w:hAnsi="Candara"/>
        </w:rPr>
        <w:t xml:space="preserve">three </w:t>
      </w:r>
      <w:r>
        <w:rPr>
          <w:rFonts w:ascii="Candara" w:hAnsi="Candara"/>
        </w:rPr>
        <w:t>similarities between the two implementations.</w:t>
      </w:r>
    </w:p>
    <w:p w14:paraId="0A4C5DA9" w14:textId="77777777" w:rsidR="00274012" w:rsidRDefault="00307E78" w:rsidP="00307E78">
      <w:pPr>
        <w:pStyle w:val="ListParagraph"/>
        <w:numPr>
          <w:ilvl w:val="0"/>
          <w:numId w:val="7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 </w:t>
      </w:r>
    </w:p>
    <w:p w14:paraId="2EB1DAF6" w14:textId="77777777" w:rsidR="00307E78" w:rsidRDefault="00307E78" w:rsidP="00307E78">
      <w:pPr>
        <w:pStyle w:val="ListParagraph"/>
        <w:numPr>
          <w:ilvl w:val="0"/>
          <w:numId w:val="7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 </w:t>
      </w:r>
    </w:p>
    <w:p w14:paraId="7829DC8A" w14:textId="77777777" w:rsidR="00307E78" w:rsidRDefault="00307E78" w:rsidP="00307E78">
      <w:pPr>
        <w:pStyle w:val="ListParagraph"/>
        <w:numPr>
          <w:ilvl w:val="0"/>
          <w:numId w:val="7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 </w:t>
      </w:r>
    </w:p>
    <w:p w14:paraId="78FE9DC7" w14:textId="77777777" w:rsidR="00777496" w:rsidRPr="00777496" w:rsidRDefault="00777496" w:rsidP="00CF3C36">
      <w:pPr>
        <w:pStyle w:val="ListParagraph"/>
        <w:numPr>
          <w:ilvl w:val="0"/>
          <w:numId w:val="11"/>
        </w:numPr>
        <w:spacing w:line="240" w:lineRule="auto"/>
        <w:ind w:right="360"/>
        <w:rPr>
          <w:rFonts w:ascii="Candara" w:hAnsi="Candara"/>
        </w:rPr>
      </w:pPr>
      <w:r w:rsidRPr="00777496">
        <w:rPr>
          <w:rFonts w:ascii="Candara" w:hAnsi="Candara"/>
        </w:rPr>
        <w:t>a. What is the purpose of the word that appears before the name of a function in a C function definition</w:t>
      </w:r>
      <w:r>
        <w:rPr>
          <w:rFonts w:ascii="Candara" w:hAnsi="Candara"/>
        </w:rPr>
        <w:t xml:space="preserve">, such as </w:t>
      </w:r>
      <w:proofErr w:type="spellStart"/>
      <w:r w:rsidRPr="00777496">
        <w:rPr>
          <w:rFonts w:ascii="Courier New" w:hAnsi="Courier New" w:cs="Courier New"/>
          <w:sz w:val="20"/>
          <w:szCs w:val="20"/>
        </w:rPr>
        <w:t>int</w:t>
      </w:r>
      <w:proofErr w:type="spellEnd"/>
      <w:r>
        <w:rPr>
          <w:rFonts w:ascii="Candara" w:hAnsi="Candara"/>
        </w:rPr>
        <w:t xml:space="preserve"> before </w:t>
      </w:r>
      <w:r w:rsidRPr="00777496">
        <w:rPr>
          <w:rFonts w:ascii="Courier New" w:hAnsi="Courier New" w:cs="Courier New"/>
          <w:sz w:val="20"/>
          <w:szCs w:val="20"/>
        </w:rPr>
        <w:t>main</w:t>
      </w:r>
      <w:r>
        <w:rPr>
          <w:rFonts w:ascii="Candara" w:hAnsi="Candara"/>
        </w:rPr>
        <w:t xml:space="preserve"> above</w:t>
      </w:r>
      <w:r w:rsidRPr="00777496">
        <w:rPr>
          <w:rFonts w:ascii="Candara" w:hAnsi="Candara"/>
        </w:rPr>
        <w:t>?</w:t>
      </w:r>
    </w:p>
    <w:p w14:paraId="5AF7E10A" w14:textId="77777777" w:rsidR="00777496" w:rsidRDefault="00777496" w:rsidP="00777496">
      <w:pPr>
        <w:spacing w:line="240" w:lineRule="auto"/>
        <w:ind w:right="360"/>
        <w:rPr>
          <w:rFonts w:ascii="Candara" w:hAnsi="Candara"/>
        </w:rPr>
      </w:pPr>
    </w:p>
    <w:p w14:paraId="72811F50" w14:textId="77777777" w:rsidR="009C5F45" w:rsidRPr="00292C13" w:rsidRDefault="009C5F45" w:rsidP="00777496">
      <w:pPr>
        <w:spacing w:line="240" w:lineRule="auto"/>
        <w:ind w:right="360"/>
        <w:rPr>
          <w:rFonts w:ascii="Candara" w:hAnsi="Candara"/>
        </w:rPr>
      </w:pPr>
    </w:p>
    <w:p w14:paraId="5E9B225E" w14:textId="77777777" w:rsidR="00777496" w:rsidRDefault="00777496" w:rsidP="008D0D29">
      <w:pPr>
        <w:pStyle w:val="ListParagraph"/>
        <w:numPr>
          <w:ilvl w:val="0"/>
          <w:numId w:val="10"/>
        </w:numPr>
        <w:spacing w:line="240" w:lineRule="auto"/>
        <w:ind w:right="360"/>
        <w:rPr>
          <w:rFonts w:ascii="Candara" w:hAnsi="Candara"/>
        </w:rPr>
      </w:pPr>
      <w:r w:rsidRPr="004D394E">
        <w:rPr>
          <w:rFonts w:ascii="Candara" w:hAnsi="Candara"/>
        </w:rPr>
        <w:t xml:space="preserve">What does the word </w:t>
      </w:r>
      <w:r w:rsidRPr="00B631C8">
        <w:rPr>
          <w:rFonts w:ascii="Courier New" w:hAnsi="Courier New" w:cs="Courier New"/>
          <w:sz w:val="20"/>
          <w:szCs w:val="20"/>
        </w:rPr>
        <w:t>void</w:t>
      </w:r>
      <w:r w:rsidRPr="004D394E">
        <w:rPr>
          <w:rFonts w:ascii="Candara" w:hAnsi="Candara"/>
        </w:rPr>
        <w:t xml:space="preserve"> mean when used in </w:t>
      </w:r>
      <w:r>
        <w:rPr>
          <w:rFonts w:ascii="Candara" w:hAnsi="Candara"/>
        </w:rPr>
        <w:t xml:space="preserve">this </w:t>
      </w:r>
      <w:r w:rsidRPr="004D394E">
        <w:rPr>
          <w:rFonts w:ascii="Candara" w:hAnsi="Candara"/>
        </w:rPr>
        <w:t>context</w:t>
      </w:r>
      <w:r w:rsidR="00D16078">
        <w:rPr>
          <w:rFonts w:ascii="Candara" w:hAnsi="Candara"/>
        </w:rPr>
        <w:t xml:space="preserve">, as in </w:t>
      </w:r>
      <w:proofErr w:type="spellStart"/>
      <w:r w:rsidR="00D16078" w:rsidRPr="008D0D29">
        <w:rPr>
          <w:rFonts w:ascii="Courier New" w:hAnsi="Courier New" w:cs="Courier New"/>
          <w:sz w:val="20"/>
          <w:szCs w:val="20"/>
        </w:rPr>
        <w:t>printRootTable</w:t>
      </w:r>
      <w:proofErr w:type="spellEnd"/>
      <w:r w:rsidRPr="004D394E">
        <w:rPr>
          <w:rFonts w:ascii="Candara" w:hAnsi="Candara"/>
        </w:rPr>
        <w:t>?</w:t>
      </w:r>
    </w:p>
    <w:p w14:paraId="008255FB" w14:textId="77777777" w:rsidR="009C5F45" w:rsidRDefault="009C5F45" w:rsidP="009C5F45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23292BE4" w14:textId="77777777" w:rsidR="00CF3C36" w:rsidRDefault="00CF3C36"/>
    <w:p w14:paraId="7D859C06" w14:textId="77777777" w:rsidR="009C5F45" w:rsidRPr="009C5F45" w:rsidRDefault="009C5F45" w:rsidP="009C5F45">
      <w:pPr>
        <w:pStyle w:val="ListParagraph"/>
        <w:numPr>
          <w:ilvl w:val="0"/>
          <w:numId w:val="11"/>
        </w:numPr>
        <w:spacing w:before="120" w:after="0" w:line="240" w:lineRule="auto"/>
        <w:ind w:right="360"/>
        <w:contextualSpacing w:val="0"/>
        <w:rPr>
          <w:rFonts w:cstheme="minorHAnsi"/>
        </w:rPr>
      </w:pPr>
      <w:r w:rsidRPr="00D146CA">
        <w:rPr>
          <w:rFonts w:ascii="Candara" w:hAnsi="Candara"/>
        </w:rPr>
        <w:lastRenderedPageBreak/>
        <w:t xml:space="preserve">List something (if anything) that became clear to </w:t>
      </w:r>
      <w:r>
        <w:rPr>
          <w:rFonts w:ascii="Candara" w:hAnsi="Candara"/>
        </w:rPr>
        <w:t xml:space="preserve">you as a result of watching this set of C videos. </w:t>
      </w:r>
      <w:r w:rsidRPr="00D146CA">
        <w:rPr>
          <w:rFonts w:ascii="Candara" w:hAnsi="Candara"/>
        </w:rPr>
        <w:t xml:space="preserve">Write </w:t>
      </w:r>
      <w:proofErr w:type="gramStart"/>
      <w:r w:rsidRPr="00D146CA">
        <w:rPr>
          <w:rFonts w:ascii="Candara" w:hAnsi="Candara"/>
        </w:rPr>
        <w:t>None</w:t>
      </w:r>
      <w:proofErr w:type="gramEnd"/>
      <w:r w:rsidRPr="00D146CA">
        <w:rPr>
          <w:rFonts w:ascii="Candara" w:hAnsi="Candara"/>
        </w:rPr>
        <w:t xml:space="preserve"> or N/A otherwise, so I know you gave it some thought.</w:t>
      </w:r>
    </w:p>
    <w:p w14:paraId="09BF817D" w14:textId="77777777" w:rsidR="009C5F45" w:rsidRDefault="009C5F45" w:rsidP="009C5F45">
      <w:pPr>
        <w:spacing w:before="120" w:after="0" w:line="240" w:lineRule="auto"/>
        <w:ind w:right="360"/>
        <w:rPr>
          <w:rFonts w:cstheme="minorHAnsi"/>
        </w:rPr>
      </w:pPr>
    </w:p>
    <w:p w14:paraId="12D7587A" w14:textId="77777777" w:rsidR="009C5F45" w:rsidRDefault="009C5F45" w:rsidP="009C5F45">
      <w:pPr>
        <w:spacing w:before="120" w:after="0" w:line="240" w:lineRule="auto"/>
        <w:ind w:right="360"/>
        <w:rPr>
          <w:rFonts w:cstheme="minorHAnsi"/>
        </w:rPr>
      </w:pPr>
    </w:p>
    <w:p w14:paraId="6A69FF68" w14:textId="77777777" w:rsidR="009C5F45" w:rsidRDefault="009C5F45" w:rsidP="009C5F45">
      <w:pPr>
        <w:spacing w:before="120" w:after="0" w:line="240" w:lineRule="auto"/>
        <w:ind w:right="360"/>
        <w:rPr>
          <w:rFonts w:cstheme="minorHAnsi"/>
        </w:rPr>
      </w:pPr>
    </w:p>
    <w:p w14:paraId="7F7836BB" w14:textId="77777777" w:rsidR="009C5F45" w:rsidRPr="009C5F45" w:rsidRDefault="009C5F45" w:rsidP="009C5F45">
      <w:pPr>
        <w:spacing w:before="120" w:after="0" w:line="240" w:lineRule="auto"/>
        <w:ind w:right="360"/>
        <w:rPr>
          <w:rFonts w:cstheme="minorHAnsi"/>
        </w:rPr>
      </w:pPr>
    </w:p>
    <w:p w14:paraId="41D8B119" w14:textId="77777777" w:rsidR="000461F7" w:rsidRDefault="008D7715" w:rsidP="00814069">
      <w:pPr>
        <w:pStyle w:val="ListParagraph"/>
        <w:numPr>
          <w:ilvl w:val="0"/>
          <w:numId w:val="11"/>
        </w:numPr>
        <w:spacing w:line="240" w:lineRule="auto"/>
        <w:ind w:right="360"/>
        <w:rPr>
          <w:rFonts w:ascii="Candara" w:hAnsi="Candara" w:cs="Courier New"/>
        </w:rPr>
      </w:pPr>
      <w:r w:rsidRPr="0009538E">
        <w:rPr>
          <w:rFonts w:ascii="Candara" w:hAnsi="Candara"/>
        </w:rPr>
        <w:t>After watching this set of</w:t>
      </w:r>
      <w:r w:rsidR="008711CF" w:rsidRPr="0009538E">
        <w:rPr>
          <w:rFonts w:ascii="Candara" w:hAnsi="Candara"/>
        </w:rPr>
        <w:t xml:space="preserve"> videos, what questions</w:t>
      </w:r>
      <w:r w:rsidR="00113B87" w:rsidRPr="0009538E">
        <w:rPr>
          <w:rFonts w:ascii="Candara" w:hAnsi="Candara"/>
        </w:rPr>
        <w:t>, if any,</w:t>
      </w:r>
      <w:r w:rsidR="008711CF" w:rsidRPr="0009538E">
        <w:rPr>
          <w:rFonts w:ascii="Candara" w:hAnsi="Candara"/>
        </w:rPr>
        <w:t xml:space="preserve"> do you have?</w:t>
      </w:r>
      <w:r w:rsidR="00C71685" w:rsidRPr="0009538E">
        <w:rPr>
          <w:rFonts w:ascii="Candara" w:hAnsi="Candara" w:cs="Courier New"/>
        </w:rPr>
        <w:t xml:space="preserve"> If none</w:t>
      </w:r>
      <w:r w:rsidR="00C71685" w:rsidRPr="00CF3C36">
        <w:rPr>
          <w:rFonts w:ascii="Candara" w:hAnsi="Candara" w:cs="Courier New"/>
        </w:rPr>
        <w:t>, please write “None”.</w:t>
      </w:r>
      <w:r w:rsidR="00B40D11">
        <w:rPr>
          <w:rFonts w:ascii="Candara" w:hAnsi="Candara" w:cs="Courier New"/>
        </w:rPr>
        <w:t xml:space="preserve"> </w:t>
      </w:r>
      <w:r w:rsidR="00696703">
        <w:rPr>
          <w:rFonts w:ascii="Candara" w:hAnsi="Candara" w:cs="Courier New"/>
        </w:rPr>
        <w:t xml:space="preserve"> (U</w:t>
      </w:r>
      <w:r w:rsidR="00CF3C36">
        <w:rPr>
          <w:rFonts w:ascii="Candara" w:hAnsi="Candara" w:cs="Courier New"/>
        </w:rPr>
        <w:t>se the back if you need more space</w:t>
      </w:r>
      <w:r w:rsidR="00696703">
        <w:rPr>
          <w:rFonts w:ascii="Candara" w:hAnsi="Candara" w:cs="Courier New"/>
        </w:rPr>
        <w:t>.</w:t>
      </w:r>
      <w:r w:rsidR="00CF3C36">
        <w:rPr>
          <w:rFonts w:ascii="Candara" w:hAnsi="Candara" w:cs="Courier New"/>
        </w:rPr>
        <w:t>)</w:t>
      </w:r>
    </w:p>
    <w:p w14:paraId="24CDD271" w14:textId="3577402F" w:rsidR="00041F20" w:rsidRPr="00CF3C36" w:rsidRDefault="00041F20" w:rsidP="000461F7">
      <w:pPr>
        <w:pStyle w:val="ListParagraph"/>
        <w:spacing w:line="240" w:lineRule="auto"/>
        <w:ind w:left="360" w:right="360"/>
        <w:rPr>
          <w:rFonts w:ascii="Candara" w:hAnsi="Candara"/>
        </w:rPr>
      </w:pPr>
    </w:p>
    <w:sectPr w:rsidR="00041F20" w:rsidRPr="00CF3C36" w:rsidSect="00041F20"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680D719B" w14:textId="77777777" w:rsidR="00615B28" w:rsidRDefault="00615B28" w:rsidP="00117AA5">
      <w:pPr>
        <w:spacing w:after="0" w:line="240" w:lineRule="auto"/>
      </w:pPr>
      <w:r>
        <w:separator/>
      </w:r>
    </w:p>
  </w:endnote>
  <w:endnote w:type="continuationSeparator" w:id="0">
    <w:p w14:paraId="459B415E" w14:textId="77777777" w:rsidR="00615B28" w:rsidRDefault="00615B28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21721788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CD55A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CD55A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E90560">
              <w:rPr>
                <w:b/>
                <w:noProof/>
                <w:color w:val="595959" w:themeColor="text1" w:themeTint="A6"/>
              </w:rPr>
              <w:t>1</w:t>
            </w:r>
            <w:r w:rsidR="00CD55A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CD55A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CD55A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E90560">
              <w:rPr>
                <w:b/>
                <w:noProof/>
                <w:color w:val="595959" w:themeColor="text1" w:themeTint="A6"/>
              </w:rPr>
              <w:t>2</w:t>
            </w:r>
            <w:r w:rsidR="00CD55A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30FD7055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768C5A62" w14:textId="77777777" w:rsidR="00615B28" w:rsidRDefault="00615B28" w:rsidP="00117AA5">
      <w:pPr>
        <w:spacing w:after="0" w:line="240" w:lineRule="auto"/>
      </w:pPr>
      <w:r>
        <w:separator/>
      </w:r>
    </w:p>
  </w:footnote>
  <w:footnote w:type="continuationSeparator" w:id="0">
    <w:p w14:paraId="65B9D189" w14:textId="77777777" w:rsidR="00615B28" w:rsidRDefault="00615B28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DA744B" w14:textId="77777777" w:rsidR="009E0AE0" w:rsidRDefault="0009572B" w:rsidP="0009572B">
    <w:pPr>
      <w:tabs>
        <w:tab w:val="right" w:pos="9360"/>
      </w:tabs>
    </w:pPr>
    <w:r>
      <w:t>Introduction to C Programming</w:t>
    </w:r>
    <w:r>
      <w:tab/>
      <w:t>First C Program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67723ED"/>
    <w:multiLevelType w:val="hybridMultilevel"/>
    <w:tmpl w:val="4B8CA3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DB5436"/>
    <w:multiLevelType w:val="hybridMultilevel"/>
    <w:tmpl w:val="E1843DDC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F0081"/>
    <w:multiLevelType w:val="hybridMultilevel"/>
    <w:tmpl w:val="087CC126"/>
    <w:lvl w:ilvl="0" w:tplc="268E8914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CB457D1"/>
    <w:multiLevelType w:val="hybridMultilevel"/>
    <w:tmpl w:val="1146EF28"/>
    <w:lvl w:ilvl="0" w:tplc="04090019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D521563"/>
    <w:multiLevelType w:val="hybridMultilevel"/>
    <w:tmpl w:val="3B6C1008"/>
    <w:lvl w:ilvl="0" w:tplc="268E8914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CAF57C3"/>
    <w:multiLevelType w:val="hybridMultilevel"/>
    <w:tmpl w:val="F72296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F66D9E"/>
    <w:multiLevelType w:val="hybridMultilevel"/>
    <w:tmpl w:val="3A3219EC"/>
    <w:lvl w:ilvl="0" w:tplc="2324855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1">
    <w:nsid w:val="7BD60FB0"/>
    <w:multiLevelType w:val="hybridMultilevel"/>
    <w:tmpl w:val="2A3CA2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7"/>
  </w:num>
  <w:num w:numId="4">
    <w:abstractNumId w:val="8"/>
  </w:num>
  <w:num w:numId="5">
    <w:abstractNumId w:val="5"/>
  </w:num>
  <w:num w:numId="6">
    <w:abstractNumId w:val="3"/>
  </w:num>
  <w:num w:numId="7">
    <w:abstractNumId w:val="11"/>
  </w:num>
  <w:num w:numId="8">
    <w:abstractNumId w:val="0"/>
  </w:num>
  <w:num w:numId="9">
    <w:abstractNumId w:val="4"/>
  </w:num>
  <w:num w:numId="10">
    <w:abstractNumId w:val="1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054B4"/>
    <w:rsid w:val="000054B4"/>
    <w:rsid w:val="00006D20"/>
    <w:rsid w:val="00041F20"/>
    <w:rsid w:val="000461F7"/>
    <w:rsid w:val="0006799B"/>
    <w:rsid w:val="00072486"/>
    <w:rsid w:val="0007267F"/>
    <w:rsid w:val="0009538E"/>
    <w:rsid w:val="0009572B"/>
    <w:rsid w:val="000A4E06"/>
    <w:rsid w:val="000F3091"/>
    <w:rsid w:val="001053F5"/>
    <w:rsid w:val="00113B87"/>
    <w:rsid w:val="00117AA5"/>
    <w:rsid w:val="00127A88"/>
    <w:rsid w:val="002675E9"/>
    <w:rsid w:val="00272975"/>
    <w:rsid w:val="00274012"/>
    <w:rsid w:val="00290982"/>
    <w:rsid w:val="00292C13"/>
    <w:rsid w:val="002A1A90"/>
    <w:rsid w:val="002B7A27"/>
    <w:rsid w:val="00307E78"/>
    <w:rsid w:val="00331191"/>
    <w:rsid w:val="003D5C80"/>
    <w:rsid w:val="004252E4"/>
    <w:rsid w:val="00442671"/>
    <w:rsid w:val="004449F2"/>
    <w:rsid w:val="004548FE"/>
    <w:rsid w:val="00482E7C"/>
    <w:rsid w:val="004C54D8"/>
    <w:rsid w:val="004D394E"/>
    <w:rsid w:val="005562F9"/>
    <w:rsid w:val="005813A6"/>
    <w:rsid w:val="00585005"/>
    <w:rsid w:val="005A5517"/>
    <w:rsid w:val="005A6D3B"/>
    <w:rsid w:val="00615B28"/>
    <w:rsid w:val="006378B2"/>
    <w:rsid w:val="006871E0"/>
    <w:rsid w:val="00696703"/>
    <w:rsid w:val="006B190B"/>
    <w:rsid w:val="006C0279"/>
    <w:rsid w:val="006D6390"/>
    <w:rsid w:val="00752A93"/>
    <w:rsid w:val="00774225"/>
    <w:rsid w:val="00777496"/>
    <w:rsid w:val="00796E60"/>
    <w:rsid w:val="007A098D"/>
    <w:rsid w:val="007B2F8D"/>
    <w:rsid w:val="00814069"/>
    <w:rsid w:val="00847BCA"/>
    <w:rsid w:val="008711CF"/>
    <w:rsid w:val="00890F3C"/>
    <w:rsid w:val="008D0D29"/>
    <w:rsid w:val="008D1BF6"/>
    <w:rsid w:val="008D5167"/>
    <w:rsid w:val="008D7715"/>
    <w:rsid w:val="00904AAC"/>
    <w:rsid w:val="009167C5"/>
    <w:rsid w:val="00920497"/>
    <w:rsid w:val="00932C4C"/>
    <w:rsid w:val="00960717"/>
    <w:rsid w:val="009B0BFD"/>
    <w:rsid w:val="009C5F45"/>
    <w:rsid w:val="009E0AE0"/>
    <w:rsid w:val="00A003DB"/>
    <w:rsid w:val="00A01251"/>
    <w:rsid w:val="00A36074"/>
    <w:rsid w:val="00A63952"/>
    <w:rsid w:val="00AC5EE9"/>
    <w:rsid w:val="00B1137A"/>
    <w:rsid w:val="00B14A7B"/>
    <w:rsid w:val="00B40D11"/>
    <w:rsid w:val="00B631C8"/>
    <w:rsid w:val="00C53FE9"/>
    <w:rsid w:val="00C71685"/>
    <w:rsid w:val="00C8274D"/>
    <w:rsid w:val="00C8552B"/>
    <w:rsid w:val="00C9705E"/>
    <w:rsid w:val="00CB22FC"/>
    <w:rsid w:val="00CD55A6"/>
    <w:rsid w:val="00CE5A4F"/>
    <w:rsid w:val="00CF3C36"/>
    <w:rsid w:val="00D16078"/>
    <w:rsid w:val="00D6065C"/>
    <w:rsid w:val="00D84FFB"/>
    <w:rsid w:val="00DA267D"/>
    <w:rsid w:val="00DF1FD9"/>
    <w:rsid w:val="00E34E10"/>
    <w:rsid w:val="00E90560"/>
    <w:rsid w:val="00EE42DB"/>
    <w:rsid w:val="00EF0D99"/>
    <w:rsid w:val="00F05122"/>
    <w:rsid w:val="00F70D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E66C7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table" w:styleId="TableGrid">
    <w:name w:val="Table Grid"/>
    <w:basedOn w:val="TableNormal"/>
    <w:uiPriority w:val="59"/>
    <w:rsid w:val="006871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6871E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MediumList11">
    <w:name w:val="Medium List 11"/>
    <w:basedOn w:val="TableNormal"/>
    <w:uiPriority w:val="65"/>
    <w:rsid w:val="006871E0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semiHidden/>
    <w:unhideWhenUsed/>
    <w:rsid w:val="0029098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44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%20Wentz\Documents\Courses\TA_CSSE120R\Quizzes\new\quiz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50CFA-637D-EC43-B8D1-BA4FBDC97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\Users\Timothy Wentz\Documents\Courses\TA_CSSE120R\Quizzes\new\quiz.dotx</Template>
  <TotalTime>164</TotalTime>
  <Pages>2</Pages>
  <Words>168</Words>
  <Characters>960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Wentz</dc:creator>
  <cp:lastModifiedBy>Delvin Defoe</cp:lastModifiedBy>
  <cp:revision>54</cp:revision>
  <cp:lastPrinted>2012-01-23T21:04:00Z</cp:lastPrinted>
  <dcterms:created xsi:type="dcterms:W3CDTF">2008-09-25T01:19:00Z</dcterms:created>
  <dcterms:modified xsi:type="dcterms:W3CDTF">2012-01-23T21:04:00Z</dcterms:modified>
</cp:coreProperties>
</file>