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B70" w:rsidRDefault="00E75B70" w:rsidP="00E75B70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E75B70" w:rsidRPr="00AF01EB" w:rsidRDefault="00E75B70" w:rsidP="00E75B70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E75B70" w:rsidRPr="00277A34" w:rsidRDefault="00E75B70" w:rsidP="00E75B70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75B70" w:rsidRPr="00C568E7" w:rsidRDefault="00E75B70" w:rsidP="00E75B70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67479" w:rsidRPr="00B9132B" w:rsidRDefault="00D67479" w:rsidP="008D4F6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="008D4F68" w:rsidRPr="008D4F68">
        <w:rPr>
          <w:rFonts w:ascii="Candara" w:hAnsi="Candara"/>
          <w:b/>
          <w:i/>
          <w:sz w:val="24"/>
          <w:szCs w:val="24"/>
        </w:rPr>
        <w:t xml:space="preserve">Section </w:t>
      </w:r>
      <w:r w:rsidR="007603D8">
        <w:rPr>
          <w:rFonts w:ascii="Candara" w:hAnsi="Candara"/>
          <w:b/>
          <w:i/>
          <w:sz w:val="24"/>
          <w:szCs w:val="24"/>
        </w:rPr>
        <w:t>4</w:t>
      </w:r>
      <w:r w:rsidR="008D4F68" w:rsidRPr="008D4F68">
        <w:rPr>
          <w:rFonts w:ascii="Candara" w:hAnsi="Candara"/>
          <w:b/>
          <w:i/>
          <w:sz w:val="24"/>
          <w:szCs w:val="24"/>
        </w:rPr>
        <w:t>.</w:t>
      </w:r>
      <w:r w:rsidR="007603D8">
        <w:rPr>
          <w:rFonts w:ascii="Candara" w:hAnsi="Candara"/>
          <w:b/>
          <w:i/>
          <w:sz w:val="24"/>
          <w:szCs w:val="24"/>
        </w:rPr>
        <w:t>7</w:t>
      </w:r>
      <w:r w:rsidR="008D4F68" w:rsidRPr="008D4F68">
        <w:rPr>
          <w:rFonts w:ascii="Candara" w:hAnsi="Candara"/>
          <w:b/>
          <w:i/>
          <w:sz w:val="24"/>
          <w:szCs w:val="24"/>
        </w:rPr>
        <w:t xml:space="preserve">— </w:t>
      </w:r>
      <w:r w:rsidR="007603D8">
        <w:rPr>
          <w:rFonts w:ascii="Candara" w:hAnsi="Candara"/>
          <w:b/>
          <w:i/>
          <w:sz w:val="24"/>
          <w:szCs w:val="24"/>
        </w:rPr>
        <w:t>Nested Loops</w:t>
      </w:r>
      <w:r w:rsidR="008D4F68">
        <w:rPr>
          <w:rFonts w:ascii="Candara" w:hAnsi="Candara"/>
          <w:sz w:val="24"/>
          <w:szCs w:val="24"/>
        </w:rPr>
        <w:t xml:space="preserve"> (pages </w:t>
      </w:r>
      <w:r w:rsidR="007603D8">
        <w:rPr>
          <w:rFonts w:ascii="Candara" w:hAnsi="Candara"/>
          <w:sz w:val="24"/>
          <w:szCs w:val="24"/>
        </w:rPr>
        <w:t>184</w:t>
      </w:r>
      <w:r w:rsidR="008D4F68">
        <w:rPr>
          <w:rFonts w:ascii="Candara" w:hAnsi="Candara"/>
          <w:sz w:val="24"/>
          <w:szCs w:val="24"/>
        </w:rPr>
        <w:t xml:space="preserve"> - </w:t>
      </w:r>
      <w:r w:rsidR="007603D8">
        <w:rPr>
          <w:rFonts w:ascii="Candara" w:hAnsi="Candara"/>
          <w:sz w:val="24"/>
          <w:szCs w:val="24"/>
        </w:rPr>
        <w:t>189</w:t>
      </w:r>
      <w:r w:rsidR="008D4F68">
        <w:rPr>
          <w:rFonts w:ascii="Candara" w:hAnsi="Candara"/>
          <w:sz w:val="24"/>
          <w:szCs w:val="24"/>
        </w:rPr>
        <w:t>)</w:t>
      </w:r>
    </w:p>
    <w:p w:rsidR="007603D8" w:rsidRPr="00112125" w:rsidRDefault="000D2FCD" w:rsidP="00112125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202554" wp14:editId="4344CF39">
                <wp:simplePos x="0" y="0"/>
                <wp:positionH relativeFrom="column">
                  <wp:posOffset>2238375</wp:posOffset>
                </wp:positionH>
                <wp:positionV relativeFrom="paragraph">
                  <wp:posOffset>666115</wp:posOffset>
                </wp:positionV>
                <wp:extent cx="4333875" cy="1628775"/>
                <wp:effectExtent l="0" t="0" r="28575" b="2857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875" cy="1628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NMAX = 4</w:t>
                            </w:r>
                          </w:p>
                          <w:p w:rsidR="00112125" w:rsidRPr="00112125" w:rsidRDefault="00112125" w:rsidP="0011212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XMAX = 10</w:t>
                            </w:r>
                          </w:p>
                          <w:p w:rsidR="00112125" w:rsidRDefault="00112125" w:rsidP="0011212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x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range(1, XMAX </w:t>
                            </w:r>
                            <w:r w:rsidR="00522D4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+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1):</w:t>
                            </w:r>
                          </w:p>
                          <w:p w:rsidR="00112125" w:rsidRDefault="00112125" w:rsidP="0011212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 in range(1, NMAX + 1):</w:t>
                            </w:r>
                          </w:p>
                          <w:p w:rsidR="00112125" w:rsidRDefault="00112125" w:rsidP="0011212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"{:10.0f}"</w:t>
                            </w:r>
                            <w:r w:rsid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.format(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** n</w:t>
                            </w:r>
                            <w:r w:rsid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end="")</w:t>
                            </w:r>
                          </w:p>
                          <w:p w:rsidR="000D2FCD" w:rsidRPr="00112125" w:rsidRDefault="000D2FCD" w:rsidP="0011212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print()</w:t>
                            </w:r>
                            <w:proofErr w:type="gramEnd"/>
                          </w:p>
                          <w:p w:rsidR="00112125" w:rsidRPr="00112125" w:rsidRDefault="00112125" w:rsidP="0011212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76.25pt;margin-top:52.45pt;width:341.25pt;height:12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" filled="f" strokecolor="black [3213]" strokeweight="2pt">
                <v:textbox>
                  <w:txbxContent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NMAX = 4</w:t>
                      </w:r>
                    </w:p>
                    <w:p w:rsidR="00112125" w:rsidRPr="00112125" w:rsidRDefault="00112125" w:rsidP="0011212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XMAX = 10</w:t>
                      </w:r>
                    </w:p>
                    <w:p w:rsidR="00112125" w:rsidRDefault="00112125" w:rsidP="0011212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x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in range(1, XMAX </w:t>
                      </w:r>
                      <w:r w:rsidR="00522D43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+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1):</w:t>
                      </w:r>
                    </w:p>
                    <w:p w:rsidR="00112125" w:rsidRDefault="00112125" w:rsidP="0011212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n in range(1, NMAX + 1):</w:t>
                      </w:r>
                    </w:p>
                    <w:p w:rsidR="00112125" w:rsidRDefault="00112125" w:rsidP="0011212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"{:10.0f}"</w:t>
                      </w:r>
                      <w:r w:rsid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.format(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** n</w:t>
                      </w:r>
                      <w:r w:rsid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end="")</w:t>
                      </w:r>
                    </w:p>
                    <w:p w:rsidR="000D2FCD" w:rsidRPr="00112125" w:rsidRDefault="000D2FCD" w:rsidP="0011212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print()</w:t>
                      </w:r>
                      <w:proofErr w:type="gramEnd"/>
                    </w:p>
                    <w:p w:rsidR="00112125" w:rsidRPr="00112125" w:rsidRDefault="00112125" w:rsidP="00112125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7603D8">
        <w:rPr>
          <w:rFonts w:ascii="Candara" w:hAnsi="Candara" w:cs="Courier New"/>
          <w:sz w:val="24"/>
          <w:szCs w:val="24"/>
        </w:rPr>
        <w:t>For the next several problems</w:t>
      </w:r>
      <w:r w:rsidR="002E60B6">
        <w:rPr>
          <w:rFonts w:ascii="Candara" w:hAnsi="Candara" w:cs="Courier New"/>
          <w:sz w:val="24"/>
          <w:szCs w:val="24"/>
        </w:rPr>
        <w:t xml:space="preserve"> (which are taken from your textbook)</w:t>
      </w:r>
      <w:r w:rsidR="007603D8">
        <w:rPr>
          <w:rFonts w:ascii="Candara" w:hAnsi="Candara" w:cs="Courier New"/>
          <w:sz w:val="24"/>
          <w:szCs w:val="24"/>
        </w:rPr>
        <w:t>, consider the code snippet</w:t>
      </w:r>
      <w:r w:rsidR="00112125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below and to the right</w:t>
      </w:r>
      <w:r w:rsidR="00112125">
        <w:rPr>
          <w:rFonts w:ascii="Candara" w:hAnsi="Candara" w:cs="Courier New"/>
          <w:sz w:val="24"/>
          <w:szCs w:val="24"/>
        </w:rPr>
        <w:t xml:space="preserve">.  It is </w:t>
      </w:r>
      <w:r w:rsidR="007603D8">
        <w:rPr>
          <w:rFonts w:ascii="Candara" w:hAnsi="Candara" w:cs="Courier New"/>
          <w:sz w:val="24"/>
          <w:szCs w:val="24"/>
        </w:rPr>
        <w:t xml:space="preserve">taken from page 186 of your textbook (but with the code modified to use a </w:t>
      </w:r>
      <w:r w:rsidR="007603D8" w:rsidRPr="007603D8">
        <w:rPr>
          <w:rFonts w:ascii="Candara" w:hAnsi="Candara" w:cs="Courier New"/>
          <w:b/>
          <w:i/>
          <w:sz w:val="24"/>
          <w:szCs w:val="24"/>
        </w:rPr>
        <w:t>format</w:t>
      </w:r>
      <w:r w:rsidR="007603D8">
        <w:rPr>
          <w:rFonts w:ascii="Candara" w:hAnsi="Candara" w:cs="Courier New"/>
          <w:sz w:val="24"/>
          <w:szCs w:val="24"/>
        </w:rPr>
        <w:t xml:space="preserve"> statement instead of the older notation that the textbook uses, as we have done in previous examples):</w:t>
      </w:r>
    </w:p>
    <w:p w:rsidR="00D67479" w:rsidRDefault="007603D8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Why is the newline suppressed (using </w:t>
      </w:r>
      <w:r>
        <w:rPr>
          <w:rFonts w:ascii="Consolas" w:hAnsi="Consolas" w:cs="Consolas"/>
          <w:b/>
          <w:sz w:val="24"/>
          <w:szCs w:val="24"/>
        </w:rPr>
        <w:t>end=""</w:t>
      </w:r>
      <w:r>
        <w:rPr>
          <w:rFonts w:ascii="Candara" w:hAnsi="Candara" w:cs="Courier New"/>
          <w:sz w:val="24"/>
          <w:szCs w:val="24"/>
        </w:rPr>
        <w:t>) in the inner loop but not in the outer loop?</w:t>
      </w:r>
    </w:p>
    <w:p w:rsidR="002E60B6" w:rsidRDefault="002E60B6" w:rsidP="002E60B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5D2F03" w:rsidRDefault="007603D8" w:rsidP="002E60B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would you change the program to display all powers </w:t>
      </w:r>
      <w:proofErr w:type="gramStart"/>
      <w:r>
        <w:rPr>
          <w:rFonts w:ascii="Candara" w:hAnsi="Candara" w:cs="Courier New"/>
          <w:sz w:val="24"/>
          <w:szCs w:val="24"/>
        </w:rPr>
        <w:t xml:space="preserve">from  </w:t>
      </w:r>
      <w:r w:rsidRPr="007603D8">
        <w:rPr>
          <w:rFonts w:ascii="Consolas" w:hAnsi="Consolas" w:cs="Consolas"/>
          <w:b/>
          <w:i/>
          <w:sz w:val="28"/>
          <w:szCs w:val="24"/>
        </w:rPr>
        <w:t>x</w:t>
      </w:r>
      <w:r w:rsidRPr="007603D8">
        <w:rPr>
          <w:rFonts w:ascii="Consolas" w:hAnsi="Consolas" w:cs="Consolas"/>
          <w:b/>
          <w:sz w:val="28"/>
          <w:szCs w:val="24"/>
          <w:vertAlign w:val="superscript"/>
        </w:rPr>
        <w:t>0</w:t>
      </w:r>
      <w:proofErr w:type="gramEnd"/>
      <w:r w:rsidRPr="007603D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to  </w:t>
      </w:r>
      <w:r w:rsidRPr="007603D8">
        <w:rPr>
          <w:rFonts w:ascii="Consolas" w:hAnsi="Consolas" w:cs="Consolas"/>
          <w:b/>
          <w:i/>
          <w:sz w:val="28"/>
          <w:szCs w:val="24"/>
        </w:rPr>
        <w:t>x</w:t>
      </w:r>
      <w:r w:rsidRPr="007603D8">
        <w:rPr>
          <w:rFonts w:ascii="Consolas" w:hAnsi="Consolas" w:cs="Consolas"/>
          <w:b/>
          <w:sz w:val="28"/>
          <w:szCs w:val="24"/>
          <w:vertAlign w:val="superscript"/>
        </w:rPr>
        <w:t>5</w:t>
      </w:r>
      <w:r>
        <w:rPr>
          <w:rFonts w:ascii="Consolas" w:hAnsi="Consolas" w:cs="Consolas"/>
          <w:b/>
          <w:sz w:val="28"/>
          <w:szCs w:val="24"/>
          <w:vertAlign w:val="superscript"/>
        </w:rPr>
        <w:t xml:space="preserve"> </w:t>
      </w:r>
      <w:r>
        <w:rPr>
          <w:rFonts w:ascii="Candara" w:hAnsi="Candara" w:cs="Courier New"/>
          <w:sz w:val="24"/>
          <w:szCs w:val="24"/>
        </w:rPr>
        <w:t>?</w:t>
      </w:r>
    </w:p>
    <w:p w:rsidR="005D2F03" w:rsidRDefault="005D2F03" w:rsidP="002E60B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Pr="005D2F03" w:rsidRDefault="007603D8" w:rsidP="002E60B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make the change in the previous problem, </w:t>
      </w:r>
      <w:r w:rsidR="002E60B6">
        <w:rPr>
          <w:rFonts w:ascii="Candara" w:hAnsi="Candara" w:cs="Courier New"/>
          <w:sz w:val="24"/>
          <w:szCs w:val="24"/>
        </w:rPr>
        <w:t>how many values are displayed?</w:t>
      </w:r>
    </w:p>
    <w:p w:rsidR="000D2FCD" w:rsidRPr="000D2FCD" w:rsidRDefault="000D2FCD" w:rsidP="000D2F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C5222C" wp14:editId="16BCBABE">
                <wp:simplePos x="0" y="0"/>
                <wp:positionH relativeFrom="column">
                  <wp:posOffset>3581400</wp:posOffset>
                </wp:positionH>
                <wp:positionV relativeFrom="paragraph">
                  <wp:posOffset>92075</wp:posOffset>
                </wp:positionV>
                <wp:extent cx="2714625" cy="1076325"/>
                <wp:effectExtent l="0" t="0" r="28575" b="28575"/>
                <wp:wrapSquare wrapText="bothSides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10763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2FCD" w:rsidRDefault="000D2FCD" w:rsidP="000D2FC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 in range(3):</w:t>
                            </w:r>
                          </w:p>
                          <w:p w:rsidR="000D2FCD" w:rsidRDefault="000D2FCD" w:rsidP="000D2FC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range(1, 4):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D2FCD" w:rsidRDefault="000D2FCD" w:rsidP="000D2FC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51542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 w:rsidR="0051542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k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end=""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D2FCD" w:rsidRPr="000D2FCD" w:rsidRDefault="000D2FCD" w:rsidP="000D2FC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7" style="position:absolute;left:0;text-align:left;margin-left:282pt;margin-top:7.25pt;width:213.75pt;height:8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" filled="f" strokecolor="black [3213]" strokeweight="2pt">
                <v:textbox>
                  <w:txbxContent>
                    <w:p w:rsidR="000D2FCD" w:rsidRDefault="000D2FCD" w:rsidP="000D2FC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j in range(3):</w:t>
                      </w:r>
                    </w:p>
                    <w:p w:rsidR="000D2FCD" w:rsidRDefault="000D2FCD" w:rsidP="000D2FC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in range(1, 4):</w:t>
                      </w:r>
                      <w:r w:rsidRPr="000D2FCD">
                        <w:rPr>
                          <w:rFonts w:ascii="Consolas" w:hAnsi="Consolas" w:cs="Consolas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D2FCD" w:rsidRDefault="000D2FCD" w:rsidP="000D2FC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51542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j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+ </w:t>
                      </w:r>
                      <w:r w:rsidR="0051542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k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end=""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0D2FCD" w:rsidRPr="000D2FCD" w:rsidRDefault="000D2FCD" w:rsidP="000D2FC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print()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2E60B6" w:rsidRPr="000D2FCD">
        <w:rPr>
          <w:rFonts w:ascii="Candara" w:hAnsi="Candara" w:cs="Courier New"/>
          <w:sz w:val="24"/>
          <w:szCs w:val="24"/>
        </w:rPr>
        <w:t>What does the code snippet</w:t>
      </w:r>
      <w:r w:rsidRPr="000D2FCD">
        <w:rPr>
          <w:rFonts w:ascii="Candara" w:hAnsi="Candara" w:cs="Courier New"/>
          <w:sz w:val="24"/>
          <w:szCs w:val="24"/>
        </w:rPr>
        <w:t xml:space="preserve"> to the right</w:t>
      </w:r>
      <w:r w:rsidR="002E60B6" w:rsidRPr="000D2FCD">
        <w:rPr>
          <w:rFonts w:ascii="Candara" w:hAnsi="Candara" w:cs="Courier New"/>
          <w:sz w:val="24"/>
          <w:szCs w:val="24"/>
        </w:rPr>
        <w:t xml:space="preserve"> display?  </w:t>
      </w:r>
    </w:p>
    <w:p w:rsidR="000D2FCD" w:rsidRDefault="000D2FCD" w:rsidP="000D2FCD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0D2FCD" w:rsidRDefault="000D2FCD" w:rsidP="000D2FCD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0D2FCD" w:rsidRPr="000D2FCD" w:rsidRDefault="000D2FCD" w:rsidP="000D2FCD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1C124F" w:rsidRDefault="00BF4027" w:rsidP="001C124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E269A55" wp14:editId="49FB68CC">
                <wp:simplePos x="0" y="0"/>
                <wp:positionH relativeFrom="column">
                  <wp:posOffset>1133475</wp:posOffset>
                </wp:positionH>
                <wp:positionV relativeFrom="paragraph">
                  <wp:posOffset>877570</wp:posOffset>
                </wp:positionV>
                <wp:extent cx="1209675" cy="1257300"/>
                <wp:effectExtent l="0" t="0" r="28575" b="19050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2FCD" w:rsidRPr="00112125" w:rsidRDefault="000D2FCD" w:rsidP="000D2FCD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!!!!!!!!</w:t>
                            </w:r>
                          </w:p>
                          <w:p w:rsidR="000D2FCD" w:rsidRPr="00112125" w:rsidRDefault="000D2FCD" w:rsidP="000D2FCD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!!!!!!!!</w:t>
                            </w:r>
                          </w:p>
                          <w:p w:rsidR="000D2FCD" w:rsidRPr="00112125" w:rsidRDefault="000D2FCD" w:rsidP="000D2FCD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!!!!!!!!</w:t>
                            </w:r>
                          </w:p>
                          <w:p w:rsidR="000D2FCD" w:rsidRPr="00F8647C" w:rsidRDefault="000D2FCD" w:rsidP="000D2FC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8" style="position:absolute;left:0;text-align:left;margin-left:89.25pt;margin-top:69.1pt;width:95.25pt;height:9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" filled="f" strokecolor="black [3213]" strokeweight="2pt">
                <v:textbox>
                  <w:txbxContent>
                    <w:p w:rsidR="000D2FCD" w:rsidRPr="00112125" w:rsidRDefault="000D2FCD" w:rsidP="000D2FCD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!!!!!!!!</w:t>
                      </w:r>
                    </w:p>
                    <w:p w:rsidR="000D2FCD" w:rsidRPr="00112125" w:rsidRDefault="000D2FCD" w:rsidP="000D2FCD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!!!!!!!!</w:t>
                      </w:r>
                    </w:p>
                    <w:p w:rsidR="000D2FCD" w:rsidRPr="00112125" w:rsidRDefault="000D2FCD" w:rsidP="000D2FCD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!!!!!!!!</w:t>
                      </w:r>
                    </w:p>
                    <w:p w:rsidR="000D2FCD" w:rsidRPr="00F8647C" w:rsidRDefault="000D2FCD" w:rsidP="000D2FCD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2AF7823" wp14:editId="30A0A6AA">
                <wp:simplePos x="0" y="0"/>
                <wp:positionH relativeFrom="column">
                  <wp:posOffset>2571750</wp:posOffset>
                </wp:positionH>
                <wp:positionV relativeFrom="paragraph">
                  <wp:posOffset>433705</wp:posOffset>
                </wp:positionV>
                <wp:extent cx="3781425" cy="1704975"/>
                <wp:effectExtent l="0" t="0" r="28575" b="28575"/>
                <wp:wrapSquare wrapText="bothSides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1425" cy="1704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2FCD" w:rsidRPr="00112125" w:rsidRDefault="000D2FCD" w:rsidP="001D696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9" style="position:absolute;left:0;text-align:left;margin-left:202.5pt;margin-top:34.15pt;width:297.75pt;height:134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" filled="f" strokecolor="black [3213]" strokeweight="2pt">
                <v:textbox>
                  <w:txbxContent>
                    <w:p w:rsidR="000D2FCD" w:rsidRPr="00112125" w:rsidRDefault="000D2FCD" w:rsidP="001D696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1C124F">
        <w:rPr>
          <w:rFonts w:ascii="Candara" w:hAnsi="Candara" w:cs="Courier New"/>
          <w:sz w:val="24"/>
          <w:szCs w:val="24"/>
        </w:rPr>
        <w:t xml:space="preserve">Write nested loops that make the following pattern of exclamation marks.  (There are </w:t>
      </w:r>
      <w:r w:rsidR="00112125">
        <w:rPr>
          <w:rFonts w:ascii="Candara" w:hAnsi="Candara" w:cs="Courier New"/>
          <w:sz w:val="24"/>
          <w:szCs w:val="24"/>
        </w:rPr>
        <w:t>8 exclamation marks on each row, and each row starts on the left edge of the line.</w:t>
      </w:r>
      <w:r w:rsidR="000D2FCD">
        <w:rPr>
          <w:rFonts w:ascii="Candara" w:hAnsi="Candara" w:cs="Courier New"/>
          <w:sz w:val="24"/>
          <w:szCs w:val="24"/>
        </w:rPr>
        <w:t>)</w:t>
      </w:r>
    </w:p>
    <w:p w:rsidR="001C124F" w:rsidRDefault="001C124F" w:rsidP="001C124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112125" w:rsidRDefault="005978A2" w:rsidP="00112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1B910C" wp14:editId="229828CB">
                <wp:simplePos x="0" y="0"/>
                <wp:positionH relativeFrom="column">
                  <wp:posOffset>1752600</wp:posOffset>
                </wp:positionH>
                <wp:positionV relativeFrom="paragraph">
                  <wp:posOffset>244475</wp:posOffset>
                </wp:positionV>
                <wp:extent cx="4457700" cy="2066925"/>
                <wp:effectExtent l="0" t="0" r="19050" b="28575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2066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78A2" w:rsidRPr="00112125" w:rsidRDefault="00112125" w:rsidP="005978A2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0" style="position:absolute;left:0;text-align:left;margin-left:138pt;margin-top:19.25pt;width:351pt;height:16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" filled="f" strokecolor="black [3213]" strokeweight="2pt">
                <v:textbox>
                  <w:txbxContent>
                    <w:p w:rsidR="005978A2" w:rsidRPr="00112125" w:rsidRDefault="00112125" w:rsidP="005978A2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1C124F">
        <w:rPr>
          <w:rFonts w:ascii="Candara" w:hAnsi="Candara" w:cs="Courier New"/>
          <w:sz w:val="24"/>
          <w:szCs w:val="24"/>
        </w:rPr>
        <w:t>Write nested loops that make the following pattern of exclamation marks.</w:t>
      </w:r>
    </w:p>
    <w:p w:rsidR="00112125" w:rsidRDefault="005978A2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D802AF" wp14:editId="43EBE41E">
                <wp:simplePos x="0" y="0"/>
                <wp:positionH relativeFrom="column">
                  <wp:posOffset>381000</wp:posOffset>
                </wp:positionH>
                <wp:positionV relativeFrom="paragraph">
                  <wp:posOffset>258445</wp:posOffset>
                </wp:positionV>
                <wp:extent cx="1019175" cy="1257300"/>
                <wp:effectExtent l="0" t="0" r="28575" b="19050"/>
                <wp:wrapSquare wrapText="bothSides"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!!!!</w:t>
                            </w:r>
                          </w:p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112125" w:rsidRPr="00F8647C" w:rsidRDefault="00112125" w:rsidP="0011212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1" style="position:absolute;left:0;text-align:left;margin-left:30pt;margin-top:20.35pt;width:80.25pt;height:9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" filled="f" strokecolor="black [3213]" strokeweight="2pt">
                <v:textbox>
                  <w:txbxContent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</w:t>
                      </w:r>
                    </w:p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112125" w:rsidRPr="00F8647C" w:rsidRDefault="00112125" w:rsidP="0011212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112125" w:rsidRDefault="00112125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978A2" w:rsidRDefault="005978A2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978A2" w:rsidRDefault="005978A2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978A2" w:rsidRDefault="005978A2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978A2" w:rsidRDefault="005978A2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12125" w:rsidRDefault="005978A2" w:rsidP="00112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E6CCAB" wp14:editId="6B467763">
                <wp:simplePos x="0" y="0"/>
                <wp:positionH relativeFrom="column">
                  <wp:posOffset>1800225</wp:posOffset>
                </wp:positionH>
                <wp:positionV relativeFrom="paragraph">
                  <wp:posOffset>332740</wp:posOffset>
                </wp:positionV>
                <wp:extent cx="4457700" cy="3305175"/>
                <wp:effectExtent l="0" t="0" r="19050" b="28575"/>
                <wp:wrapSquare wrapText="bothSides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3305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125" w:rsidRPr="00112125" w:rsidRDefault="00112125" w:rsidP="00BF402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32" style="position:absolute;left:0;text-align:left;margin-left:141.75pt;margin-top:26.2pt;width:351pt;height:260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" filled="f" strokecolor="black [3213]" strokeweight="2pt">
                <v:textbox>
                  <w:txbxContent>
                    <w:p w:rsidR="00112125" w:rsidRPr="00112125" w:rsidRDefault="00112125" w:rsidP="00BF402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AA7D19" wp14:editId="208E01C6">
                <wp:simplePos x="0" y="0"/>
                <wp:positionH relativeFrom="column">
                  <wp:posOffset>323850</wp:posOffset>
                </wp:positionH>
                <wp:positionV relativeFrom="paragraph">
                  <wp:posOffset>1057275</wp:posOffset>
                </wp:positionV>
                <wp:extent cx="1209675" cy="2228850"/>
                <wp:effectExtent l="0" t="0" r="28575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28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</w:t>
                            </w:r>
                          </w:p>
                          <w:p w:rsid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</w:t>
                            </w:r>
                          </w:p>
                          <w:p w:rsid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</w:t>
                            </w:r>
                          </w:p>
                          <w:p w:rsid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</w:t>
                            </w:r>
                          </w:p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</w:t>
                            </w:r>
                          </w:p>
                          <w:p w:rsidR="00112125" w:rsidRPr="00F8647C" w:rsidRDefault="00112125" w:rsidP="0011212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3" style="position:absolute;left:0;text-align:left;margin-left:25.5pt;margin-top:83.25pt;width:95.25pt;height:17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" filled="f" strokecolor="black [3213]" strokeweight="2pt">
                <v:textbox>
                  <w:txbxContent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[][][][]</w:t>
                      </w:r>
                    </w:p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[][][][</w:t>
                      </w:r>
                    </w:p>
                    <w:p w:rsid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[][][]</w:t>
                      </w:r>
                    </w:p>
                    <w:p w:rsid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</w:t>
                      </w:r>
                    </w:p>
                    <w:p w:rsid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</w:t>
                      </w:r>
                    </w:p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</w:t>
                      </w:r>
                    </w:p>
                    <w:p w:rsidR="00112125" w:rsidRPr="00F8647C" w:rsidRDefault="00112125" w:rsidP="0011212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112125">
        <w:rPr>
          <w:rFonts w:ascii="Candara" w:hAnsi="Candara" w:cs="Courier New"/>
          <w:sz w:val="24"/>
          <w:szCs w:val="24"/>
        </w:rPr>
        <w:t>Write nested loops that make the following pattern of alternating brackets.</w:t>
      </w:r>
    </w:p>
    <w:p w:rsidR="00112125" w:rsidRDefault="00112125" w:rsidP="001121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12125" w:rsidRDefault="005978A2" w:rsidP="00112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A24D89" wp14:editId="0885748A">
                <wp:simplePos x="0" y="0"/>
                <wp:positionH relativeFrom="column">
                  <wp:posOffset>2437765</wp:posOffset>
                </wp:positionH>
                <wp:positionV relativeFrom="paragraph">
                  <wp:posOffset>613410</wp:posOffset>
                </wp:positionV>
                <wp:extent cx="3819525" cy="2476500"/>
                <wp:effectExtent l="0" t="0" r="28575" b="19050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9525" cy="2476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125" w:rsidRPr="00112125" w:rsidRDefault="00112125" w:rsidP="00BF402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Write your </w:t>
                            </w:r>
                            <w:bookmarkStart w:id="0" w:name="_GoBack"/>
                            <w:bookmarkEnd w:id="0"/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code here: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34" style="position:absolute;left:0;text-align:left;margin-left:191.95pt;margin-top:48.3pt;width:300.75pt;height:1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" filled="f" strokecolor="black [3213]" strokeweight="2pt">
                <v:textbox>
                  <w:txbxContent>
                    <w:p w:rsidR="00112125" w:rsidRPr="00112125" w:rsidRDefault="00112125" w:rsidP="00BF402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Write your </w:t>
                      </w:r>
                      <w:bookmarkStart w:id="1" w:name="_GoBack"/>
                      <w:bookmarkEnd w:id="1"/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code here: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D9B445" wp14:editId="64E59C19">
                <wp:simplePos x="0" y="0"/>
                <wp:positionH relativeFrom="column">
                  <wp:posOffset>590550</wp:posOffset>
                </wp:positionH>
                <wp:positionV relativeFrom="paragraph">
                  <wp:posOffset>1248410</wp:posOffset>
                </wp:positionV>
                <wp:extent cx="1209675" cy="1600200"/>
                <wp:effectExtent l="0" t="0" r="28575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160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112125" w:rsidRP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112125" w:rsidRDefault="00112125" w:rsidP="00112125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112125" w:rsidRPr="00F8647C" w:rsidRDefault="00112125" w:rsidP="0011212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35" style="position:absolute;left:0;text-align:left;margin-left:46.5pt;margin-top:98.3pt;width:95.25pt;height:12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" filled="f" strokecolor="black [3213]" strokeweight="2pt">
                <v:textbox>
                  <w:txbxContent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[][][][]</w:t>
                      </w:r>
                    </w:p>
                    <w:p w:rsidR="00112125" w:rsidRP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][][][]</w:t>
                      </w:r>
                    </w:p>
                    <w:p w:rsid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][][][]</w:t>
                      </w:r>
                    </w:p>
                    <w:p w:rsidR="00112125" w:rsidRDefault="00112125" w:rsidP="00112125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][]</w:t>
                      </w:r>
                    </w:p>
                    <w:p w:rsidR="00112125" w:rsidRPr="00F8647C" w:rsidRDefault="00112125" w:rsidP="0011212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112125">
        <w:rPr>
          <w:rFonts w:ascii="Candara" w:hAnsi="Candara" w:cs="Courier New"/>
          <w:sz w:val="24"/>
          <w:szCs w:val="24"/>
        </w:rPr>
        <w:t>Write nested loops that make the following pattern of alternating brackets</w:t>
      </w:r>
      <w:r>
        <w:rPr>
          <w:rFonts w:ascii="Candara" w:hAnsi="Candara" w:cs="Courier New"/>
          <w:sz w:val="24"/>
          <w:szCs w:val="24"/>
        </w:rPr>
        <w:t xml:space="preserve">, </w:t>
      </w:r>
      <w:r w:rsidR="00112125">
        <w:rPr>
          <w:rFonts w:ascii="Candara" w:hAnsi="Candara" w:cs="Courier New"/>
          <w:sz w:val="24"/>
          <w:szCs w:val="24"/>
        </w:rPr>
        <w:t xml:space="preserve">WITHOUT using any IF statements.  (Hint:  this uses a simple pattern that is </w:t>
      </w:r>
      <w:r w:rsidR="00112125" w:rsidRPr="00870381">
        <w:rPr>
          <w:rFonts w:ascii="Candara" w:hAnsi="Candara" w:cs="Courier New"/>
          <w:i/>
          <w:sz w:val="24"/>
          <w:szCs w:val="24"/>
        </w:rPr>
        <w:t>not</w:t>
      </w:r>
      <w:r w:rsidR="00112125">
        <w:rPr>
          <w:rFonts w:ascii="Candara" w:hAnsi="Candara" w:cs="Courier New"/>
          <w:sz w:val="24"/>
          <w:szCs w:val="24"/>
        </w:rPr>
        <w:t xml:space="preserve"> explicit in Table 3 on page 187.)</w:t>
      </w:r>
    </w:p>
    <w:p w:rsidR="00112125" w:rsidRPr="00D67479" w:rsidRDefault="00112125" w:rsidP="00112125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A300D5" w:rsidRPr="00D67479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sectPr w:rsidR="00A300D5" w:rsidRPr="00D67479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EA8" w:rsidRDefault="006B0EA8" w:rsidP="00117AA5">
      <w:pPr>
        <w:spacing w:after="0" w:line="240" w:lineRule="auto"/>
      </w:pPr>
      <w:r>
        <w:separator/>
      </w:r>
    </w:p>
  </w:endnote>
  <w:endnote w:type="continuationSeparator" w:id="0">
    <w:p w:rsidR="006B0EA8" w:rsidRDefault="006B0EA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EA8" w:rsidRDefault="006B0EA8" w:rsidP="00117AA5">
      <w:pPr>
        <w:spacing w:after="0" w:line="240" w:lineRule="auto"/>
      </w:pPr>
      <w:r>
        <w:separator/>
      </w:r>
    </w:p>
  </w:footnote>
  <w:footnote w:type="continuationSeparator" w:id="0">
    <w:p w:rsidR="006B0EA8" w:rsidRDefault="006B0EA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Session </w:t>
                            </w:r>
                            <w:r w:rsidR="007603D8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6B0EA8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7038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7038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Session </w:t>
                      </w:r>
                      <w:r w:rsidR="007603D8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27</w:t>
                      </w:r>
                    </w:p>
                  </w:txbxContent>
                </v:textbox>
              </v:shape>
              <v:shape id="Text Box 5" o:spid="_x0000_s103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6B0EA8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7038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7038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695490"/>
    <w:multiLevelType w:val="multilevel"/>
    <w:tmpl w:val="E316573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ascii="Candara" w:hAnsi="Candara" w:hint="default"/>
        <w:sz w:val="24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4"/>
  </w:num>
  <w:num w:numId="4">
    <w:abstractNumId w:val="30"/>
  </w:num>
  <w:num w:numId="5">
    <w:abstractNumId w:val="8"/>
  </w:num>
  <w:num w:numId="6">
    <w:abstractNumId w:val="29"/>
  </w:num>
  <w:num w:numId="7">
    <w:abstractNumId w:val="25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5"/>
  </w:num>
  <w:num w:numId="36">
    <w:abstractNumId w:val="3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16955"/>
    <w:rsid w:val="000234E5"/>
    <w:rsid w:val="00031C70"/>
    <w:rsid w:val="00041F20"/>
    <w:rsid w:val="000449E1"/>
    <w:rsid w:val="000609F8"/>
    <w:rsid w:val="000621E9"/>
    <w:rsid w:val="00073FF2"/>
    <w:rsid w:val="000746B4"/>
    <w:rsid w:val="00082200"/>
    <w:rsid w:val="000B55FF"/>
    <w:rsid w:val="000C29AC"/>
    <w:rsid w:val="000C6085"/>
    <w:rsid w:val="000D2FCD"/>
    <w:rsid w:val="0010127A"/>
    <w:rsid w:val="001027A0"/>
    <w:rsid w:val="00104512"/>
    <w:rsid w:val="001105F2"/>
    <w:rsid w:val="0011133B"/>
    <w:rsid w:val="00112125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124F"/>
    <w:rsid w:val="001C7B8B"/>
    <w:rsid w:val="001D2FC1"/>
    <w:rsid w:val="001D39EE"/>
    <w:rsid w:val="001D6964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E60B6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0AB2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C6476"/>
    <w:rsid w:val="004E7083"/>
    <w:rsid w:val="004F3A9A"/>
    <w:rsid w:val="004F7F69"/>
    <w:rsid w:val="00503056"/>
    <w:rsid w:val="0051542F"/>
    <w:rsid w:val="00515F80"/>
    <w:rsid w:val="00522D43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978A2"/>
    <w:rsid w:val="005A03D2"/>
    <w:rsid w:val="005B5679"/>
    <w:rsid w:val="005D0DAB"/>
    <w:rsid w:val="005D1F89"/>
    <w:rsid w:val="005D2135"/>
    <w:rsid w:val="005D2F03"/>
    <w:rsid w:val="005D4FC5"/>
    <w:rsid w:val="005D50C4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0EA8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03D8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381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C72BD"/>
    <w:rsid w:val="008D1BF6"/>
    <w:rsid w:val="008D4F68"/>
    <w:rsid w:val="008D5B3C"/>
    <w:rsid w:val="008E7750"/>
    <w:rsid w:val="008F76ED"/>
    <w:rsid w:val="0091487F"/>
    <w:rsid w:val="00914EE9"/>
    <w:rsid w:val="00920497"/>
    <w:rsid w:val="00922626"/>
    <w:rsid w:val="00923EA4"/>
    <w:rsid w:val="009309CC"/>
    <w:rsid w:val="00933381"/>
    <w:rsid w:val="009554FC"/>
    <w:rsid w:val="00960717"/>
    <w:rsid w:val="0096335C"/>
    <w:rsid w:val="00964F82"/>
    <w:rsid w:val="00992CA5"/>
    <w:rsid w:val="009974BA"/>
    <w:rsid w:val="009A590D"/>
    <w:rsid w:val="009B6837"/>
    <w:rsid w:val="009C2DB0"/>
    <w:rsid w:val="009C535B"/>
    <w:rsid w:val="009D1795"/>
    <w:rsid w:val="009E0AE0"/>
    <w:rsid w:val="009E570C"/>
    <w:rsid w:val="009F12E5"/>
    <w:rsid w:val="009F4490"/>
    <w:rsid w:val="009F66CB"/>
    <w:rsid w:val="009F7704"/>
    <w:rsid w:val="00A003DB"/>
    <w:rsid w:val="00A135D2"/>
    <w:rsid w:val="00A149F5"/>
    <w:rsid w:val="00A300D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3EAF"/>
    <w:rsid w:val="00B76B51"/>
    <w:rsid w:val="00B77938"/>
    <w:rsid w:val="00B84657"/>
    <w:rsid w:val="00B8633F"/>
    <w:rsid w:val="00B9640B"/>
    <w:rsid w:val="00BA5485"/>
    <w:rsid w:val="00BD2BAF"/>
    <w:rsid w:val="00BD4597"/>
    <w:rsid w:val="00BF4027"/>
    <w:rsid w:val="00BF5C75"/>
    <w:rsid w:val="00C07AED"/>
    <w:rsid w:val="00C34D49"/>
    <w:rsid w:val="00C57130"/>
    <w:rsid w:val="00C60979"/>
    <w:rsid w:val="00C71685"/>
    <w:rsid w:val="00C80D55"/>
    <w:rsid w:val="00C9705E"/>
    <w:rsid w:val="00CA0A85"/>
    <w:rsid w:val="00CA0C1F"/>
    <w:rsid w:val="00CC2484"/>
    <w:rsid w:val="00CC25A1"/>
    <w:rsid w:val="00CC39A8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67479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0C66"/>
    <w:rsid w:val="00E25215"/>
    <w:rsid w:val="00E338CB"/>
    <w:rsid w:val="00E54229"/>
    <w:rsid w:val="00E61C27"/>
    <w:rsid w:val="00E62C65"/>
    <w:rsid w:val="00E65314"/>
    <w:rsid w:val="00E73644"/>
    <w:rsid w:val="00E75B70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83DE5"/>
    <w:rsid w:val="00F8647C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2775</TotalTime>
  <Pages>2</Pages>
  <Words>309</Words>
  <Characters>1484</Characters>
  <Application>Microsoft Office Word</Application>
  <DocSecurity>0</DocSecurity>
  <Lines>38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60</cp:revision>
  <cp:lastPrinted>2013-09-25T17:53:00Z</cp:lastPrinted>
  <dcterms:created xsi:type="dcterms:W3CDTF">2012-03-20T15:48:00Z</dcterms:created>
  <dcterms:modified xsi:type="dcterms:W3CDTF">2014-02-12T15:16:00Z</dcterms:modified>
</cp:coreProperties>
</file>