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C2A" w:rsidRDefault="00FC0C2A" w:rsidP="00FC0C2A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FC0C2A" w:rsidRPr="00AF01EB" w:rsidRDefault="00FC0C2A" w:rsidP="00FC0C2A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>
        <w:rPr>
          <w:rFonts w:ascii="Candara" w:hAnsi="Candara"/>
          <w:sz w:val="18"/>
          <w:szCs w:val="18"/>
        </w:rPr>
        <w:t>Stouder,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Stouder,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Mutchler,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</w:t>
      </w:r>
      <w:r>
        <w:rPr>
          <w:rFonts w:ascii="Candara" w:hAnsi="Candara"/>
          <w:sz w:val="18"/>
          <w:szCs w:val="18"/>
        </w:rPr>
        <w:t>Rupakheti</w:t>
      </w:r>
      <w:r w:rsidRPr="00AF01EB">
        <w:rPr>
          <w:rFonts w:ascii="Candara" w:hAnsi="Candara"/>
          <w:sz w:val="18"/>
          <w:szCs w:val="18"/>
        </w:rPr>
        <w:t>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FC0C2A" w:rsidRPr="00277A34" w:rsidRDefault="00FC0C2A" w:rsidP="00FC0C2A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FC0C2A" w:rsidRPr="00C568E7" w:rsidRDefault="00FC0C2A" w:rsidP="00FC0C2A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AD735F" w:rsidRDefault="00FC0C2A" w:rsidP="006566D9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FC0C2A">
        <w:rPr>
          <w:rFonts w:ascii="Candara" w:hAnsi="Candara"/>
          <w:b/>
          <w:sz w:val="24"/>
          <w:szCs w:val="24"/>
          <w:u w:val="single"/>
        </w:rPr>
        <w:t>Online reading</w:t>
      </w:r>
      <w:r w:rsidR="00AD735F">
        <w:rPr>
          <w:rFonts w:ascii="Candara" w:hAnsi="Candara"/>
          <w:sz w:val="24"/>
          <w:szCs w:val="24"/>
        </w:rPr>
        <w:t xml:space="preserve">:  </w:t>
      </w:r>
      <w:r w:rsidR="00B42D6B">
        <w:rPr>
          <w:rFonts w:ascii="Candara" w:hAnsi="Candara"/>
          <w:b/>
          <w:i/>
          <w:sz w:val="24"/>
          <w:szCs w:val="24"/>
        </w:rPr>
        <w:t>Box-and-Pointer Diagrams and Mutable Objects</w:t>
      </w:r>
    </w:p>
    <w:p w:rsidR="001E0C34" w:rsidRP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E0C34">
        <w:rPr>
          <w:rFonts w:ascii="Candara" w:hAnsi="Candara" w:cs="Courier New"/>
          <w:b/>
          <w:i/>
          <w:sz w:val="24"/>
          <w:szCs w:val="24"/>
        </w:rPr>
        <w:t>Variables are REFERENCES to objects</w:t>
      </w:r>
      <w:r>
        <w:rPr>
          <w:rFonts w:ascii="Candara" w:hAnsi="Candara" w:cs="Courier New"/>
          <w:sz w:val="24"/>
          <w:szCs w:val="24"/>
        </w:rPr>
        <w:t xml:space="preserve">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Assignment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x = 100</w:t>
      </w:r>
      <w:proofErr w:type="gramStart"/>
      <w:r>
        <w:rPr>
          <w:rFonts w:ascii="Candara" w:hAnsi="Candara" w:cs="Courier New"/>
          <w:sz w:val="24"/>
          <w:szCs w:val="24"/>
        </w:rPr>
        <w:t>)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causes a variable to refer to an object. 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Function calls</w:t>
      </w:r>
      <w:r>
        <w:rPr>
          <w:rFonts w:ascii="Candara" w:hAnsi="Candara" w:cs="Courier New"/>
          <w:sz w:val="24"/>
          <w:szCs w:val="24"/>
        </w:rPr>
        <w:t xml:space="preserve"> (e.g.  </w:t>
      </w:r>
      <w:proofErr w:type="gramStart"/>
      <w:r w:rsidRPr="001D6535">
        <w:rPr>
          <w:rFonts w:ascii="Consolas" w:hAnsi="Consolas" w:cs="Consolas"/>
          <w:b/>
          <w:sz w:val="24"/>
          <w:szCs w:val="24"/>
        </w:rPr>
        <w:t>foo(</w:t>
      </w:r>
      <w:proofErr w:type="gramEnd"/>
      <w:r w:rsidRPr="001D6535">
        <w:rPr>
          <w:rFonts w:ascii="Consolas" w:hAnsi="Consolas" w:cs="Consolas"/>
          <w:b/>
          <w:sz w:val="24"/>
          <w:szCs w:val="24"/>
        </w:rPr>
        <w:t>54, x)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>also cause variables to refer to objects.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:rsidR="001E0C34" w:rsidRDefault="001E0C34" w:rsidP="001E0C3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0C34" w:rsidRP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</w:t>
      </w:r>
      <w:r w:rsidRPr="001E0C34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:rsidR="001E0C34" w:rsidRPr="001E0C34" w:rsidRDefault="001E0C34" w:rsidP="001E0C3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E580F" w:rsidRDefault="001E0C34" w:rsidP="00BE580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following demonstrates the correct way to depict a </w:t>
      </w:r>
      <w:r w:rsidRPr="00BE580F">
        <w:rPr>
          <w:rFonts w:ascii="Candara" w:hAnsi="Candara" w:cs="Courier New"/>
          <w:b/>
          <w:i/>
          <w:sz w:val="24"/>
          <w:szCs w:val="24"/>
        </w:rPr>
        <w:t>NON</w:t>
      </w:r>
      <w:r w:rsidR="006E1729" w:rsidRPr="00BE580F">
        <w:rPr>
          <w:rFonts w:ascii="Candara" w:hAnsi="Candara" w:cs="Courier New"/>
          <w:b/>
          <w:i/>
          <w:sz w:val="24"/>
          <w:szCs w:val="24"/>
        </w:rPr>
        <w:t>-container</w:t>
      </w:r>
      <w:r w:rsidR="006E1729">
        <w:rPr>
          <w:rFonts w:ascii="Candara" w:hAnsi="Candara" w:cs="Courier New"/>
          <w:sz w:val="24"/>
          <w:szCs w:val="24"/>
        </w:rPr>
        <w:t xml:space="preserve"> object </w:t>
      </w:r>
      <w:r>
        <w:rPr>
          <w:rFonts w:ascii="Candara" w:hAnsi="Candara" w:cs="Courier New"/>
          <w:sz w:val="24"/>
          <w:szCs w:val="24"/>
        </w:rPr>
        <w:t>in a box-and-pointer diagram?  (Circle your choice.)</w:t>
      </w:r>
    </w:p>
    <w:p w:rsidR="00BE580F" w:rsidRPr="00BE580F" w:rsidRDefault="00BE580F" w:rsidP="00BE580F">
      <w:pPr>
        <w:pStyle w:val="ListParagraph"/>
        <w:rPr>
          <w:rFonts w:ascii="Candara" w:hAnsi="Candara" w:cs="Courier New"/>
          <w:sz w:val="24"/>
          <w:szCs w:val="24"/>
        </w:rPr>
      </w:pPr>
    </w:p>
    <w:p w:rsidR="001E0C34" w:rsidRPr="00BE580F" w:rsidRDefault="00BE580F" w:rsidP="00BE58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4C17F9A9" wp14:editId="4ED1AF0C">
                <wp:simplePos x="0" y="0"/>
                <wp:positionH relativeFrom="column">
                  <wp:posOffset>952500</wp:posOffset>
                </wp:positionH>
                <wp:positionV relativeFrom="paragraph">
                  <wp:posOffset>66040</wp:posOffset>
                </wp:positionV>
                <wp:extent cx="657225" cy="304165"/>
                <wp:effectExtent l="0" t="0" r="28575" b="19685"/>
                <wp:wrapSquare wrapText="bothSides"/>
                <wp:docPr id="270" name="Rectangle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0C34" w:rsidRPr="003D5552" w:rsidRDefault="001E0C34" w:rsidP="001E0C34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305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0" o:spid="_x0000_s1026" style="position:absolute;left:0;text-align:left;margin-left:75pt;margin-top:5.2pt;width:51.75pt;height:23.95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" filled="f" strokecolor="black [3213]" strokeweight="2pt">
                <v:textbox>
                  <w:txbxContent>
                    <w:p w:rsidR="001E0C34" w:rsidRPr="003D5552" w:rsidRDefault="001E0C34" w:rsidP="001E0C34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305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1B86F2EB" wp14:editId="2321DD8A">
                <wp:simplePos x="0" y="0"/>
                <wp:positionH relativeFrom="column">
                  <wp:posOffset>3390900</wp:posOffset>
                </wp:positionH>
                <wp:positionV relativeFrom="paragraph">
                  <wp:posOffset>8890</wp:posOffset>
                </wp:positionV>
                <wp:extent cx="1657350" cy="313690"/>
                <wp:effectExtent l="0" t="0" r="0" b="10160"/>
                <wp:wrapSquare wrapText="bothSides"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57350" cy="313690"/>
                          <a:chOff x="0" y="0"/>
                          <a:chExt cx="1657350" cy="313690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E0C34" w:rsidRPr="003D5552" w:rsidRDefault="001E0C34" w:rsidP="001E0C34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000125" y="9525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E0C34" w:rsidRPr="003D5552" w:rsidRDefault="001E0C34" w:rsidP="001E0C34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Courier New" w:hAnsi="Courier New" w:cs="Courier New"/>
                                  <w:b/>
                                  <w:color w:val="000000" w:themeColor="text1"/>
                                  <w:sz w:val="28"/>
                                </w:rPr>
                                <w:t>305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Straight Arrow Connector 54"/>
                        <wps:cNvCnPr/>
                        <wps:spPr>
                          <a:xfrm>
                            <a:off x="485775" y="152400"/>
                            <a:ext cx="581025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27" style="position:absolute;left:0;text-align:left;margin-left:267pt;margin-top:.7pt;width:130.5pt;height:24.7pt;z-index:251652096" coordsize="16573,3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">
                <v:rect id="Rectangle 10" o:spid="_x0000_s1028" style="position:absolute;width:6572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>
                  <v:textbox>
                    <w:txbxContent>
                      <w:p w:rsidR="001E0C34" w:rsidRPr="003D5552" w:rsidRDefault="001E0C34" w:rsidP="001E0C34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color w:val="000000" w:themeColor="text1"/>
                            <w:sz w:val="28"/>
                          </w:rPr>
                        </w:pPr>
                      </w:p>
                    </w:txbxContent>
                  </v:textbox>
                </v:rect>
                <v:rect id="Rectangle 13" o:spid="_x0000_s1029" style="position:absolute;left:10001;top:95;width:6572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qs3cAA&#10;AADbAAAADwAAAGRycy9kb3ducmV2LnhtbERPTYvCMBC9L/gfwgh7W1N1WaQapYjKetQK4m1sxrba&#10;TEoTa/33G2HB2zze58wWnalES40rLSsYDiIQxJnVJecKDun6awLCeWSNlWVS8CQHi3nvY4axtg/e&#10;Ubv3uQgh7GJUUHhfx1K6rCCDbmBr4sBdbGPQB9jkUjf4COGmkqMo+pEGSw4NBda0LCi77e9GgTu3&#10;2/RZJ8fryWXnZMUm/d5ulPrsd8kUhKfOv8X/7l8d5o/h9Us4QM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Aqs3cAAAADbAAAADwAAAAAAAAAAAAAAAACYAgAAZHJzL2Rvd25y&#10;ZXYueG1sUEsFBgAAAAAEAAQA9QAAAIUDAAAAAA==&#10;" filled="f" stroked="f" strokeweight="2pt">
                  <v:textbox>
                    <w:txbxContent>
                      <w:p w:rsidR="001E0C34" w:rsidRPr="003D5552" w:rsidRDefault="001E0C34" w:rsidP="001E0C34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rFonts w:ascii="Courier New" w:hAnsi="Courier New" w:cs="Courier New"/>
                            <w:b/>
                            <w:color w:val="000000" w:themeColor="text1"/>
                            <w:sz w:val="28"/>
                          </w:rPr>
                          <w:t>305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54" o:spid="_x0000_s1030" type="#_x0000_t32" style="position:absolute;left:4857;top:1524;width:581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YbCMIAAADbAAAADwAAAGRycy9kb3ducmV2LnhtbESPT4vCMBTE74LfITzBm6YurpVqFF0R&#10;lr355+Lt2TybYvNSmqjd/fQbQfA4zMxvmPmytZW4U+NLxwpGwwQEce50yYWC42E7mILwAVlj5ZgU&#10;/JKH5aLbmWOm3YN3dN+HQkQI+wwVmBDqTEqfG7Loh64mjt7FNRZDlE0hdYOPCLeV/EiSibRYclww&#10;WNOXofy6v1kFGz6dVz9/NFrXp03q2RqXlq1S/V67moEI1IZ3+NX+1go+x/D8En+AX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NYbCMIAAADbAAAADwAAAAAAAAAAAAAA&#10;AAChAgAAZHJzL2Rvd25yZXYueG1sUEsFBgAAAAAEAAQA+QAAAJADAAAAAA==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</w:p>
    <w:p w:rsidR="00BE580F" w:rsidRDefault="00BE580F" w:rsidP="00BE58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B7CC1" w:rsidRDefault="003819C3" w:rsidP="001E600A">
      <w:pPr>
        <w:pStyle w:val="ListParagraph"/>
        <w:numPr>
          <w:ilvl w:val="0"/>
          <w:numId w:val="26"/>
        </w:numPr>
        <w:spacing w:before="240" w:after="0" w:line="240" w:lineRule="auto"/>
        <w:ind w:left="360" w:right="43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1FE4F00F" wp14:editId="2CDA270C">
                <wp:simplePos x="0" y="0"/>
                <wp:positionH relativeFrom="column">
                  <wp:posOffset>4506595</wp:posOffset>
                </wp:positionH>
                <wp:positionV relativeFrom="paragraph">
                  <wp:posOffset>208915</wp:posOffset>
                </wp:positionV>
                <wp:extent cx="1741805" cy="1309370"/>
                <wp:effectExtent l="0" t="0" r="29845" b="0"/>
                <wp:wrapSquare wrapText="bothSides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1805" cy="1309370"/>
                          <a:chOff x="0" y="0"/>
                          <a:chExt cx="1741805" cy="1309370"/>
                        </a:xfrm>
                      </wpg:grpSpPr>
                      <wps:wsp>
                        <wps:cNvPr id="26" name="Rectangle 26"/>
                        <wps:cNvSpPr/>
                        <wps:spPr>
                          <a:xfrm>
                            <a:off x="0" y="0"/>
                            <a:ext cx="657157" cy="30476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4A6207" w:rsidRDefault="007B7CC1" w:rsidP="007B7CC1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828675" y="0"/>
                            <a:ext cx="657157" cy="30476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4A6207" w:rsidRDefault="007B7CC1" w:rsidP="007B7CC1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150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485775" y="723900"/>
                            <a:ext cx="1161931" cy="30476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66725" y="1000125"/>
                            <a:ext cx="1275080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2F4998" w:rsidRDefault="007B7CC1" w:rsidP="007B7CC1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x  y</w:t>
                              </w:r>
                              <w:proofErr w:type="gramEnd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 xml:space="preserve">   </w:t>
                              </w:r>
                              <w:r w:rsidRPr="002F4998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Straight Connector 30"/>
                        <wps:cNvCnPr/>
                        <wps:spPr>
                          <a:xfrm>
                            <a:off x="771525" y="723900"/>
                            <a:ext cx="0" cy="30476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Straight Connector 31"/>
                        <wps:cNvCnPr/>
                        <wps:spPr>
                          <a:xfrm>
                            <a:off x="1085850" y="742950"/>
                            <a:ext cx="0" cy="30476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Straight Arrow Connector 32"/>
                        <wps:cNvCnPr/>
                        <wps:spPr>
                          <a:xfrm flipH="1" flipV="1">
                            <a:off x="447675" y="295275"/>
                            <a:ext cx="180321" cy="387944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Straight Arrow Connector 33"/>
                        <wps:cNvCnPr/>
                        <wps:spPr>
                          <a:xfrm flipV="1">
                            <a:off x="962025" y="323850"/>
                            <a:ext cx="178417" cy="414612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Straight Arrow Connector 34"/>
                        <wps:cNvCnPr/>
                        <wps:spPr>
                          <a:xfrm flipV="1">
                            <a:off x="1352550" y="285750"/>
                            <a:ext cx="371437" cy="413977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5" o:spid="_x0000_s1031" style="position:absolute;left:0;text-align:left;margin-left:354.85pt;margin-top:16.45pt;width:137.15pt;height:103.1pt;z-index:251680768;mso-width-relative:margin;mso-height-relative:margin" coordsize="17418,130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">
                <v:rect id="Rectangle 26" o:spid="_x0000_s1032" style="position:absolute;width:6571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>
                  <v:textbox>
                    <w:txbxContent>
                      <w:p w:rsidR="007B7CC1" w:rsidRPr="004A6207" w:rsidRDefault="007B7CC1" w:rsidP="007B7CC1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100</w:t>
                        </w:r>
                      </w:p>
                    </w:txbxContent>
                  </v:textbox>
                </v:rect>
                <v:rect id="Rectangle 27" o:spid="_x0000_s1033" style="position:absolute;left:8286;width:6572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>
                  <v:textbox>
                    <w:txbxContent>
                      <w:p w:rsidR="007B7CC1" w:rsidRPr="004A6207" w:rsidRDefault="007B7CC1" w:rsidP="007B7CC1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150</w:t>
                        </w:r>
                      </w:p>
                    </w:txbxContent>
                  </v:textbox>
                </v:rect>
                <v:rect id="Rectangle 28" o:spid="_x0000_s1034" style="position:absolute;left:4857;top:7239;width:11620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35" style="position:absolute;left:4667;top:10001;width:12751;height:30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5RisIA&#10;AADbAAAADwAAAGRycy9kb3ducmV2LnhtbESPQYvCMBSE7wv+h/CEva2pIstajVJEZT1qBfH2bJ5t&#10;tXkpTaz132+EBY/DzHzDzBadqURLjSstKxgOIhDEmdUl5woO6frrB4TzyBory6TgSQ4W897HDGNt&#10;H7yjdu9zESDsYlRQeF/HUrqsIINuYGvi4F1sY9AH2eRSN/gIcFPJURR9S4Mlh4UCa1oWlN32d6PA&#10;ndtt+qyT4/XksnOyYpOOtxulPvtdMgXhqfPv8H/7VysYTeD1JfwA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jlGKwgAAANsAAAAPAAAAAAAAAAAAAAAAAJgCAABkcnMvZG93&#10;bnJldi54bWxQSwUGAAAAAAQABAD1AAAAhwMAAAAA&#10;" filled="f" stroked="f" strokeweight="2pt">
                  <v:textbox>
                    <w:txbxContent>
                      <w:p w:rsidR="007B7CC1" w:rsidRPr="002F4998" w:rsidRDefault="007B7CC1" w:rsidP="007B7CC1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x  y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 </w:t>
                        </w:r>
                        <w:r w:rsidRPr="002F4998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...</w:t>
                        </w:r>
                      </w:p>
                    </w:txbxContent>
                  </v:textbox>
                </v:rect>
                <v:line id="Straight Connector 30" o:spid="_x0000_s1036" style="position:absolute;visibility:visible;mso-wrap-style:square" from="7715,7239" to="7715,10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xYHMEAAADbAAAADwAAAGRycy9kb3ducmV2LnhtbERPTYvCMBC9C/6HMIKXZU1V1l2rUUQR&#10;vIhYPay3oRnbYjMpTbT135uD4PHxvufL1pTiQbUrLCsYDiIQxKnVBWcKzqft9x8I55E1lpZJwZMc&#10;LBfdzhxjbRs+0iPxmQgh7GJUkHtfxVK6NCeDbmAr4sBdbW3QB1hnUtfYhHBTylEUTaTBgkNDjhWt&#10;c0pvyd0o2JwnTTLNfn6/huN9O+XD6P+yN0r1e+1qBsJT6z/it3unFYzD+vAl/AC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bFgcwQAAANsAAAAPAAAAAAAAAAAAAAAA&#10;AKECAABkcnMvZG93bnJldi54bWxQSwUGAAAAAAQABAD5AAAAjwMAAAAA&#10;" strokecolor="black [3213]" strokeweight="1pt"/>
                <v:line id="Straight Connector 31" o:spid="_x0000_s1037" style="position:absolute;visibility:visible;mso-wrap-style:square" from="10858,7429" to="10858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D9h8UAAADbAAAADwAAAGRycy9kb3ducmV2LnhtbESPT2vCQBTE7wW/w/KEXkQ3Ueqf6CpS&#10;KXiR0uhBb4/sMwlm34bsatJv7xaEHoeZ+Q2z2nSmEg9qXGlZQTyKQBBnVpecKzgdv4ZzEM4ja6ws&#10;k4JfcrBZ995WmGjb8g89Up+LAGGXoILC+zqR0mUFGXQjWxMH72obgz7IJpe6wTbATSXHUTSVBksO&#10;CwXW9FlQdkvvRsHuNG3TRf4xG8STQ7fg7/H5cjBKvfe77RKEp87/h1/tvVYwieHvS/gBcv0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SD9h8UAAADbAAAADwAAAAAAAAAA&#10;AAAAAAChAgAAZHJzL2Rvd25yZXYueG1sUEsFBgAAAAAEAAQA+QAAAJMDAAAAAA==&#10;" strokecolor="black [3213]" strokeweight="1pt"/>
                <v:shape id="Straight Arrow Connector 32" o:spid="_x0000_s1038" type="#_x0000_t32" style="position:absolute;left:4476;top:2952;width:1803;height:388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2UCsUAAADbAAAADwAAAGRycy9kb3ducmV2LnhtbESPQYvCMBSE74L/ITzBi2iq4iLVKLsW&#10;wUXcZdWLt0fzbIvNS2midv+9EQSPw8x8w8yXjSnFjWpXWFYwHEQgiFOrC84UHA/r/hSE88gaS8uk&#10;4J8cLBft1hxjbe/8R7e9z0SAsItRQe59FUvp0pwMuoGtiIN3trVBH2SdSV3jPcBNKUdR9CENFhwW&#10;cqxolVN62V+NgtXlJ2m2p+tv77xLhunXYZLo47dS3U7zOQPhqfHv8Ku90QrGI3h+CT9AL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l2UCsUAAADbAAAADwAAAAAAAAAA&#10;AAAAAAChAgAAZHJzL2Rvd25yZXYueG1sUEsFBgAAAAAEAAQA+QAAAJMDAAAAAA==&#10;" strokecolor="black [3213]" strokeweight="2pt">
                  <v:stroke endarrow="open"/>
                </v:shape>
                <v:shape id="Straight Arrow Connector 33" o:spid="_x0000_s1039" type="#_x0000_t32" style="position:absolute;left:9620;top:3238;width:1784;height:414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z/PsMAAADbAAAADwAAAGRycy9kb3ducmV2LnhtbESPzYrCQBCE78K+w9AL3nSyiqtERxFB&#10;8CKsPyjemkybhM30hEyr8e13BGGPRVV9Rc0WravUnZpQejbw1U9AEWfelpwbOB7WvQmoIMgWK89k&#10;4EkBFvOPzgxT6x+8o/techUhHFI0UIjUqdYhK8hh6PuaOHpX3ziUKJtc2wYfEe4qPUiSb+2w5LhQ&#10;YE2rgrLf/c0Z2I1vo9Fgu85EX9qVu/yc5bQ5G9P9bJdTUEKt/Iff7Y01MBzC60v8AXr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8/z7DAAAA2wAAAA8AAAAAAAAAAAAA&#10;AAAAoQIAAGRycy9kb3ducmV2LnhtbFBLBQYAAAAABAAEAPkAAACRAwAAAAA=&#10;" strokecolor="black [3213]" strokeweight="2pt">
                  <v:stroke endarrow="open"/>
                </v:shape>
                <v:shape id="Straight Arrow Connector 34" o:spid="_x0000_s1040" type="#_x0000_t32" style="position:absolute;left:13525;top:2857;width:3714;height:414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VnSsMAAADbAAAADwAAAGRycy9kb3ducmV2LnhtbESPS2sCQRCE74H8h6EDucVZ37JxFBEE&#10;L4IvFG/NTmd3cadn2Wl18++dQMBjUVVfUdN56yp1pyaUng10Owko4szbknMDx8PqawIqCLLFyjMZ&#10;+KUA89n72xRT6x+8o/techUhHFI0UIjUqdYhK8hh6PiaOHo/vnEoUTa5tg0+ItxVupckI+2w5LhQ&#10;YE3LgrLr/uYM7Ma34bC3WWWiL+3SXbZnOa3Pxnx+tItvUEKtvML/7bU10B/A35f4A/Ts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VZ0rDAAAA2wAAAA8AAAAAAAAAAAAA&#10;AAAAoQIAAGRycy9kb3ducmV2LnhtbFBLBQYAAAAABAAEAPkAAACRAwAAAAA=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  <w:r w:rsidR="001E600A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38353BB" wp14:editId="103016BC">
                <wp:simplePos x="0" y="0"/>
                <wp:positionH relativeFrom="column">
                  <wp:posOffset>2352040</wp:posOffset>
                </wp:positionH>
                <wp:positionV relativeFrom="paragraph">
                  <wp:posOffset>266065</wp:posOffset>
                </wp:positionV>
                <wp:extent cx="1524000" cy="823595"/>
                <wp:effectExtent l="0" t="0" r="0" b="0"/>
                <wp:wrapSquare wrapText="bothSides"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24000" cy="823595"/>
                          <a:chOff x="0" y="0"/>
                          <a:chExt cx="1524000" cy="594995"/>
                        </a:xfrm>
                      </wpg:grpSpPr>
                      <wps:wsp>
                        <wps:cNvPr id="40" name="Rectangle 40"/>
                        <wps:cNvSpPr/>
                        <wps:spPr>
                          <a:xfrm>
                            <a:off x="0" y="0"/>
                            <a:ext cx="1323340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7B7CC1" w:rsidRDefault="007B7CC1" w:rsidP="007B7CC1">
                              <w:pP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B7CC1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100</w:t>
                              </w: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 xml:space="preserve">  150</w:t>
                              </w:r>
                              <w:proofErr w:type="gramEnd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 xml:space="preserve">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0" y="285750"/>
                            <a:ext cx="1524000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2F4998" w:rsidRDefault="007B7CC1" w:rsidP="007B7CC1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 xml:space="preserve">    y   </w:t>
                              </w:r>
                              <w:r w:rsidRPr="002F4998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Straight Connector 45"/>
                        <wps:cNvCnPr/>
                        <wps:spPr>
                          <a:xfrm>
                            <a:off x="447675" y="0"/>
                            <a:ext cx="0" cy="30476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Straight Connector 46"/>
                        <wps:cNvCnPr/>
                        <wps:spPr>
                          <a:xfrm>
                            <a:off x="923925" y="0"/>
                            <a:ext cx="0" cy="3187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5" o:spid="_x0000_s1041" style="position:absolute;left:0;text-align:left;margin-left:185.2pt;margin-top:20.95pt;width:120pt;height:64.85pt;z-index:251675648;mso-height-relative:margin" coordsize="15240,5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">
                <v:rect id="Rectangle 40" o:spid="_x0000_s1042" style="position:absolute;width:13233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sXM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qaxcwgAAANsAAAAPAAAAAAAAAAAAAAAAAJgCAABkcnMvZG93&#10;bnJldi54bWxQSwUGAAAAAAQABAD1AAAAhwMAAAAA&#10;" filled="f" strokecolor="black [3213]" strokeweight="2pt">
                  <v:textbox>
                    <w:txbxContent>
                      <w:p w:rsidR="007B7CC1" w:rsidRPr="007B7CC1" w:rsidRDefault="007B7CC1" w:rsidP="007B7CC1">
                        <w:pP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B7CC1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100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150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          </w:t>
                        </w:r>
                      </w:p>
                    </w:txbxContent>
                  </v:textbox>
                </v:rect>
                <v:rect id="Rectangle 42" o:spid="_x0000_s1043" style="position:absolute;top:2857;width:15240;height:30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UmW8MA&#10;AADbAAAADwAAAGRycy9kb3ducmV2LnhtbESPQWuDQBSE74H8h+UVcotrQwjFugkS0lKPiYXS29N9&#10;VRv3rbhbNf8+Wyj0OMzMN0x6mE0nRhpca1nBYxSDIK6sbrlW8F68rJ9AOI+ssbNMCm7k4LBfLlJM&#10;tJ34TOPF1yJA2CWooPG+T6R0VUMGXWR74uB92cGgD3KopR5wCnDTyU0c76TBlsNCgz0dG6qulx+j&#10;wJVjXtz67OP701VldmJTbPNXpVYPc/YMwtPs/8N/7TetYLuB3y/hB8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UmW8MAAADbAAAADwAAAAAAAAAAAAAAAACYAgAAZHJzL2Rv&#10;d25yZXYueG1sUEsFBgAAAAAEAAQA9QAAAIgDAAAAAA==&#10;" filled="f" stroked="f" strokeweight="2pt">
                  <v:textbox>
                    <w:txbxContent>
                      <w:p w:rsidR="007B7CC1" w:rsidRPr="002F4998" w:rsidRDefault="007B7CC1" w:rsidP="007B7CC1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x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y   </w:t>
                        </w:r>
                        <w:r w:rsidRPr="002F4998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...</w:t>
                        </w:r>
                      </w:p>
                    </w:txbxContent>
                  </v:textbox>
                </v:rect>
                <v:line id="Straight Connector 45" o:spid="_x0000_s1044" style="position:absolute;visibility:visible;mso-wrap-style:square" from="4476,0" to="4476,3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2I+cUAAADbAAAADwAAAGRycy9kb3ducmV2LnhtbESPQWvCQBSE74L/YXmCF6kbbY0aXUUs&#10;hV5EGj20t0f2mQSzb0N2Nem/7xYEj8PMfMOst52pxJ0aV1pWMBlHIIgzq0vOFZxPHy8LEM4ja6ws&#10;k4JfcrDd9HtrTLRt+Yvuqc9FgLBLUEHhfZ1I6bKCDLqxrYmDd7GNQR9kk0vdYBvgppLTKIqlwZLD&#10;QoE17QvKrunNKHg/x226zGfz0eT10C35OP3+ORilhoNutwLhqfPP8KP9qRW8zeD/S/gBcvM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h2I+cUAAADbAAAADwAAAAAAAAAA&#10;AAAAAAChAgAAZHJzL2Rvd25yZXYueG1sUEsFBgAAAAAEAAQA+QAAAJMDAAAAAA==&#10;" strokecolor="black [3213]" strokeweight="1pt"/>
                <v:line id="Straight Connector 46" o:spid="_x0000_s1045" style="position:absolute;visibility:visible;mso-wrap-style:square" from="9239,0" to="9239,3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8WjsYAAADbAAAADwAAAGRycy9kb3ducmV2LnhtbESPT2vCQBTE74V+h+UVvIhu/NNYo6sU&#10;RehFpNGDvT2yzyQ0+zZkVxO/vVsQehxm5jfMct2ZStyocaVlBaNhBII4s7rkXMHpuBt8gHAeWWNl&#10;mRTcycF69fqyxETblr/plvpcBAi7BBUU3teJlC4ryKAb2po4eBfbGPRBNrnUDbYBbio5jqJYGiw5&#10;LBRY06ag7De9GgXbU9ym8/x91h9N9t2cD+Pzz94o1XvrPhcgPHX+P/xsf2kF0xj+voQfIFc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7PFo7GAAAA2wAAAA8AAAAAAAAA&#10;AAAAAAAAoQIAAGRycy9kb3ducmV2LnhtbFBLBQYAAAAABAAEAPkAAACUAwAAAAA=&#10;" strokecolor="black [3213]" strokeweight="1pt"/>
                <w10:wrap type="square"/>
              </v:group>
            </w:pict>
          </mc:Fallback>
        </mc:AlternateContent>
      </w:r>
      <w:r w:rsidR="001E0C34" w:rsidRPr="007B7CC1">
        <w:rPr>
          <w:rFonts w:ascii="Candara" w:hAnsi="Candara" w:cs="Courier New"/>
          <w:sz w:val="24"/>
          <w:szCs w:val="24"/>
        </w:rPr>
        <w:t xml:space="preserve">Which of the </w:t>
      </w:r>
      <w:r w:rsidR="001E600A">
        <w:rPr>
          <w:rFonts w:ascii="Candara" w:hAnsi="Candara" w:cs="Courier New"/>
          <w:sz w:val="24"/>
          <w:szCs w:val="24"/>
        </w:rPr>
        <w:t>diagrams shown to the right</w:t>
      </w:r>
      <w:r w:rsidR="001E0C34" w:rsidRPr="007B7CC1">
        <w:rPr>
          <w:rFonts w:ascii="Candara" w:hAnsi="Candara" w:cs="Courier New"/>
          <w:sz w:val="24"/>
          <w:szCs w:val="24"/>
        </w:rPr>
        <w:t xml:space="preserve"> </w:t>
      </w:r>
      <w:r w:rsidR="00BE580F" w:rsidRPr="007B7CC1">
        <w:rPr>
          <w:rFonts w:ascii="Candara" w:hAnsi="Candara" w:cs="Courier New"/>
          <w:sz w:val="24"/>
          <w:szCs w:val="24"/>
        </w:rPr>
        <w:t>demon</w:t>
      </w:r>
      <w:r w:rsidR="007B7CC1" w:rsidRPr="007B7CC1">
        <w:rPr>
          <w:rFonts w:ascii="Candara" w:hAnsi="Candara" w:cs="Courier New"/>
          <w:sz w:val="24"/>
          <w:szCs w:val="24"/>
        </w:rPr>
        <w:t>s</w:t>
      </w:r>
      <w:r w:rsidR="00BE580F" w:rsidRPr="007B7CC1">
        <w:rPr>
          <w:rFonts w:ascii="Candara" w:hAnsi="Candara" w:cs="Courier New"/>
          <w:sz w:val="24"/>
          <w:szCs w:val="24"/>
        </w:rPr>
        <w:t>trates</w:t>
      </w:r>
      <w:r w:rsidR="001E0C34" w:rsidRPr="007B7CC1">
        <w:rPr>
          <w:rFonts w:ascii="Candara" w:hAnsi="Candara" w:cs="Courier New"/>
          <w:sz w:val="24"/>
          <w:szCs w:val="24"/>
        </w:rPr>
        <w:t xml:space="preserve"> the correct way to depict a </w:t>
      </w:r>
      <w:r w:rsidR="00BE580F" w:rsidRPr="007B7CC1">
        <w:rPr>
          <w:rFonts w:ascii="Candara" w:hAnsi="Candara" w:cs="Courier New"/>
          <w:b/>
          <w:i/>
          <w:sz w:val="24"/>
          <w:szCs w:val="24"/>
        </w:rPr>
        <w:t>c</w:t>
      </w:r>
      <w:r w:rsidR="001E0C34" w:rsidRPr="007B7CC1">
        <w:rPr>
          <w:rFonts w:ascii="Candara" w:hAnsi="Candara" w:cs="Courier New"/>
          <w:b/>
          <w:i/>
          <w:sz w:val="24"/>
          <w:szCs w:val="24"/>
        </w:rPr>
        <w:t>ontainer</w:t>
      </w:r>
      <w:r w:rsidR="001E0C34" w:rsidRPr="007B7CC1">
        <w:rPr>
          <w:rFonts w:ascii="Candara" w:hAnsi="Candara" w:cs="Courier New"/>
          <w:sz w:val="24"/>
          <w:szCs w:val="24"/>
        </w:rPr>
        <w:t xml:space="preserve"> object </w:t>
      </w:r>
      <w:r w:rsidR="007B7CC1">
        <w:rPr>
          <w:rFonts w:ascii="Candara" w:hAnsi="Candara" w:cs="Courier New"/>
          <w:sz w:val="24"/>
          <w:szCs w:val="24"/>
        </w:rPr>
        <w:t xml:space="preserve">(here, a </w:t>
      </w:r>
      <w:proofErr w:type="spellStart"/>
      <w:r w:rsidR="007B7CC1" w:rsidRPr="007B7CC1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="007B7CC1">
        <w:rPr>
          <w:rFonts w:ascii="Candara" w:hAnsi="Candara" w:cs="Courier New"/>
          <w:sz w:val="24"/>
          <w:szCs w:val="24"/>
        </w:rPr>
        <w:t xml:space="preserve">) </w:t>
      </w:r>
      <w:r w:rsidR="001E0C34" w:rsidRPr="007B7CC1">
        <w:rPr>
          <w:rFonts w:ascii="Candara" w:hAnsi="Candara" w:cs="Courier New"/>
          <w:sz w:val="24"/>
          <w:szCs w:val="24"/>
        </w:rPr>
        <w:t>in a box-and-pointer diagram?  (Circle your choice.)</w:t>
      </w:r>
    </w:p>
    <w:p w:rsidR="003819C3" w:rsidRPr="003819C3" w:rsidRDefault="001E600A" w:rsidP="003819C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B7CC1">
        <w:rPr>
          <w:rFonts w:ascii="Candara" w:hAnsi="Candara" w:cs="Courier New"/>
          <w:sz w:val="24"/>
          <w:szCs w:val="24"/>
        </w:rPr>
        <w:t>Which of the following demonstrates the correct way to depict a</w:t>
      </w:r>
      <w:r w:rsidR="003819C3">
        <w:rPr>
          <w:rFonts w:ascii="Candara" w:hAnsi="Candara" w:cs="Courier New"/>
          <w:sz w:val="24"/>
          <w:szCs w:val="24"/>
        </w:rPr>
        <w:t xml:space="preserve">n </w:t>
      </w:r>
      <w:r w:rsidR="003819C3" w:rsidRPr="005A4036">
        <w:rPr>
          <w:rFonts w:ascii="Candara" w:hAnsi="Candara" w:cs="Courier New"/>
          <w:b/>
          <w:i/>
          <w:sz w:val="24"/>
          <w:szCs w:val="24"/>
        </w:rPr>
        <w:t>assignment</w:t>
      </w:r>
      <w:r w:rsidR="003819C3">
        <w:rPr>
          <w:rFonts w:ascii="Candara" w:hAnsi="Candara" w:cs="Courier New"/>
          <w:sz w:val="24"/>
          <w:szCs w:val="24"/>
        </w:rPr>
        <w:t xml:space="preserve"> statement</w:t>
      </w:r>
      <w:r w:rsidRPr="007B7CC1">
        <w:rPr>
          <w:rFonts w:ascii="Candara" w:hAnsi="Candara" w:cs="Courier New"/>
          <w:sz w:val="24"/>
          <w:szCs w:val="24"/>
        </w:rPr>
        <w:t xml:space="preserve"> in a box-and-pointer diagram?  (Circle your choice.)</w:t>
      </w:r>
    </w:p>
    <w:p w:rsidR="003819C3" w:rsidRDefault="003819C3" w:rsidP="003819C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7864E05B" wp14:editId="5100086E">
                <wp:simplePos x="0" y="0"/>
                <wp:positionH relativeFrom="column">
                  <wp:posOffset>4086225</wp:posOffset>
                </wp:positionH>
                <wp:positionV relativeFrom="paragraph">
                  <wp:posOffset>229870</wp:posOffset>
                </wp:positionV>
                <wp:extent cx="1571625" cy="304165"/>
                <wp:effectExtent l="0" t="0" r="28575" b="19685"/>
                <wp:wrapSquare wrapText="bothSides"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1625" cy="304165"/>
                          <a:chOff x="333375" y="0"/>
                          <a:chExt cx="1571625" cy="30474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1247775" y="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4A6207" w:rsidRDefault="003819C3" w:rsidP="003819C3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333375" y="0"/>
                            <a:ext cx="304800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3819C3" w:rsidRDefault="003819C3" w:rsidP="003819C3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proofErr w:type="gramStart"/>
                              <w:r w:rsidRPr="003819C3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Straight Arrow Connector 48"/>
                        <wps:cNvCnPr>
                          <a:stCxn id="44" idx="3"/>
                        </wps:cNvCnPr>
                        <wps:spPr>
                          <a:xfrm flipV="1">
                            <a:off x="638175" y="142875"/>
                            <a:ext cx="600075" cy="9498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39" o:spid="_x0000_s1046" style="position:absolute;margin-left:321.75pt;margin-top:18.1pt;width:123.75pt;height:23.95pt;z-index:251688960;mso-width-relative:margin" coordorigin="3333" coordsize="15716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">
                <v:rect id="Rectangle 41" o:spid="_x0000_s1047" style="position:absolute;left:12477;width:6573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UJx8UA&#10;AADbAAAADwAAAGRycy9kb3ducmV2LnhtbESPT2sCMRTE74V+h/CEXkSzi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5QnHxQAAANsAAAAPAAAAAAAAAAAAAAAAAJgCAABkcnMv&#10;ZG93bnJldi54bWxQSwUGAAAAAAQABAD1AAAAigMAAAAA&#10;" filled="f" strokecolor="black [3213]" strokeweight="2pt">
                  <v:textbox>
                    <w:txbxContent>
                      <w:p w:rsidR="003819C3" w:rsidRPr="004A6207" w:rsidRDefault="003819C3" w:rsidP="003819C3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48</w:t>
                        </w:r>
                      </w:p>
                    </w:txbxContent>
                  </v:textbox>
                </v:rect>
                <v:rect id="Rectangle 44" o:spid="_x0000_s1048" style="position:absolute;left:3333;width:3048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KqX8UA&#10;AADbAAAADwAAAGRycy9kb3ducmV2LnhtbESPT2sCMRTE74V+h/CEXkSzFRH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qpfxQAAANsAAAAPAAAAAAAAAAAAAAAAAJgCAABkcnMv&#10;ZG93bnJldi54bWxQSwUGAAAAAAQABAD1AAAAigMAAAAA&#10;" filled="f" strokecolor="black [3213]" strokeweight="2pt">
                  <v:textbox>
                    <w:txbxContent>
                      <w:p w:rsidR="003819C3" w:rsidRPr="003819C3" w:rsidRDefault="003819C3" w:rsidP="003819C3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3819C3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48" o:spid="_x0000_s1049" type="#_x0000_t32" style="position:absolute;left:6381;top:1428;width:6001;height: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4eMr8AAADbAAAADwAAAGRycy9kb3ducmV2LnhtbERPS4vCMBC+L/gfwgh7W1PFF12jiCB4&#10;WfCF4m1oZttiMynNqPXfm4Pg8eN7zxatq9SdmlB6NtDvJaCIM29Lzg0cD+ufKaggyBYrz2TgSQEW&#10;887XDFPrH7yj+15yFUM4pGigEKlTrUNWkMPQ8zVx5P5941AibHJtG3zEcFfpQZKMtcOSY0OBNa0K&#10;yq77mzOwm9xGo8HfOhN9aVfusj3LaXM25rvbLn9BCbXyEb/dG2tgGMfGL/EH6Pk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x4eMr8AAADbAAAADwAAAAAAAAAAAAAAAACh&#10;AgAAZHJzL2Rvd25yZXYueG1sUEsFBgAAAAAEAAQA+QAAAI0DAAAAAA==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229870</wp:posOffset>
                </wp:positionV>
                <wp:extent cx="1905000" cy="304165"/>
                <wp:effectExtent l="0" t="0" r="19050" b="19685"/>
                <wp:wrapSquare wrapText="bothSides"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304165"/>
                          <a:chOff x="0" y="0"/>
                          <a:chExt cx="1905000" cy="304745"/>
                        </a:xfrm>
                      </wpg:grpSpPr>
                      <wps:wsp>
                        <wps:cNvPr id="301" name="Rectangle 301"/>
                        <wps:cNvSpPr/>
                        <wps:spPr>
                          <a:xfrm>
                            <a:off x="1247775" y="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4A6207" w:rsidRDefault="003819C3" w:rsidP="003819C3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333375" y="0"/>
                            <a:ext cx="304800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0" y="0"/>
                            <a:ext cx="382270" cy="263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DE256B" w:rsidRDefault="003819C3" w:rsidP="003819C3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proofErr w:type="gramStart"/>
                              <w:r w:rsidRPr="00DE256B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04" name="Straight Arrow Connector 304"/>
                        <wps:cNvCnPr/>
                        <wps:spPr>
                          <a:xfrm>
                            <a:off x="542925" y="142875"/>
                            <a:ext cx="695325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50" style="position:absolute;margin-left:58.5pt;margin-top:18.1pt;width:150pt;height:23.95pt;z-index:251686912" coordsize="19050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">
                <v:rect id="Rectangle 301" o:spid="_x0000_s1051" style="position:absolute;left:12477;width:6573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G4MUA&#10;AADc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EkG8HjTDo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AbgxQAAANwAAAAPAAAAAAAAAAAAAAAAAJgCAABkcnMv&#10;ZG93bnJldi54bWxQSwUGAAAAAAQABAD1AAAAigMAAAAA&#10;" filled="f" strokecolor="black [3213]" strokeweight="2pt">
                  <v:textbox>
                    <w:txbxContent>
                      <w:p w:rsidR="003819C3" w:rsidRPr="004A6207" w:rsidRDefault="003819C3" w:rsidP="003819C3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48</w:t>
                        </w:r>
                      </w:p>
                    </w:txbxContent>
                  </v:textbox>
                </v:rect>
                <v:rect id="Rectangle 302" o:spid="_x0000_s1052" style="position:absolute;left:3333;width:3048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Yl8YA&#10;AADc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sh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aYl8YAAADcAAAADwAAAAAAAAAAAAAAAACYAgAAZHJz&#10;L2Rvd25yZXYueG1sUEsFBgAAAAAEAAQA9QAAAIsDAAAAAA==&#10;" filled="f" strokecolor="black [3213]" strokeweight="2pt"/>
                <v:rect id="Rectangle 303" o:spid="_x0000_s1053" style="position:absolute;width:3822;height:26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hFyMcA&#10;AADcAAAADwAAAGRycy9kb3ducmV2LnhtbESPX0sCQRTF34W+w3CDXiRnTIjYHCUiS0SJTAjfrjN3&#10;/9jOnWVn0rVP7whBj4dzfudwxtPO1eJAbag8axgOFAhi423FhYbN5+z2AUSIyBZrz6ThRAGmk6ve&#10;GDPrj/xBh3UsRCrhkKGGMsYmkzKYkhyGgW+Ik5f71mFMsi2kbfGYyl0t75S6lw4rTgslNvRckvle&#10;/zgNo2a/fF+Z7csi3+2N+s3f+q+bL61vrrunRxCRuvgf/qPnNnFqBJcz6QjIyRk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4RcjHAAAA3AAAAA8AAAAAAAAAAAAAAAAAmAIAAGRy&#10;cy9kb3ducmV2LnhtbFBLBQYAAAAABAAEAPUAAACMAwAAAAA=&#10;" filled="f" stroked="f" strokeweight="2pt">
                  <v:textbox style="mso-fit-shape-to-text:t" inset="0,0,0,0">
                    <w:txbxContent>
                      <w:p w:rsidR="003819C3" w:rsidRPr="00DE256B" w:rsidRDefault="003819C3" w:rsidP="003819C3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DE256B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304" o:spid="_x0000_s1054" type="#_x0000_t32" style="position:absolute;left:5429;top:1428;width:6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hL6cQAAADcAAAADwAAAGRycy9kb3ducmV2LnhtbESPQWvCQBSE74L/YXkFb2ZjW0yJrqIV&#10;ofSm7SW31+wzG5p9G7LbJO2v7wqCx2FmvmHW29E2oqfO144VLJIUBHHpdM2Vgs+P4/wFhA/IGhvH&#10;pOCXPGw308kac+0GPlF/DpWIEPY5KjAhtLmUvjRk0SeuJY7exXUWQ5RdJXWHQ4TbRj6m6VJarDku&#10;GGzp1VD5ff6xCg5cfO3e/2ixb4tD5tkal9WjUrOHcbcCEWgM9/Ct/aYVPKXPcD0Tj4Dc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6EvpxAAAANwAAAAPAAAAAAAAAAAA&#10;AAAAAKECAABkcnMvZG93bnJldi54bWxQSwUGAAAAAAQABAD5AAAAkgMAAAAA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</w:p>
    <w:p w:rsidR="003819C3" w:rsidRDefault="003819C3" w:rsidP="003819C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819C3" w:rsidRDefault="003819C3" w:rsidP="003819C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819C3" w:rsidRDefault="003819C3" w:rsidP="001E0C3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noProof/>
          <w:color w:val="00B050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42B4ED2B" wp14:editId="31FB549B">
                <wp:simplePos x="0" y="0"/>
                <wp:positionH relativeFrom="column">
                  <wp:posOffset>5803265</wp:posOffset>
                </wp:positionH>
                <wp:positionV relativeFrom="paragraph">
                  <wp:posOffset>567055</wp:posOffset>
                </wp:positionV>
                <wp:extent cx="141605" cy="165735"/>
                <wp:effectExtent l="0" t="0" r="29845" b="24765"/>
                <wp:wrapSquare wrapText="bothSides"/>
                <wp:docPr id="448" name="Group 4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605" cy="165735"/>
                          <a:chOff x="0" y="0"/>
                          <a:chExt cx="141605" cy="165735"/>
                        </a:xfrm>
                      </wpg:grpSpPr>
                      <wps:wsp>
                        <wps:cNvPr id="477" name="Straight Connector 477"/>
                        <wps:cNvCnPr/>
                        <wps:spPr>
                          <a:xfrm>
                            <a:off x="0" y="0"/>
                            <a:ext cx="141605" cy="165735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8" name="Straight Connector 478"/>
                        <wps:cNvCnPr/>
                        <wps:spPr>
                          <a:xfrm flipH="1">
                            <a:off x="0" y="0"/>
                            <a:ext cx="131886" cy="165735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48" o:spid="_x0000_s1026" style="position:absolute;margin-left:456.95pt;margin-top:44.65pt;width:11.15pt;height:13.05pt;z-index:251701248" coordsize="141605,165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">
                <v:line id="Straight Connector 477" o:spid="_x0000_s1027" style="position:absolute;visibility:visible;mso-wrap-style:square" from="0,0" to="141605,165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k3m8UAAADcAAAADwAAAGRycy9kb3ducmV2LnhtbESPT2vCQBTE7wW/w/KE3upGSbWkriJK&#10;RfxzqEbo8ZF9JsHs25BdNf32riB4HGbmN8x42ppKXKlxpWUF/V4EgjizuuRcQXr4+fgC4Tyyxsoy&#10;KfgnB9NJ522MibY3/qXr3uciQNglqKDwvk6kdFlBBl3P1sTBO9nGoA+yyaVu8BbgppKDKBpKgyWH&#10;hQJrmheUnfcXo+BYfS7my80uTv/SeIbRYs3LLSr13m1n3yA8tf4VfrZXWkE8GsHjTDgCcn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Kk3m8UAAADcAAAADwAAAAAAAAAA&#10;AAAAAAChAgAAZHJzL2Rvd25yZXYueG1sUEsFBgAAAAAEAAQA+QAAAJMDAAAAAA==&#10;" strokecolor="red" strokeweight="2pt"/>
                <v:line id="Straight Connector 478" o:spid="_x0000_s1028" style="position:absolute;flip:x;visibility:visible;mso-wrap-style:square" from="0,0" to="131886,165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505cIAAADcAAAADwAAAGRycy9kb3ducmV2LnhtbERPS2rDMBDdF3oHMYXuarml+dS1EkIg&#10;IWQRaJoDDNbUMrFGxlJs5/adRaHLx/uX68m3aqA+NoENvGY5KOIq2IZrA5fv3csSVEzIFtvAZOBO&#10;Edarx4cSCxtG/qLhnGolIRwLNOBS6gqtY+XIY8xCRyzcT+g9JoF9rW2Po4T7Vr/l+Vx7bFgaHHa0&#10;dVRdzzdv4L3dXoa9Wyxnx9NutNf96f6xuRnz/DRtPkElmtK/+M99sOJbyFo5I0dAr3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g505cIAAADcAAAADwAAAAAAAAAAAAAA&#10;AAChAgAAZHJzL2Rvd25yZXYueG1sUEsFBgAAAAAEAAQA+QAAAJADAAAAAA==&#10;" strokecolor="red" strokeweight="2pt"/>
                <w10:wrap type="square"/>
              </v:group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0F01171" wp14:editId="14D9C989">
                <wp:simplePos x="0" y="0"/>
                <wp:positionH relativeFrom="column">
                  <wp:posOffset>4467225</wp:posOffset>
                </wp:positionH>
                <wp:positionV relativeFrom="paragraph">
                  <wp:posOffset>615950</wp:posOffset>
                </wp:positionV>
                <wp:extent cx="1209675" cy="0"/>
                <wp:effectExtent l="0" t="76200" r="28575" b="114300"/>
                <wp:wrapSquare wrapText="bothSides"/>
                <wp:docPr id="60" name="Straight Arrow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96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60" o:spid="_x0000_s1026" type="#_x0000_t32" style="position:absolute;margin-left:351.75pt;margin-top:48.5pt;width:95.25pt;height:0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" strokecolor="black [3213]" strokeweight="2pt">
                <v:stroke endarrow="open"/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2154A11" wp14:editId="05C71D1F">
                <wp:simplePos x="0" y="0"/>
                <wp:positionH relativeFrom="column">
                  <wp:posOffset>5676900</wp:posOffset>
                </wp:positionH>
                <wp:positionV relativeFrom="paragraph">
                  <wp:posOffset>473075</wp:posOffset>
                </wp:positionV>
                <wp:extent cx="714375" cy="304165"/>
                <wp:effectExtent l="0" t="0" r="28575" b="19685"/>
                <wp:wrapSquare wrapText="bothSides"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19C3" w:rsidRPr="004A6207" w:rsidRDefault="003819C3" w:rsidP="003819C3">
                            <w:pP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3819C3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48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1" o:spid="_x0000_s1055" style="position:absolute;left:0;text-align:left;margin-left:447pt;margin-top:37.25pt;width:56.25pt;height:23.9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" filled="f" strokecolor="black [3213]" strokeweight="2pt">
                <v:textbox>
                  <w:txbxContent>
                    <w:p w:rsidR="003819C3" w:rsidRPr="004A6207" w:rsidRDefault="003819C3" w:rsidP="003819C3">
                      <w:pP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3819C3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48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51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47653B" wp14:editId="170382A5">
                <wp:simplePos x="0" y="0"/>
                <wp:positionH relativeFrom="column">
                  <wp:posOffset>3762375</wp:posOffset>
                </wp:positionH>
                <wp:positionV relativeFrom="paragraph">
                  <wp:posOffset>25400</wp:posOffset>
                </wp:positionV>
                <wp:extent cx="2827655" cy="903605"/>
                <wp:effectExtent l="0" t="0" r="10795" b="10795"/>
                <wp:wrapSquare wrapText="bothSides"/>
                <wp:docPr id="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7655" cy="903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9C3" w:rsidRDefault="003819C3" w:rsidP="003819C3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 1:</w:t>
                            </w:r>
                          </w:p>
                          <w:p w:rsidR="003819C3" w:rsidRPr="00DA5610" w:rsidRDefault="003819C3" w:rsidP="003819C3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56" type="#_x0000_t202" style="position:absolute;left:0;text-align:left;margin-left:296.25pt;margin-top:2pt;width:222.65pt;height:71.1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" strokeweight="2pt">
                <v:textbox>
                  <w:txbxContent>
                    <w:p w:rsidR="003819C3" w:rsidRDefault="003819C3" w:rsidP="003819C3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1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</w:p>
                    <w:p w:rsidR="003819C3" w:rsidRPr="00DA5610" w:rsidRDefault="003819C3" w:rsidP="003819C3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CB7B13B" wp14:editId="2E17149A">
                <wp:simplePos x="0" y="0"/>
                <wp:positionH relativeFrom="column">
                  <wp:posOffset>4272738</wp:posOffset>
                </wp:positionH>
                <wp:positionV relativeFrom="paragraph">
                  <wp:posOffset>471886</wp:posOffset>
                </wp:positionV>
                <wp:extent cx="304800" cy="304745"/>
                <wp:effectExtent l="0" t="0" r="19050" b="19685"/>
                <wp:wrapSquare wrapText="bothSides"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7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2" o:spid="_x0000_s1026" style="position:absolute;margin-left:336.45pt;margin-top:37.15pt;width:24pt;height:24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67E2EA3" wp14:editId="71D0031F">
                <wp:simplePos x="0" y="0"/>
                <wp:positionH relativeFrom="column">
                  <wp:posOffset>3943131</wp:posOffset>
                </wp:positionH>
                <wp:positionV relativeFrom="paragraph">
                  <wp:posOffset>471886</wp:posOffset>
                </wp:positionV>
                <wp:extent cx="382270" cy="263477"/>
                <wp:effectExtent l="0" t="0" r="0" b="3175"/>
                <wp:wrapSquare wrapText="bothSides"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2634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19C3" w:rsidRPr="00DE256B" w:rsidRDefault="003819C3" w:rsidP="003819C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 w:rsidRPr="00DE256B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9" o:spid="_x0000_s1057" style="position:absolute;left:0;text-align:left;margin-left:310.5pt;margin-top:37.15pt;width:30.1pt;height:20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" filled="f" stroked="f" strokeweight="2pt">
                <v:textbox style="mso-fit-shape-to-text:t" inset="0,0,0,0">
                  <w:txbxContent>
                    <w:p w:rsidR="003819C3" w:rsidRPr="00DE256B" w:rsidRDefault="003819C3" w:rsidP="003819C3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 w:rsidRPr="00DE256B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  <w:t>x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Pr="00204DE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414A948" wp14:editId="37AF1416">
                <wp:simplePos x="0" y="0"/>
                <wp:positionH relativeFrom="column">
                  <wp:posOffset>1344295</wp:posOffset>
                </wp:positionH>
                <wp:positionV relativeFrom="paragraph">
                  <wp:posOffset>616585</wp:posOffset>
                </wp:positionV>
                <wp:extent cx="1196340" cy="339725"/>
                <wp:effectExtent l="0" t="0" r="22860" b="26670"/>
                <wp:wrapSquare wrapText="bothSides"/>
                <wp:docPr id="457" name="Rectangle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6340" cy="3397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19C3" w:rsidRDefault="003819C3" w:rsidP="003819C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x = 48</w:t>
                            </w:r>
                          </w:p>
                          <w:p w:rsidR="003819C3" w:rsidRPr="00DE256B" w:rsidRDefault="003819C3" w:rsidP="003819C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x = x + 3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7" o:spid="_x0000_s1058" style="position:absolute;left:0;text-align:left;margin-left:105.85pt;margin-top:48.55pt;width:94.2pt;height:26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" fillcolor="#ddd8c2 [2894]" strokecolor="black [3213]" strokeweight="2pt">
                <v:textbox style="mso-fit-shape-to-text:t" inset="14.4pt,7.2pt,,14.4pt">
                  <w:txbxContent>
                    <w:p w:rsidR="003819C3" w:rsidRDefault="003819C3" w:rsidP="003819C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x = 48</w:t>
                      </w:r>
                    </w:p>
                    <w:p w:rsidR="003819C3" w:rsidRPr="00DE256B" w:rsidRDefault="003819C3" w:rsidP="003819C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x = x + 3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>Which of the box-and-pointer diagrams shown to the right more accurately reflects the execution of the statements shown in the box below.  (Circle your choice.)</w:t>
      </w:r>
    </w:p>
    <w:p w:rsidR="003819C3" w:rsidRDefault="003819C3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19C3" w:rsidRDefault="003819C3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3819C3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662F5514" wp14:editId="40DFBB61">
                <wp:simplePos x="0" y="0"/>
                <wp:positionH relativeFrom="column">
                  <wp:posOffset>3766820</wp:posOffset>
                </wp:positionH>
                <wp:positionV relativeFrom="paragraph">
                  <wp:posOffset>12700</wp:posOffset>
                </wp:positionV>
                <wp:extent cx="2827655" cy="1377315"/>
                <wp:effectExtent l="0" t="0" r="10795" b="13335"/>
                <wp:wrapSquare wrapText="bothSides"/>
                <wp:docPr id="475" name="Group 4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27655" cy="1377315"/>
                          <a:chOff x="0" y="0"/>
                          <a:chExt cx="2827655" cy="1377315"/>
                        </a:xfrm>
                      </wpg:grpSpPr>
                      <wps:wsp>
                        <wps:cNvPr id="45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827655" cy="1377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9C3" w:rsidRDefault="003819C3" w:rsidP="003819C3">
                              <w:pPr>
                                <w:rPr>
                                  <w:b/>
                                  <w:sz w:val="28"/>
                                  <w:u w:val="single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u w:val="single"/>
                                </w:rPr>
                                <w:t xml:space="preserve"> Box and Pointer diagram 2:</w:t>
                              </w:r>
                            </w:p>
                            <w:p w:rsidR="003819C3" w:rsidRPr="00DA5610" w:rsidRDefault="003819C3" w:rsidP="003819C3">
                              <w:pPr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60" name="Rectangle 460"/>
                        <wps:cNvSpPr/>
                        <wps:spPr>
                          <a:xfrm>
                            <a:off x="1971304" y="451262"/>
                            <a:ext cx="657225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4A6207" w:rsidRDefault="003819C3" w:rsidP="003819C3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1" name="Rectangle 461"/>
                        <wps:cNvSpPr/>
                        <wps:spPr>
                          <a:xfrm>
                            <a:off x="510639" y="451262"/>
                            <a:ext cx="304800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2" name="Rectangle 462"/>
                        <wps:cNvSpPr/>
                        <wps:spPr>
                          <a:xfrm>
                            <a:off x="178130" y="451262"/>
                            <a:ext cx="382270" cy="263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DE256B" w:rsidRDefault="003819C3" w:rsidP="003819C3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proofErr w:type="gramStart"/>
                              <w:r w:rsidRPr="00DE256B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63" name="Straight Arrow Connector 463"/>
                        <wps:cNvCnPr/>
                        <wps:spPr>
                          <a:xfrm>
                            <a:off x="700644" y="593766"/>
                            <a:ext cx="1264920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6" name="Rectangle 466"/>
                        <wps:cNvSpPr/>
                        <wps:spPr>
                          <a:xfrm>
                            <a:off x="1971304" y="91440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4A6207" w:rsidRDefault="003819C3" w:rsidP="003819C3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" name="Straight Arrow Connector 467"/>
                        <wps:cNvCnPr/>
                        <wps:spPr>
                          <a:xfrm>
                            <a:off x="700644" y="593766"/>
                            <a:ext cx="1264920" cy="498475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471" name="Group 471"/>
                        <wpg:cNvGrpSpPr/>
                        <wpg:grpSpPr>
                          <a:xfrm>
                            <a:off x="1318161" y="451262"/>
                            <a:ext cx="165677" cy="263525"/>
                            <a:chOff x="0" y="0"/>
                            <a:chExt cx="165677" cy="263525"/>
                          </a:xfrm>
                        </wpg:grpSpPr>
                        <wps:wsp>
                          <wps:cNvPr id="468" name="Straight Connector 468"/>
                          <wps:cNvCnPr/>
                          <wps:spPr>
                            <a:xfrm>
                              <a:off x="0" y="0"/>
                              <a:ext cx="165677" cy="263525"/>
                            </a:xfrm>
                            <a:prstGeom prst="line">
                              <a:avLst/>
                            </a:prstGeom>
                            <a:ln w="508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0" name="Straight Connector 470"/>
                          <wps:cNvCnPr/>
                          <wps:spPr>
                            <a:xfrm flipH="1">
                              <a:off x="0" y="0"/>
                              <a:ext cx="154306" cy="263525"/>
                            </a:xfrm>
                            <a:prstGeom prst="line">
                              <a:avLst/>
                            </a:prstGeom>
                            <a:ln w="508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475" o:spid="_x0000_s1059" style="position:absolute;left:0;text-align:left;margin-left:296.6pt;margin-top:1pt;width:222.65pt;height:108.45pt;z-index:251696128" coordsize="28276,13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">
                <v:shape id="_x0000_s1060" type="#_x0000_t202" style="position:absolute;width:28276;height:137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VYucUA&#10;AADcAAAADwAAAGRycy9kb3ducmV2LnhtbESPQWvCQBSE70L/w/IKvZmNTdUaXUWEQi1S2ig9P7LP&#10;JDT7NmQ3Jv57tyD0OMzMN8xqM5haXKh1lWUFkygGQZxbXXGh4HR8G7+CcB5ZY22ZFFzJwWb9MFph&#10;qm3P33TJfCEChF2KCkrvm1RKl5dk0EW2IQ7e2bYGfZBtIXWLfYCbWj7H8UwarDgslNjQrqT8N+uM&#10;ArnvPxN5+JrNf/Yf3ck4nQyslXp6HLZLEJ4G/x++t9+1gpfpAv7OhCMg1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9Vi5xQAAANwAAAAPAAAAAAAAAAAAAAAAAJgCAABkcnMv&#10;ZG93bnJldi54bWxQSwUGAAAAAAQABAD1AAAAigMAAAAA&#10;" strokeweight="2pt">
                  <v:textbox>
                    <w:txbxContent>
                      <w:p w:rsidR="003819C3" w:rsidRDefault="003819C3" w:rsidP="003819C3">
                        <w:pPr>
                          <w:rPr>
                            <w:b/>
                            <w:sz w:val="28"/>
                            <w:u w:val="single"/>
                          </w:rPr>
                        </w:pP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Box and Pointer diagram</w:t>
                        </w: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2</w:t>
                        </w:r>
                        <w:r>
                          <w:rPr>
                            <w:b/>
                            <w:sz w:val="28"/>
                            <w:u w:val="single"/>
                          </w:rPr>
                          <w:t>:</w:t>
                        </w:r>
                      </w:p>
                      <w:p w:rsidR="003819C3" w:rsidRPr="00DA5610" w:rsidRDefault="003819C3" w:rsidP="003819C3">
                        <w:pPr>
                          <w:rPr>
                            <w:b/>
                            <w:i/>
                            <w:sz w:val="24"/>
                            <w:u w:val="single"/>
                          </w:rPr>
                        </w:pPr>
                      </w:p>
                    </w:txbxContent>
                  </v:textbox>
                </v:shape>
                <v:rect id="Rectangle 460" o:spid="_x0000_s1061" style="position:absolute;left:19713;top:4512;width:6572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2LvsIA&#10;AADcAAAADwAAAGRycy9kb3ducmV2LnhtbERPTWsCMRC9F/ofwhS8SM0qIrI1igjqIrSg1oO3YTNu&#10;lm4mYRN1/ffNQfD4eN+zRWcbcaM21I4VDAcZCOLS6ZorBb/H9ecURIjIGhvHpOBBARbz97cZ5trd&#10;eU+3Q6xECuGQowITo8+lDKUhi2HgPHHiLq61GBNsK6lbvKdw28hRlk2kxZpTg0FPK0Pl3+FqFay3&#10;pr+Uu++TL8LPxY4Kv9n2z0r1PrrlF4hIXXyJn+5CKxhP0vx0Jh0B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7Yu+wgAAANwAAAAPAAAAAAAAAAAAAAAAAJgCAABkcnMvZG93&#10;bnJldi54bWxQSwUGAAAAAAQABAD1AAAAhwMAAAAA&#10;" filled="f" strokecolor="black [3213]" strokeweight="2pt">
                  <v:textbox>
                    <w:txbxContent>
                      <w:p w:rsidR="003819C3" w:rsidRPr="004A6207" w:rsidRDefault="003819C3" w:rsidP="003819C3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48</w:t>
                        </w:r>
                      </w:p>
                    </w:txbxContent>
                  </v:textbox>
                </v:rect>
                <v:rect id="Rectangle 461" o:spid="_x0000_s1062" style="position:absolute;left:5106;top:4512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EuJcUA&#10;AADcAAAADwAAAGRycy9kb3ducmV2LnhtbESPQWsCMRSE74L/ITzBi9SsIlK2RhFBXQoWtO2ht8fm&#10;uVm6eQmbqNt/b4SCx2FmvmEWq8424kptqB0rmIwzEMSl0zVXCr4+ty+vIEJE1tg4JgV/FGC17PcW&#10;mGt34yNdT7ESCcIhRwUmRp9LGUpDFsPYeeLknV1rMSbZVlK3eEtw28hpls2lxZrTgkFPG0Pl7+li&#10;FWz3ZrSW74dvX4SPs50Wfrcf/Sg1HHTrNxCRuvgM/7cLrWA2n8DjTDo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oS4lxQAAANwAAAAPAAAAAAAAAAAAAAAAAJgCAABkcnMv&#10;ZG93bnJldi54bWxQSwUGAAAAAAQABAD1AAAAigMAAAAA&#10;" filled="f" strokecolor="black [3213]" strokeweight="2pt"/>
                <v:rect id="Rectangle 462" o:spid="_x0000_s1063" style="position:absolute;left:1781;top:4512;width:3823;height:2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HIlsgA&#10;AADcAAAADwAAAGRycy9kb3ducmV2LnhtbESP3WoCMRSE7wXfIZxCb0SztUVkNYqU1pZiKVVBvDtN&#10;zv7YzcmySXXt0zcFwcthZr5hpvPWVuJIjS8dK7gbJCCItTMl5wq2m+f+GIQPyAYrx6TgTB7ms25n&#10;iqlxJ/6k4zrkIkLYp6igCKFOpfS6IIt+4Gri6GWusRiibHJpGjxFuK3kMElG0mLJcaHAmh4L0t/r&#10;H6vgvj6sPt71/ukt+zro5Dd76S23O6Vub9rFBESgNlzDl/arUfAwGsL/mXgE5Ow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aAciWyAAAANwAAAAPAAAAAAAAAAAAAAAAAJgCAABk&#10;cnMvZG93bnJldi54bWxQSwUGAAAAAAQABAD1AAAAjQMAAAAA&#10;" filled="f" stroked="f" strokeweight="2pt">
                  <v:textbox style="mso-fit-shape-to-text:t" inset="0,0,0,0">
                    <w:txbxContent>
                      <w:p w:rsidR="003819C3" w:rsidRPr="00DE256B" w:rsidRDefault="003819C3" w:rsidP="003819C3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DE256B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463" o:spid="_x0000_s1064" type="#_x0000_t32" style="position:absolute;left:7006;top:5937;width:1264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T7WMMAAADcAAAADwAAAGRycy9kb3ducmV2LnhtbESPT4vCMBTE74LfITxhb5rqil2qUfzD&#10;gnhT9+Lt2bxtyjYvpYna9dMbQfA4zMxvmNmitZW4UuNLxwqGgwQEce50yYWCn+N3/wuED8gaK8ek&#10;4J88LObdzgwz7W68p+shFCJC2GeowIRQZ1L63JBFP3A1cfR+XWMxRNkUUjd4i3BbyVGSTKTFkuOC&#10;wZrWhvK/w8Uq2PDpvNzdabiqT5vUszUuLVulPnrtcgoiUBve4Vd7qxWMJ5/wPBOP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R0+1jDAAAA3AAAAA8AAAAAAAAAAAAA&#10;AAAAoQIAAGRycy9kb3ducmV2LnhtbFBLBQYAAAAABAAEAPkAAACRAwAAAAA=&#10;" strokecolor="black [3213]" strokeweight="2pt">
                  <v:stroke endarrow="open"/>
                </v:shape>
                <v:rect id="Rectangle 466" o:spid="_x0000_s1065" style="position:absolute;left:19713;top:9144;width:6572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i2UcYA&#10;AADcAAAADwAAAGRycy9kb3ducmV2LnhtbESPQWsCMRSE7wX/Q3gFL1KziixlaxQR1EVoodv20Ntj&#10;89ws3byETdT135tCocdhZr5hluvBduJCfWgdK5hNMxDEtdMtNwo+P3ZPzyBCRNbYOSYFNwqwXo0e&#10;llhod+V3ulSxEQnCoUAFJkZfSBlqQxbD1Hni5J1cbzEm2TdS93hNcNvJeZbl0mLLacGgp62h+qc6&#10;WwW7g5ls5PH1y5fh7WTnpd8fJt9KjR+HzQuISEP8D/+1S61gkefweyYdAb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i2UcYAAADcAAAADwAAAAAAAAAAAAAAAACYAgAAZHJz&#10;L2Rvd25yZXYueG1sUEsFBgAAAAAEAAQA9QAAAIsDAAAAAA==&#10;" filled="f" strokecolor="black [3213]" strokeweight="2pt">
                  <v:textbox>
                    <w:txbxContent>
                      <w:p w:rsidR="003819C3" w:rsidRPr="004A6207" w:rsidRDefault="003819C3" w:rsidP="003819C3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51</w:t>
                        </w:r>
                      </w:p>
                    </w:txbxContent>
                  </v:textbox>
                </v:rect>
                <v:shape id="Straight Arrow Connector 467" o:spid="_x0000_s1066" type="#_x0000_t32" style="position:absolute;left:7006;top:5937;width:12649;height:498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YrjsYAAADcAAAADwAAAGRycy9kb3ducmV2LnhtbESPQWvCQBSE74L/YXmCN91UREvqKqKI&#10;FikY20N7e82+JsHs27C7mvTfuwWhx2FmvmEWq87U4kbOV5YVPI0TEMS51RUXCj7ed6NnED4ga6wt&#10;k4Jf8rBa9nsLTLVtOaPbORQiQtinqKAMoUml9HlJBv3YNsTR+7HOYIjSFVI7bCPc1HKSJDNpsOK4&#10;UGJDm5Lyy/lqFBj3tT+ctu1l8znZVtPXt+z7uM6UGg669QuIQF34Dz/aB61gOpvD35l4BOTy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WK47GAAAA3AAAAA8AAAAAAAAA&#10;AAAAAAAAoQIAAGRycy9kb3ducmV2LnhtbFBLBQYAAAAABAAEAPkAAACUAwAAAAA=&#10;" strokecolor="red" strokeweight="2pt">
                  <v:stroke endarrow="open"/>
                </v:shape>
                <v:group id="Group 471" o:spid="_x0000_s1067" style="position:absolute;left:13181;top:4512;width:1657;height:2635" coordsize="165677,263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DvP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8Rb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4O8+xgAAANwA&#10;AAAPAAAAAAAAAAAAAAAAAKoCAABkcnMvZG93bnJldi54bWxQSwUGAAAAAAQABAD6AAAAnQMAAAAA&#10;">
                  <v:line id="Straight Connector 468" o:spid="_x0000_s1068" style="position:absolute;visibility:visible;mso-wrap-style:square" from="0,0" to="165677,26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ZZ3cEAAADcAAAADwAAAGRycy9kb3ducmV2LnhtbERPTU/CQBC9m/gfNmPiTbYqIKksRIgE&#10;rxQSr0N37DZ2Z0t3LOXfswcTji/ve74cfKN66mId2MDzKANFXAZbc2XgsN88zUBFQbbYBCYDF4qw&#10;XNzfzTG34cw76gupVArhmKMBJ9LmWsfSkcc4Ci1x4n5C51ES7CptOzyncN/olyybao81pwaHLa0d&#10;lb/Fnzcgx9lqOyneVnKc7F/LfvPpvk8HYx4fho93UEKD3MT/7i9rYDxNa9OZdAT04go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55lndwQAAANwAAAAPAAAAAAAAAAAAAAAA&#10;AKECAABkcnMvZG93bnJldi54bWxQSwUGAAAAAAQABAD5AAAAjwMAAAAA&#10;" strokecolor="red" strokeweight="4pt"/>
                  <v:line id="Straight Connector 470" o:spid="_x0000_s1069" style="position:absolute;flip:x;visibility:visible;mso-wrap-style:square" from="0,0" to="154306,26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Qn3MEAAADcAAAADwAAAGRycy9kb3ducmV2LnhtbERPzYrCMBC+L/gOYQRva6roKtUoIioe&#10;9LDVBxibsS02k9rEWn16c1jY48f3P1+2phQN1a6wrGDQj0AQp1YXnCk4n7bfUxDOI2ssLZOCFzlY&#10;Ljpfc4y1ffIvNYnPRAhhF6OC3PsqltKlORl0fVsRB+5qa4M+wDqTusZnCDelHEbRjzRYcGjIsaJ1&#10;TukteRgF1WH3bpLjsDze8bqZuPGF/eqiVK/brmYgPLX+X/zn3msFo0mYH86EIyAX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NCfcwQAAANwAAAAPAAAAAAAAAAAAAAAA&#10;AKECAABkcnMvZG93bnJldi54bWxQSwUGAAAAAAQABAD5AAAAjwMAAAAA&#10;" strokecolor="red" strokeweight="4pt"/>
                </v:group>
                <w10:wrap type="square"/>
              </v:group>
            </w:pict>
          </mc:Fallback>
        </mc:AlternateContent>
      </w:r>
    </w:p>
    <w:p w:rsidR="003819C3" w:rsidRDefault="003819C3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19C3" w:rsidRDefault="003819C3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01435" w:rsidRDefault="00201435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01435" w:rsidRDefault="00201435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0C34" w:rsidRDefault="00201435" w:rsidP="001E0C3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201435">
        <w:rPr>
          <w:rFonts w:ascii="Candara" w:hAnsi="Candara" w:cs="Courier New"/>
          <w:i/>
          <w:sz w:val="24"/>
          <w:szCs w:val="24"/>
        </w:rPr>
        <w:t>W</w:t>
      </w:r>
      <w:r w:rsidRPr="00201435">
        <w:rPr>
          <w:rFonts w:ascii="Candara" w:hAnsi="Candara" w:cs="Courier New"/>
          <w:sz w:val="24"/>
          <w:szCs w:val="24"/>
        </w:rPr>
        <w:t>hen</w:t>
      </w:r>
      <w:r>
        <w:rPr>
          <w:rFonts w:ascii="Candara" w:hAnsi="Candara" w:cs="Courier New"/>
          <w:sz w:val="24"/>
          <w:szCs w:val="24"/>
        </w:rPr>
        <w:t xml:space="preserve"> an object is mutated, it no longer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the mutating.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201435" w:rsidRDefault="00201435" w:rsidP="0020143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</w:t>
      </w:r>
      <w:r w:rsidR="005016CD">
        <w:rPr>
          <w:rFonts w:ascii="Candara" w:hAnsi="Candara" w:cs="Courier New"/>
          <w:sz w:val="24"/>
          <w:szCs w:val="24"/>
        </w:rPr>
        <w:t>s:</w:t>
      </w:r>
    </w:p>
    <w:p w:rsidR="005016CD" w:rsidRDefault="005016CD" w:rsidP="005016C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c1 = </w:t>
      </w:r>
      <w:proofErr w:type="spellStart"/>
      <w:proofErr w:type="gramStart"/>
      <w:r>
        <w:rPr>
          <w:rFonts w:ascii="Consolas" w:hAnsi="Consolas" w:cs="Consolas"/>
          <w:b/>
          <w:sz w:val="24"/>
          <w:szCs w:val="24"/>
        </w:rPr>
        <w:t>zg.Circle</w:t>
      </w:r>
      <w:proofErr w:type="spellEnd"/>
      <w:r>
        <w:rPr>
          <w:rFonts w:ascii="Consolas" w:hAnsi="Consolas" w:cs="Consolas"/>
          <w:b/>
          <w:sz w:val="24"/>
          <w:szCs w:val="24"/>
        </w:rPr>
        <w:t>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zg.Point</w:t>
      </w:r>
      <w:proofErr w:type="spellEnd"/>
      <w:r>
        <w:rPr>
          <w:rFonts w:ascii="Consolas" w:hAnsi="Consolas" w:cs="Consolas"/>
          <w:b/>
          <w:sz w:val="24"/>
          <w:szCs w:val="24"/>
        </w:rPr>
        <w:t>(200, 200), 25)</w:t>
      </w:r>
    </w:p>
    <w:p w:rsidR="005016CD" w:rsidRPr="005016CD" w:rsidRDefault="005016CD" w:rsidP="005016C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>c2 = c1</w:t>
      </w:r>
    </w:p>
    <w:p w:rsidR="005A4036" w:rsidRPr="005A4036" w:rsidRDefault="005016CD" w:rsidP="005A40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this point, how many </w:t>
      </w:r>
      <w:proofErr w:type="spellStart"/>
      <w:r w:rsidRPr="005016CD">
        <w:rPr>
          <w:rFonts w:ascii="Consolas" w:hAnsi="Consolas" w:cs="Consolas"/>
          <w:b/>
          <w:i/>
          <w:sz w:val="24"/>
          <w:szCs w:val="24"/>
        </w:rPr>
        <w:t>zg.Circle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objects have been constructed?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5016CD">
        <w:rPr>
          <w:rFonts w:ascii="Consolas" w:hAnsi="Consolas" w:cs="Consolas"/>
          <w:b/>
          <w:sz w:val="24"/>
          <w:szCs w:val="24"/>
        </w:rPr>
        <w:t>1</w:t>
      </w:r>
      <w:r w:rsidRPr="005016CD">
        <w:rPr>
          <w:rFonts w:ascii="Consolas" w:hAnsi="Consolas" w:cs="Consolas"/>
          <w:b/>
          <w:sz w:val="24"/>
          <w:szCs w:val="24"/>
        </w:rPr>
        <w:tab/>
        <w:t>2</w:t>
      </w:r>
      <w:r w:rsidR="00201435" w:rsidRPr="005016CD">
        <w:rPr>
          <w:rFonts w:ascii="Consolas" w:hAnsi="Consolas" w:cs="Consolas"/>
          <w:b/>
          <w:sz w:val="24"/>
          <w:szCs w:val="24"/>
        </w:rPr>
        <w:br/>
      </w:r>
      <w:r w:rsidR="00201435">
        <w:rPr>
          <w:rFonts w:ascii="Candara" w:hAnsi="Candara" w:cs="Courier New"/>
          <w:sz w:val="24"/>
          <w:szCs w:val="24"/>
        </w:rPr>
        <w:t xml:space="preserve">          </w:t>
      </w:r>
      <w:r w:rsidR="00201435" w:rsidRPr="004711A8">
        <w:rPr>
          <w:rFonts w:ascii="Candara" w:hAnsi="Candara" w:cs="Courier New"/>
          <w:sz w:val="20"/>
          <w:szCs w:val="24"/>
        </w:rPr>
        <w:t>(circle your choice)</w:t>
      </w:r>
    </w:p>
    <w:p w:rsidR="005016CD" w:rsidRDefault="005016CD" w:rsidP="005016C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problem, consider an additional statement that follows the preceding two statements:</w:t>
      </w:r>
    </w:p>
    <w:p w:rsidR="005016CD" w:rsidRPr="005016CD" w:rsidRDefault="005016CD" w:rsidP="005016C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 xml:space="preserve">c1.radius = </w:t>
      </w:r>
      <w:r>
        <w:rPr>
          <w:rFonts w:ascii="Consolas" w:hAnsi="Consolas" w:cs="Consolas"/>
          <w:b/>
          <w:sz w:val="24"/>
          <w:szCs w:val="24"/>
        </w:rPr>
        <w:t>77</w:t>
      </w:r>
    </w:p>
    <w:p w:rsidR="005016CD" w:rsidRDefault="005016CD" w:rsidP="005016C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After the above statement executes, the variable </w:t>
      </w:r>
      <w:r w:rsidRPr="00201435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 xml:space="preserve">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this statement.</w:t>
      </w:r>
      <w:r>
        <w:rPr>
          <w:rFonts w:ascii="Candara" w:hAnsi="Candara" w:cs="Courier New"/>
          <w:b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5016CD" w:rsidRDefault="00201435" w:rsidP="0020143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Continuing the </w:t>
      </w:r>
      <w:r w:rsidR="005016CD">
        <w:rPr>
          <w:rFonts w:ascii="Candara" w:hAnsi="Candara" w:cs="Courier New"/>
          <w:sz w:val="24"/>
          <w:szCs w:val="24"/>
        </w:rPr>
        <w:t>previous</w:t>
      </w:r>
      <w:r>
        <w:rPr>
          <w:rFonts w:ascii="Candara" w:hAnsi="Candara" w:cs="Courier New"/>
          <w:sz w:val="24"/>
          <w:szCs w:val="24"/>
        </w:rPr>
        <w:t xml:space="preserve"> problem</w:t>
      </w:r>
      <w:r w:rsidR="005016CD">
        <w:rPr>
          <w:rFonts w:ascii="Candara" w:hAnsi="Candara" w:cs="Courier New"/>
          <w:sz w:val="24"/>
          <w:szCs w:val="24"/>
        </w:rPr>
        <w:t>s:</w:t>
      </w:r>
    </w:p>
    <w:p w:rsidR="005016CD" w:rsidRPr="005016CD" w:rsidRDefault="005016CD" w:rsidP="005016CD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0225E" w:rsidRPr="0040225E" w:rsidRDefault="005016CD" w:rsidP="0040225E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</w:t>
      </w:r>
      <w:r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0225E" w:rsidRDefault="0040225E" w:rsidP="0040225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Which of the following two statements mutates an object?  (Circle your choice.)</w:t>
      </w:r>
    </w:p>
    <w:p w:rsidR="005A4036" w:rsidRDefault="005A4036" w:rsidP="0040225E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numbers1 = numbers2</w:t>
      </w:r>
    </w:p>
    <w:p w:rsidR="0040225E" w:rsidRDefault="0040225E" w:rsidP="0040225E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numbers1[</w:t>
      </w:r>
      <w:proofErr w:type="gramEnd"/>
      <w:r>
        <w:rPr>
          <w:rFonts w:ascii="Consolas" w:hAnsi="Consolas" w:cs="Consolas"/>
          <w:b/>
          <w:sz w:val="24"/>
          <w:szCs w:val="24"/>
        </w:rPr>
        <w:t>0] = numbers2[0]</w:t>
      </w:r>
    </w:p>
    <w:p w:rsidR="005A4036" w:rsidRPr="0040225E" w:rsidRDefault="005A4036" w:rsidP="0040225E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40225E" w:rsidRDefault="0040225E" w:rsidP="0040225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Mutable objects are good because:</w:t>
      </w:r>
    </w:p>
    <w:p w:rsidR="0040225E" w:rsidRDefault="0040225E" w:rsidP="0040225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A4036" w:rsidRDefault="005A4036" w:rsidP="0040225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0225E" w:rsidRDefault="0040225E" w:rsidP="0040225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briefly why mutable objects are dangerous.</w:t>
      </w:r>
    </w:p>
    <w:p w:rsidR="00CA160A" w:rsidRDefault="00CA160A" w:rsidP="0040225E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</w:p>
    <w:p w:rsidR="00201435" w:rsidRDefault="005016CD" w:rsidP="0040225E">
      <w:pPr>
        <w:spacing w:before="120" w:after="0" w:line="240" w:lineRule="auto"/>
        <w:ind w:left="720"/>
        <w:rPr>
          <w:rFonts w:ascii="Candara" w:hAnsi="Candara" w:cs="Courier New"/>
          <w:sz w:val="24"/>
          <w:szCs w:val="24"/>
        </w:rPr>
      </w:pPr>
      <w:r w:rsidRPr="0040225E">
        <w:rPr>
          <w:rFonts w:ascii="Consolas" w:hAnsi="Consolas" w:cs="Consolas"/>
          <w:b/>
          <w:sz w:val="24"/>
          <w:szCs w:val="24"/>
        </w:rPr>
        <w:br/>
      </w:r>
    </w:p>
    <w:p w:rsidR="0040225E" w:rsidRPr="0040225E" w:rsidRDefault="0040225E" w:rsidP="0040225E">
      <w:pPr>
        <w:spacing w:before="120" w:after="0" w:line="240" w:lineRule="auto"/>
        <w:ind w:left="720"/>
        <w:rPr>
          <w:rFonts w:ascii="Candara" w:hAnsi="Candara" w:cs="Courier New"/>
          <w:sz w:val="24"/>
          <w:szCs w:val="24"/>
        </w:rPr>
      </w:pPr>
    </w:p>
    <w:p w:rsidR="0040225E" w:rsidRDefault="0040225E" w:rsidP="0040225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Circle </w:t>
      </w:r>
      <w:r w:rsidR="00CA160A">
        <w:rPr>
          <w:rFonts w:ascii="Candara" w:hAnsi="Candara" w:cs="Courier New"/>
          <w:sz w:val="24"/>
          <w:szCs w:val="24"/>
        </w:rPr>
        <w:t>each</w:t>
      </w:r>
      <w:r>
        <w:rPr>
          <w:rFonts w:ascii="Candara" w:hAnsi="Candara" w:cs="Courier New"/>
          <w:sz w:val="24"/>
          <w:szCs w:val="24"/>
        </w:rPr>
        <w:t xml:space="preserve"> of the following which </w:t>
      </w:r>
      <w:r w:rsidR="00CA160A">
        <w:rPr>
          <w:rFonts w:ascii="Candara" w:hAnsi="Candara" w:cs="Courier New"/>
          <w:sz w:val="24"/>
          <w:szCs w:val="24"/>
        </w:rPr>
        <w:t>is a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CA160A">
        <w:rPr>
          <w:rFonts w:ascii="Candara" w:hAnsi="Candara" w:cs="Courier New"/>
          <w:b/>
          <w:i/>
          <w:sz w:val="24"/>
          <w:szCs w:val="24"/>
        </w:rPr>
        <w:t>mutable</w:t>
      </w:r>
      <w:r w:rsidR="00CA160A">
        <w:rPr>
          <w:rFonts w:ascii="Candara" w:hAnsi="Candara" w:cs="Courier New"/>
          <w:sz w:val="24"/>
          <w:szCs w:val="24"/>
        </w:rPr>
        <w:t xml:space="preserve"> object</w:t>
      </w:r>
      <w:r>
        <w:rPr>
          <w:rFonts w:ascii="Candara" w:hAnsi="Candara" w:cs="Courier New"/>
          <w:sz w:val="24"/>
          <w:szCs w:val="24"/>
        </w:rPr>
        <w:t>:</w:t>
      </w:r>
    </w:p>
    <w:p w:rsidR="0040225E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 </w:t>
      </w:r>
      <w:proofErr w:type="spellStart"/>
      <w:r w:rsidRPr="00CA160A">
        <w:rPr>
          <w:rFonts w:ascii="Consolas" w:hAnsi="Consolas" w:cs="Consolas"/>
          <w:b/>
          <w:i/>
          <w:sz w:val="24"/>
          <w:szCs w:val="24"/>
        </w:rPr>
        <w:t>zg.Rectangle</w:t>
      </w:r>
      <w:proofErr w:type="spellEnd"/>
      <w:r w:rsidR="00CA160A">
        <w:rPr>
          <w:rFonts w:ascii="Candara" w:hAnsi="Candara" w:cs="Courier New"/>
          <w:sz w:val="24"/>
          <w:szCs w:val="24"/>
        </w:rPr>
        <w:t xml:space="preserve"> object</w:t>
      </w:r>
    </w:p>
    <w:p w:rsidR="0040225E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40225E">
        <w:rPr>
          <w:rFonts w:ascii="Candara" w:hAnsi="Candara" w:cs="Courier New"/>
          <w:sz w:val="24"/>
          <w:szCs w:val="24"/>
        </w:rPr>
        <w:t xml:space="preserve">A </w:t>
      </w:r>
      <w:r w:rsidRPr="00CA160A">
        <w:rPr>
          <w:rFonts w:ascii="Consolas" w:hAnsi="Consolas" w:cs="Consolas"/>
          <w:b/>
          <w:i/>
          <w:sz w:val="24"/>
          <w:szCs w:val="24"/>
        </w:rPr>
        <w:t>Create</w:t>
      </w:r>
      <w:r w:rsidRPr="0040225E">
        <w:rPr>
          <w:rFonts w:ascii="Candara" w:hAnsi="Candara" w:cs="Courier New"/>
          <w:sz w:val="24"/>
          <w:szCs w:val="24"/>
        </w:rPr>
        <w:t xml:space="preserve"> object </w:t>
      </w:r>
      <w:r>
        <w:rPr>
          <w:rFonts w:ascii="Candara" w:hAnsi="Candara" w:cs="Courier New"/>
          <w:sz w:val="24"/>
          <w:szCs w:val="24"/>
        </w:rPr>
        <w:t>(</w:t>
      </w:r>
      <w:r w:rsidRPr="0040225E">
        <w:rPr>
          <w:rFonts w:ascii="Candara" w:hAnsi="Candara" w:cs="Courier New"/>
          <w:sz w:val="24"/>
          <w:szCs w:val="24"/>
        </w:rPr>
        <w:t>as w</w:t>
      </w:r>
      <w:r>
        <w:rPr>
          <w:rFonts w:ascii="Candara" w:hAnsi="Candara" w:cs="Courier New"/>
          <w:sz w:val="24"/>
          <w:szCs w:val="24"/>
        </w:rPr>
        <w:t>e use in our robotics exercises).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[3, 6, 22]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(3, 6, 22)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r w:rsidRPr="00CA160A">
        <w:rPr>
          <w:rFonts w:ascii="Consolas" w:hAnsi="Consolas" w:cs="Consolas"/>
          <w:b/>
          <w:sz w:val="24"/>
          <w:szCs w:val="24"/>
        </w:rPr>
        <w:t>zg.Point</w:t>
      </w:r>
      <w:proofErr w:type="spellEnd"/>
      <w:r w:rsidRPr="00CA160A">
        <w:rPr>
          <w:rFonts w:ascii="Consolas" w:hAnsi="Consolas" w:cs="Consolas"/>
          <w:b/>
          <w:sz w:val="24"/>
          <w:szCs w:val="24"/>
        </w:rPr>
        <w:t>(100, 30)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(100, 30)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100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'</w:t>
      </w:r>
      <w:proofErr w:type="spellStart"/>
      <w:r w:rsidR="00CA160A" w:rsidRPr="00CA160A">
        <w:rPr>
          <w:rFonts w:ascii="Consolas" w:hAnsi="Consolas" w:cs="Consolas"/>
          <w:b/>
          <w:sz w:val="24"/>
          <w:szCs w:val="24"/>
        </w:rPr>
        <w:t>Jello</w:t>
      </w:r>
      <w:proofErr w:type="spellEnd"/>
      <w:r w:rsidRPr="00CA160A">
        <w:rPr>
          <w:rFonts w:ascii="Consolas" w:hAnsi="Consolas" w:cs="Consolas"/>
          <w:b/>
          <w:sz w:val="24"/>
          <w:szCs w:val="24"/>
        </w:rPr>
        <w:t>'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'</w:t>
      </w:r>
      <w:r w:rsidR="00CA160A" w:rsidRPr="00CA160A">
        <w:rPr>
          <w:rFonts w:ascii="Consolas" w:hAnsi="Consolas" w:cs="Consolas"/>
          <w:b/>
          <w:sz w:val="24"/>
          <w:szCs w:val="24"/>
        </w:rPr>
        <w:t>ice cream</w:t>
      </w:r>
      <w:r w:rsidRPr="00CA160A">
        <w:rPr>
          <w:rFonts w:ascii="Consolas" w:hAnsi="Consolas" w:cs="Consolas"/>
          <w:b/>
          <w:sz w:val="24"/>
          <w:szCs w:val="24"/>
        </w:rPr>
        <w:t>'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"</w:t>
      </w:r>
      <w:r w:rsidR="00CA160A" w:rsidRPr="00CA160A">
        <w:rPr>
          <w:rFonts w:ascii="Consolas" w:hAnsi="Consolas" w:cs="Consolas"/>
          <w:b/>
          <w:sz w:val="24"/>
          <w:szCs w:val="24"/>
        </w:rPr>
        <w:t>ice cream</w:t>
      </w:r>
      <w:r w:rsidRPr="00CA160A">
        <w:rPr>
          <w:rFonts w:ascii="Consolas" w:hAnsi="Consolas" w:cs="Consolas"/>
          <w:b/>
          <w:sz w:val="24"/>
          <w:szCs w:val="24"/>
        </w:rPr>
        <w:t>"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True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88.6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r w:rsidRPr="00CA160A">
        <w:rPr>
          <w:rFonts w:ascii="Consolas" w:hAnsi="Consolas" w:cs="Consolas"/>
          <w:b/>
          <w:sz w:val="24"/>
          <w:szCs w:val="24"/>
        </w:rPr>
        <w:t>zg.Point</w:t>
      </w:r>
      <w:proofErr w:type="spellEnd"/>
      <w:r w:rsidRPr="00CA160A">
        <w:rPr>
          <w:rFonts w:ascii="Consolas" w:hAnsi="Consolas" w:cs="Consolas"/>
          <w:b/>
          <w:sz w:val="24"/>
          <w:szCs w:val="24"/>
        </w:rPr>
        <w:t>(88.6, 88.6)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andara" w:hAnsi="Candara" w:cs="Courier New"/>
          <w:sz w:val="24"/>
          <w:szCs w:val="24"/>
        </w:rPr>
        <w:t>A</w:t>
      </w:r>
      <w:r w:rsidRPr="00CA160A">
        <w:rPr>
          <w:rFonts w:ascii="Consolas" w:hAnsi="Consolas" w:cs="Consolas"/>
          <w:b/>
          <w:sz w:val="24"/>
          <w:szCs w:val="24"/>
        </w:rPr>
        <w:t xml:space="preserve"> </w:t>
      </w:r>
      <w:proofErr w:type="spellStart"/>
      <w:r w:rsidRPr="00CA160A">
        <w:rPr>
          <w:rFonts w:ascii="Consolas" w:hAnsi="Consolas" w:cs="Consolas"/>
          <w:b/>
          <w:i/>
          <w:sz w:val="24"/>
          <w:szCs w:val="24"/>
        </w:rPr>
        <w:t>zg.Entry</w:t>
      </w:r>
      <w:proofErr w:type="spellEnd"/>
      <w:r w:rsidRPr="00CA160A">
        <w:rPr>
          <w:rFonts w:ascii="Consolas" w:hAnsi="Consolas" w:cs="Consolas"/>
          <w:b/>
          <w:sz w:val="24"/>
          <w:szCs w:val="24"/>
        </w:rPr>
        <w:t xml:space="preserve"> </w:t>
      </w:r>
      <w:r w:rsidRPr="00CA160A">
        <w:rPr>
          <w:rFonts w:ascii="Candara" w:hAnsi="Candara" w:cs="Courier New"/>
          <w:sz w:val="24"/>
          <w:szCs w:val="24"/>
        </w:rPr>
        <w:t>object</w:t>
      </w:r>
    </w:p>
    <w:p w:rsid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r w:rsidRPr="00CA160A">
        <w:rPr>
          <w:rFonts w:ascii="Consolas" w:hAnsi="Consolas" w:cs="Consolas"/>
          <w:b/>
          <w:sz w:val="24"/>
          <w:szCs w:val="24"/>
        </w:rPr>
        <w:t>math.pi</w:t>
      </w:r>
      <w:proofErr w:type="spellEnd"/>
    </w:p>
    <w:p w:rsidR="00CA160A" w:rsidRPr="00CA160A" w:rsidRDefault="00280251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r>
        <w:rPr>
          <w:rFonts w:ascii="Consolas" w:hAnsi="Consolas" w:cs="Consolas"/>
          <w:b/>
          <w:sz w:val="24"/>
          <w:szCs w:val="24"/>
        </w:rPr>
        <w:t>turtle.Turtle</w:t>
      </w:r>
      <w:bookmarkStart w:id="0" w:name="_GoBack"/>
      <w:bookmarkEnd w:id="0"/>
      <w:proofErr w:type="spellEnd"/>
      <w:r w:rsidR="00CA160A">
        <w:rPr>
          <w:rFonts w:ascii="Consolas" w:hAnsi="Consolas" w:cs="Consolas"/>
          <w:b/>
          <w:sz w:val="24"/>
          <w:szCs w:val="24"/>
        </w:rPr>
        <w:t>()</w:t>
      </w:r>
    </w:p>
    <w:p w:rsidR="00CA160A" w:rsidRDefault="00CA160A">
      <w:pPr>
        <w:rPr>
          <w:rFonts w:ascii="Candara" w:hAnsi="Candara" w:cs="Courier New"/>
          <w:b/>
          <w:sz w:val="24"/>
          <w:szCs w:val="24"/>
          <w:u w:val="single"/>
        </w:rPr>
      </w:pPr>
      <w:r>
        <w:rPr>
          <w:rFonts w:ascii="Candara" w:hAnsi="Candara" w:cs="Courier New"/>
          <w:b/>
          <w:sz w:val="24"/>
          <w:szCs w:val="24"/>
          <w:u w:val="single"/>
        </w:rPr>
        <w:br w:type="page"/>
      </w:r>
    </w:p>
    <w:p w:rsidR="00B42D6B" w:rsidRDefault="00B42D6B" w:rsidP="00B42D6B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lastRenderedPageBreak/>
        <w:t xml:space="preserve">Textbook </w:t>
      </w:r>
      <w:r>
        <w:rPr>
          <w:rFonts w:ascii="Candara" w:hAnsi="Candara" w:cs="Courier New"/>
          <w:b/>
          <w:sz w:val="24"/>
          <w:szCs w:val="24"/>
          <w:u w:val="single"/>
        </w:rPr>
        <w:t>RE-r</w:t>
      </w:r>
      <w:r w:rsidRPr="00B9132B">
        <w:rPr>
          <w:rFonts w:ascii="Candara" w:hAnsi="Candara" w:cs="Courier New"/>
          <w:b/>
          <w:sz w:val="24"/>
          <w:szCs w:val="24"/>
          <w:u w:val="single"/>
        </w:rPr>
        <w:t>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8D4F68">
        <w:rPr>
          <w:rFonts w:ascii="Candara" w:hAnsi="Candara"/>
          <w:b/>
          <w:i/>
          <w:sz w:val="24"/>
          <w:szCs w:val="24"/>
        </w:rPr>
        <w:t>Section 6.1</w:t>
      </w:r>
      <w:r>
        <w:rPr>
          <w:rFonts w:ascii="Candara" w:hAnsi="Candara"/>
          <w:b/>
          <w:i/>
          <w:sz w:val="24"/>
          <w:szCs w:val="24"/>
        </w:rPr>
        <w:t>.4</w:t>
      </w:r>
      <w:r w:rsidRPr="008D4F68">
        <w:rPr>
          <w:rFonts w:ascii="Candara" w:hAnsi="Candara"/>
          <w:b/>
          <w:i/>
          <w:sz w:val="24"/>
          <w:szCs w:val="24"/>
        </w:rPr>
        <w:t xml:space="preserve"> —List</w:t>
      </w:r>
      <w:r>
        <w:rPr>
          <w:rFonts w:ascii="Candara" w:hAnsi="Candara"/>
          <w:b/>
          <w:i/>
          <w:sz w:val="24"/>
          <w:szCs w:val="24"/>
        </w:rPr>
        <w:t xml:space="preserve"> Reference</w:t>
      </w:r>
      <w:r w:rsidRPr="008D4F68">
        <w:rPr>
          <w:rFonts w:ascii="Candara" w:hAnsi="Candara"/>
          <w:b/>
          <w:i/>
          <w:sz w:val="24"/>
          <w:szCs w:val="24"/>
        </w:rPr>
        <w:t>s</w:t>
      </w:r>
      <w:r>
        <w:rPr>
          <w:rFonts w:ascii="Candara" w:hAnsi="Candara"/>
          <w:sz w:val="24"/>
          <w:szCs w:val="24"/>
        </w:rPr>
        <w:t xml:space="preserve"> (bottom of page 281)</w:t>
      </w:r>
    </w:p>
    <w:p w:rsidR="00B42D6B" w:rsidRPr="00B42D6B" w:rsidRDefault="00B42D6B" w:rsidP="00B42D6B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You read this subsection for a previous session, but it is worth reading again in order to answer the following questions:</w:t>
      </w:r>
    </w:p>
    <w:p w:rsidR="00D052A8" w:rsidRDefault="00D052A8" w:rsidP="00D052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 snippet below is executed, what gets printed?</w:t>
      </w: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1" locked="0" layoutInCell="1" allowOverlap="1" wp14:anchorId="6B23AA77" wp14:editId="524F7E2E">
                <wp:simplePos x="0" y="0"/>
                <wp:positionH relativeFrom="column">
                  <wp:posOffset>352425</wp:posOffset>
                </wp:positionH>
                <wp:positionV relativeFrom="paragraph">
                  <wp:posOffset>147955</wp:posOffset>
                </wp:positionV>
                <wp:extent cx="3819525" cy="22288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654" y="21600"/>
                    <wp:lineTo x="21654" y="0"/>
                    <wp:lineTo x="0" y="0"/>
                  </wp:wrapPolygon>
                </wp:wrapTight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9525" cy="2228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52A8" w:rsidRPr="00D052A8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seq1 = [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'John'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'Paul'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'George'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'Pete'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D052A8" w:rsidRPr="00D052A8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seq1[</w:t>
                            </w:r>
                            <w:proofErr w:type="gramEnd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1] =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'Sir Paul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'</w:t>
                            </w:r>
                          </w:p>
                          <w:p w:rsid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seq2 = seq1</w:t>
                            </w: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seq2[</w:t>
                            </w:r>
                            <w:proofErr w:type="gramEnd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3] =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'Ringo'</w:t>
                            </w: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seq1[1]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, seq2[1])</w:t>
                            </w: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1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[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3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]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, seq2[3])</w:t>
                            </w:r>
                          </w:p>
                          <w:p w:rsidR="00D052A8" w:rsidRPr="00D54CBE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70" style="position:absolute;margin-left:27.75pt;margin-top:11.65pt;width:300.75pt;height:175.5pt;z-index:-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" fillcolor="#bfbfbf [2412]" strokecolor="black [3213]" strokeweight="2pt">
                <v:textbox inset="14.4pt,7.2pt,,7.2pt">
                  <w:txbxContent>
                    <w:p w:rsidR="00D052A8" w:rsidRPr="00D052A8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seq1 = [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'John'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'Paul'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'George'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'Pete'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]</w:t>
                      </w:r>
                    </w:p>
                    <w:p w:rsidR="00D052A8" w:rsidRPr="00D052A8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seq1[</w:t>
                      </w:r>
                      <w:proofErr w:type="gramEnd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1] = </w:t>
                      </w:r>
                      <w:r w:rsidRPr="00D052A8">
                        <w:rPr>
                          <w:rFonts w:ascii="Consolas" w:hAnsi="Consolas" w:cs="Consolas"/>
                          <w:i/>
                          <w:color w:val="000000" w:themeColor="text1"/>
                          <w:sz w:val="24"/>
                          <w:szCs w:val="24"/>
                        </w:rPr>
                        <w:t>'Sir Paul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'</w:t>
                      </w:r>
                    </w:p>
                    <w:p w:rsid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seq2 = seq1</w:t>
                      </w: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seq2[</w:t>
                      </w:r>
                      <w:proofErr w:type="gramEnd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3] = 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'Ringo'</w:t>
                      </w: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seq1[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1]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, seq2[1])</w:t>
                      </w: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1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[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3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]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, seq2[3])</w:t>
                      </w:r>
                    </w:p>
                    <w:p w:rsidR="00D052A8" w:rsidRPr="00D54CBE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D052A8" w:rsidRDefault="00CA160A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1" locked="0" layoutInCell="1" allowOverlap="1" wp14:anchorId="6D264173" wp14:editId="6FA9C3C6">
                <wp:simplePos x="0" y="0"/>
                <wp:positionH relativeFrom="column">
                  <wp:posOffset>4295140</wp:posOffset>
                </wp:positionH>
                <wp:positionV relativeFrom="paragraph">
                  <wp:posOffset>635</wp:posOffset>
                </wp:positionV>
                <wp:extent cx="2276475" cy="1789430"/>
                <wp:effectExtent l="0" t="0" r="28575" b="27305"/>
                <wp:wrapTight wrapText="bothSides">
                  <wp:wrapPolygon edited="0">
                    <wp:start x="0" y="0"/>
                    <wp:lineTo x="0" y="21729"/>
                    <wp:lineTo x="21690" y="21729"/>
                    <wp:lineTo x="21690" y="0"/>
                    <wp:lineTo x="0" y="0"/>
                  </wp:wrapPolygon>
                </wp:wrapTight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17894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52A8" w:rsidRDefault="00D052A8" w:rsidP="00D052A8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Output (</w:t>
                            </w:r>
                            <w:r w:rsidRPr="00D54CBE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fill in the blanks</w:t>
                            </w: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052A8" w:rsidRPr="00D54CBE" w:rsidRDefault="00D052A8" w:rsidP="00D052A8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_______________________</w:t>
                            </w:r>
                          </w:p>
                          <w:p w:rsidR="00D052A8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Pr="00D54CBE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7" o:spid="_x0000_s1071" style="position:absolute;margin-left:338.2pt;margin-top:.05pt;width:179.25pt;height:140.9pt;z-index:-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" fillcolor="#bfbfbf [2412]" strokecolor="black [3213]" strokeweight="2pt">
                <v:textbox style="mso-fit-shape-to-text:t" inset="14.4pt,7.2pt,,7.2pt">
                  <w:txbxContent>
                    <w:p w:rsidR="00D052A8" w:rsidRDefault="00D052A8" w:rsidP="00D052A8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Output (</w:t>
                      </w:r>
                      <w:r w:rsidRPr="00D54CBE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fill in the blanks</w:t>
                      </w: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D052A8" w:rsidRPr="00D54CBE" w:rsidRDefault="00D052A8" w:rsidP="00D052A8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</w:t>
                      </w:r>
                    </w:p>
                    <w:p w:rsidR="00D052A8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Pr="00D54CBE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D052A8" w:rsidRP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B42D6B" w:rsidRDefault="00B42D6B" w:rsidP="00B42D6B">
      <w:pPr>
        <w:spacing w:after="0" w:line="240" w:lineRule="auto"/>
        <w:rPr>
          <w:rFonts w:ascii="Candara" w:hAnsi="Candara" w:cs="Courier New"/>
          <w:sz w:val="24"/>
          <w:szCs w:val="24"/>
        </w:rPr>
      </w:pPr>
    </w:p>
    <w:p w:rsidR="001F47F9" w:rsidRPr="00CA160A" w:rsidRDefault="001F47F9" w:rsidP="00CA160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above code snippet, there are 3 assignment statements:</w:t>
      </w:r>
    </w:p>
    <w:p w:rsidR="001F47F9" w:rsidRPr="00CA160A" w:rsidRDefault="001F47F9" w:rsidP="00CA160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color w:val="000000" w:themeColor="text1"/>
          <w:sz w:val="24"/>
          <w:szCs w:val="24"/>
        </w:rPr>
      </w:pPr>
      <w:proofErr w:type="gramStart"/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>seq1[</w:t>
      </w:r>
      <w:proofErr w:type="gramEnd"/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1] = </w:t>
      </w:r>
      <w:r w:rsidRPr="00CA160A">
        <w:rPr>
          <w:rFonts w:ascii="Consolas" w:hAnsi="Consolas" w:cs="Consolas"/>
          <w:b/>
          <w:i/>
          <w:color w:val="000000" w:themeColor="text1"/>
          <w:sz w:val="24"/>
          <w:szCs w:val="24"/>
        </w:rPr>
        <w:t>'Sir Paul</w:t>
      </w:r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>'</w:t>
      </w:r>
    </w:p>
    <w:p w:rsidR="001F47F9" w:rsidRPr="00CA160A" w:rsidRDefault="001F47F9" w:rsidP="00CA160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>seq2 = seq1</w:t>
      </w:r>
    </w:p>
    <w:p w:rsidR="001F47F9" w:rsidRPr="00CA160A" w:rsidRDefault="001F47F9" w:rsidP="00CA160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>seq2[</w:t>
      </w:r>
      <w:proofErr w:type="gramEnd"/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3] = </w:t>
      </w:r>
      <w:r w:rsidRPr="00CA160A">
        <w:rPr>
          <w:rFonts w:ascii="Consolas" w:hAnsi="Consolas" w:cs="Consolas"/>
          <w:b/>
          <w:i/>
          <w:iCs/>
          <w:color w:val="000000" w:themeColor="text1"/>
          <w:sz w:val="24"/>
          <w:szCs w:val="24"/>
        </w:rPr>
        <w:t>'Ringo'</w:t>
      </w:r>
    </w:p>
    <w:p w:rsidR="001F47F9" w:rsidRPr="00CA160A" w:rsidRDefault="001F47F9" w:rsidP="00CA160A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</w:t>
      </w:r>
      <w:r w:rsidR="00CA160A">
        <w:rPr>
          <w:rFonts w:ascii="Candara" w:hAnsi="Candara" w:cs="Courier New"/>
          <w:sz w:val="24"/>
          <w:szCs w:val="24"/>
        </w:rPr>
        <w:t>the above</w:t>
      </w:r>
      <w:r>
        <w:rPr>
          <w:rFonts w:ascii="Candara" w:hAnsi="Candara" w:cs="Courier New"/>
          <w:sz w:val="24"/>
          <w:szCs w:val="24"/>
        </w:rPr>
        <w:t xml:space="preserve"> assignment statements </w:t>
      </w:r>
      <w:r w:rsidRPr="001F47F9">
        <w:rPr>
          <w:rFonts w:ascii="Candara" w:hAnsi="Candara" w:cs="Courier New"/>
          <w:b/>
          <w:i/>
          <w:sz w:val="24"/>
          <w:szCs w:val="24"/>
        </w:rPr>
        <w:t>mutates</w:t>
      </w:r>
      <w:r w:rsidR="00CA160A">
        <w:rPr>
          <w:rFonts w:ascii="Candara" w:hAnsi="Candara" w:cs="Courier New"/>
          <w:sz w:val="24"/>
          <w:szCs w:val="24"/>
        </w:rPr>
        <w:t xml:space="preserve"> a list?  </w:t>
      </w:r>
      <w:r>
        <w:rPr>
          <w:rFonts w:ascii="Candara" w:hAnsi="Candara" w:cs="Courier New"/>
          <w:sz w:val="24"/>
          <w:szCs w:val="24"/>
        </w:rPr>
        <w:t>(Circle your choice</w:t>
      </w:r>
      <w:r w:rsidRPr="00CA160A">
        <w:rPr>
          <w:rFonts w:ascii="Candara" w:hAnsi="Candara" w:cs="Courier New"/>
          <w:sz w:val="24"/>
          <w:szCs w:val="24"/>
        </w:rPr>
        <w:t>(s).)</w:t>
      </w:r>
    </w:p>
    <w:p w:rsidR="00D052A8" w:rsidRPr="00CA160A" w:rsidRDefault="005B0C4A" w:rsidP="00CA160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to refer to the code snippet in the box above, s</w:t>
      </w:r>
      <w:r w:rsidR="00D052A8">
        <w:rPr>
          <w:rFonts w:ascii="Candara" w:hAnsi="Candara" w:cs="Courier New"/>
          <w:sz w:val="24"/>
          <w:szCs w:val="24"/>
        </w:rPr>
        <w:t xml:space="preserve">uppose that we wanted the code </w:t>
      </w:r>
      <w:r w:rsidR="0018753A">
        <w:rPr>
          <w:rFonts w:ascii="Candara" w:hAnsi="Candara" w:cs="Courier New"/>
          <w:sz w:val="24"/>
          <w:szCs w:val="24"/>
        </w:rPr>
        <w:t xml:space="preserve">snippet </w:t>
      </w:r>
      <w:r w:rsidR="00D052A8">
        <w:rPr>
          <w:rFonts w:ascii="Candara" w:hAnsi="Candara" w:cs="Courier New"/>
          <w:sz w:val="24"/>
          <w:szCs w:val="24"/>
        </w:rPr>
        <w:t xml:space="preserve">to </w:t>
      </w:r>
      <w:r w:rsidR="0018753A">
        <w:rPr>
          <w:rFonts w:ascii="Candara" w:hAnsi="Candara" w:cs="Courier New"/>
          <w:sz w:val="24"/>
          <w:szCs w:val="24"/>
        </w:rPr>
        <w:t xml:space="preserve">end </w:t>
      </w:r>
      <w:r>
        <w:rPr>
          <w:rFonts w:ascii="Candara" w:hAnsi="Candara" w:cs="Courier New"/>
          <w:sz w:val="24"/>
          <w:szCs w:val="24"/>
        </w:rPr>
        <w:t>in the following state:</w:t>
      </w:r>
    </w:p>
    <w:p w:rsidR="0018753A" w:rsidRPr="0018753A" w:rsidRDefault="0018753A" w:rsidP="0018753A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proofErr w:type="gramStart"/>
      <w:r w:rsidRPr="0018753A">
        <w:rPr>
          <w:rFonts w:ascii="Consolas" w:hAnsi="Consolas" w:cs="Consolas"/>
          <w:b/>
          <w:i/>
          <w:sz w:val="24"/>
          <w:szCs w:val="24"/>
        </w:rPr>
        <w:t>seq2</w:t>
      </w:r>
      <w:proofErr w:type="gramEnd"/>
      <w:r>
        <w:rPr>
          <w:rFonts w:ascii="Candara" w:hAnsi="Candara" w:cs="Courier New"/>
          <w:sz w:val="24"/>
          <w:szCs w:val="24"/>
        </w:rPr>
        <w:t xml:space="preserve">   is a </w:t>
      </w:r>
      <w:r w:rsidR="001F47F9">
        <w:rPr>
          <w:rFonts w:ascii="Candara" w:hAnsi="Candara" w:cs="Courier New"/>
          <w:sz w:val="24"/>
          <w:szCs w:val="24"/>
        </w:rPr>
        <w:t xml:space="preserve">  </w:t>
      </w:r>
      <w:r w:rsidRPr="0018753A">
        <w:rPr>
          <w:rFonts w:ascii="Candara" w:hAnsi="Candara" w:cs="Courier New"/>
          <w:b/>
          <w:i/>
          <w:sz w:val="24"/>
          <w:szCs w:val="24"/>
        </w:rPr>
        <w:t>COPY</w:t>
      </w:r>
      <w:r>
        <w:rPr>
          <w:rFonts w:ascii="Candara" w:hAnsi="Candara" w:cs="Courier New"/>
          <w:sz w:val="24"/>
          <w:szCs w:val="24"/>
        </w:rPr>
        <w:t xml:space="preserve"> </w:t>
      </w:r>
      <w:r w:rsidR="001F47F9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of  </w:t>
      </w:r>
      <w:r w:rsidRPr="0018753A">
        <w:rPr>
          <w:rFonts w:ascii="Consolas" w:hAnsi="Consolas" w:cs="Consolas"/>
          <w:b/>
          <w:i/>
          <w:sz w:val="24"/>
          <w:szCs w:val="24"/>
        </w:rPr>
        <w:t>seq1</w:t>
      </w:r>
      <w:r>
        <w:rPr>
          <w:rFonts w:ascii="Candara" w:hAnsi="Candara" w:cs="Courier New"/>
          <w:sz w:val="24"/>
          <w:szCs w:val="24"/>
        </w:rPr>
        <w:t xml:space="preserve">  that contains the same information as </w:t>
      </w:r>
      <w:r w:rsidRPr="0018753A">
        <w:rPr>
          <w:rFonts w:ascii="Consolas" w:hAnsi="Consolas" w:cs="Consolas"/>
          <w:b/>
          <w:i/>
          <w:sz w:val="24"/>
          <w:szCs w:val="24"/>
        </w:rPr>
        <w:t>seq1</w:t>
      </w:r>
      <w:r>
        <w:rPr>
          <w:rFonts w:ascii="Candara" w:hAnsi="Candara" w:cs="Courier New"/>
          <w:sz w:val="24"/>
          <w:szCs w:val="24"/>
        </w:rPr>
        <w:t xml:space="preserve"> but with the index </w:t>
      </w:r>
      <w:r w:rsidRPr="0018753A">
        <w:rPr>
          <w:rFonts w:ascii="Consolas" w:hAnsi="Consolas" w:cs="Consolas"/>
          <w:b/>
          <w:i/>
          <w:sz w:val="24"/>
          <w:szCs w:val="24"/>
        </w:rPr>
        <w:t>3</w:t>
      </w:r>
      <w:r>
        <w:rPr>
          <w:rFonts w:ascii="Candara" w:hAnsi="Candara" w:cs="Courier New"/>
          <w:sz w:val="24"/>
          <w:szCs w:val="24"/>
        </w:rPr>
        <w:t xml:space="preserve"> item of   </w:t>
      </w:r>
      <w:r w:rsidRPr="0018753A">
        <w:rPr>
          <w:rFonts w:ascii="Consolas" w:hAnsi="Consolas" w:cs="Consolas"/>
          <w:b/>
          <w:i/>
          <w:sz w:val="24"/>
          <w:szCs w:val="24"/>
        </w:rPr>
        <w:t>seq2</w:t>
      </w:r>
      <w:r>
        <w:rPr>
          <w:rFonts w:ascii="Candara" w:hAnsi="Candara" w:cs="Courier New"/>
          <w:sz w:val="24"/>
          <w:szCs w:val="24"/>
        </w:rPr>
        <w:t xml:space="preserve">   being  </w:t>
      </w:r>
      <w:r w:rsidRPr="0018753A">
        <w:rPr>
          <w:rFonts w:ascii="Consolas" w:hAnsi="Consolas" w:cs="Consolas"/>
          <w:b/>
          <w:i/>
          <w:sz w:val="24"/>
          <w:szCs w:val="24"/>
        </w:rPr>
        <w:t>'Ringo'</w:t>
      </w:r>
      <w:r>
        <w:rPr>
          <w:rFonts w:ascii="Consolas" w:hAnsi="Consolas" w:cs="Consolas"/>
          <w:b/>
          <w:i/>
          <w:sz w:val="24"/>
          <w:szCs w:val="24"/>
        </w:rPr>
        <w:t xml:space="preserve"> </w:t>
      </w:r>
      <w:r w:rsidRPr="0018753A">
        <w:rPr>
          <w:rFonts w:ascii="Consolas" w:hAnsi="Consolas" w:cs="Consolas"/>
          <w:b/>
          <w:i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instead of   </w:t>
      </w:r>
      <w:r w:rsidRPr="0018753A">
        <w:rPr>
          <w:rFonts w:ascii="Consolas" w:hAnsi="Consolas" w:cs="Consolas"/>
          <w:b/>
          <w:i/>
          <w:sz w:val="24"/>
          <w:szCs w:val="24"/>
        </w:rPr>
        <w:t>'Pete</w:t>
      </w:r>
      <w:r>
        <w:rPr>
          <w:rFonts w:ascii="Consolas" w:hAnsi="Consolas" w:cs="Consolas"/>
          <w:b/>
          <w:i/>
          <w:sz w:val="24"/>
          <w:szCs w:val="24"/>
        </w:rPr>
        <w:t>'</w:t>
      </w:r>
      <w:r>
        <w:rPr>
          <w:rFonts w:ascii="Candara" w:hAnsi="Candara" w:cs="Courier New"/>
          <w:sz w:val="24"/>
          <w:szCs w:val="24"/>
        </w:rPr>
        <w:t xml:space="preserve">  (while the index </w:t>
      </w:r>
      <w:r w:rsidRPr="0018753A">
        <w:rPr>
          <w:rFonts w:ascii="Consolas" w:hAnsi="Consolas" w:cs="Consolas"/>
          <w:b/>
          <w:i/>
          <w:sz w:val="24"/>
          <w:szCs w:val="24"/>
        </w:rPr>
        <w:t>3</w:t>
      </w:r>
      <w:r>
        <w:rPr>
          <w:rFonts w:ascii="Candara" w:hAnsi="Candara" w:cs="Courier New"/>
          <w:sz w:val="24"/>
          <w:szCs w:val="24"/>
        </w:rPr>
        <w:t xml:space="preserve"> item of </w:t>
      </w:r>
      <w:r w:rsidRPr="0018753A">
        <w:rPr>
          <w:rFonts w:ascii="Consolas" w:hAnsi="Consolas" w:cs="Consolas"/>
          <w:b/>
          <w:i/>
          <w:sz w:val="24"/>
          <w:szCs w:val="24"/>
        </w:rPr>
        <w:t>seq1</w:t>
      </w:r>
      <w:r>
        <w:rPr>
          <w:rFonts w:ascii="Candara" w:hAnsi="Candara" w:cs="Courier New"/>
          <w:sz w:val="24"/>
          <w:szCs w:val="24"/>
        </w:rPr>
        <w:t xml:space="preserve"> remains </w:t>
      </w:r>
      <w:r w:rsidRPr="0018753A">
        <w:rPr>
          <w:rFonts w:ascii="Consolas" w:hAnsi="Consolas" w:cs="Consolas"/>
          <w:b/>
          <w:i/>
          <w:sz w:val="24"/>
          <w:szCs w:val="24"/>
        </w:rPr>
        <w:t>'Ringo'</w:t>
      </w:r>
      <w:r>
        <w:rPr>
          <w:rFonts w:ascii="Candara" w:hAnsi="Candara" w:cs="Courier New"/>
          <w:sz w:val="24"/>
          <w:szCs w:val="24"/>
        </w:rPr>
        <w:t>).</w:t>
      </w:r>
    </w:p>
    <w:p w:rsidR="00B42D6B" w:rsidRDefault="0018753A" w:rsidP="0018753A">
      <w:pPr>
        <w:pStyle w:val="ListParagraph"/>
        <w:spacing w:before="24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 could we change the 3</w:t>
      </w:r>
      <w:r w:rsidRPr="0018753A">
        <w:rPr>
          <w:rFonts w:ascii="Candara" w:hAnsi="Candara" w:cs="Courier New"/>
          <w:sz w:val="24"/>
          <w:szCs w:val="24"/>
          <w:vertAlign w:val="superscript"/>
        </w:rPr>
        <w:t>rd</w:t>
      </w:r>
      <w:r>
        <w:rPr>
          <w:rFonts w:ascii="Candara" w:hAnsi="Candara" w:cs="Courier New"/>
          <w:sz w:val="24"/>
          <w:szCs w:val="24"/>
        </w:rPr>
        <w:t xml:space="preserve"> line above (that is, the statement:  </w:t>
      </w:r>
      <w:r w:rsidRPr="0018753A">
        <w:rPr>
          <w:rFonts w:ascii="Consolas" w:hAnsi="Consolas" w:cs="Consolas"/>
          <w:b/>
          <w:sz w:val="24"/>
          <w:szCs w:val="24"/>
        </w:rPr>
        <w:t>seq2 = seq1</w:t>
      </w:r>
      <w:r>
        <w:rPr>
          <w:rFonts w:ascii="Candara" w:hAnsi="Candara" w:cs="Courier New"/>
          <w:sz w:val="24"/>
          <w:szCs w:val="24"/>
        </w:rPr>
        <w:t>) to accomplish this effect?</w: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18753A" w:rsidRDefault="0018753A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B433E6" w:rsidRPr="0040225E" w:rsidRDefault="0018753A" w:rsidP="0040225E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 w:rsidRPr="0018753A">
        <w:rPr>
          <w:rFonts w:ascii="Candara" w:hAnsi="Candara" w:cs="Courier New"/>
          <w:b/>
          <w:i/>
          <w:sz w:val="24"/>
          <w:szCs w:val="24"/>
        </w:rPr>
        <w:t>Hint:</w:t>
      </w:r>
      <w:r>
        <w:rPr>
          <w:rFonts w:ascii="Candara" w:hAnsi="Candara" w:cs="Courier New"/>
          <w:sz w:val="24"/>
          <w:szCs w:val="24"/>
        </w:rPr>
        <w:t xml:space="preserve">  Nothing in your reading tells you the answer to this question, so ask for the answer in class!</w:t>
      </w:r>
    </w:p>
    <w:sectPr w:rsidR="00B433E6" w:rsidRPr="0040225E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6A6" w:rsidRDefault="008006A6" w:rsidP="00117AA5">
      <w:pPr>
        <w:spacing w:after="0" w:line="240" w:lineRule="auto"/>
      </w:pPr>
      <w:r>
        <w:separator/>
      </w:r>
    </w:p>
  </w:endnote>
  <w:endnote w:type="continuationSeparator" w:id="0">
    <w:p w:rsidR="008006A6" w:rsidRDefault="008006A6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6A6" w:rsidRDefault="008006A6" w:rsidP="00117AA5">
      <w:pPr>
        <w:spacing w:after="0" w:line="240" w:lineRule="auto"/>
      </w:pPr>
      <w:r>
        <w:separator/>
      </w:r>
    </w:p>
  </w:footnote>
  <w:footnote w:type="continuationSeparator" w:id="0">
    <w:p w:rsidR="008006A6" w:rsidRDefault="008006A6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  <w:r w:rsidR="00B42D6B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8006A6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28025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28025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72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73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  <w:r w:rsidR="00B42D6B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  <v:shape id="Text Box 5" o:spid="_x0000_s1074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8006A6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28025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28025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B842576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8D54B1"/>
    <w:multiLevelType w:val="hybridMultilevel"/>
    <w:tmpl w:val="8020B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30"/>
  </w:num>
  <w:num w:numId="5">
    <w:abstractNumId w:val="8"/>
  </w:num>
  <w:num w:numId="6">
    <w:abstractNumId w:val="29"/>
  </w:num>
  <w:num w:numId="7">
    <w:abstractNumId w:val="26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8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7"/>
  </w:num>
  <w:num w:numId="35">
    <w:abstractNumId w:val="35"/>
  </w:num>
  <w:num w:numId="36">
    <w:abstractNumId w:val="31"/>
  </w:num>
  <w:num w:numId="37">
    <w:abstractNumId w:val="37"/>
  </w:num>
  <w:num w:numId="3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46D8B"/>
    <w:rsid w:val="00055F3A"/>
    <w:rsid w:val="000609F8"/>
    <w:rsid w:val="000746B4"/>
    <w:rsid w:val="00082200"/>
    <w:rsid w:val="0009286C"/>
    <w:rsid w:val="000C29AC"/>
    <w:rsid w:val="000C6085"/>
    <w:rsid w:val="000D6E47"/>
    <w:rsid w:val="0010127A"/>
    <w:rsid w:val="001027A0"/>
    <w:rsid w:val="00104512"/>
    <w:rsid w:val="001105F2"/>
    <w:rsid w:val="0011133B"/>
    <w:rsid w:val="00116BD4"/>
    <w:rsid w:val="00117AA5"/>
    <w:rsid w:val="001214BC"/>
    <w:rsid w:val="00124CC4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8753A"/>
    <w:rsid w:val="00192C99"/>
    <w:rsid w:val="001934E8"/>
    <w:rsid w:val="001A1920"/>
    <w:rsid w:val="001B471C"/>
    <w:rsid w:val="001C7B8B"/>
    <w:rsid w:val="001D2FC1"/>
    <w:rsid w:val="001D39EE"/>
    <w:rsid w:val="001E0C34"/>
    <w:rsid w:val="001E600A"/>
    <w:rsid w:val="001F47F9"/>
    <w:rsid w:val="00201435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0251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C1E8F"/>
    <w:rsid w:val="002D651A"/>
    <w:rsid w:val="002D6863"/>
    <w:rsid w:val="002E77BC"/>
    <w:rsid w:val="002F54C2"/>
    <w:rsid w:val="00300E1A"/>
    <w:rsid w:val="00300EE5"/>
    <w:rsid w:val="00302D45"/>
    <w:rsid w:val="003142AA"/>
    <w:rsid w:val="00322C25"/>
    <w:rsid w:val="0032770A"/>
    <w:rsid w:val="00331EDF"/>
    <w:rsid w:val="00333287"/>
    <w:rsid w:val="003375F9"/>
    <w:rsid w:val="00342AD9"/>
    <w:rsid w:val="00346AFD"/>
    <w:rsid w:val="003575A6"/>
    <w:rsid w:val="00376A15"/>
    <w:rsid w:val="003773DF"/>
    <w:rsid w:val="003819C3"/>
    <w:rsid w:val="003B0082"/>
    <w:rsid w:val="003B18DC"/>
    <w:rsid w:val="003C7BCA"/>
    <w:rsid w:val="003D6234"/>
    <w:rsid w:val="003D689B"/>
    <w:rsid w:val="003F43E1"/>
    <w:rsid w:val="0040225E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4EC4"/>
    <w:rsid w:val="004A55A6"/>
    <w:rsid w:val="004B4C0A"/>
    <w:rsid w:val="004C490E"/>
    <w:rsid w:val="004E7083"/>
    <w:rsid w:val="004F3A9A"/>
    <w:rsid w:val="004F7F69"/>
    <w:rsid w:val="005016CD"/>
    <w:rsid w:val="00503056"/>
    <w:rsid w:val="00515F80"/>
    <w:rsid w:val="00523778"/>
    <w:rsid w:val="0052643B"/>
    <w:rsid w:val="0053285D"/>
    <w:rsid w:val="00541175"/>
    <w:rsid w:val="00542C2A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A4036"/>
    <w:rsid w:val="005B0C4A"/>
    <w:rsid w:val="005B5679"/>
    <w:rsid w:val="005C702D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566D9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C177B"/>
    <w:rsid w:val="006D6390"/>
    <w:rsid w:val="006D6D14"/>
    <w:rsid w:val="006E1729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625E1"/>
    <w:rsid w:val="00776417"/>
    <w:rsid w:val="007849E6"/>
    <w:rsid w:val="00784E51"/>
    <w:rsid w:val="00785216"/>
    <w:rsid w:val="007911E9"/>
    <w:rsid w:val="0079163F"/>
    <w:rsid w:val="00796637"/>
    <w:rsid w:val="00796E60"/>
    <w:rsid w:val="007A1C70"/>
    <w:rsid w:val="007A26B9"/>
    <w:rsid w:val="007B25C2"/>
    <w:rsid w:val="007B2FE8"/>
    <w:rsid w:val="007B7CC1"/>
    <w:rsid w:val="007D0552"/>
    <w:rsid w:val="007E15F8"/>
    <w:rsid w:val="007E3CE3"/>
    <w:rsid w:val="007F0621"/>
    <w:rsid w:val="007F7256"/>
    <w:rsid w:val="008006A6"/>
    <w:rsid w:val="008015B5"/>
    <w:rsid w:val="00805EC4"/>
    <w:rsid w:val="00811781"/>
    <w:rsid w:val="008120ED"/>
    <w:rsid w:val="00814069"/>
    <w:rsid w:val="00815CD5"/>
    <w:rsid w:val="00826D9A"/>
    <w:rsid w:val="00843199"/>
    <w:rsid w:val="008457FE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412D5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C76BE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093E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1DBE"/>
    <w:rsid w:val="00B42D6B"/>
    <w:rsid w:val="00B433E6"/>
    <w:rsid w:val="00B43E78"/>
    <w:rsid w:val="00B55AB2"/>
    <w:rsid w:val="00B56C12"/>
    <w:rsid w:val="00B6430A"/>
    <w:rsid w:val="00B66EE9"/>
    <w:rsid w:val="00B67E10"/>
    <w:rsid w:val="00B70A3C"/>
    <w:rsid w:val="00B71F09"/>
    <w:rsid w:val="00B73F91"/>
    <w:rsid w:val="00B76B51"/>
    <w:rsid w:val="00B77938"/>
    <w:rsid w:val="00B84657"/>
    <w:rsid w:val="00B8633F"/>
    <w:rsid w:val="00B9640B"/>
    <w:rsid w:val="00BA5485"/>
    <w:rsid w:val="00BC00D9"/>
    <w:rsid w:val="00BD2BAF"/>
    <w:rsid w:val="00BD4597"/>
    <w:rsid w:val="00BE1544"/>
    <w:rsid w:val="00BE580F"/>
    <w:rsid w:val="00BF5C75"/>
    <w:rsid w:val="00C07AED"/>
    <w:rsid w:val="00C34D49"/>
    <w:rsid w:val="00C41E29"/>
    <w:rsid w:val="00C421C7"/>
    <w:rsid w:val="00C57130"/>
    <w:rsid w:val="00C60979"/>
    <w:rsid w:val="00C71685"/>
    <w:rsid w:val="00C9705E"/>
    <w:rsid w:val="00CA0A85"/>
    <w:rsid w:val="00CA0C1F"/>
    <w:rsid w:val="00CA160A"/>
    <w:rsid w:val="00CA490C"/>
    <w:rsid w:val="00CC2484"/>
    <w:rsid w:val="00CC25A1"/>
    <w:rsid w:val="00CD4997"/>
    <w:rsid w:val="00CE5A4F"/>
    <w:rsid w:val="00CF3141"/>
    <w:rsid w:val="00D052A8"/>
    <w:rsid w:val="00D0548E"/>
    <w:rsid w:val="00D14B50"/>
    <w:rsid w:val="00D14B62"/>
    <w:rsid w:val="00D15A28"/>
    <w:rsid w:val="00D20BFB"/>
    <w:rsid w:val="00D330DE"/>
    <w:rsid w:val="00D363BB"/>
    <w:rsid w:val="00D40E91"/>
    <w:rsid w:val="00D54CBE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C782B"/>
    <w:rsid w:val="00DD5559"/>
    <w:rsid w:val="00DE3228"/>
    <w:rsid w:val="00DF1FD9"/>
    <w:rsid w:val="00DF48DC"/>
    <w:rsid w:val="00E00D70"/>
    <w:rsid w:val="00E035C8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77BFF"/>
    <w:rsid w:val="00E808F7"/>
    <w:rsid w:val="00E83A6F"/>
    <w:rsid w:val="00E86595"/>
    <w:rsid w:val="00EA6CDE"/>
    <w:rsid w:val="00EC0CC3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C0C2A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3393</TotalTime>
  <Pages>4</Pages>
  <Words>696</Words>
  <Characters>3511</Characters>
  <Application>Microsoft Office Word</Application>
  <DocSecurity>0</DocSecurity>
  <Lines>121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82</cp:revision>
  <cp:lastPrinted>2013-09-27T15:13:00Z</cp:lastPrinted>
  <dcterms:created xsi:type="dcterms:W3CDTF">2012-03-20T15:48:00Z</dcterms:created>
  <dcterms:modified xsi:type="dcterms:W3CDTF">2014-01-12T22:56:00Z</dcterms:modified>
</cp:coreProperties>
</file>