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C2A" w:rsidRDefault="00FC0C2A" w:rsidP="00FC0C2A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FC0C2A" w:rsidRPr="00AF01EB" w:rsidRDefault="00FC0C2A" w:rsidP="00FC0C2A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>
        <w:rPr>
          <w:rFonts w:ascii="Candara" w:hAnsi="Candara"/>
          <w:sz w:val="18"/>
          <w:szCs w:val="18"/>
        </w:rPr>
        <w:t>Stouder, 2</w:t>
      </w:r>
      <w:r w:rsidRPr="00277A34">
        <w:rPr>
          <w:rFonts w:ascii="Candara" w:hAnsi="Candara"/>
          <w:sz w:val="18"/>
          <w:szCs w:val="18"/>
          <w:vertAlign w:val="superscript"/>
        </w:rPr>
        <w:t>nd</w:t>
      </w:r>
      <w:r>
        <w:rPr>
          <w:rFonts w:ascii="Candara" w:hAnsi="Candara"/>
          <w:sz w:val="18"/>
          <w:szCs w:val="18"/>
        </w:rPr>
        <w:t>–3</w:t>
      </w:r>
      <w:r w:rsidRPr="00277A34">
        <w:rPr>
          <w:rFonts w:ascii="Candara" w:hAnsi="Candara"/>
          <w:sz w:val="18"/>
          <w:szCs w:val="18"/>
          <w:vertAlign w:val="superscript"/>
        </w:rPr>
        <w:t>rd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>
        <w:rPr>
          <w:rFonts w:ascii="Candara" w:hAnsi="Candara"/>
          <w:sz w:val="18"/>
          <w:szCs w:val="18"/>
        </w:rPr>
        <w:t xml:space="preserve"> Stouder, </w:t>
      </w:r>
      <w:r w:rsidRPr="00AF01EB">
        <w:rPr>
          <w:rFonts w:ascii="Candara" w:hAnsi="Candara"/>
          <w:sz w:val="18"/>
          <w:szCs w:val="18"/>
        </w:rPr>
        <w:t>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>–5</w:t>
      </w:r>
      <w:r w:rsidRPr="00277A34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Mutchler,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</w:t>
      </w:r>
      <w:r>
        <w:rPr>
          <w:rFonts w:ascii="Candara" w:hAnsi="Candara"/>
          <w:sz w:val="18"/>
          <w:szCs w:val="18"/>
        </w:rPr>
        <w:t>Rupakheti</w:t>
      </w:r>
      <w:r w:rsidRPr="00AF01EB">
        <w:rPr>
          <w:rFonts w:ascii="Candara" w:hAnsi="Candara"/>
          <w:sz w:val="18"/>
          <w:szCs w:val="18"/>
        </w:rPr>
        <w:t>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FC0C2A" w:rsidRPr="00277A34" w:rsidRDefault="00FC0C2A" w:rsidP="00FC0C2A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277A34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FC0C2A" w:rsidRPr="00C568E7" w:rsidRDefault="00FC0C2A" w:rsidP="00FC0C2A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AD735F" w:rsidRDefault="00FC0C2A" w:rsidP="006566D9">
      <w:pPr>
        <w:spacing w:before="360" w:after="0" w:line="240" w:lineRule="auto"/>
        <w:outlineLvl w:val="0"/>
        <w:rPr>
          <w:rFonts w:ascii="Candara" w:hAnsi="Candara"/>
          <w:sz w:val="24"/>
          <w:szCs w:val="24"/>
        </w:rPr>
      </w:pPr>
      <w:r w:rsidRPr="00FC0C2A">
        <w:rPr>
          <w:rFonts w:ascii="Candara" w:hAnsi="Candara"/>
          <w:b/>
          <w:sz w:val="24"/>
          <w:szCs w:val="24"/>
          <w:u w:val="single"/>
        </w:rPr>
        <w:t>Online reading</w:t>
      </w:r>
      <w:r w:rsidR="00AD735F">
        <w:rPr>
          <w:rFonts w:ascii="Candara" w:hAnsi="Candara"/>
          <w:sz w:val="24"/>
          <w:szCs w:val="24"/>
        </w:rPr>
        <w:t xml:space="preserve">:  </w:t>
      </w:r>
      <w:r w:rsidR="0049068F">
        <w:rPr>
          <w:rFonts w:ascii="Candara" w:hAnsi="Candara"/>
          <w:b/>
          <w:i/>
          <w:sz w:val="24"/>
          <w:szCs w:val="24"/>
        </w:rPr>
        <w:t>Overloading the Plus Operator</w:t>
      </w:r>
    </w:p>
    <w:p w:rsidR="00515F80" w:rsidRDefault="0049068F" w:rsidP="00515F8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Fill in the blanks:</w:t>
      </w:r>
    </w:p>
    <w:p w:rsidR="00515F80" w:rsidRDefault="0049068F" w:rsidP="0043644F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C00000"/>
          <w:sz w:val="24"/>
          <w:szCs w:val="24"/>
        </w:rPr>
        <w:t xml:space="preserve">11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49068F">
        <w:rPr>
          <w:rFonts w:ascii="Consolas" w:hAnsi="Consolas" w:cs="Consolas"/>
          <w:b/>
          <w:color w:val="C00000"/>
          <w:sz w:val="24"/>
          <w:szCs w:val="24"/>
        </w:rPr>
        <w:t>22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evaluates to ______________________</w:t>
      </w:r>
    </w:p>
    <w:p w:rsidR="0049068F" w:rsidRDefault="0049068F" w:rsidP="0043644F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00B050"/>
          <w:sz w:val="24"/>
          <w:szCs w:val="24"/>
        </w:rPr>
        <w:t>'11'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49068F">
        <w:rPr>
          <w:rFonts w:ascii="Consolas" w:hAnsi="Consolas" w:cs="Consolas"/>
          <w:b/>
          <w:color w:val="00B050"/>
          <w:sz w:val="24"/>
          <w:szCs w:val="24"/>
        </w:rPr>
        <w:t>'22'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evaluates to ______________________</w:t>
      </w:r>
    </w:p>
    <w:p w:rsidR="00645E88" w:rsidRDefault="00645E88" w:rsidP="0043644F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00B050"/>
          <w:sz w:val="24"/>
          <w:szCs w:val="24"/>
        </w:rPr>
        <w:t>'11'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proofErr w:type="gramStart"/>
      <w:r>
        <w:rPr>
          <w:rFonts w:ascii="Consolas" w:hAnsi="Consolas" w:cs="Consolas"/>
          <w:b/>
          <w:color w:val="0070C0"/>
          <w:sz w:val="24"/>
          <w:szCs w:val="24"/>
        </w:rPr>
        <w:t>str(</w:t>
      </w:r>
      <w:proofErr w:type="gramEnd"/>
      <w:r>
        <w:rPr>
          <w:rFonts w:ascii="Consolas" w:hAnsi="Consolas" w:cs="Consolas"/>
          <w:b/>
          <w:color w:val="C00000"/>
          <w:sz w:val="24"/>
          <w:szCs w:val="24"/>
        </w:rPr>
        <w:t>3</w:t>
      </w:r>
      <w:r>
        <w:rPr>
          <w:rFonts w:ascii="Consolas" w:hAnsi="Consolas" w:cs="Consolas"/>
          <w:b/>
          <w:color w:val="0070C0"/>
          <w:sz w:val="24"/>
          <w:szCs w:val="24"/>
        </w:rPr>
        <w:t xml:space="preserve"> + </w:t>
      </w:r>
      <w:r>
        <w:rPr>
          <w:rFonts w:ascii="Consolas" w:hAnsi="Consolas" w:cs="Consolas"/>
          <w:b/>
          <w:color w:val="C00000"/>
          <w:sz w:val="24"/>
          <w:szCs w:val="24"/>
        </w:rPr>
        <w:t>3</w:t>
      </w:r>
      <w:r>
        <w:rPr>
          <w:rFonts w:ascii="Consolas" w:hAnsi="Consolas" w:cs="Consolas"/>
          <w:b/>
          <w:color w:val="0070C0"/>
          <w:sz w:val="24"/>
          <w:szCs w:val="24"/>
        </w:rPr>
        <w:t xml:space="preserve">) + </w:t>
      </w:r>
      <w:r w:rsidRPr="0049068F">
        <w:rPr>
          <w:rFonts w:ascii="Consolas" w:hAnsi="Consolas" w:cs="Consolas"/>
          <w:b/>
          <w:color w:val="00B050"/>
          <w:sz w:val="24"/>
          <w:szCs w:val="24"/>
        </w:rPr>
        <w:t>'22'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evaluates to ______________________</w:t>
      </w:r>
    </w:p>
    <w:p w:rsidR="00645E88" w:rsidRDefault="00645E88" w:rsidP="0043644F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00B050"/>
          <w:sz w:val="24"/>
          <w:szCs w:val="24"/>
        </w:rPr>
        <w:t>'11'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645E88">
        <w:rPr>
          <w:rFonts w:ascii="Consolas" w:hAnsi="Consolas" w:cs="Consolas"/>
          <w:b/>
          <w:color w:val="C00000"/>
          <w:sz w:val="24"/>
          <w:szCs w:val="24"/>
        </w:rPr>
        <w:t>33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</w:t>
      </w:r>
      <w:r>
        <w:rPr>
          <w:rFonts w:ascii="Candara" w:hAnsi="Candara" w:cs="Courier New"/>
          <w:sz w:val="24"/>
          <w:szCs w:val="24"/>
        </w:rPr>
        <w:t>luates to ___________________ (this one is a trick question)</w:t>
      </w:r>
    </w:p>
    <w:p w:rsidR="00542C2A" w:rsidRDefault="00542C2A" w:rsidP="00542C2A">
      <w:pPr>
        <w:pStyle w:val="ListParagraph"/>
        <w:spacing w:before="240" w:after="0" w:line="240" w:lineRule="auto"/>
        <w:ind w:left="360" w:right="43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552B3923" wp14:editId="763BD1D2">
                <wp:simplePos x="0" y="0"/>
                <wp:positionH relativeFrom="column">
                  <wp:posOffset>1476375</wp:posOffset>
                </wp:positionH>
                <wp:positionV relativeFrom="paragraph">
                  <wp:posOffset>123825</wp:posOffset>
                </wp:positionV>
                <wp:extent cx="3028950" cy="2026285"/>
                <wp:effectExtent l="0" t="0" r="19050" b="12065"/>
                <wp:wrapTight wrapText="bothSides">
                  <wp:wrapPolygon edited="0">
                    <wp:start x="0" y="0"/>
                    <wp:lineTo x="0" y="21526"/>
                    <wp:lineTo x="21600" y="21526"/>
                    <wp:lineTo x="21600" y="0"/>
                    <wp:lineTo x="0" y="0"/>
                  </wp:wrapPolygon>
                </wp:wrapTight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8950" cy="20262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4CBE" w:rsidRPr="00D54CBE" w:rsidRDefault="00D54CBE" w:rsidP="00796637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x = 1</w:t>
                            </w:r>
                          </w:p>
                          <w:p w:rsidR="00D54CBE" w:rsidRPr="00D54CBE" w:rsidRDefault="00D54CBE" w:rsidP="00796637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y = 2</w:t>
                            </w:r>
                          </w:p>
                          <w:p w:rsidR="00D54CBE" w:rsidRPr="00D54CBE" w:rsidRDefault="00D54CBE" w:rsidP="00796637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z = 3</w:t>
                            </w:r>
                          </w:p>
                          <w:p w:rsidR="00D54CBE" w:rsidRDefault="00D54CBE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x, y, z)</w:t>
                            </w:r>
                          </w:p>
                          <w:p w:rsidR="00D54CBE" w:rsidRPr="00D54CBE" w:rsidRDefault="00D54CBE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str(x) + str(y) + str(z))</w:t>
                            </w:r>
                          </w:p>
                          <w:p w:rsidR="00D54CBE" w:rsidRPr="00D54CBE" w:rsidRDefault="00D54CBE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D54C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x + y + z)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116.25pt;margin-top:9.75pt;width:238.5pt;height:159.55pt;z-index:-251650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" fillcolor="#bfbfbf [2412]" strokecolor="black [3213]" strokeweight="2pt">
                <v:textbox inset="14.4pt,7.2pt,,7.2pt">
                  <w:txbxContent>
                    <w:p w:rsidR="00D54CBE" w:rsidRPr="00D54CBE" w:rsidRDefault="00D54CBE" w:rsidP="00796637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x = 1</w:t>
                      </w:r>
                    </w:p>
                    <w:p w:rsidR="00D54CBE" w:rsidRPr="00D54CBE" w:rsidRDefault="00D54CBE" w:rsidP="00796637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y = 2</w:t>
                      </w:r>
                    </w:p>
                    <w:p w:rsidR="00D54CBE" w:rsidRPr="00D54CBE" w:rsidRDefault="00D54CBE" w:rsidP="00796637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z = 3</w:t>
                      </w:r>
                    </w:p>
                    <w:p w:rsidR="00D54CBE" w:rsidRDefault="00D54CBE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x, y, z)</w:t>
                      </w:r>
                    </w:p>
                    <w:p w:rsidR="00D54CBE" w:rsidRPr="00D54CBE" w:rsidRDefault="00D54CBE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str(x) + str(y) + str(z))</w:t>
                      </w:r>
                    </w:p>
                    <w:p w:rsidR="00D54CBE" w:rsidRPr="00D54CBE" w:rsidRDefault="00D54CBE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Pr="00D54C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x + y + z)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B71F09" w:rsidRDefault="00B71F09" w:rsidP="00331EDF">
      <w:pPr>
        <w:pStyle w:val="ListParagraph"/>
        <w:numPr>
          <w:ilvl w:val="0"/>
          <w:numId w:val="26"/>
        </w:numPr>
        <w:spacing w:before="240" w:after="0" w:line="240" w:lineRule="auto"/>
        <w:ind w:left="360" w:right="43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5D045595" wp14:editId="0A540AB3">
                <wp:simplePos x="0" y="0"/>
                <wp:positionH relativeFrom="column">
                  <wp:posOffset>4591050</wp:posOffset>
                </wp:positionH>
                <wp:positionV relativeFrom="paragraph">
                  <wp:posOffset>347345</wp:posOffset>
                </wp:positionV>
                <wp:extent cx="2000250" cy="1789430"/>
                <wp:effectExtent l="0" t="0" r="19050" b="22860"/>
                <wp:wrapTight wrapText="bothSides">
                  <wp:wrapPolygon edited="0">
                    <wp:start x="0" y="0"/>
                    <wp:lineTo x="0" y="21656"/>
                    <wp:lineTo x="21600" y="21656"/>
                    <wp:lineTo x="21600" y="0"/>
                    <wp:lineTo x="0" y="0"/>
                  </wp:wrapPolygon>
                </wp:wrapTight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178943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4CBE" w:rsidRPr="00D54CBE" w:rsidRDefault="00D54CBE" w:rsidP="00D54CBE">
                            <w:pPr>
                              <w:spacing w:before="12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Output (</w:t>
                            </w:r>
                            <w:r w:rsidRPr="00D54CBE">
                              <w:rPr>
                                <w:rFonts w:cs="Consolas"/>
                                <w:b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fill in the blanks</w:t>
                            </w:r>
                            <w:r w:rsidRPr="00D54CBE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54CBE" w:rsidRDefault="00B71F09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___________________</w:t>
                            </w:r>
                          </w:p>
                          <w:p w:rsidR="00D54CBE" w:rsidRDefault="00B71F09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___________________</w:t>
                            </w:r>
                          </w:p>
                          <w:p w:rsidR="00D54CBE" w:rsidRPr="00D54CBE" w:rsidRDefault="00B71F09" w:rsidP="00D54CBE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" o:spid="_x0000_s1027" style="position:absolute;left:0;text-align:left;margin-left:361.5pt;margin-top:27.35pt;width:157.5pt;height:140.9pt;z-index:-251652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" fillcolor="#bfbfbf [2412]" strokecolor="black [3213]" strokeweight="2pt">
                <v:textbox style="mso-fit-shape-to-text:t" inset="14.4pt,7.2pt,,7.2pt">
                  <w:txbxContent>
                    <w:p w:rsidR="00D54CBE" w:rsidRPr="00D54CBE" w:rsidRDefault="00D54CBE" w:rsidP="00D54CBE">
                      <w:pPr>
                        <w:spacing w:before="12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  <w:t>Output (</w:t>
                      </w:r>
                      <w:r w:rsidRPr="00D54CBE">
                        <w:rPr>
                          <w:rFonts w:cs="Consolas"/>
                          <w:b/>
                          <w:i/>
                          <w:color w:val="000000" w:themeColor="text1"/>
                          <w:sz w:val="24"/>
                          <w:szCs w:val="24"/>
                        </w:rPr>
                        <w:t>fill in the blanks</w:t>
                      </w:r>
                      <w:r w:rsidRPr="00D54CBE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):</w:t>
                      </w:r>
                    </w:p>
                    <w:p w:rsidR="00D54CBE" w:rsidRDefault="00B71F09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___________________</w:t>
                      </w:r>
                    </w:p>
                    <w:p w:rsidR="00D54CBE" w:rsidRDefault="00B71F09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___________________</w:t>
                      </w:r>
                    </w:p>
                    <w:p w:rsidR="00D54CBE" w:rsidRPr="00D54CBE" w:rsidRDefault="00B71F09" w:rsidP="00D54CBE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___________________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="00D20BFB">
        <w:rPr>
          <w:rFonts w:ascii="Candara" w:hAnsi="Candara" w:cs="Courier New"/>
          <w:sz w:val="24"/>
          <w:szCs w:val="24"/>
        </w:rPr>
        <w:t xml:space="preserve">When the code snippet </w:t>
      </w:r>
      <w:r>
        <w:rPr>
          <w:rFonts w:ascii="Candara" w:hAnsi="Candara" w:cs="Courier New"/>
          <w:sz w:val="24"/>
          <w:szCs w:val="24"/>
        </w:rPr>
        <w:t xml:space="preserve">to the right </w:t>
      </w:r>
      <w:r w:rsidR="00D54CBE">
        <w:rPr>
          <w:rFonts w:ascii="Candara" w:hAnsi="Candara" w:cs="Courier New"/>
          <w:sz w:val="24"/>
          <w:szCs w:val="24"/>
        </w:rPr>
        <w:t>is executed, what gets printed?</w:t>
      </w:r>
    </w:p>
    <w:p w:rsidR="00331EDF" w:rsidRDefault="00331EDF" w:rsidP="00331EDF">
      <w:pPr>
        <w:pStyle w:val="ListParagraph"/>
        <w:spacing w:before="240" w:after="0" w:line="240" w:lineRule="auto"/>
        <w:ind w:left="360" w:right="4320"/>
        <w:contextualSpacing w:val="0"/>
        <w:rPr>
          <w:rFonts w:ascii="Candara" w:hAnsi="Candara" w:cs="Courier New"/>
          <w:sz w:val="24"/>
          <w:szCs w:val="24"/>
        </w:rPr>
      </w:pPr>
    </w:p>
    <w:p w:rsidR="00331EDF" w:rsidRPr="00331EDF" w:rsidRDefault="00331EDF" w:rsidP="00331EDF">
      <w:pPr>
        <w:pStyle w:val="ListParagraph"/>
        <w:spacing w:before="240" w:after="0" w:line="240" w:lineRule="auto"/>
        <w:ind w:left="360" w:right="4320"/>
        <w:contextualSpacing w:val="0"/>
        <w:rPr>
          <w:rFonts w:ascii="Candara" w:hAnsi="Candara" w:cs="Courier New"/>
          <w:sz w:val="24"/>
          <w:szCs w:val="24"/>
        </w:rPr>
      </w:pPr>
    </w:p>
    <w:p w:rsidR="00331EDF" w:rsidRDefault="00D54CBE" w:rsidP="00331ED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</w:t>
      </w:r>
      <w:r w:rsidR="00542C2A">
        <w:rPr>
          <w:rFonts w:ascii="Candara" w:hAnsi="Candara" w:cs="Courier New"/>
          <w:sz w:val="24"/>
          <w:szCs w:val="24"/>
        </w:rPr>
        <w:t xml:space="preserve">, </w:t>
      </w:r>
      <w:r w:rsidR="003D6234">
        <w:rPr>
          <w:rFonts w:ascii="Candara" w:hAnsi="Candara" w:cs="Courier New"/>
          <w:sz w:val="24"/>
          <w:szCs w:val="24"/>
        </w:rPr>
        <w:t>in</w:t>
      </w:r>
      <w:r w:rsidR="00542C2A">
        <w:rPr>
          <w:rFonts w:ascii="Candara" w:hAnsi="Candara" w:cs="Courier New"/>
          <w:sz w:val="24"/>
          <w:szCs w:val="24"/>
        </w:rPr>
        <w:t xml:space="preserve"> the supplied box</w:t>
      </w:r>
      <w:r>
        <w:rPr>
          <w:rFonts w:ascii="Candara" w:hAnsi="Candara" w:cs="Courier New"/>
          <w:sz w:val="24"/>
          <w:szCs w:val="24"/>
        </w:rPr>
        <w:t>) the following function, per its specification</w:t>
      </w:r>
      <w:r>
        <w:rPr>
          <w:rFonts w:ascii="Candara" w:hAnsi="Candara" w:cs="Courier New"/>
          <w:sz w:val="24"/>
          <w:szCs w:val="24"/>
        </w:rPr>
        <w:t xml:space="preserve">.  In doing so, </w:t>
      </w:r>
      <w:r w:rsidR="00FC0C2A">
        <w:rPr>
          <w:rFonts w:ascii="Candara" w:hAnsi="Candara" w:cs="Courier New"/>
          <w:sz w:val="24"/>
          <w:szCs w:val="24"/>
        </w:rPr>
        <w:t>you should use the concept</w:t>
      </w:r>
      <w:r w:rsidR="0032770A">
        <w:rPr>
          <w:rFonts w:ascii="Candara" w:hAnsi="Candara" w:cs="Courier New"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of </w:t>
      </w:r>
      <w:r w:rsidR="00FC0C2A">
        <w:rPr>
          <w:rFonts w:ascii="Candara" w:hAnsi="Candara" w:cs="Courier New"/>
          <w:sz w:val="24"/>
          <w:szCs w:val="24"/>
        </w:rPr>
        <w:t>string concatenation</w:t>
      </w:r>
      <w:r w:rsidR="0032770A">
        <w:rPr>
          <w:rFonts w:ascii="Candara" w:hAnsi="Candara" w:cs="Courier New"/>
          <w:sz w:val="24"/>
          <w:szCs w:val="24"/>
        </w:rPr>
        <w:t xml:space="preserve"> and the </w:t>
      </w:r>
      <w:proofErr w:type="gramStart"/>
      <w:r w:rsidR="0032770A" w:rsidRPr="0032770A">
        <w:rPr>
          <w:rFonts w:ascii="Consolas" w:hAnsi="Consolas" w:cs="Consolas"/>
          <w:b/>
          <w:i/>
          <w:sz w:val="24"/>
          <w:szCs w:val="24"/>
        </w:rPr>
        <w:t>str</w:t>
      </w:r>
      <w:proofErr w:type="gramEnd"/>
      <w:r w:rsidR="0032770A">
        <w:rPr>
          <w:rFonts w:ascii="Candara" w:hAnsi="Candara" w:cs="Courier New"/>
          <w:sz w:val="24"/>
          <w:szCs w:val="24"/>
        </w:rPr>
        <w:t xml:space="preserve"> function (per </w:t>
      </w:r>
      <w:r>
        <w:rPr>
          <w:rFonts w:ascii="Candara" w:hAnsi="Candara" w:cs="Courier New"/>
          <w:sz w:val="24"/>
          <w:szCs w:val="24"/>
        </w:rPr>
        <w:t>the</w:t>
      </w:r>
      <w:r w:rsidR="0032770A">
        <w:rPr>
          <w:rFonts w:ascii="Candara" w:hAnsi="Candara" w:cs="Courier New"/>
          <w:sz w:val="24"/>
          <w:szCs w:val="24"/>
        </w:rPr>
        <w:t xml:space="preserve"> </w:t>
      </w:r>
      <w:r w:rsidR="00FC0C2A">
        <w:rPr>
          <w:rFonts w:ascii="Candara" w:hAnsi="Candara" w:cs="Courier New"/>
          <w:sz w:val="24"/>
          <w:szCs w:val="24"/>
        </w:rPr>
        <w:t>online reading and the previous problem</w:t>
      </w:r>
      <w:r>
        <w:rPr>
          <w:rFonts w:ascii="Candara" w:hAnsi="Candara" w:cs="Courier New"/>
          <w:sz w:val="24"/>
          <w:szCs w:val="24"/>
        </w:rPr>
        <w:t>s</w:t>
      </w:r>
      <w:r w:rsidR="00FC0C2A">
        <w:rPr>
          <w:rFonts w:ascii="Candara" w:hAnsi="Candara" w:cs="Courier New"/>
          <w:sz w:val="24"/>
          <w:szCs w:val="24"/>
        </w:rPr>
        <w:t>).</w:t>
      </w:r>
    </w:p>
    <w:p w:rsidR="0032770A" w:rsidRPr="00331EDF" w:rsidRDefault="00331EDF" w:rsidP="00331EDF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2AF4211B" wp14:editId="72A6C619">
                <wp:extent cx="6362700" cy="2250980"/>
                <wp:effectExtent l="0" t="0" r="19050" b="14605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22509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print_equation(x, y):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Prints an equation for the sum of x and y, with no spaces.</w:t>
                            </w:r>
                            <w:proofErr w:type="gramEnd"/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For example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f x is 65 and y is 11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, then this function prints: 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65+11=76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-- I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f x is 305 and y is 41, then this function prints: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305+41=346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Precondition:  The arguments are numbers.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31EDF" w:rsidRP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1" o:spid="_x0000_s1028" style="width:501pt;height:17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" filled="f" strokecolor="black [3213]" strokeweight="2pt">
                <v:textbox style="mso-fit-shape-to-text:t" inset="14.4pt,7.2pt,,7.2pt">
                  <w:txbxContent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def</w:t>
                      </w:r>
                      <w:proofErr w:type="gramEnd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print_equation(x, y):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"""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Prints an equation for the sum of x and y, with no spaces.</w:t>
                      </w:r>
                      <w:proofErr w:type="gramEnd"/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For example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: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f x is 65 and y is 11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, then this function prints: 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65+11=76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-- I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f x is 305 and y is 41, then this function prints: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305+41=346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Precondition:  The arguments are numbers.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31EDF" w:rsidRP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F75B6B" w:rsidRPr="00F75B6B" w:rsidRDefault="00FC0C2A" w:rsidP="006566D9">
      <w:pPr>
        <w:spacing w:before="360" w:after="0" w:line="240" w:lineRule="auto"/>
        <w:outlineLvl w:val="0"/>
        <w:rPr>
          <w:rFonts w:ascii="Candara" w:hAnsi="Candara"/>
          <w:sz w:val="24"/>
          <w:szCs w:val="24"/>
        </w:rPr>
      </w:pPr>
      <w:r w:rsidRPr="00FC0C2A">
        <w:rPr>
          <w:rFonts w:ascii="Candara" w:hAnsi="Candara"/>
          <w:b/>
          <w:sz w:val="24"/>
          <w:szCs w:val="24"/>
          <w:u w:val="single"/>
        </w:rPr>
        <w:lastRenderedPageBreak/>
        <w:t>Online reading</w:t>
      </w:r>
      <w:r w:rsidR="00F75B6B">
        <w:rPr>
          <w:rFonts w:ascii="Candara" w:hAnsi="Candara"/>
          <w:sz w:val="24"/>
          <w:szCs w:val="24"/>
        </w:rPr>
        <w:t xml:space="preserve">:  </w:t>
      </w:r>
      <w:r w:rsidR="00F75B6B">
        <w:rPr>
          <w:rFonts w:ascii="Candara" w:hAnsi="Candara"/>
          <w:b/>
          <w:i/>
          <w:sz w:val="24"/>
          <w:szCs w:val="24"/>
        </w:rPr>
        <w:t>Accumulating Sequences</w:t>
      </w:r>
    </w:p>
    <w:p w:rsidR="00124CC4" w:rsidRPr="00124CC4" w:rsidRDefault="005C702D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paper, in the supplied box) the following function, per its specification</w:t>
      </w:r>
      <w:r>
        <w:rPr>
          <w:rFonts w:ascii="Candara" w:hAnsi="Candara" w:cs="Courier New"/>
          <w:sz w:val="24"/>
          <w:szCs w:val="24"/>
        </w:rPr>
        <w:t>.</w:t>
      </w:r>
    </w:p>
    <w:p w:rsidR="00B73F91" w:rsidRDefault="00124CC4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4B33A69D" wp14:editId="178BB53F">
                <wp:extent cx="6315075" cy="2845435"/>
                <wp:effectExtent l="0" t="0" r="28575" b="13970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075" cy="28454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list_of_numbers(n):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523778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list   [1, 2, 3, </w:t>
                            </w:r>
                            <w:proofErr w:type="gramStart"/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4, ...</w:t>
                            </w:r>
                            <w:proofErr w:type="gramEnd"/>
                            <w:r w:rsidR="0052377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n</w:t>
                            </w:r>
                          </w:p>
                          <w:p w:rsidR="00124CC4" w:rsidRDefault="00523778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124CC4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="00124CC4"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where</w:t>
                            </w:r>
                            <w:proofErr w:type="gramEnd"/>
                            <w:r w:rsidR="00124CC4"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n is the given argument</w:t>
                            </w:r>
                            <w:r w:rsidR="00124CC4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.</w:t>
                            </w:r>
                            <w:r w:rsidR="00124CC4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124CC4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For example: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, this function returns: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[1, 2, 3, 4,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5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2, this function returns: [1, 2]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0, this function returns: []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(the empty list)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argument is a non-negative integer.</w:t>
                            </w:r>
                          </w:p>
                          <w:p w:rsidR="00124CC4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124CC4" w:rsidRPr="005C702D" w:rsidRDefault="00124CC4" w:rsidP="00124CC4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" o:spid="_x0000_s1029" style="width:497.25pt;height:224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" filled="f" strokecolor="black [3213]" strokeweight="2pt">
                <v:textbox style="mso-fit-shape-to-text:t" inset="14.4pt,7.2pt,,7.2pt">
                  <w:txbxContent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def</w:t>
                      </w:r>
                      <w:proofErr w:type="gramEnd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list_of_numbers(n):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"""</w:t>
                      </w:r>
                    </w:p>
                    <w:p w:rsidR="00523778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list   [1, 2, 3, </w:t>
                      </w:r>
                      <w:proofErr w:type="gramStart"/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4, ...</w:t>
                      </w:r>
                      <w:proofErr w:type="gramEnd"/>
                      <w:r w:rsidR="0052377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n</w:t>
                      </w:r>
                    </w:p>
                    <w:p w:rsidR="00124CC4" w:rsidRDefault="00523778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</w:t>
                      </w:r>
                      <w:r w:rsidR="00124CC4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="00124CC4"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where</w:t>
                      </w:r>
                      <w:proofErr w:type="gramEnd"/>
                      <w:r w:rsidR="00124CC4"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n is the given argument</w:t>
                      </w:r>
                      <w:r w:rsidR="00124CC4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.</w:t>
                      </w:r>
                      <w:r w:rsidR="00124CC4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</w:t>
                      </w:r>
                      <w:r w:rsidR="00124CC4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For example: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, this function returns: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[1, 2, 3, 4,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5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]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2, this function returns: [1, 2]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0, this function returns: []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(the empty list)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argument is a non-negative integer.</w:t>
                      </w:r>
                    </w:p>
                    <w:p w:rsidR="00124CC4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124CC4" w:rsidRPr="005C702D" w:rsidRDefault="00124CC4" w:rsidP="00124CC4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6566D9" w:rsidRDefault="006566D9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</w:p>
    <w:p w:rsidR="00331EDF" w:rsidRPr="00331EDF" w:rsidRDefault="005C702D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paper, in the supplied box) the following function, per its specification.</w:t>
      </w:r>
    </w:p>
    <w:p w:rsidR="00B73F91" w:rsidRPr="00331EDF" w:rsidRDefault="00331EDF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2A0BCFDE" wp14:editId="22323C82">
                <wp:extent cx="6315075" cy="3456791"/>
                <wp:effectExtent l="0" t="0" r="28575" b="15875"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075" cy="345679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string_of_numbers(n):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string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'12345678910111213 ...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w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here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the last number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in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the string is the given integer. For example: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6, this function returns: '123456'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25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, this function returns: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   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'1234567891011121314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1516171819202122232425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If the argument is 0, this function returns: ''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argument is a non-negative integer.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31EDF" w:rsidRPr="005C702D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31EDF" w:rsidRDefault="00331EDF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6566D9" w:rsidRDefault="006566D9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6566D9" w:rsidRPr="005C702D" w:rsidRDefault="006566D9" w:rsidP="00331ED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2" o:spid="_x0000_s1030" style="width:497.25pt;height:272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" filled="f" strokecolor="black [3213]" strokeweight="2pt">
                <v:textbox style="mso-fit-shape-to-text:t" inset="14.4pt,7.2pt,,7.2pt">
                  <w:txbxContent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def</w:t>
                      </w:r>
                      <w:proofErr w:type="gramEnd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string_of_numbers(n):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"""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string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'12345678910111213 ...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w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here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the last number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in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the string is the given integer. For example: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6, this function returns: '123456'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25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, this function returns: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   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'1234567891011121314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1516171819202122232425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If the argument is 0, this function returns: ''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argument is a non-negative integer.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31EDF" w:rsidRPr="005C702D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31EDF" w:rsidRDefault="00331EDF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6566D9" w:rsidRDefault="006566D9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6566D9" w:rsidRPr="005C702D" w:rsidRDefault="006566D9" w:rsidP="00331ED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C07AED" w:rsidRDefault="00C07AED" w:rsidP="006566D9">
      <w:pPr>
        <w:spacing w:before="360" w:after="0" w:line="240" w:lineRule="auto"/>
        <w:rPr>
          <w:rFonts w:ascii="Candara" w:hAnsi="Candara"/>
          <w:sz w:val="24"/>
          <w:szCs w:val="24"/>
        </w:rPr>
      </w:pPr>
      <w:r w:rsidRPr="00B73F91">
        <w:rPr>
          <w:rFonts w:ascii="Candara" w:hAnsi="Candara"/>
          <w:sz w:val="24"/>
          <w:szCs w:val="24"/>
        </w:rPr>
        <w:lastRenderedPageBreak/>
        <w:t xml:space="preserve">Video:  </w:t>
      </w:r>
      <w:r w:rsidR="00032506" w:rsidRPr="00B73F91">
        <w:rPr>
          <w:rFonts w:ascii="Candara" w:hAnsi="Candara"/>
          <w:b/>
          <w:i/>
          <w:sz w:val="24"/>
          <w:szCs w:val="24"/>
        </w:rPr>
        <w:t xml:space="preserve">Patterns for Iterating </w:t>
      </w:r>
      <w:proofErr w:type="gramStart"/>
      <w:r w:rsidR="00032506" w:rsidRPr="00B73F91">
        <w:rPr>
          <w:rFonts w:ascii="Candara" w:hAnsi="Candara"/>
          <w:b/>
          <w:i/>
          <w:sz w:val="24"/>
          <w:szCs w:val="24"/>
        </w:rPr>
        <w:t>Through</w:t>
      </w:r>
      <w:proofErr w:type="gramEnd"/>
      <w:r w:rsidR="00032506" w:rsidRPr="00B73F91">
        <w:rPr>
          <w:rFonts w:ascii="Candara" w:hAnsi="Candara"/>
          <w:b/>
          <w:i/>
          <w:sz w:val="24"/>
          <w:szCs w:val="24"/>
        </w:rPr>
        <w:t xml:space="preserve"> Sequences</w:t>
      </w:r>
      <w:r w:rsidR="00D40E91" w:rsidRPr="00B73F91">
        <w:rPr>
          <w:rFonts w:ascii="Candara" w:hAnsi="Candara"/>
          <w:sz w:val="24"/>
          <w:szCs w:val="24"/>
        </w:rPr>
        <w:t xml:space="preserve"> [</w:t>
      </w:r>
      <w:r w:rsidR="00032506" w:rsidRPr="00B73F91">
        <w:rPr>
          <w:rFonts w:ascii="Candara" w:hAnsi="Candara"/>
          <w:sz w:val="24"/>
          <w:szCs w:val="24"/>
        </w:rPr>
        <w:t>15</w:t>
      </w:r>
      <w:r w:rsidR="00743CF5" w:rsidRPr="00B73F91">
        <w:rPr>
          <w:rFonts w:ascii="Candara" w:hAnsi="Candara"/>
          <w:sz w:val="24"/>
          <w:szCs w:val="24"/>
        </w:rPr>
        <w:t>:21</w:t>
      </w:r>
      <w:r w:rsidRPr="00B73F91">
        <w:rPr>
          <w:rFonts w:ascii="Candara" w:hAnsi="Candara"/>
          <w:sz w:val="24"/>
          <w:szCs w:val="24"/>
        </w:rPr>
        <w:t xml:space="preserve"> minutes]</w:t>
      </w:r>
    </w:p>
    <w:p w:rsidR="007D0552" w:rsidRPr="00331EDF" w:rsidRDefault="007D0552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paper, in the supplied box) the following function, per its specification.</w:t>
      </w:r>
    </w:p>
    <w:p w:rsidR="007D0552" w:rsidRDefault="007D0552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6209030" cy="3924300"/>
                <wp:effectExtent l="0" t="0" r="20320" b="15875"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9030" cy="3924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index_of_first_negative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sequence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7D0552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index of the first negative number in the </w:t>
                            </w:r>
                            <w:r w:rsidR="007D0552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given</w:t>
                            </w:r>
                          </w:p>
                          <w:p w:rsidR="007D0552" w:rsidRDefault="007D0552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Sequence </w:t>
                            </w:r>
                            <w:r w:rsidR="008457F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of numbers.</w:t>
                            </w:r>
                            <w:proofErr w:type="gramEnd"/>
                            <w:r w:rsidR="008457F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Returns </w:t>
                            </w:r>
                            <w:proofErr w:type="gramStart"/>
                            <w:r w:rsidR="008457F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None</w:t>
                            </w:r>
                            <w:proofErr w:type="gramEnd"/>
                            <w:r w:rsidR="008457F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if the sequence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contains</w:t>
                            </w:r>
                          </w:p>
                          <w:p w:rsidR="008457FE" w:rsidRDefault="007D0552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no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negative numbers.  </w:t>
                            </w:r>
                            <w:r w:rsidR="008457F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For example, if the argument is:</w:t>
                            </w:r>
                            <w:r w:rsidR="008457FE"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[4, 30, -19, 8, -3, -50,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100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], this function returns 2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[-8, 44, 33], this function returns 0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[1, 29, 22,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8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], this function returns None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argument is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sequence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8457FE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457FE" w:rsidRPr="005C702D" w:rsidRDefault="008457FE" w:rsidP="008457F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9" o:spid="_x0000_s1031" style="width:488.9pt;height:30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" filled="f" strokecolor="black [3213]" strokeweight="2pt">
                <v:textbox style="mso-fit-shape-to-text:t" inset="14.4pt,7.2pt,,7.2pt">
                  <w:txbxContent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def</w:t>
                      </w:r>
                      <w:proofErr w:type="gramEnd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index_of_first_negative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sequence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):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"""</w:t>
                      </w:r>
                    </w:p>
                    <w:p w:rsidR="007D0552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index of the first negative number in the </w:t>
                      </w:r>
                      <w:r w:rsidR="007D0552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given</w:t>
                      </w:r>
                    </w:p>
                    <w:p w:rsidR="007D0552" w:rsidRDefault="007D0552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Sequence </w:t>
                      </w:r>
                      <w:r w:rsidR="008457F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of numbers.</w:t>
                      </w:r>
                      <w:proofErr w:type="gramEnd"/>
                      <w:r w:rsidR="008457F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Returns </w:t>
                      </w:r>
                      <w:proofErr w:type="gramStart"/>
                      <w:r w:rsidR="008457F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None</w:t>
                      </w:r>
                      <w:proofErr w:type="gramEnd"/>
                      <w:r w:rsidR="008457F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if the sequence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contains</w:t>
                      </w:r>
                    </w:p>
                    <w:p w:rsidR="008457FE" w:rsidRDefault="007D0552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no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negative numbers.  </w:t>
                      </w:r>
                      <w:r w:rsidR="008457F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For example, if the argument is:</w:t>
                      </w:r>
                      <w:r w:rsidR="008457FE"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[4, 30, -19, 8, -3, -50,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100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], this function returns 2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[-8, 44, 33], this function returns 0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[1, 29, 22,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8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], this function returns None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argument is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sequence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.</w:t>
                      </w:r>
                    </w:p>
                    <w:p w:rsidR="008457FE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457FE" w:rsidRPr="005C702D" w:rsidRDefault="008457FE" w:rsidP="008457F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6566D9" w:rsidRDefault="006566D9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</w:p>
    <w:p w:rsidR="006566D9" w:rsidRDefault="008457FE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paper, in the supplied box) the following function, per its specification.</w:t>
      </w:r>
    </w:p>
    <w:p w:rsidR="008457FE" w:rsidRDefault="006566D9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5945A401" wp14:editId="5FB1AE34">
                <wp:extent cx="6209030" cy="3756540"/>
                <wp:effectExtent l="0" t="0" r="20320" b="24765"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9030" cy="37565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566D9" w:rsidRPr="005C702D" w:rsidRDefault="006566D9" w:rsidP="009C76B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number_of</w:t>
                            </w:r>
                            <w:r w:rsidR="009C76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_stutter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</w:t>
                            </w:r>
                            <w:r w:rsidR="009C76B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(string):</w:t>
                            </w:r>
                          </w:p>
                          <w:p w:rsidR="00E035C8" w:rsidRDefault="006566D9" w:rsidP="009C76B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 of</w:t>
                            </w:r>
                            <w:r w:rsidR="009C76B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"stutter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</w:t>
                            </w:r>
                            <w:r w:rsidR="009C76BE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 in the given string,</w:t>
                            </w:r>
                            <w:r w:rsid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w</w:t>
                            </w:r>
                            <w:r w:rsid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here</w:t>
                            </w:r>
                          </w:p>
                          <w:p w:rsidR="00E035C8" w:rsidRDefault="00E035C8" w:rsidP="009C76BE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="003C7BCA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"stutter" is a character repeated twice in a row.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For example:</w:t>
                            </w:r>
                          </w:p>
                          <w:p w:rsidR="00E035C8" w:rsidRDefault="00E035C8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number_of_</w:t>
                            </w:r>
                            <w:proofErr w:type="gram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stutters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'xhhbrrs'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)        returns 2</w:t>
                            </w:r>
                          </w:p>
                          <w:p w:rsidR="00E035C8" w:rsidRDefault="00E035C8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-- </w:t>
                            </w:r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number_of_</w:t>
                            </w:r>
                            <w:proofErr w:type="gram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stutters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zzzz</w:t>
                            </w:r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)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   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returns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E035C8" w:rsidRDefault="00E035C8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</w:t>
                            </w:r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number_of_</w:t>
                            </w:r>
                            <w:proofErr w:type="gram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stutters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'xxx yyy xxxx'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)   </w:t>
                            </w:r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returns 7</w:t>
                            </w:r>
                          </w:p>
                          <w:p w:rsidR="00E035C8" w:rsidRDefault="00E035C8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-- </w:t>
                            </w:r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number_of_</w:t>
                            </w:r>
                            <w:proofErr w:type="gramStart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stutters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'xxxyyyxxxx'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)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7</w:t>
                            </w:r>
                          </w:p>
                          <w:p w:rsidR="006566D9" w:rsidRPr="005C702D" w:rsidRDefault="006566D9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argument is </w:t>
                            </w:r>
                            <w:r w:rsidR="00E035C8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string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6566D9" w:rsidRDefault="006566D9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09286C" w:rsidRDefault="006566D9" w:rsidP="00E035C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9286C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Pr="005C702D" w:rsidRDefault="00E035C8" w:rsidP="006566D9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4" o:spid="_x0000_s1032" style="width:488.9pt;height:295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" filled="f" strokecolor="black [3213]" strokeweight="2pt">
                <v:textbox style="mso-fit-shape-to-text:t" inset="14.4pt,7.2pt,,7.2pt">
                  <w:txbxContent>
                    <w:p w:rsidR="006566D9" w:rsidRPr="005C702D" w:rsidRDefault="006566D9" w:rsidP="009C76B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proofErr w:type="gramStart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def</w:t>
                      </w:r>
                      <w:proofErr w:type="gramEnd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 w:rsidR="006C177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number_of</w:t>
                      </w:r>
                      <w:r w:rsidR="009C76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_stutter</w:t>
                      </w:r>
                      <w:r w:rsidR="006C177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s</w:t>
                      </w:r>
                      <w:r w:rsidR="009C76B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(string):</w:t>
                      </w:r>
                    </w:p>
                    <w:p w:rsidR="00E035C8" w:rsidRDefault="006566D9" w:rsidP="009C76B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 of</w:t>
                      </w:r>
                      <w:r w:rsidR="009C76B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"stutter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</w:t>
                      </w:r>
                      <w:r w:rsidR="009C76BE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 in the given string,</w:t>
                      </w:r>
                      <w:r w:rsid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w</w:t>
                      </w:r>
                      <w:r w:rsid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here</w:t>
                      </w:r>
                    </w:p>
                    <w:p w:rsidR="00E035C8" w:rsidRDefault="00E035C8" w:rsidP="009C76BE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="003C7BCA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a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"stutter" is a character repeated twice in a row.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For example:</w:t>
                      </w:r>
                    </w:p>
                    <w:p w:rsidR="00E035C8" w:rsidRDefault="00E035C8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number_of_</w:t>
                      </w:r>
                      <w:proofErr w:type="gram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stutters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'xhhbrrs'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)        returns 2</w:t>
                      </w:r>
                    </w:p>
                    <w:p w:rsidR="00E035C8" w:rsidRDefault="00E035C8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-- 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number_of_</w:t>
                      </w:r>
                      <w:proofErr w:type="gram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stutters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zzzz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   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returns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3</w:t>
                      </w:r>
                    </w:p>
                    <w:p w:rsidR="00E035C8" w:rsidRDefault="00E035C8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number_of_</w:t>
                      </w:r>
                      <w:proofErr w:type="gram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stutters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'xxx yyy xxxx'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  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returns 7</w:t>
                      </w:r>
                    </w:p>
                    <w:p w:rsidR="00E035C8" w:rsidRDefault="00E035C8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-- </w:t>
                      </w:r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number_of_</w:t>
                      </w:r>
                      <w:proofErr w:type="gramStart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stutters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'xxxyyyxxxx'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7</w:t>
                      </w:r>
                    </w:p>
                    <w:p w:rsidR="006566D9" w:rsidRPr="005C702D" w:rsidRDefault="006566D9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argument is </w:t>
                      </w:r>
                      <w:r w:rsidR="00E035C8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string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.</w:t>
                      </w:r>
                    </w:p>
                    <w:p w:rsidR="006566D9" w:rsidRDefault="006566D9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09286C" w:rsidRDefault="006566D9" w:rsidP="00E035C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9286C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Pr="005C702D" w:rsidRDefault="00E035C8" w:rsidP="006566D9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6566D9" w:rsidRDefault="006566D9" w:rsidP="006566D9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(here, on paper, in the supplied box) the following function, per its specification.</w:t>
      </w:r>
    </w:p>
    <w:p w:rsidR="0009286C" w:rsidRDefault="0009286C" w:rsidP="0009286C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5957D7A2" wp14:editId="19F844FC">
                <wp:extent cx="5943600" cy="2028410"/>
                <wp:effectExtent l="0" t="0" r="19050" b="26670"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20284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9286C" w:rsidRPr="005C702D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def</w:t>
                            </w:r>
                            <w:proofErr w:type="gramEnd"/>
                            <w:r w:rsidRPr="00B71F09">
                              <w:rPr>
                                <w:rFonts w:ascii="Consolas" w:hAnsi="Consolas" w:cs="Consolas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largest_number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sequence, m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Returns the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largest number in the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first  m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numbers of the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given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sequence of numbers, where  m  is the second argument.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For example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, if sequence X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is [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7, 4, 15, 20, 13, 40, </w:t>
                            </w:r>
                            <w:proofErr w:type="gramStart"/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10</w:t>
                            </w:r>
                            <w:proofErr w:type="gramEnd"/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], then: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--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largest_number(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X, 1) returns 7</w:t>
                            </w:r>
                          </w:p>
                          <w:p w:rsidR="006C177B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largest_number(X, 2) returns 7</w:t>
                            </w:r>
                          </w:p>
                          <w:p w:rsidR="006C177B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-- largest_number(X,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) returns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15</w:t>
                            </w:r>
                          </w:p>
                          <w:p w:rsidR="006C177B" w:rsidRDefault="006C177B" w:rsidP="006C177B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largest_number(X,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4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) returns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20</w:t>
                            </w:r>
                          </w:p>
                          <w:p w:rsidR="006C177B" w:rsidRDefault="006C177B" w:rsidP="006C177B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largest_number(X,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) returns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2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  <w:p w:rsidR="006C177B" w:rsidRDefault="006C177B" w:rsidP="006C177B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largest_number(X,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6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) returns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40</w:t>
                            </w:r>
                          </w:p>
                          <w:p w:rsidR="0009286C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-- largest_number(X,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7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) returns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40</w:t>
                            </w:r>
                          </w:p>
                          <w:p w:rsidR="006C177B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Precondition: The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first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argument is </w:t>
                            </w:r>
                            <w:r w:rsidR="006C177B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a non-empty sequence</w:t>
                            </w:r>
                          </w:p>
                          <w:p w:rsidR="006C177B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          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and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the second argument is a positive integer</w:t>
                            </w:r>
                          </w:p>
                          <w:p w:rsidR="0009286C" w:rsidRPr="005C702D" w:rsidRDefault="006C177B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          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>no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larger than the length of the given sequence.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b/>
                                <w:i/>
                                <w:color w:val="0066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09286C" w:rsidRPr="005C702D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9286C" w:rsidRDefault="0009286C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C702D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E035C8" w:rsidRDefault="00E035C8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3C7BCA" w:rsidRPr="005C702D" w:rsidRDefault="003C7BCA" w:rsidP="0009286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5" o:spid="_x0000_s1033" style="width:468pt;height:159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" filled="f" strokecolor="black [3213]" strokeweight="2pt">
                <v:textbox style="mso-fit-shape-to-text:t" inset="14.4pt,7.2pt,,7.2pt">
                  <w:txbxContent>
                    <w:p w:rsidR="0009286C" w:rsidRPr="005C702D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proofErr w:type="gramStart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>def</w:t>
                      </w:r>
                      <w:proofErr w:type="gramEnd"/>
                      <w:r w:rsidRPr="00B71F09">
                        <w:rPr>
                          <w:rFonts w:ascii="Consolas" w:hAnsi="Consolas" w:cs="Consolas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largest_number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sequence, m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):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Returns the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largest number in the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first  m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numbers of the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given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sequence of numbers, where  m  is the second argument.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For example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, if sequence X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is [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7, 4, 15, 20, 13, 40, </w:t>
                      </w:r>
                      <w:proofErr w:type="gramStart"/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10</w:t>
                      </w:r>
                      <w:proofErr w:type="gramEnd"/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], then: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--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largest_number(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X, 1) returns 7</w:t>
                      </w:r>
                    </w:p>
                    <w:p w:rsidR="006C177B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largest_number(X, 2) returns 7</w:t>
                      </w:r>
                    </w:p>
                    <w:p w:rsidR="006C177B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-- largest_number(X,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returns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15</w:t>
                      </w:r>
                    </w:p>
                    <w:p w:rsidR="006C177B" w:rsidRDefault="006C177B" w:rsidP="006C177B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largest_number(X,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4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returns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20</w:t>
                      </w:r>
                    </w:p>
                    <w:p w:rsidR="006C177B" w:rsidRDefault="006C177B" w:rsidP="006C177B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largest_number(X,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returns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2</w:t>
                      </w:r>
                      <w:bookmarkStart w:id="1" w:name="_GoBack"/>
                      <w:bookmarkEnd w:id="1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0</w:t>
                      </w:r>
                    </w:p>
                    <w:p w:rsidR="006C177B" w:rsidRDefault="006C177B" w:rsidP="006C177B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largest_number(X,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6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returns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40</w:t>
                      </w:r>
                    </w:p>
                    <w:p w:rsidR="0009286C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-- largest_number(X,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7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) returns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40</w:t>
                      </w:r>
                    </w:p>
                    <w:p w:rsidR="006C177B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Precondition: The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first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argument is </w:t>
                      </w:r>
                      <w:r w:rsidR="006C177B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a non-empty sequence</w:t>
                      </w:r>
                    </w:p>
                    <w:p w:rsidR="006C177B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          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and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the second argument is a positive integer</w:t>
                      </w:r>
                    </w:p>
                    <w:p w:rsidR="0009286C" w:rsidRPr="005C702D" w:rsidRDefault="006C177B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          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>no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larger than the length of the given sequence.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b/>
                          <w:i/>
                          <w:color w:val="0066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09286C" w:rsidRPr="005C702D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9286C" w:rsidRDefault="0009286C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5C702D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E035C8" w:rsidRDefault="00E035C8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3C7BCA" w:rsidRPr="005C702D" w:rsidRDefault="003C7BCA" w:rsidP="0009286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09286C" w:rsidRDefault="0009286C" w:rsidP="0009286C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</w:p>
    <w:p w:rsidR="00E035C8" w:rsidRPr="00B433E6" w:rsidRDefault="00CF3141" w:rsidP="00E035C8">
      <w:pPr>
        <w:pStyle w:val="ListParagraph"/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</w:r>
    </w:p>
    <w:p w:rsidR="00B433E6" w:rsidRPr="00B433E6" w:rsidRDefault="00B433E6" w:rsidP="00B433E6">
      <w:pPr>
        <w:spacing w:after="0" w:line="240" w:lineRule="auto"/>
        <w:rPr>
          <w:rFonts w:ascii="Consolas" w:hAnsi="Consolas" w:cs="Consolas"/>
          <w:sz w:val="24"/>
          <w:szCs w:val="24"/>
        </w:rPr>
      </w:pPr>
    </w:p>
    <w:sectPr w:rsidR="00B433E6" w:rsidRPr="00B433E6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490C" w:rsidRDefault="00CA490C" w:rsidP="00117AA5">
      <w:pPr>
        <w:spacing w:after="0" w:line="240" w:lineRule="auto"/>
      </w:pPr>
      <w:r>
        <w:separator/>
      </w:r>
    </w:p>
  </w:endnote>
  <w:endnote w:type="continuationSeparator" w:id="0">
    <w:p w:rsidR="00CA490C" w:rsidRDefault="00CA490C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490C" w:rsidRDefault="00CA490C" w:rsidP="00117AA5">
      <w:pPr>
        <w:spacing w:after="0" w:line="240" w:lineRule="auto"/>
      </w:pPr>
      <w:r>
        <w:separator/>
      </w:r>
    </w:p>
  </w:footnote>
  <w:footnote w:type="continuationSeparator" w:id="0">
    <w:p w:rsidR="00CA490C" w:rsidRDefault="00CA490C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49068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11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CA490C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3C7BC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3C7BC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34" style="position:absolute;margin-left:0;margin-top:-3.3pt;width:506.9pt;height:24pt;z-index:251663360;mso-position-horizontal-relative:text;mso-position-vertical-relative:text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5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49068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11</w:t>
                      </w:r>
                    </w:p>
                  </w:txbxContent>
                </v:textbox>
              </v:shape>
              <v:shape id="Text Box 5" o:spid="_x0000_s1036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CA490C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3C7BC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3C7BC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FF664CE"/>
    <w:multiLevelType w:val="hybridMultilevel"/>
    <w:tmpl w:val="E280F1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5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  <w:num w:numId="3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32506"/>
    <w:rsid w:val="00041F20"/>
    <w:rsid w:val="000449E1"/>
    <w:rsid w:val="00046D8B"/>
    <w:rsid w:val="00055F3A"/>
    <w:rsid w:val="000609F8"/>
    <w:rsid w:val="000746B4"/>
    <w:rsid w:val="00082200"/>
    <w:rsid w:val="0009286C"/>
    <w:rsid w:val="000C29AC"/>
    <w:rsid w:val="000C6085"/>
    <w:rsid w:val="000D6E47"/>
    <w:rsid w:val="0010127A"/>
    <w:rsid w:val="001027A0"/>
    <w:rsid w:val="00104512"/>
    <w:rsid w:val="001105F2"/>
    <w:rsid w:val="0011133B"/>
    <w:rsid w:val="00116BD4"/>
    <w:rsid w:val="00117AA5"/>
    <w:rsid w:val="001214BC"/>
    <w:rsid w:val="00124CC4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934E8"/>
    <w:rsid w:val="001A1920"/>
    <w:rsid w:val="001B471C"/>
    <w:rsid w:val="001C7B8B"/>
    <w:rsid w:val="001D2FC1"/>
    <w:rsid w:val="001D39EE"/>
    <w:rsid w:val="00214DE4"/>
    <w:rsid w:val="00217347"/>
    <w:rsid w:val="0022522E"/>
    <w:rsid w:val="00237EE0"/>
    <w:rsid w:val="00240F00"/>
    <w:rsid w:val="0024209E"/>
    <w:rsid w:val="00253482"/>
    <w:rsid w:val="00256E51"/>
    <w:rsid w:val="00266F01"/>
    <w:rsid w:val="002675E9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C1E8F"/>
    <w:rsid w:val="002D651A"/>
    <w:rsid w:val="002D6863"/>
    <w:rsid w:val="002E77BC"/>
    <w:rsid w:val="002F54C2"/>
    <w:rsid w:val="00300E1A"/>
    <w:rsid w:val="00300EE5"/>
    <w:rsid w:val="00302D45"/>
    <w:rsid w:val="003142AA"/>
    <w:rsid w:val="00322C25"/>
    <w:rsid w:val="0032770A"/>
    <w:rsid w:val="00331EDF"/>
    <w:rsid w:val="00333287"/>
    <w:rsid w:val="003375F9"/>
    <w:rsid w:val="00342AD9"/>
    <w:rsid w:val="00346AFD"/>
    <w:rsid w:val="003575A6"/>
    <w:rsid w:val="00376A15"/>
    <w:rsid w:val="003773DF"/>
    <w:rsid w:val="003B0082"/>
    <w:rsid w:val="003B18DC"/>
    <w:rsid w:val="003C7BCA"/>
    <w:rsid w:val="003D6234"/>
    <w:rsid w:val="003D689B"/>
    <w:rsid w:val="003F43E1"/>
    <w:rsid w:val="004032D9"/>
    <w:rsid w:val="0043644F"/>
    <w:rsid w:val="00445E71"/>
    <w:rsid w:val="004548FE"/>
    <w:rsid w:val="00465A36"/>
    <w:rsid w:val="00477F07"/>
    <w:rsid w:val="00480CD8"/>
    <w:rsid w:val="004876BD"/>
    <w:rsid w:val="0049068F"/>
    <w:rsid w:val="00492489"/>
    <w:rsid w:val="004A4EC4"/>
    <w:rsid w:val="004A55A6"/>
    <w:rsid w:val="004B4C0A"/>
    <w:rsid w:val="004C490E"/>
    <w:rsid w:val="004E7083"/>
    <w:rsid w:val="004F3A9A"/>
    <w:rsid w:val="004F7F69"/>
    <w:rsid w:val="00503056"/>
    <w:rsid w:val="00515F80"/>
    <w:rsid w:val="00523778"/>
    <w:rsid w:val="0052643B"/>
    <w:rsid w:val="0053285D"/>
    <w:rsid w:val="00541175"/>
    <w:rsid w:val="00542C2A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B5679"/>
    <w:rsid w:val="005C702D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42FFB"/>
    <w:rsid w:val="00645E88"/>
    <w:rsid w:val="00646237"/>
    <w:rsid w:val="006566D9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C177B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43CF5"/>
    <w:rsid w:val="00752A93"/>
    <w:rsid w:val="00753A57"/>
    <w:rsid w:val="007625E1"/>
    <w:rsid w:val="00776417"/>
    <w:rsid w:val="007849E6"/>
    <w:rsid w:val="00784E51"/>
    <w:rsid w:val="00785216"/>
    <w:rsid w:val="007911E9"/>
    <w:rsid w:val="0079163F"/>
    <w:rsid w:val="00796637"/>
    <w:rsid w:val="00796E60"/>
    <w:rsid w:val="007A1C70"/>
    <w:rsid w:val="007A26B9"/>
    <w:rsid w:val="007B25C2"/>
    <w:rsid w:val="007B2FE8"/>
    <w:rsid w:val="007D0552"/>
    <w:rsid w:val="007E15F8"/>
    <w:rsid w:val="007E3CE3"/>
    <w:rsid w:val="007F0621"/>
    <w:rsid w:val="007F7256"/>
    <w:rsid w:val="008015B5"/>
    <w:rsid w:val="00805EC4"/>
    <w:rsid w:val="00811781"/>
    <w:rsid w:val="008120ED"/>
    <w:rsid w:val="00814069"/>
    <w:rsid w:val="00815CD5"/>
    <w:rsid w:val="00826D9A"/>
    <w:rsid w:val="00843199"/>
    <w:rsid w:val="008457FE"/>
    <w:rsid w:val="00870E98"/>
    <w:rsid w:val="00873084"/>
    <w:rsid w:val="00873F99"/>
    <w:rsid w:val="008845DC"/>
    <w:rsid w:val="00890F3C"/>
    <w:rsid w:val="00890FB4"/>
    <w:rsid w:val="008933A3"/>
    <w:rsid w:val="00895D82"/>
    <w:rsid w:val="008A50C3"/>
    <w:rsid w:val="008B298F"/>
    <w:rsid w:val="008B3399"/>
    <w:rsid w:val="008B3A6F"/>
    <w:rsid w:val="008B60DF"/>
    <w:rsid w:val="008B62AB"/>
    <w:rsid w:val="008C45D9"/>
    <w:rsid w:val="008D1BF6"/>
    <w:rsid w:val="008E7750"/>
    <w:rsid w:val="008F76ED"/>
    <w:rsid w:val="0091487F"/>
    <w:rsid w:val="00914EE9"/>
    <w:rsid w:val="00920497"/>
    <w:rsid w:val="00922626"/>
    <w:rsid w:val="00933381"/>
    <w:rsid w:val="00934825"/>
    <w:rsid w:val="009412D5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C76BE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093E"/>
    <w:rsid w:val="00AE3D4B"/>
    <w:rsid w:val="00AE689E"/>
    <w:rsid w:val="00AF652F"/>
    <w:rsid w:val="00B12CE5"/>
    <w:rsid w:val="00B16927"/>
    <w:rsid w:val="00B20745"/>
    <w:rsid w:val="00B21D3E"/>
    <w:rsid w:val="00B358F3"/>
    <w:rsid w:val="00B363CC"/>
    <w:rsid w:val="00B41DBE"/>
    <w:rsid w:val="00B433E6"/>
    <w:rsid w:val="00B43E78"/>
    <w:rsid w:val="00B55AB2"/>
    <w:rsid w:val="00B56C12"/>
    <w:rsid w:val="00B6430A"/>
    <w:rsid w:val="00B66EE9"/>
    <w:rsid w:val="00B67E10"/>
    <w:rsid w:val="00B70A3C"/>
    <w:rsid w:val="00B71F09"/>
    <w:rsid w:val="00B73F91"/>
    <w:rsid w:val="00B76B51"/>
    <w:rsid w:val="00B77938"/>
    <w:rsid w:val="00B84657"/>
    <w:rsid w:val="00B8633F"/>
    <w:rsid w:val="00B9640B"/>
    <w:rsid w:val="00BA5485"/>
    <w:rsid w:val="00BC00D9"/>
    <w:rsid w:val="00BD2BAF"/>
    <w:rsid w:val="00BD4597"/>
    <w:rsid w:val="00BE1544"/>
    <w:rsid w:val="00BF5C75"/>
    <w:rsid w:val="00C07AED"/>
    <w:rsid w:val="00C34D49"/>
    <w:rsid w:val="00C421C7"/>
    <w:rsid w:val="00C57130"/>
    <w:rsid w:val="00C60979"/>
    <w:rsid w:val="00C71685"/>
    <w:rsid w:val="00C9705E"/>
    <w:rsid w:val="00CA0A85"/>
    <w:rsid w:val="00CA0C1F"/>
    <w:rsid w:val="00CA490C"/>
    <w:rsid w:val="00CC2484"/>
    <w:rsid w:val="00CC25A1"/>
    <w:rsid w:val="00CD4997"/>
    <w:rsid w:val="00CE5A4F"/>
    <w:rsid w:val="00CF3141"/>
    <w:rsid w:val="00D0548E"/>
    <w:rsid w:val="00D14B50"/>
    <w:rsid w:val="00D14B62"/>
    <w:rsid w:val="00D15A28"/>
    <w:rsid w:val="00D20BFB"/>
    <w:rsid w:val="00D330DE"/>
    <w:rsid w:val="00D363BB"/>
    <w:rsid w:val="00D40E91"/>
    <w:rsid w:val="00D54CBE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D5559"/>
    <w:rsid w:val="00DE3228"/>
    <w:rsid w:val="00DF1FD9"/>
    <w:rsid w:val="00DF48DC"/>
    <w:rsid w:val="00E00D70"/>
    <w:rsid w:val="00E035C8"/>
    <w:rsid w:val="00E07777"/>
    <w:rsid w:val="00E12A87"/>
    <w:rsid w:val="00E16162"/>
    <w:rsid w:val="00E25215"/>
    <w:rsid w:val="00E338CB"/>
    <w:rsid w:val="00E54229"/>
    <w:rsid w:val="00E61C27"/>
    <w:rsid w:val="00E62C65"/>
    <w:rsid w:val="00E73644"/>
    <w:rsid w:val="00E808F7"/>
    <w:rsid w:val="00E83A6F"/>
    <w:rsid w:val="00E86595"/>
    <w:rsid w:val="00EA6CDE"/>
    <w:rsid w:val="00EC0CC3"/>
    <w:rsid w:val="00ED13ED"/>
    <w:rsid w:val="00EE15E1"/>
    <w:rsid w:val="00EE2D0F"/>
    <w:rsid w:val="00EF0BF6"/>
    <w:rsid w:val="00F11AA3"/>
    <w:rsid w:val="00F16249"/>
    <w:rsid w:val="00F304DB"/>
    <w:rsid w:val="00F31BE9"/>
    <w:rsid w:val="00F43A4B"/>
    <w:rsid w:val="00F568D4"/>
    <w:rsid w:val="00F56AED"/>
    <w:rsid w:val="00F6605D"/>
    <w:rsid w:val="00F745E5"/>
    <w:rsid w:val="00F74ED0"/>
    <w:rsid w:val="00F75B6B"/>
    <w:rsid w:val="00F83DE5"/>
    <w:rsid w:val="00F934F6"/>
    <w:rsid w:val="00F97928"/>
    <w:rsid w:val="00F97936"/>
    <w:rsid w:val="00FA27E8"/>
    <w:rsid w:val="00FC0C2A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3290</TotalTime>
  <Pages>4</Pages>
  <Words>315</Words>
  <Characters>1473</Characters>
  <Application>Microsoft Office Word</Application>
  <DocSecurity>0</DocSecurity>
  <Lines>36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73</cp:revision>
  <cp:lastPrinted>2013-09-27T15:13:00Z</cp:lastPrinted>
  <dcterms:created xsi:type="dcterms:W3CDTF">2012-03-20T15:48:00Z</dcterms:created>
  <dcterms:modified xsi:type="dcterms:W3CDTF">2014-01-09T19:17:00Z</dcterms:modified>
</cp:coreProperties>
</file>