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Pr="00322C25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1105F2">
        <w:rPr>
          <w:rFonts w:ascii="Candara" w:hAnsi="Candara"/>
          <w:sz w:val="24"/>
          <w:szCs w:val="24"/>
        </w:rPr>
        <w:t>17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(circle your choice):</w:t>
      </w:r>
    </w:p>
    <w:p w:rsidR="00016775" w:rsidRDefault="00016775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</w:p>
    <w:p w:rsidR="00AF652F" w:rsidRDefault="00AF652F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</w:p>
    <w:p w:rsidR="00AF652F" w:rsidRDefault="00AF652F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</w:p>
    <w:p w:rsidR="00B76B51" w:rsidRPr="00A812A6" w:rsidRDefault="00AF652F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</w:p>
    <w:p w:rsidR="00322C25" w:rsidRDefault="00A812A6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In CSSE 120, you will watch some short</w:t>
      </w:r>
      <w:r>
        <w:rPr>
          <w:rFonts w:ascii="Candara" w:hAnsi="Candara" w:cs="Courier New"/>
          <w:sz w:val="24"/>
          <w:szCs w:val="24"/>
        </w:rPr>
        <w:br/>
        <w:t>videos and do a short quiz before most sessions?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>t know?  (Circle your choice)</w:t>
      </w:r>
    </w:p>
    <w:p w:rsidR="004E7083" w:rsidRDefault="004E7083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Cry.</w:t>
      </w:r>
    </w:p>
    <w:p w:rsidR="004E7083" w:rsidRDefault="004E7083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Beat up your professor.</w:t>
      </w:r>
    </w:p>
    <w:p w:rsidR="004E7083" w:rsidRPr="004E7083" w:rsidRDefault="001105F2" w:rsidP="004E7083">
      <w:pPr>
        <w:pStyle w:val="ListParagraph"/>
        <w:numPr>
          <w:ilvl w:val="1"/>
          <w:numId w:val="26"/>
        </w:numPr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A812A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If you don’t watch the video and do the quiz</w:t>
      </w:r>
      <w:r>
        <w:rPr>
          <w:rFonts w:ascii="Candara" w:hAnsi="Candara" w:cs="Courier New"/>
          <w:sz w:val="24"/>
          <w:szCs w:val="24"/>
        </w:rPr>
        <w:br/>
        <w:t xml:space="preserve">before class, should you come to class anyhow?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4E7083" w:rsidRDefault="004E7083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If you don’t watch the video and do the quiz before class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will you have to do them at the beginning of class?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1105F2" w:rsidRDefault="001105F2" w:rsidP="004E7083">
      <w:pPr>
        <w:spacing w:before="120" w:after="0" w:line="240" w:lineRule="auto"/>
        <w:outlineLvl w:val="0"/>
        <w:rPr>
          <w:rFonts w:ascii="Candara" w:hAnsi="Candara" w:cs="Courier New"/>
          <w:sz w:val="24"/>
          <w:szCs w:val="24"/>
        </w:rPr>
      </w:pPr>
    </w:p>
    <w:p w:rsidR="00BA5485" w:rsidRDefault="00BA5485" w:rsidP="004E7083">
      <w:pPr>
        <w:spacing w:before="120" w:after="0" w:line="240" w:lineRule="auto"/>
        <w:outlineLvl w:val="0"/>
        <w:rPr>
          <w:rFonts w:ascii="Candara" w:hAnsi="Candara" w:cs="Courier New"/>
          <w:sz w:val="24"/>
          <w:szCs w:val="24"/>
        </w:rPr>
      </w:pPr>
    </w:p>
    <w:p w:rsidR="003B18DC" w:rsidRPr="0024209E" w:rsidRDefault="004E7083" w:rsidP="00F9108A">
      <w:pPr>
        <w:spacing w:before="120" w:after="0" w:line="240" w:lineRule="auto"/>
        <w:outlineLvl w:val="0"/>
        <w:rPr>
          <w:rFonts w:ascii="Candara" w:hAnsi="Candara" w:cs="Courier New"/>
          <w:sz w:val="24"/>
          <w:szCs w:val="24"/>
        </w:rPr>
      </w:pPr>
      <w:r w:rsidRPr="004E7083">
        <w:rPr>
          <w:rFonts w:ascii="Candara" w:hAnsi="Candara" w:cs="Courier New"/>
          <w:sz w:val="24"/>
          <w:szCs w:val="24"/>
        </w:rPr>
        <w:t xml:space="preserve"> </w:t>
      </w:r>
      <w:bookmarkStart w:id="0" w:name="_GoBack"/>
      <w:bookmarkEnd w:id="0"/>
    </w:p>
    <w:p w:rsidR="003B18DC" w:rsidRDefault="003B18DC" w:rsidP="003B18D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083" w:rsidRPr="004E7083" w:rsidRDefault="004E7083" w:rsidP="004E708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322C25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09A" w:rsidRDefault="0096609A" w:rsidP="00117AA5">
      <w:pPr>
        <w:spacing w:after="0" w:line="240" w:lineRule="auto"/>
      </w:pPr>
      <w:r>
        <w:separator/>
      </w:r>
    </w:p>
  </w:endnote>
  <w:endnote w:type="continuationSeparator" w:id="0">
    <w:p w:rsidR="0096609A" w:rsidRDefault="0096609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09A" w:rsidRDefault="0096609A" w:rsidP="00117AA5">
      <w:pPr>
        <w:spacing w:after="0" w:line="240" w:lineRule="auto"/>
      </w:pPr>
      <w:r>
        <w:separator/>
      </w:r>
    </w:p>
  </w:footnote>
  <w:footnote w:type="continuationSeparator" w:id="0">
    <w:p w:rsidR="0096609A" w:rsidRDefault="0096609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AD735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6609A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9108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9108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AD735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96609A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9108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9108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1"/>
  </w:num>
  <w:num w:numId="10">
    <w:abstractNumId w:val="9"/>
  </w:num>
  <w:num w:numId="11">
    <w:abstractNumId w:val="30"/>
  </w:num>
  <w:num w:numId="12">
    <w:abstractNumId w:val="33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75F9"/>
    <w:rsid w:val="00346AFD"/>
    <w:rsid w:val="003575A6"/>
    <w:rsid w:val="00376A15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49DE"/>
    <w:rsid w:val="0064623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6609A"/>
    <w:rsid w:val="00992CA5"/>
    <w:rsid w:val="009974BA"/>
    <w:rsid w:val="009B6837"/>
    <w:rsid w:val="009C2DB0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330DE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108A"/>
    <w:rsid w:val="00F934F6"/>
    <w:rsid w:val="00F9792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1182</TotalTime>
  <Pages>1</Pages>
  <Words>216</Words>
  <Characters>1011</Characters>
  <Application>Microsoft Office Word</Application>
  <DocSecurity>0</DocSecurity>
  <Lines>28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17</cp:revision>
  <cp:lastPrinted>2011-12-01T17:47:00Z</cp:lastPrinted>
  <dcterms:created xsi:type="dcterms:W3CDTF">2012-03-20T15:48:00Z</dcterms:created>
  <dcterms:modified xsi:type="dcterms:W3CDTF">2013-06-05T11:54:00Z</dcterms:modified>
</cp:coreProperties>
</file>