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8B4" w:rsidRDefault="00B868B4" w:rsidP="00B868B4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B868B4" w:rsidRPr="000D2A56" w:rsidRDefault="00B868B4" w:rsidP="00B868B4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0D2A56">
        <w:rPr>
          <w:rFonts w:ascii="Candara" w:hAnsi="Candara"/>
          <w:b/>
          <w:i/>
          <w:color w:val="FF0000"/>
          <w:sz w:val="24"/>
          <w:szCs w:val="24"/>
        </w:rPr>
        <w:t xml:space="preserve">Turn this in via the Session </w:t>
      </w:r>
      <w:r>
        <w:rPr>
          <w:rFonts w:ascii="Candara" w:hAnsi="Candara"/>
          <w:b/>
          <w:i/>
          <w:color w:val="FF0000"/>
          <w:sz w:val="24"/>
          <w:szCs w:val="24"/>
        </w:rPr>
        <w:t>12</w:t>
      </w:r>
      <w:r w:rsidRPr="000D2A56">
        <w:rPr>
          <w:rFonts w:ascii="Candara" w:hAnsi="Candara"/>
          <w:b/>
          <w:i/>
          <w:color w:val="FF0000"/>
          <w:sz w:val="24"/>
          <w:szCs w:val="24"/>
        </w:rPr>
        <w:t xml:space="preserve"> Dropbox on our Moodle site.</w:t>
      </w:r>
    </w:p>
    <w:p w:rsidR="00B868B4" w:rsidRDefault="00B868B4" w:rsidP="00B868B4">
      <w:pPr>
        <w:spacing w:before="120" w:after="0" w:line="240" w:lineRule="auto"/>
        <w:outlineLvl w:val="0"/>
        <w:rPr>
          <w:rFonts w:ascii="Candara" w:hAnsi="Candara"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FC0C2A" w:rsidRPr="00C568E7" w:rsidRDefault="00FC0C2A" w:rsidP="00FC0C2A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</w:p>
    <w:p w:rsidR="00AD735F" w:rsidRDefault="00FC0C2A" w:rsidP="006566D9">
      <w:pPr>
        <w:spacing w:before="360" w:after="0" w:line="240" w:lineRule="auto"/>
        <w:outlineLvl w:val="0"/>
        <w:rPr>
          <w:rFonts w:ascii="Candara" w:hAnsi="Candara"/>
          <w:sz w:val="24"/>
          <w:szCs w:val="24"/>
        </w:rPr>
      </w:pPr>
      <w:r w:rsidRPr="00FC0C2A">
        <w:rPr>
          <w:rFonts w:ascii="Candara" w:hAnsi="Candara"/>
          <w:b/>
          <w:sz w:val="24"/>
          <w:szCs w:val="24"/>
          <w:u w:val="single"/>
        </w:rPr>
        <w:t>Online reading</w:t>
      </w:r>
      <w:r w:rsidR="00AD735F">
        <w:rPr>
          <w:rFonts w:ascii="Candara" w:hAnsi="Candara"/>
          <w:sz w:val="24"/>
          <w:szCs w:val="24"/>
        </w:rPr>
        <w:t xml:space="preserve">:  </w:t>
      </w:r>
      <w:r w:rsidR="00B42D6B">
        <w:rPr>
          <w:rFonts w:ascii="Candara" w:hAnsi="Candara"/>
          <w:b/>
          <w:i/>
          <w:sz w:val="24"/>
          <w:szCs w:val="24"/>
        </w:rPr>
        <w:t>Box-and-Pointer Diagrams and Mutable Objects</w:t>
      </w:r>
    </w:p>
    <w:p w:rsidR="001E0C34" w:rsidRPr="001E0C34" w:rsidRDefault="001E0C34" w:rsidP="001E0C34">
      <w:pPr>
        <w:pStyle w:val="ListParagraph"/>
        <w:numPr>
          <w:ilvl w:val="0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E0C34">
        <w:rPr>
          <w:rFonts w:ascii="Candara" w:hAnsi="Candara" w:cs="Courier New"/>
          <w:b/>
          <w:i/>
          <w:sz w:val="24"/>
          <w:szCs w:val="24"/>
        </w:rPr>
        <w:t>Variables are REFERENCES to objects</w:t>
      </w:r>
      <w:r>
        <w:rPr>
          <w:rFonts w:ascii="Candara" w:hAnsi="Candara" w:cs="Courier New"/>
          <w:sz w:val="24"/>
          <w:szCs w:val="24"/>
        </w:rPr>
        <w:t xml:space="preserve">. 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1E0C34" w:rsidRDefault="001E0C34" w:rsidP="001E0C34">
      <w:pPr>
        <w:pStyle w:val="ListParagraph"/>
        <w:numPr>
          <w:ilvl w:val="0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D6535">
        <w:rPr>
          <w:rFonts w:ascii="Candara" w:hAnsi="Candara" w:cs="Courier New"/>
          <w:b/>
          <w:i/>
          <w:sz w:val="24"/>
          <w:szCs w:val="24"/>
        </w:rPr>
        <w:t>Assignment</w:t>
      </w:r>
      <w:r>
        <w:rPr>
          <w:rFonts w:ascii="Candara" w:hAnsi="Candara" w:cs="Courier New"/>
          <w:sz w:val="24"/>
          <w:szCs w:val="24"/>
        </w:rPr>
        <w:t xml:space="preserve"> (e.g.  </w:t>
      </w:r>
      <w:r w:rsidRPr="001D6535">
        <w:rPr>
          <w:rFonts w:ascii="Consolas" w:hAnsi="Consolas" w:cs="Consolas"/>
          <w:b/>
          <w:sz w:val="24"/>
          <w:szCs w:val="24"/>
        </w:rPr>
        <w:t>x = 100</w:t>
      </w:r>
      <w:proofErr w:type="gramStart"/>
      <w:r>
        <w:rPr>
          <w:rFonts w:ascii="Candara" w:hAnsi="Candara" w:cs="Courier New"/>
          <w:sz w:val="24"/>
          <w:szCs w:val="24"/>
        </w:rPr>
        <w:t>)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causes a variable to refer to an object.  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1E0C34" w:rsidRDefault="001E0C34" w:rsidP="001E0C34">
      <w:pPr>
        <w:pStyle w:val="ListParagraph"/>
        <w:numPr>
          <w:ilvl w:val="0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D6535">
        <w:rPr>
          <w:rFonts w:ascii="Candara" w:hAnsi="Candara" w:cs="Courier New"/>
          <w:b/>
          <w:i/>
          <w:sz w:val="24"/>
          <w:szCs w:val="24"/>
        </w:rPr>
        <w:t>Function calls</w:t>
      </w:r>
      <w:r>
        <w:rPr>
          <w:rFonts w:ascii="Candara" w:hAnsi="Candara" w:cs="Courier New"/>
          <w:sz w:val="24"/>
          <w:szCs w:val="24"/>
        </w:rPr>
        <w:t xml:space="preserve"> (e.g.  </w:t>
      </w:r>
      <w:proofErr w:type="gramStart"/>
      <w:r w:rsidRPr="001D6535">
        <w:rPr>
          <w:rFonts w:ascii="Consolas" w:hAnsi="Consolas" w:cs="Consolas"/>
          <w:b/>
          <w:sz w:val="24"/>
          <w:szCs w:val="24"/>
        </w:rPr>
        <w:t>foo(</w:t>
      </w:r>
      <w:proofErr w:type="gramEnd"/>
      <w:r w:rsidRPr="001D6535">
        <w:rPr>
          <w:rFonts w:ascii="Consolas" w:hAnsi="Consolas" w:cs="Consolas"/>
          <w:b/>
          <w:sz w:val="24"/>
          <w:szCs w:val="24"/>
        </w:rPr>
        <w:t>54, x)</w:t>
      </w:r>
      <w:r>
        <w:rPr>
          <w:rFonts w:ascii="Candara" w:hAnsi="Candara" w:cs="Courier New"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br/>
        <w:t>also cause variables to refer to objects.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1E0C34" w:rsidRDefault="001E0C34" w:rsidP="001E0C3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one example of an object that is a </w:t>
      </w:r>
      <w:r w:rsidRPr="001E0C34">
        <w:rPr>
          <w:rFonts w:ascii="Candara" w:hAnsi="Candara" w:cs="Courier New"/>
          <w:b/>
          <w:i/>
          <w:sz w:val="24"/>
          <w:szCs w:val="24"/>
        </w:rPr>
        <w:t>container</w:t>
      </w:r>
      <w:r>
        <w:rPr>
          <w:rFonts w:ascii="Candara" w:hAnsi="Candara" w:cs="Courier New"/>
          <w:sz w:val="24"/>
          <w:szCs w:val="24"/>
        </w:rPr>
        <w:t xml:space="preserve"> object:</w:t>
      </w:r>
    </w:p>
    <w:p w:rsidR="001E0C34" w:rsidRDefault="001E0C34" w:rsidP="001E0C34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0C34" w:rsidRPr="001E0C34" w:rsidRDefault="001E0C34" w:rsidP="001E0C3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one example of an object that is </w:t>
      </w:r>
      <w:r w:rsidRPr="001E0C34">
        <w:rPr>
          <w:rFonts w:ascii="Candara" w:hAnsi="Candara" w:cs="Courier New"/>
          <w:b/>
          <w:i/>
          <w:sz w:val="24"/>
          <w:szCs w:val="24"/>
        </w:rPr>
        <w:t>NOT</w:t>
      </w:r>
      <w:r>
        <w:rPr>
          <w:rFonts w:ascii="Candara" w:hAnsi="Candara" w:cs="Courier New"/>
          <w:sz w:val="24"/>
          <w:szCs w:val="24"/>
        </w:rPr>
        <w:t xml:space="preserve"> a </w:t>
      </w:r>
      <w:r w:rsidRPr="001E0C34">
        <w:rPr>
          <w:rFonts w:ascii="Candara" w:hAnsi="Candara" w:cs="Courier New"/>
          <w:b/>
          <w:i/>
          <w:sz w:val="24"/>
          <w:szCs w:val="24"/>
        </w:rPr>
        <w:t>container</w:t>
      </w:r>
      <w:r>
        <w:rPr>
          <w:rFonts w:ascii="Candara" w:hAnsi="Candara" w:cs="Courier New"/>
          <w:sz w:val="24"/>
          <w:szCs w:val="24"/>
        </w:rPr>
        <w:t xml:space="preserve"> object:</w:t>
      </w:r>
    </w:p>
    <w:p w:rsidR="001E0C34" w:rsidRPr="001E0C34" w:rsidRDefault="001E0C34" w:rsidP="001E0C34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E580F" w:rsidRDefault="001E0C34" w:rsidP="00BE580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Which of the following demonstrates the correct way to depict a </w:t>
      </w:r>
      <w:r w:rsidRPr="00BE580F">
        <w:rPr>
          <w:rFonts w:ascii="Candara" w:hAnsi="Candara" w:cs="Courier New"/>
          <w:b/>
          <w:i/>
          <w:sz w:val="24"/>
          <w:szCs w:val="24"/>
        </w:rPr>
        <w:t>NON</w:t>
      </w:r>
      <w:r w:rsidR="006E1729" w:rsidRPr="00BE580F">
        <w:rPr>
          <w:rFonts w:ascii="Candara" w:hAnsi="Candara" w:cs="Courier New"/>
          <w:b/>
          <w:i/>
          <w:sz w:val="24"/>
          <w:szCs w:val="24"/>
        </w:rPr>
        <w:t>-container</w:t>
      </w:r>
      <w:r w:rsidR="006E1729">
        <w:rPr>
          <w:rFonts w:ascii="Candara" w:hAnsi="Candara" w:cs="Courier New"/>
          <w:sz w:val="24"/>
          <w:szCs w:val="24"/>
        </w:rPr>
        <w:t xml:space="preserve"> object </w:t>
      </w:r>
      <w:r>
        <w:rPr>
          <w:rFonts w:ascii="Candara" w:hAnsi="Candara" w:cs="Courier New"/>
          <w:sz w:val="24"/>
          <w:szCs w:val="24"/>
        </w:rPr>
        <w:t>in a box-and-pointer diagram?  (Circle your choice.)</w:t>
      </w:r>
    </w:p>
    <w:p w:rsidR="00BE580F" w:rsidRPr="00BE580F" w:rsidRDefault="00BE580F" w:rsidP="00BE580F">
      <w:pPr>
        <w:pStyle w:val="ListParagraph"/>
        <w:rPr>
          <w:rFonts w:ascii="Candara" w:hAnsi="Candara" w:cs="Courier New"/>
          <w:sz w:val="24"/>
          <w:szCs w:val="24"/>
        </w:rPr>
      </w:pPr>
    </w:p>
    <w:p w:rsidR="001E0C34" w:rsidRPr="00BE580F" w:rsidRDefault="00BE580F" w:rsidP="00BE580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4C17F9A9" wp14:editId="4ED1AF0C">
                <wp:simplePos x="0" y="0"/>
                <wp:positionH relativeFrom="column">
                  <wp:posOffset>952500</wp:posOffset>
                </wp:positionH>
                <wp:positionV relativeFrom="paragraph">
                  <wp:posOffset>66040</wp:posOffset>
                </wp:positionV>
                <wp:extent cx="657225" cy="304165"/>
                <wp:effectExtent l="0" t="0" r="28575" b="19685"/>
                <wp:wrapSquare wrapText="bothSides"/>
                <wp:docPr id="270" name="Rectangle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E0C34" w:rsidRPr="003D5552" w:rsidRDefault="001E0C34" w:rsidP="001E0C34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305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0" o:spid="_x0000_s1026" style="position:absolute;left:0;text-align:left;margin-left:75pt;margin-top:5.2pt;width:51.75pt;height:23.95pt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" filled="f" strokecolor="black [3213]" strokeweight="2pt">
                <v:textbox>
                  <w:txbxContent>
                    <w:p w:rsidR="001E0C34" w:rsidRPr="003D5552" w:rsidRDefault="001E0C34" w:rsidP="001E0C34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305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0" locked="0" layoutInCell="1" allowOverlap="1" wp14:anchorId="1B86F2EB" wp14:editId="2321DD8A">
                <wp:simplePos x="0" y="0"/>
                <wp:positionH relativeFrom="column">
                  <wp:posOffset>3390900</wp:posOffset>
                </wp:positionH>
                <wp:positionV relativeFrom="paragraph">
                  <wp:posOffset>8890</wp:posOffset>
                </wp:positionV>
                <wp:extent cx="1657350" cy="313690"/>
                <wp:effectExtent l="0" t="0" r="0" b="10160"/>
                <wp:wrapSquare wrapText="bothSides"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57350" cy="313690"/>
                          <a:chOff x="0" y="0"/>
                          <a:chExt cx="1657350" cy="313690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65722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E0C34" w:rsidRPr="003D5552" w:rsidRDefault="001E0C34" w:rsidP="001E0C34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1000125" y="9525"/>
                            <a:ext cx="65722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E0C34" w:rsidRPr="003D5552" w:rsidRDefault="001E0C34" w:rsidP="001E0C34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rFonts w:ascii="Courier New" w:hAnsi="Courier New" w:cs="Courier New"/>
                                  <w:b/>
                                  <w:color w:val="000000" w:themeColor="text1"/>
                                  <w:sz w:val="28"/>
                                </w:rPr>
                                <w:t>305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Straight Arrow Connector 54"/>
                        <wps:cNvCnPr/>
                        <wps:spPr>
                          <a:xfrm>
                            <a:off x="485775" y="152400"/>
                            <a:ext cx="581025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" o:spid="_x0000_s1027" style="position:absolute;left:0;text-align:left;margin-left:267pt;margin-top:.7pt;width:130.5pt;height:24.7pt;z-index:251652096" coordsize="16573,3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">
                <v:rect id="Rectangle 10" o:spid="_x0000_s1028" style="position:absolute;width:6572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>
                  <v:textbox>
                    <w:txbxContent>
                      <w:p w:rsidR="001E0C34" w:rsidRPr="003D5552" w:rsidRDefault="001E0C34" w:rsidP="001E0C34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color w:val="000000" w:themeColor="text1"/>
                            <w:sz w:val="28"/>
                          </w:rPr>
                        </w:pPr>
                      </w:p>
                    </w:txbxContent>
                  </v:textbox>
                </v:rect>
                <v:rect id="Rectangle 13" o:spid="_x0000_s1029" style="position:absolute;left:10001;top:95;width:6572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qs3cAA&#10;AADbAAAADwAAAGRycy9kb3ducmV2LnhtbERPTYvCMBC9L/gfwgh7W1N1WaQapYjKetQK4m1sxrba&#10;TEoTa/33G2HB2zze58wWnalES40rLSsYDiIQxJnVJecKDun6awLCeWSNlWVS8CQHi3nvY4axtg/e&#10;Ubv3uQgh7GJUUHhfx1K6rCCDbmBr4sBdbGPQB9jkUjf4COGmkqMo+pEGSw4NBda0LCi77e9GgTu3&#10;2/RZJ8fryWXnZMUm/d5ulPrsd8kUhKfOv8X/7l8d5o/h9Us4QM7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Aqs3cAAAADbAAAADwAAAAAAAAAAAAAAAACYAgAAZHJzL2Rvd25y&#10;ZXYueG1sUEsFBgAAAAAEAAQA9QAAAIUDAAAAAA==&#10;" filled="f" stroked="f" strokeweight="2pt">
                  <v:textbox>
                    <w:txbxContent>
                      <w:p w:rsidR="001E0C34" w:rsidRPr="003D5552" w:rsidRDefault="001E0C34" w:rsidP="001E0C34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rFonts w:ascii="Courier New" w:hAnsi="Courier New" w:cs="Courier New"/>
                            <w:b/>
                            <w:color w:val="000000" w:themeColor="text1"/>
                            <w:sz w:val="28"/>
                          </w:rPr>
                          <w:t>305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54" o:spid="_x0000_s1030" type="#_x0000_t32" style="position:absolute;left:4857;top:1524;width:581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YbCMIAAADbAAAADwAAAGRycy9kb3ducmV2LnhtbESPT4vCMBTE74LfITzBm6YurpVqFF0R&#10;lr355+Lt2TybYvNSmqjd/fQbQfA4zMxvmPmytZW4U+NLxwpGwwQEce50yYWC42E7mILwAVlj5ZgU&#10;/JKH5aLbmWOm3YN3dN+HQkQI+wwVmBDqTEqfG7Loh64mjt7FNRZDlE0hdYOPCLeV/EiSibRYclww&#10;WNOXofy6v1kFGz6dVz9/NFrXp03q2RqXlq1S/V67moEI1IZ3+NX+1go+x/D8En+AXP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NYbCMIAAADbAAAADwAAAAAAAAAAAAAA&#10;AAChAgAAZHJzL2Rvd25yZXYueG1sUEsFBgAAAAAEAAQA+QAAAJADAAAAAA==&#10;" strokecolor="black [3213]" strokeweight="2pt">
                  <v:stroke endarrow="open"/>
                </v:shape>
                <w10:wrap type="square"/>
              </v:group>
            </w:pict>
          </mc:Fallback>
        </mc:AlternateContent>
      </w:r>
    </w:p>
    <w:p w:rsidR="00BE580F" w:rsidRDefault="00BE580F" w:rsidP="00BE580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7B7CC1" w:rsidRDefault="003819C3" w:rsidP="001E600A">
      <w:pPr>
        <w:pStyle w:val="ListParagraph"/>
        <w:numPr>
          <w:ilvl w:val="0"/>
          <w:numId w:val="26"/>
        </w:numPr>
        <w:spacing w:before="240" w:after="0" w:line="240" w:lineRule="auto"/>
        <w:ind w:left="360" w:right="432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1FE4F00F" wp14:editId="2CDA270C">
                <wp:simplePos x="0" y="0"/>
                <wp:positionH relativeFrom="column">
                  <wp:posOffset>4506595</wp:posOffset>
                </wp:positionH>
                <wp:positionV relativeFrom="paragraph">
                  <wp:posOffset>208915</wp:posOffset>
                </wp:positionV>
                <wp:extent cx="1741805" cy="1309370"/>
                <wp:effectExtent l="0" t="0" r="29845" b="0"/>
                <wp:wrapSquare wrapText="bothSides"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1805" cy="1309370"/>
                          <a:chOff x="0" y="0"/>
                          <a:chExt cx="1741805" cy="1309370"/>
                        </a:xfrm>
                      </wpg:grpSpPr>
                      <wps:wsp>
                        <wps:cNvPr id="26" name="Rectangle 26"/>
                        <wps:cNvSpPr/>
                        <wps:spPr>
                          <a:xfrm>
                            <a:off x="0" y="0"/>
                            <a:ext cx="657157" cy="30476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B7CC1" w:rsidRPr="004A6207" w:rsidRDefault="007B7CC1" w:rsidP="007B7CC1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828675" y="0"/>
                            <a:ext cx="657157" cy="30476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B7CC1" w:rsidRPr="004A6207" w:rsidRDefault="007B7CC1" w:rsidP="007B7CC1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150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485775" y="723900"/>
                            <a:ext cx="1161931" cy="30476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466725" y="1000125"/>
                            <a:ext cx="1275080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B7CC1" w:rsidRPr="002F4998" w:rsidRDefault="007B7CC1" w:rsidP="007B7CC1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x  y</w:t>
                              </w:r>
                              <w:proofErr w:type="gramEnd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 xml:space="preserve">   </w:t>
                              </w:r>
                              <w:r w:rsidRPr="002F4998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Straight Connector 30"/>
                        <wps:cNvCnPr/>
                        <wps:spPr>
                          <a:xfrm>
                            <a:off x="771525" y="723900"/>
                            <a:ext cx="0" cy="304768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Straight Connector 31"/>
                        <wps:cNvCnPr/>
                        <wps:spPr>
                          <a:xfrm>
                            <a:off x="1085850" y="742950"/>
                            <a:ext cx="0" cy="304768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Straight Arrow Connector 32"/>
                        <wps:cNvCnPr/>
                        <wps:spPr>
                          <a:xfrm flipH="1" flipV="1">
                            <a:off x="447675" y="295275"/>
                            <a:ext cx="180321" cy="387944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Straight Arrow Connector 33"/>
                        <wps:cNvCnPr/>
                        <wps:spPr>
                          <a:xfrm flipV="1">
                            <a:off x="962025" y="323850"/>
                            <a:ext cx="178417" cy="414612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Straight Arrow Connector 34"/>
                        <wps:cNvCnPr/>
                        <wps:spPr>
                          <a:xfrm flipV="1">
                            <a:off x="1352550" y="285750"/>
                            <a:ext cx="371437" cy="413977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5" o:spid="_x0000_s1031" style="position:absolute;left:0;text-align:left;margin-left:354.85pt;margin-top:16.45pt;width:137.15pt;height:103.1pt;z-index:251680768;mso-width-relative:margin;mso-height-relative:margin" coordsize="17418,130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">
                <v:rect id="Rectangle 26" o:spid="_x0000_s1032" style="position:absolute;width:6571;height:3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>
                  <v:textbox>
                    <w:txbxContent>
                      <w:p w:rsidR="007B7CC1" w:rsidRPr="004A6207" w:rsidRDefault="007B7CC1" w:rsidP="007B7CC1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100</w:t>
                        </w:r>
                      </w:p>
                    </w:txbxContent>
                  </v:textbox>
                </v:rect>
                <v:rect id="Rectangle 27" o:spid="_x0000_s1033" style="position:absolute;left:8286;width:6572;height:3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>
                  <v:textbox>
                    <w:txbxContent>
                      <w:p w:rsidR="007B7CC1" w:rsidRPr="004A6207" w:rsidRDefault="007B7CC1" w:rsidP="007B7CC1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150</w:t>
                        </w:r>
                      </w:p>
                    </w:txbxContent>
                  </v:textbox>
                </v:rect>
                <v:rect id="Rectangle 28" o:spid="_x0000_s1034" style="position:absolute;left:4857;top:7239;width:11620;height:3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BF+s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s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RfrBAAAA2wAAAA8AAAAAAAAAAAAAAAAAmAIAAGRycy9kb3du&#10;cmV2LnhtbFBLBQYAAAAABAAEAPUAAACGAwAAAAA=&#10;" filled="f" strokecolor="black [3213]" strokeweight="2pt"/>
                <v:rect id="Rectangle 29" o:spid="_x0000_s1035" style="position:absolute;left:4667;top:10001;width:12751;height:30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5RisIA&#10;AADbAAAADwAAAGRycy9kb3ducmV2LnhtbESPQYvCMBSE7wv+h/CEva2pIstajVJEZT1qBfH2bJ5t&#10;tXkpTaz132+EBY/DzHzDzBadqURLjSstKxgOIhDEmdUl5woO6frrB4TzyBory6TgSQ4W897HDGNt&#10;H7yjdu9zESDsYlRQeF/HUrqsIINuYGvi4F1sY9AH2eRSN/gIcFPJURR9S4Mlh4UCa1oWlN32d6PA&#10;ndtt+qyT4/XksnOyYpOOtxulPvtdMgXhqfPv8H/7VysYTeD1JfwAO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jlGKwgAAANsAAAAPAAAAAAAAAAAAAAAAAJgCAABkcnMvZG93&#10;bnJldi54bWxQSwUGAAAAAAQABAD1AAAAhwMAAAAA&#10;" filled="f" stroked="f" strokeweight="2pt">
                  <v:textbox>
                    <w:txbxContent>
                      <w:p w:rsidR="007B7CC1" w:rsidRPr="002F4998" w:rsidRDefault="007B7CC1" w:rsidP="007B7CC1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proofErr w:type="gramStart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x  y</w:t>
                        </w:r>
                        <w:proofErr w:type="gramEnd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   </w:t>
                        </w:r>
                        <w:r w:rsidRPr="002F4998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...</w:t>
                        </w:r>
                      </w:p>
                    </w:txbxContent>
                  </v:textbox>
                </v:rect>
                <v:line id="Straight Connector 30" o:spid="_x0000_s1036" style="position:absolute;visibility:visible;mso-wrap-style:square" from="7715,7239" to="7715,10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xYHMEAAADbAAAADwAAAGRycy9kb3ducmV2LnhtbERPTYvCMBC9C/6HMIKXZU1V1l2rUUQR&#10;vIhYPay3oRnbYjMpTbT135uD4PHxvufL1pTiQbUrLCsYDiIQxKnVBWcKzqft9x8I55E1lpZJwZMc&#10;LBfdzhxjbRs+0iPxmQgh7GJUkHtfxVK6NCeDbmAr4sBdbW3QB1hnUtfYhHBTylEUTaTBgkNDjhWt&#10;c0pvyd0o2JwnTTLNfn6/huN9O+XD6P+yN0r1e+1qBsJT6z/it3unFYzD+vAl/AC5e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bFgcwQAAANsAAAAPAAAAAAAAAAAAAAAA&#10;AKECAABkcnMvZG93bnJldi54bWxQSwUGAAAAAAQABAD5AAAAjwMAAAAA&#10;" strokecolor="black [3213]" strokeweight="1pt"/>
                <v:line id="Straight Connector 31" o:spid="_x0000_s1037" style="position:absolute;visibility:visible;mso-wrap-style:square" from="10858,7429" to="10858,10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D9h8UAAADbAAAADwAAAGRycy9kb3ducmV2LnhtbESPT2vCQBTE7wW/w/KEXkQ3Ueqf6CpS&#10;KXiR0uhBb4/sMwlm34bsatJv7xaEHoeZ+Q2z2nSmEg9qXGlZQTyKQBBnVpecKzgdv4ZzEM4ja6ws&#10;k4JfcrBZ995WmGjb8g89Up+LAGGXoILC+zqR0mUFGXQjWxMH72obgz7IJpe6wTbATSXHUTSVBksO&#10;CwXW9FlQdkvvRsHuNG3TRf4xG8STQ7fg7/H5cjBKvfe77RKEp87/h1/tvVYwieHvS/gBcv0E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SD9h8UAAADbAAAADwAAAAAAAAAA&#10;AAAAAAChAgAAZHJzL2Rvd25yZXYueG1sUEsFBgAAAAAEAAQA+QAAAJMDAAAAAA==&#10;" strokecolor="black [3213]" strokeweight="1pt"/>
                <v:shape id="Straight Arrow Connector 32" o:spid="_x0000_s1038" type="#_x0000_t32" style="position:absolute;left:4476;top:2952;width:1803;height:388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2UCsUAAADbAAAADwAAAGRycy9kb3ducmV2LnhtbESPQYvCMBSE74L/ITzBi2iq4iLVKLsW&#10;wUXcZdWLt0fzbIvNS2midv+9EQSPw8x8w8yXjSnFjWpXWFYwHEQgiFOrC84UHA/r/hSE88gaS8uk&#10;4J8cLBft1hxjbe/8R7e9z0SAsItRQe59FUvp0pwMuoGtiIN3trVBH2SdSV3jPcBNKUdR9CENFhwW&#10;cqxolVN62V+NgtXlJ2m2p+tv77xLhunXYZLo47dS3U7zOQPhqfHv8Ku90QrGI3h+CT9ALh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l2UCsUAAADbAAAADwAAAAAAAAAA&#10;AAAAAAChAgAAZHJzL2Rvd25yZXYueG1sUEsFBgAAAAAEAAQA+QAAAJMDAAAAAA==&#10;" strokecolor="black [3213]" strokeweight="2pt">
                  <v:stroke endarrow="open"/>
                </v:shape>
                <v:shape id="Straight Arrow Connector 33" o:spid="_x0000_s1039" type="#_x0000_t32" style="position:absolute;left:9620;top:3238;width:1784;height:414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z/PsMAAADbAAAADwAAAGRycy9kb3ducmV2LnhtbESPzYrCQBCE78K+w9AL3nSyiqtERxFB&#10;8CKsPyjemkybhM30hEyr8e13BGGPRVV9Rc0WravUnZpQejbw1U9AEWfelpwbOB7WvQmoIMgWK89k&#10;4EkBFvOPzgxT6x+8o/techUhHFI0UIjUqdYhK8hh6PuaOHpX3ziUKJtc2wYfEe4qPUiSb+2w5LhQ&#10;YE2rgrLf/c0Z2I1vo9Fgu85EX9qVu/yc5bQ5G9P9bJdTUEKt/Iff7Y01MBzC60v8AXr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8/z7DAAAA2wAAAA8AAAAAAAAAAAAA&#10;AAAAoQIAAGRycy9kb3ducmV2LnhtbFBLBQYAAAAABAAEAPkAAACRAwAAAAA=&#10;" strokecolor="black [3213]" strokeweight="2pt">
                  <v:stroke endarrow="open"/>
                </v:shape>
                <v:shape id="Straight Arrow Connector 34" o:spid="_x0000_s1040" type="#_x0000_t32" style="position:absolute;left:13525;top:2857;width:3714;height:414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lVnSsMAAADbAAAADwAAAGRycy9kb3ducmV2LnhtbESPS2sCQRCE74H8h6EDucVZ37JxFBEE&#10;L4IvFG/NTmd3cadn2Wl18++dQMBjUVVfUdN56yp1pyaUng10Owko4szbknMDx8PqawIqCLLFyjMZ&#10;+KUA89n72xRT6x+8o/techUhHFI0UIjUqdYhK8hh6PiaOHo/vnEoUTa5tg0+ItxVupckI+2w5LhQ&#10;YE3LgrLr/uYM7Ma34bC3WWWiL+3SXbZnOa3Pxnx+tItvUEKtvML/7bU10B/A35f4A/Ts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pVZ0rDAAAA2wAAAA8AAAAAAAAAAAAA&#10;AAAAoQIAAGRycy9kb3ducmV2LnhtbFBLBQYAAAAABAAEAPkAAACRAwAAAAA=&#10;" strokecolor="black [3213]" strokeweight="2pt">
                  <v:stroke endarrow="open"/>
                </v:shape>
                <w10:wrap type="square"/>
              </v:group>
            </w:pict>
          </mc:Fallback>
        </mc:AlternateContent>
      </w:r>
      <w:r w:rsidR="001E600A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738353BB" wp14:editId="103016BC">
                <wp:simplePos x="0" y="0"/>
                <wp:positionH relativeFrom="column">
                  <wp:posOffset>2352040</wp:posOffset>
                </wp:positionH>
                <wp:positionV relativeFrom="paragraph">
                  <wp:posOffset>266065</wp:posOffset>
                </wp:positionV>
                <wp:extent cx="1524000" cy="823595"/>
                <wp:effectExtent l="0" t="0" r="0" b="0"/>
                <wp:wrapSquare wrapText="bothSides"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24000" cy="823595"/>
                          <a:chOff x="0" y="0"/>
                          <a:chExt cx="1524000" cy="594995"/>
                        </a:xfrm>
                      </wpg:grpSpPr>
                      <wps:wsp>
                        <wps:cNvPr id="40" name="Rectangle 40"/>
                        <wps:cNvSpPr/>
                        <wps:spPr>
                          <a:xfrm>
                            <a:off x="0" y="0"/>
                            <a:ext cx="1323340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B7CC1" w:rsidRPr="007B7CC1" w:rsidRDefault="007B7CC1" w:rsidP="007B7CC1">
                              <w:pP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B7CC1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100</w:t>
                              </w: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 xml:space="preserve">  150</w:t>
                              </w:r>
                              <w:proofErr w:type="gramEnd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 xml:space="preserve">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0" y="285750"/>
                            <a:ext cx="1524000" cy="309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B7CC1" w:rsidRPr="002F4998" w:rsidRDefault="007B7CC1" w:rsidP="007B7CC1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x</w:t>
                              </w:r>
                              <w:proofErr w:type="gramEnd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 xml:space="preserve">    y   </w:t>
                              </w:r>
                              <w:r w:rsidRPr="002F4998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Straight Connector 45"/>
                        <wps:cNvCnPr/>
                        <wps:spPr>
                          <a:xfrm>
                            <a:off x="447675" y="0"/>
                            <a:ext cx="0" cy="304768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Straight Connector 46"/>
                        <wps:cNvCnPr/>
                        <wps:spPr>
                          <a:xfrm>
                            <a:off x="923925" y="0"/>
                            <a:ext cx="0" cy="31877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5" o:spid="_x0000_s1041" style="position:absolute;left:0;text-align:left;margin-left:185.2pt;margin-top:20.95pt;width:120pt;height:64.85pt;z-index:251675648;mso-height-relative:margin" coordsize="15240,5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">
                <v:rect id="Rectangle 40" o:spid="_x0000_s1042" style="position:absolute;width:13233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msXM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qaxcwgAAANsAAAAPAAAAAAAAAAAAAAAAAJgCAABkcnMvZG93&#10;bnJldi54bWxQSwUGAAAAAAQABAD1AAAAhwMAAAAA&#10;" filled="f" strokecolor="black [3213]" strokeweight="2pt">
                  <v:textbox>
                    <w:txbxContent>
                      <w:p w:rsidR="007B7CC1" w:rsidRPr="007B7CC1" w:rsidRDefault="007B7CC1" w:rsidP="007B7CC1">
                        <w:pP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B7CC1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100</w:t>
                        </w: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  150</w:t>
                        </w:r>
                        <w:proofErr w:type="gramEnd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            </w:t>
                        </w:r>
                      </w:p>
                    </w:txbxContent>
                  </v:textbox>
                </v:rect>
                <v:rect id="Rectangle 42" o:spid="_x0000_s1043" style="position:absolute;top:2857;width:15240;height:30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UmW8MA&#10;AADbAAAADwAAAGRycy9kb3ducmV2LnhtbESPQWuDQBSE74H8h+UVcotrQwjFugkS0lKPiYXS29N9&#10;VRv3rbhbNf8+Wyj0OMzMN0x6mE0nRhpca1nBYxSDIK6sbrlW8F68rJ9AOI+ssbNMCm7k4LBfLlJM&#10;tJ34TOPF1yJA2CWooPG+T6R0VUMGXWR74uB92cGgD3KopR5wCnDTyU0c76TBlsNCgz0dG6qulx+j&#10;wJVjXtz67OP701VldmJTbPNXpVYPc/YMwtPs/8N/7TetYLuB3y/hB8j9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UmW8MAAADbAAAADwAAAAAAAAAAAAAAAACYAgAAZHJzL2Rv&#10;d25yZXYueG1sUEsFBgAAAAAEAAQA9QAAAIgDAAAAAA==&#10;" filled="f" stroked="f" strokeweight="2pt">
                  <v:textbox>
                    <w:txbxContent>
                      <w:p w:rsidR="007B7CC1" w:rsidRPr="002F4998" w:rsidRDefault="007B7CC1" w:rsidP="007B7CC1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proofErr w:type="gramStart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x</w:t>
                        </w:r>
                        <w:proofErr w:type="gramEnd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  </w:t>
                        </w: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  </w:t>
                        </w: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y   </w:t>
                        </w:r>
                        <w:r w:rsidRPr="002F4998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...</w:t>
                        </w:r>
                      </w:p>
                    </w:txbxContent>
                  </v:textbox>
                </v:rect>
                <v:line id="Straight Connector 45" o:spid="_x0000_s1044" style="position:absolute;visibility:visible;mso-wrap-style:square" from="4476,0" to="4476,3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2I+cUAAADbAAAADwAAAGRycy9kb3ducmV2LnhtbESPQWvCQBSE74L/YXmCF6kbbY0aXUUs&#10;hV5EGj20t0f2mQSzb0N2Nem/7xYEj8PMfMOst52pxJ0aV1pWMBlHIIgzq0vOFZxPHy8LEM4ja6ws&#10;k4JfcrDd9HtrTLRt+Yvuqc9FgLBLUEHhfZ1I6bKCDLqxrYmDd7GNQR9kk0vdYBvgppLTKIqlwZLD&#10;QoE17QvKrunNKHg/x226zGfz0eT10C35OP3+ORilhoNutwLhqfPP8KP9qRW8zeD/S/gBcvM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h2I+cUAAADbAAAADwAAAAAAAAAA&#10;AAAAAAChAgAAZHJzL2Rvd25yZXYueG1sUEsFBgAAAAAEAAQA+QAAAJMDAAAAAA==&#10;" strokecolor="black [3213]" strokeweight="1pt"/>
                <v:line id="Straight Connector 46" o:spid="_x0000_s1045" style="position:absolute;visibility:visible;mso-wrap-style:square" from="9239,0" to="9239,3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8WjsYAAADbAAAADwAAAGRycy9kb3ducmV2LnhtbESPT2vCQBTE74V+h+UVvIhu/NNYo6sU&#10;RehFpNGDvT2yzyQ0+zZkVxO/vVsQehxm5jfMct2ZStyocaVlBaNhBII4s7rkXMHpuBt8gHAeWWNl&#10;mRTcycF69fqyxETblr/plvpcBAi7BBUU3teJlC4ryKAb2po4eBfbGPRBNrnUDbYBbio5jqJYGiw5&#10;LBRY06ag7De9GgXbU9ym8/x91h9N9t2cD+Pzz94o1XvrPhcgPHX+P/xsf2kF0xj+voQfIFc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7PFo7GAAAA2wAAAA8AAAAAAAAA&#10;AAAAAAAAoQIAAGRycy9kb3ducmV2LnhtbFBLBQYAAAAABAAEAPkAAACUAwAAAAA=&#10;" strokecolor="black [3213]" strokeweight="1pt"/>
                <w10:wrap type="square"/>
              </v:group>
            </w:pict>
          </mc:Fallback>
        </mc:AlternateContent>
      </w:r>
      <w:r w:rsidR="001E0C34" w:rsidRPr="007B7CC1">
        <w:rPr>
          <w:rFonts w:ascii="Candara" w:hAnsi="Candara" w:cs="Courier New"/>
          <w:sz w:val="24"/>
          <w:szCs w:val="24"/>
        </w:rPr>
        <w:t xml:space="preserve">Which of the </w:t>
      </w:r>
      <w:r w:rsidR="001E600A">
        <w:rPr>
          <w:rFonts w:ascii="Candara" w:hAnsi="Candara" w:cs="Courier New"/>
          <w:sz w:val="24"/>
          <w:szCs w:val="24"/>
        </w:rPr>
        <w:t>diagrams shown to the right</w:t>
      </w:r>
      <w:r w:rsidR="001E0C34" w:rsidRPr="007B7CC1">
        <w:rPr>
          <w:rFonts w:ascii="Candara" w:hAnsi="Candara" w:cs="Courier New"/>
          <w:sz w:val="24"/>
          <w:szCs w:val="24"/>
        </w:rPr>
        <w:t xml:space="preserve"> </w:t>
      </w:r>
      <w:r w:rsidR="00BE580F" w:rsidRPr="007B7CC1">
        <w:rPr>
          <w:rFonts w:ascii="Candara" w:hAnsi="Candara" w:cs="Courier New"/>
          <w:sz w:val="24"/>
          <w:szCs w:val="24"/>
        </w:rPr>
        <w:t>demon</w:t>
      </w:r>
      <w:r w:rsidR="007B7CC1" w:rsidRPr="007B7CC1">
        <w:rPr>
          <w:rFonts w:ascii="Candara" w:hAnsi="Candara" w:cs="Courier New"/>
          <w:sz w:val="24"/>
          <w:szCs w:val="24"/>
        </w:rPr>
        <w:t>s</w:t>
      </w:r>
      <w:r w:rsidR="00BE580F" w:rsidRPr="007B7CC1">
        <w:rPr>
          <w:rFonts w:ascii="Candara" w:hAnsi="Candara" w:cs="Courier New"/>
          <w:sz w:val="24"/>
          <w:szCs w:val="24"/>
        </w:rPr>
        <w:t>trates</w:t>
      </w:r>
      <w:r w:rsidR="001E0C34" w:rsidRPr="007B7CC1">
        <w:rPr>
          <w:rFonts w:ascii="Candara" w:hAnsi="Candara" w:cs="Courier New"/>
          <w:sz w:val="24"/>
          <w:szCs w:val="24"/>
        </w:rPr>
        <w:t xml:space="preserve"> the correct way to depict a </w:t>
      </w:r>
      <w:r w:rsidR="00BE580F" w:rsidRPr="007B7CC1">
        <w:rPr>
          <w:rFonts w:ascii="Candara" w:hAnsi="Candara" w:cs="Courier New"/>
          <w:b/>
          <w:i/>
          <w:sz w:val="24"/>
          <w:szCs w:val="24"/>
        </w:rPr>
        <w:t>c</w:t>
      </w:r>
      <w:r w:rsidR="001E0C34" w:rsidRPr="007B7CC1">
        <w:rPr>
          <w:rFonts w:ascii="Candara" w:hAnsi="Candara" w:cs="Courier New"/>
          <w:b/>
          <w:i/>
          <w:sz w:val="24"/>
          <w:szCs w:val="24"/>
        </w:rPr>
        <w:t>ontainer</w:t>
      </w:r>
      <w:r w:rsidR="001E0C34" w:rsidRPr="007B7CC1">
        <w:rPr>
          <w:rFonts w:ascii="Candara" w:hAnsi="Candara" w:cs="Courier New"/>
          <w:sz w:val="24"/>
          <w:szCs w:val="24"/>
        </w:rPr>
        <w:t xml:space="preserve"> object </w:t>
      </w:r>
      <w:r w:rsidR="007B7CC1">
        <w:rPr>
          <w:rFonts w:ascii="Candara" w:hAnsi="Candara" w:cs="Courier New"/>
          <w:sz w:val="24"/>
          <w:szCs w:val="24"/>
        </w:rPr>
        <w:t xml:space="preserve">(here, a </w:t>
      </w:r>
      <w:proofErr w:type="spellStart"/>
      <w:r w:rsidR="007B7CC1" w:rsidRPr="007B7CC1">
        <w:rPr>
          <w:rFonts w:ascii="Consolas" w:hAnsi="Consolas" w:cs="Consolas"/>
          <w:b/>
          <w:i/>
          <w:sz w:val="24"/>
          <w:szCs w:val="24"/>
        </w:rPr>
        <w:t>zg.Point</w:t>
      </w:r>
      <w:proofErr w:type="spellEnd"/>
      <w:r w:rsidR="007B7CC1">
        <w:rPr>
          <w:rFonts w:ascii="Candara" w:hAnsi="Candara" w:cs="Courier New"/>
          <w:sz w:val="24"/>
          <w:szCs w:val="24"/>
        </w:rPr>
        <w:t xml:space="preserve">) </w:t>
      </w:r>
      <w:r w:rsidR="001E0C34" w:rsidRPr="007B7CC1">
        <w:rPr>
          <w:rFonts w:ascii="Candara" w:hAnsi="Candara" w:cs="Courier New"/>
          <w:sz w:val="24"/>
          <w:szCs w:val="24"/>
        </w:rPr>
        <w:t>in a box-and-pointer diagram?  (Circle your choice.)</w:t>
      </w:r>
    </w:p>
    <w:p w:rsidR="003819C3" w:rsidRPr="003819C3" w:rsidRDefault="001E600A" w:rsidP="003819C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7B7CC1">
        <w:rPr>
          <w:rFonts w:ascii="Candara" w:hAnsi="Candara" w:cs="Courier New"/>
          <w:sz w:val="24"/>
          <w:szCs w:val="24"/>
        </w:rPr>
        <w:t>Which of the following demonstrates the correct way to depict a</w:t>
      </w:r>
      <w:r w:rsidR="003819C3">
        <w:rPr>
          <w:rFonts w:ascii="Candara" w:hAnsi="Candara" w:cs="Courier New"/>
          <w:sz w:val="24"/>
          <w:szCs w:val="24"/>
        </w:rPr>
        <w:t xml:space="preserve">n </w:t>
      </w:r>
      <w:r w:rsidR="003819C3" w:rsidRPr="005A4036">
        <w:rPr>
          <w:rFonts w:ascii="Candara" w:hAnsi="Candara" w:cs="Courier New"/>
          <w:b/>
          <w:i/>
          <w:sz w:val="24"/>
          <w:szCs w:val="24"/>
        </w:rPr>
        <w:t>assignment</w:t>
      </w:r>
      <w:r w:rsidR="003819C3">
        <w:rPr>
          <w:rFonts w:ascii="Candara" w:hAnsi="Candara" w:cs="Courier New"/>
          <w:sz w:val="24"/>
          <w:szCs w:val="24"/>
        </w:rPr>
        <w:t xml:space="preserve"> statement</w:t>
      </w:r>
      <w:r w:rsidRPr="007B7CC1">
        <w:rPr>
          <w:rFonts w:ascii="Candara" w:hAnsi="Candara" w:cs="Courier New"/>
          <w:sz w:val="24"/>
          <w:szCs w:val="24"/>
        </w:rPr>
        <w:t xml:space="preserve"> in a box-and-pointer diagram?  (Circle your choice.)</w:t>
      </w:r>
    </w:p>
    <w:p w:rsidR="003819C3" w:rsidRDefault="003819C3" w:rsidP="003819C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7864E05B" wp14:editId="5100086E">
                <wp:simplePos x="0" y="0"/>
                <wp:positionH relativeFrom="column">
                  <wp:posOffset>4086225</wp:posOffset>
                </wp:positionH>
                <wp:positionV relativeFrom="paragraph">
                  <wp:posOffset>229870</wp:posOffset>
                </wp:positionV>
                <wp:extent cx="1571625" cy="304165"/>
                <wp:effectExtent l="0" t="0" r="28575" b="19685"/>
                <wp:wrapSquare wrapText="bothSides"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71625" cy="304165"/>
                          <a:chOff x="333375" y="0"/>
                          <a:chExt cx="1571625" cy="304745"/>
                        </a:xfrm>
                      </wpg:grpSpPr>
                      <wps:wsp>
                        <wps:cNvPr id="41" name="Rectangle 41"/>
                        <wps:cNvSpPr/>
                        <wps:spPr>
                          <a:xfrm>
                            <a:off x="1247775" y="0"/>
                            <a:ext cx="65722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4A6207" w:rsidRDefault="003819C3" w:rsidP="003819C3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48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333375" y="0"/>
                            <a:ext cx="304800" cy="3047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3819C3" w:rsidRDefault="003819C3" w:rsidP="003819C3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</w:pPr>
                              <w:proofErr w:type="gramStart"/>
                              <w:r w:rsidRPr="003819C3"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Straight Arrow Connector 48"/>
                        <wps:cNvCnPr>
                          <a:stCxn id="44" idx="3"/>
                        </wps:cNvCnPr>
                        <wps:spPr>
                          <a:xfrm flipV="1">
                            <a:off x="638175" y="142875"/>
                            <a:ext cx="600075" cy="9498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39" o:spid="_x0000_s1046" style="position:absolute;margin-left:321.75pt;margin-top:18.1pt;width:123.75pt;height:23.95pt;z-index:251688960;mso-width-relative:margin" coordorigin="3333" coordsize="15716,3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">
                <v:rect id="Rectangle 41" o:spid="_x0000_s1047" style="position:absolute;left:12477;width:6573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UJx8UA&#10;AADbAAAADwAAAGRycy9kb3ducmV2LnhtbESPT2sCMRTE74V+h/CEXkSzi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5QnHxQAAANsAAAAPAAAAAAAAAAAAAAAAAJgCAABkcnMv&#10;ZG93bnJldi54bWxQSwUGAAAAAAQABAD1AAAAigMAAAAA&#10;" filled="f" strokecolor="black [3213]" strokeweight="2pt">
                  <v:textbox>
                    <w:txbxContent>
                      <w:p w:rsidR="003819C3" w:rsidRPr="004A6207" w:rsidRDefault="003819C3" w:rsidP="003819C3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48</w:t>
                        </w:r>
                      </w:p>
                    </w:txbxContent>
                  </v:textbox>
                </v:rect>
                <v:rect id="Rectangle 44" o:spid="_x0000_s1048" style="position:absolute;left:3333;width:3048;height:3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KqX8UA&#10;AADbAAAADwAAAGRycy9kb3ducmV2LnhtbESPT2sCMRTE74V+h/CEXkSzFRH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kqpfxQAAANsAAAAPAAAAAAAAAAAAAAAAAJgCAABkcnMv&#10;ZG93bnJldi54bWxQSwUGAAAAAAQABAD1AAAAigMAAAAA&#10;" filled="f" strokecolor="black [3213]" strokeweight="2pt">
                  <v:textbox>
                    <w:txbxContent>
                      <w:p w:rsidR="003819C3" w:rsidRPr="003819C3" w:rsidRDefault="003819C3" w:rsidP="003819C3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</w:pPr>
                        <w:proofErr w:type="gramStart"/>
                        <w:r w:rsidRPr="003819C3"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shape id="Straight Arrow Connector 48" o:spid="_x0000_s1049" type="#_x0000_t32" style="position:absolute;left:6381;top:1428;width:6001;height:9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4eMr8AAADbAAAADwAAAGRycy9kb3ducmV2LnhtbERPS4vCMBC+L/gfwgh7W1PFF12jiCB4&#10;WfCF4m1oZttiMynNqPXfm4Pg8eN7zxatq9SdmlB6NtDvJaCIM29Lzg0cD+ufKaggyBYrz2TgSQEW&#10;887XDFPrH7yj+15yFUM4pGigEKlTrUNWkMPQ8zVx5P5941AibHJtG3zEcFfpQZKMtcOSY0OBNa0K&#10;yq77mzOwm9xGo8HfOhN9aVfusj3LaXM25rvbLn9BCbXyEb/dG2tgGMfGL/EH6Pk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x4eMr8AAADbAAAADwAAAAAAAAAAAAAAAACh&#10;AgAAZHJzL2Rvd25yZXYueG1sUEsFBgAAAAAEAAQA+QAAAI0DAAAAAA==&#10;" strokecolor="black [3213]" strokeweight="2pt">
                  <v:stroke endarrow="open"/>
                </v:shape>
                <w10:wrap type="square"/>
              </v:group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742950</wp:posOffset>
                </wp:positionH>
                <wp:positionV relativeFrom="paragraph">
                  <wp:posOffset>229870</wp:posOffset>
                </wp:positionV>
                <wp:extent cx="1905000" cy="304165"/>
                <wp:effectExtent l="0" t="0" r="19050" b="19685"/>
                <wp:wrapSquare wrapText="bothSides"/>
                <wp:docPr id="3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5000" cy="304165"/>
                          <a:chOff x="0" y="0"/>
                          <a:chExt cx="1905000" cy="304745"/>
                        </a:xfrm>
                      </wpg:grpSpPr>
                      <wps:wsp>
                        <wps:cNvPr id="301" name="Rectangle 301"/>
                        <wps:cNvSpPr/>
                        <wps:spPr>
                          <a:xfrm>
                            <a:off x="1247775" y="0"/>
                            <a:ext cx="65722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4A6207" w:rsidRDefault="003819C3" w:rsidP="003819C3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48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Rectangle 302"/>
                        <wps:cNvSpPr/>
                        <wps:spPr>
                          <a:xfrm>
                            <a:off x="333375" y="0"/>
                            <a:ext cx="304800" cy="3047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Rectangle 303"/>
                        <wps:cNvSpPr/>
                        <wps:spPr>
                          <a:xfrm>
                            <a:off x="0" y="0"/>
                            <a:ext cx="382270" cy="263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DE256B" w:rsidRDefault="003819C3" w:rsidP="003819C3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</w:pPr>
                              <w:proofErr w:type="gramStart"/>
                              <w:r w:rsidRPr="00DE256B"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04" name="Straight Arrow Connector 304"/>
                        <wps:cNvCnPr/>
                        <wps:spPr>
                          <a:xfrm>
                            <a:off x="542925" y="142875"/>
                            <a:ext cx="695325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8" o:spid="_x0000_s1050" style="position:absolute;margin-left:58.5pt;margin-top:18.1pt;width:150pt;height:23.95pt;z-index:251686912" coordsize="19050,3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">
                <v:rect id="Rectangle 301" o:spid="_x0000_s1051" style="position:absolute;left:12477;width:6573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QG4MUA&#10;AADc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EkG8HjTDo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1AbgxQAAANwAAAAPAAAAAAAAAAAAAAAAAJgCAABkcnMv&#10;ZG93bnJldi54bWxQSwUGAAAAAAQABAD1AAAAigMAAAAA&#10;" filled="f" strokecolor="black [3213]" strokeweight="2pt">
                  <v:textbox>
                    <w:txbxContent>
                      <w:p w:rsidR="003819C3" w:rsidRPr="004A6207" w:rsidRDefault="003819C3" w:rsidP="003819C3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48</w:t>
                        </w:r>
                      </w:p>
                    </w:txbxContent>
                  </v:textbox>
                </v:rect>
                <v:rect id="Rectangle 302" o:spid="_x0000_s1052" style="position:absolute;left:3333;width:3048;height:3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aYl8YA&#10;AADc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eshx+z6QjIG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AaYl8YAAADcAAAADwAAAAAAAAAAAAAAAACYAgAAZHJz&#10;L2Rvd25yZXYueG1sUEsFBgAAAAAEAAQA9QAAAIsDAAAAAA==&#10;" filled="f" strokecolor="black [3213]" strokeweight="2pt"/>
                <v:rect id="Rectangle 303" o:spid="_x0000_s1053" style="position:absolute;width:3822;height:26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hFyMcA&#10;AADcAAAADwAAAGRycy9kb3ducmV2LnhtbESPX0sCQRTF34W+w3CDXiRnTIjYHCUiS0SJTAjfrjN3&#10;/9jOnWVn0rVP7whBj4dzfudwxtPO1eJAbag8axgOFAhi423FhYbN5+z2AUSIyBZrz6ThRAGmk6ve&#10;GDPrj/xBh3UsRCrhkKGGMsYmkzKYkhyGgW+Ik5f71mFMsi2kbfGYyl0t75S6lw4rTgslNvRckvle&#10;/zgNo2a/fF+Z7csi3+2N+s3f+q+bL61vrrunRxCRuvgf/qPnNnFqBJcz6QjIyRk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g4RcjHAAAA3AAAAA8AAAAAAAAAAAAAAAAAmAIAAGRy&#10;cy9kb3ducmV2LnhtbFBLBQYAAAAABAAEAPUAAACMAwAAAAA=&#10;" filled="f" stroked="f" strokeweight="2pt">
                  <v:textbox style="mso-fit-shape-to-text:t" inset="0,0,0,0">
                    <w:txbxContent>
                      <w:p w:rsidR="003819C3" w:rsidRPr="00DE256B" w:rsidRDefault="003819C3" w:rsidP="003819C3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</w:pPr>
                        <w:proofErr w:type="gramStart"/>
                        <w:r w:rsidRPr="00DE256B"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shape id="Straight Arrow Connector 304" o:spid="_x0000_s1054" type="#_x0000_t32" style="position:absolute;left:5429;top:1428;width:69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hL6cQAAADcAAAADwAAAGRycy9kb3ducmV2LnhtbESPQWvCQBSE74L/YXkFb2ZjW0yJrqIV&#10;ofSm7SW31+wzG5p9G7LbJO2v7wqCx2FmvmHW29E2oqfO144VLJIUBHHpdM2Vgs+P4/wFhA/IGhvH&#10;pOCXPGw308kac+0GPlF/DpWIEPY5KjAhtLmUvjRk0SeuJY7exXUWQ5RdJXWHQ4TbRj6m6VJarDku&#10;GGzp1VD5ff6xCg5cfO3e/2ixb4tD5tkal9WjUrOHcbcCEWgM9/Ct/aYVPKXPcD0Tj4Dc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6EvpxAAAANwAAAAPAAAAAAAAAAAA&#10;AAAAAKECAABkcnMvZG93bnJldi54bWxQSwUGAAAAAAQABAD5AAAAkgMAAAAA&#10;" strokecolor="black [3213]" strokeweight="2pt">
                  <v:stroke endarrow="open"/>
                </v:shape>
                <w10:wrap type="square"/>
              </v:group>
            </w:pict>
          </mc:Fallback>
        </mc:AlternateContent>
      </w:r>
    </w:p>
    <w:p w:rsidR="003819C3" w:rsidRDefault="003819C3" w:rsidP="003819C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3819C3" w:rsidRDefault="003819C3" w:rsidP="003819C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3819C3" w:rsidRDefault="003819C3" w:rsidP="001E0C3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noProof/>
          <w:color w:val="00B050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42B4ED2B" wp14:editId="31FB549B">
                <wp:simplePos x="0" y="0"/>
                <wp:positionH relativeFrom="column">
                  <wp:posOffset>5803265</wp:posOffset>
                </wp:positionH>
                <wp:positionV relativeFrom="paragraph">
                  <wp:posOffset>567055</wp:posOffset>
                </wp:positionV>
                <wp:extent cx="141605" cy="165735"/>
                <wp:effectExtent l="0" t="0" r="29845" b="24765"/>
                <wp:wrapSquare wrapText="bothSides"/>
                <wp:docPr id="448" name="Group 4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605" cy="165735"/>
                          <a:chOff x="0" y="0"/>
                          <a:chExt cx="141605" cy="165735"/>
                        </a:xfrm>
                      </wpg:grpSpPr>
                      <wps:wsp>
                        <wps:cNvPr id="477" name="Straight Connector 477"/>
                        <wps:cNvCnPr/>
                        <wps:spPr>
                          <a:xfrm>
                            <a:off x="0" y="0"/>
                            <a:ext cx="141605" cy="165735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8" name="Straight Connector 478"/>
                        <wps:cNvCnPr/>
                        <wps:spPr>
                          <a:xfrm flipH="1">
                            <a:off x="0" y="0"/>
                            <a:ext cx="131886" cy="165735"/>
                          </a:xfrm>
                          <a:prstGeom prst="line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48" o:spid="_x0000_s1026" style="position:absolute;margin-left:456.95pt;margin-top:44.65pt;width:11.15pt;height:13.05pt;z-index:251701248" coordsize="141605,165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">
                <v:line id="Straight Connector 477" o:spid="_x0000_s1027" style="position:absolute;visibility:visible;mso-wrap-style:square" from="0,0" to="141605,165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k3m8UAAADcAAAADwAAAGRycy9kb3ducmV2LnhtbESPT2vCQBTE7wW/w/KE3upGSbWkriJK&#10;RfxzqEbo8ZF9JsHs25BdNf32riB4HGbmN8x42ppKXKlxpWUF/V4EgjizuuRcQXr4+fgC4Tyyxsoy&#10;KfgnB9NJ522MibY3/qXr3uciQNglqKDwvk6kdFlBBl3P1sTBO9nGoA+yyaVu8BbgppKDKBpKgyWH&#10;hQJrmheUnfcXo+BYfS7my80uTv/SeIbRYs3LLSr13m1n3yA8tf4VfrZXWkE8GsHjTDgCcn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Kk3m8UAAADcAAAADwAAAAAAAAAA&#10;AAAAAAChAgAAZHJzL2Rvd25yZXYueG1sUEsFBgAAAAAEAAQA+QAAAJMDAAAAAA==&#10;" strokecolor="red" strokeweight="2pt"/>
                <v:line id="Straight Connector 478" o:spid="_x0000_s1028" style="position:absolute;flip:x;visibility:visible;mso-wrap-style:square" from="0,0" to="131886,165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505cIAAADcAAAADwAAAGRycy9kb3ducmV2LnhtbERPS2rDMBDdF3oHMYXuarml+dS1EkIg&#10;IWQRaJoDDNbUMrFGxlJs5/adRaHLx/uX68m3aqA+NoENvGY5KOIq2IZrA5fv3csSVEzIFtvAZOBO&#10;Edarx4cSCxtG/qLhnGolIRwLNOBS6gqtY+XIY8xCRyzcT+g9JoF9rW2Po4T7Vr/l+Vx7bFgaHHa0&#10;dVRdzzdv4L3dXoa9Wyxnx9NutNf96f6xuRnz/DRtPkElmtK/+M99sOJbyFo5I0dAr3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g505cIAAADcAAAADwAAAAAAAAAAAAAA&#10;AAChAgAAZHJzL2Rvd25yZXYueG1sUEsFBgAAAAAEAAQA+QAAAJADAAAAAA==&#10;" strokecolor="red" strokeweight="2pt"/>
                <w10:wrap type="square"/>
              </v:group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0F01171" wp14:editId="14D9C989">
                <wp:simplePos x="0" y="0"/>
                <wp:positionH relativeFrom="column">
                  <wp:posOffset>4467225</wp:posOffset>
                </wp:positionH>
                <wp:positionV relativeFrom="paragraph">
                  <wp:posOffset>615950</wp:posOffset>
                </wp:positionV>
                <wp:extent cx="1209675" cy="0"/>
                <wp:effectExtent l="0" t="76200" r="28575" b="114300"/>
                <wp:wrapSquare wrapText="bothSides"/>
                <wp:docPr id="60" name="Straight Arrow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096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60" o:spid="_x0000_s1026" type="#_x0000_t32" style="position:absolute;margin-left:351.75pt;margin-top:48.5pt;width:95.25pt;height:0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" strokecolor="black [3213]" strokeweight="2pt">
                <v:stroke endarrow="open"/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2154A11" wp14:editId="05C71D1F">
                <wp:simplePos x="0" y="0"/>
                <wp:positionH relativeFrom="column">
                  <wp:posOffset>5676900</wp:posOffset>
                </wp:positionH>
                <wp:positionV relativeFrom="paragraph">
                  <wp:posOffset>473075</wp:posOffset>
                </wp:positionV>
                <wp:extent cx="714375" cy="304165"/>
                <wp:effectExtent l="0" t="0" r="28575" b="19685"/>
                <wp:wrapSquare wrapText="bothSides"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19C3" w:rsidRPr="004A6207" w:rsidRDefault="003819C3" w:rsidP="003819C3">
                            <w:pP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3819C3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48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51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1" o:spid="_x0000_s1055" style="position:absolute;left:0;text-align:left;margin-left:447pt;margin-top:37.25pt;width:56.25pt;height:23.95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" filled="f" strokecolor="black [3213]" strokeweight="2pt">
                <v:textbox>
                  <w:txbxContent>
                    <w:p w:rsidR="003819C3" w:rsidRPr="004A6207" w:rsidRDefault="003819C3" w:rsidP="003819C3">
                      <w:pP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 w:rsidRPr="003819C3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48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51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D47653B" wp14:editId="170382A5">
                <wp:simplePos x="0" y="0"/>
                <wp:positionH relativeFrom="column">
                  <wp:posOffset>3762375</wp:posOffset>
                </wp:positionH>
                <wp:positionV relativeFrom="paragraph">
                  <wp:posOffset>25400</wp:posOffset>
                </wp:positionV>
                <wp:extent cx="2827655" cy="903605"/>
                <wp:effectExtent l="0" t="0" r="10795" b="10795"/>
                <wp:wrapSquare wrapText="bothSides"/>
                <wp:docPr id="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7655" cy="903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19C3" w:rsidRDefault="003819C3" w:rsidP="003819C3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Box and Pointer diagram 1:</w:t>
                            </w:r>
                          </w:p>
                          <w:p w:rsidR="003819C3" w:rsidRPr="00DA5610" w:rsidRDefault="003819C3" w:rsidP="003819C3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56" type="#_x0000_t202" style="position:absolute;left:0;text-align:left;margin-left:296.25pt;margin-top:2pt;width:222.65pt;height:71.1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" strokeweight="2pt">
                <v:textbox>
                  <w:txbxContent>
                    <w:p w:rsidR="003819C3" w:rsidRDefault="003819C3" w:rsidP="003819C3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Box and Pointer diagram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 xml:space="preserve"> 1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:</w:t>
                      </w:r>
                    </w:p>
                    <w:p w:rsidR="003819C3" w:rsidRPr="00DA5610" w:rsidRDefault="003819C3" w:rsidP="003819C3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CB7B13B" wp14:editId="2E17149A">
                <wp:simplePos x="0" y="0"/>
                <wp:positionH relativeFrom="column">
                  <wp:posOffset>4272738</wp:posOffset>
                </wp:positionH>
                <wp:positionV relativeFrom="paragraph">
                  <wp:posOffset>471886</wp:posOffset>
                </wp:positionV>
                <wp:extent cx="304800" cy="304745"/>
                <wp:effectExtent l="0" t="0" r="19050" b="19685"/>
                <wp:wrapSquare wrapText="bothSides"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7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2" o:spid="_x0000_s1026" style="position:absolute;margin-left:336.45pt;margin-top:37.15pt;width:24pt;height:24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67E2EA3" wp14:editId="71D0031F">
                <wp:simplePos x="0" y="0"/>
                <wp:positionH relativeFrom="column">
                  <wp:posOffset>3943131</wp:posOffset>
                </wp:positionH>
                <wp:positionV relativeFrom="paragraph">
                  <wp:posOffset>471886</wp:posOffset>
                </wp:positionV>
                <wp:extent cx="382270" cy="263477"/>
                <wp:effectExtent l="0" t="0" r="0" b="3175"/>
                <wp:wrapSquare wrapText="bothSides"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2634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19C3" w:rsidRPr="00DE256B" w:rsidRDefault="003819C3" w:rsidP="003819C3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 w:rsidRPr="00DE256B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9" o:spid="_x0000_s1057" style="position:absolute;left:0;text-align:left;margin-left:310.5pt;margin-top:37.15pt;width:30.1pt;height:20.7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" filled="f" stroked="f" strokeweight="2pt">
                <v:textbox style="mso-fit-shape-to-text:t" inset="0,0,0,0">
                  <w:txbxContent>
                    <w:p w:rsidR="003819C3" w:rsidRPr="00DE256B" w:rsidRDefault="003819C3" w:rsidP="003819C3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gramStart"/>
                      <w:r w:rsidRPr="00DE256B"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32"/>
                        </w:rPr>
                        <w:t>x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Pr="00204DEC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414A948" wp14:editId="37AF1416">
                <wp:simplePos x="0" y="0"/>
                <wp:positionH relativeFrom="column">
                  <wp:posOffset>1344295</wp:posOffset>
                </wp:positionH>
                <wp:positionV relativeFrom="paragraph">
                  <wp:posOffset>616585</wp:posOffset>
                </wp:positionV>
                <wp:extent cx="1196340" cy="339725"/>
                <wp:effectExtent l="0" t="0" r="22860" b="26670"/>
                <wp:wrapSquare wrapText="bothSides"/>
                <wp:docPr id="457" name="Rectangle 4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6340" cy="3397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819C3" w:rsidRDefault="003819C3" w:rsidP="003819C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x = 48</w:t>
                            </w:r>
                          </w:p>
                          <w:p w:rsidR="003819C3" w:rsidRPr="00DE256B" w:rsidRDefault="003819C3" w:rsidP="003819C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x = x + 3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57" o:spid="_x0000_s1058" style="position:absolute;left:0;text-align:left;margin-left:105.85pt;margin-top:48.55pt;width:94.2pt;height:26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" fillcolor="#ddd8c2 [2894]" strokecolor="black [3213]" strokeweight="2pt">
                <v:textbox style="mso-fit-shape-to-text:t" inset="14.4pt,7.2pt,,14.4pt">
                  <w:txbxContent>
                    <w:p w:rsidR="003819C3" w:rsidRDefault="003819C3" w:rsidP="003819C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x = 48</w:t>
                      </w:r>
                    </w:p>
                    <w:p w:rsidR="003819C3" w:rsidRPr="00DE256B" w:rsidRDefault="003819C3" w:rsidP="003819C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x = x + 3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>Which of the box-and-pointer diagrams shown to the right more accurately reflects the execution of the statements shown in the box below.  (Circle your choice.)</w:t>
      </w:r>
    </w:p>
    <w:p w:rsidR="003819C3" w:rsidRDefault="003819C3" w:rsidP="003819C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19C3" w:rsidRDefault="003819C3" w:rsidP="003819C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3819C3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662F5514" wp14:editId="40DFBB61">
                <wp:simplePos x="0" y="0"/>
                <wp:positionH relativeFrom="column">
                  <wp:posOffset>3766820</wp:posOffset>
                </wp:positionH>
                <wp:positionV relativeFrom="paragraph">
                  <wp:posOffset>12700</wp:posOffset>
                </wp:positionV>
                <wp:extent cx="2827655" cy="1377315"/>
                <wp:effectExtent l="0" t="0" r="10795" b="13335"/>
                <wp:wrapSquare wrapText="bothSides"/>
                <wp:docPr id="475" name="Group 4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27655" cy="1377315"/>
                          <a:chOff x="0" y="0"/>
                          <a:chExt cx="2827655" cy="1377315"/>
                        </a:xfrm>
                      </wpg:grpSpPr>
                      <wps:wsp>
                        <wps:cNvPr id="45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827655" cy="13773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819C3" w:rsidRDefault="003819C3" w:rsidP="003819C3">
                              <w:pPr>
                                <w:rPr>
                                  <w:b/>
                                  <w:sz w:val="28"/>
                                  <w:u w:val="single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u w:val="single"/>
                                </w:rPr>
                                <w:t xml:space="preserve"> Box and Pointer diagram 2:</w:t>
                              </w:r>
                            </w:p>
                            <w:p w:rsidR="003819C3" w:rsidRPr="00DA5610" w:rsidRDefault="003819C3" w:rsidP="003819C3">
                              <w:pPr>
                                <w:rPr>
                                  <w:b/>
                                  <w:i/>
                                  <w:sz w:val="24"/>
                                  <w:u w:val="single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60" name="Rectangle 460"/>
                        <wps:cNvSpPr/>
                        <wps:spPr>
                          <a:xfrm>
                            <a:off x="1971304" y="451262"/>
                            <a:ext cx="657225" cy="3047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4A6207" w:rsidRDefault="003819C3" w:rsidP="003819C3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48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1" name="Rectangle 461"/>
                        <wps:cNvSpPr/>
                        <wps:spPr>
                          <a:xfrm>
                            <a:off x="510639" y="451262"/>
                            <a:ext cx="304800" cy="3047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2" name="Rectangle 462"/>
                        <wps:cNvSpPr/>
                        <wps:spPr>
                          <a:xfrm>
                            <a:off x="178130" y="451262"/>
                            <a:ext cx="382270" cy="263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DE256B" w:rsidRDefault="003819C3" w:rsidP="003819C3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</w:pPr>
                              <w:proofErr w:type="gramStart"/>
                              <w:r w:rsidRPr="00DE256B"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63" name="Straight Arrow Connector 463"/>
                        <wps:cNvCnPr/>
                        <wps:spPr>
                          <a:xfrm>
                            <a:off x="700644" y="593766"/>
                            <a:ext cx="1264920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6" name="Rectangle 466"/>
                        <wps:cNvSpPr/>
                        <wps:spPr>
                          <a:xfrm>
                            <a:off x="1971304" y="914400"/>
                            <a:ext cx="65722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19C3" w:rsidRPr="004A6207" w:rsidRDefault="003819C3" w:rsidP="003819C3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51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7" name="Straight Arrow Connector 467"/>
                        <wps:cNvCnPr/>
                        <wps:spPr>
                          <a:xfrm>
                            <a:off x="700644" y="593766"/>
                            <a:ext cx="1264920" cy="498475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471" name="Group 471"/>
                        <wpg:cNvGrpSpPr/>
                        <wpg:grpSpPr>
                          <a:xfrm>
                            <a:off x="1318161" y="451262"/>
                            <a:ext cx="165677" cy="263525"/>
                            <a:chOff x="0" y="0"/>
                            <a:chExt cx="165677" cy="263525"/>
                          </a:xfrm>
                        </wpg:grpSpPr>
                        <wps:wsp>
                          <wps:cNvPr id="468" name="Straight Connector 468"/>
                          <wps:cNvCnPr/>
                          <wps:spPr>
                            <a:xfrm>
                              <a:off x="0" y="0"/>
                              <a:ext cx="165677" cy="263525"/>
                            </a:xfrm>
                            <a:prstGeom prst="line">
                              <a:avLst/>
                            </a:prstGeom>
                            <a:ln w="508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70" name="Straight Connector 470"/>
                          <wps:cNvCnPr/>
                          <wps:spPr>
                            <a:xfrm flipH="1">
                              <a:off x="0" y="0"/>
                              <a:ext cx="154306" cy="263525"/>
                            </a:xfrm>
                            <a:prstGeom prst="line">
                              <a:avLst/>
                            </a:prstGeom>
                            <a:ln w="508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475" o:spid="_x0000_s1059" style="position:absolute;left:0;text-align:left;margin-left:296.6pt;margin-top:1pt;width:222.65pt;height:108.45pt;z-index:251696128" coordsize="28276,137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">
                <v:shape id="_x0000_s1060" type="#_x0000_t202" style="position:absolute;width:28276;height:137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/VYucUA&#10;AADcAAAADwAAAGRycy9kb3ducmV2LnhtbESPQWvCQBSE70L/w/IKvZmNTdUaXUWEQi1S2ig9P7LP&#10;JDT7NmQ3Jv57tyD0OMzMN8xqM5haXKh1lWUFkygGQZxbXXGh4HR8G7+CcB5ZY22ZFFzJwWb9MFph&#10;qm3P33TJfCEChF2KCkrvm1RKl5dk0EW2IQ7e2bYGfZBtIXWLfYCbWj7H8UwarDgslNjQrqT8N+uM&#10;ArnvPxN5+JrNf/Yf3ck4nQyslXp6HLZLEJ4G/x++t9+1gpfpAv7OhCMg1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9Vi5xQAAANwAAAAPAAAAAAAAAAAAAAAAAJgCAABkcnMv&#10;ZG93bnJldi54bWxQSwUGAAAAAAQABAD1AAAAigMAAAAA&#10;" strokeweight="2pt">
                  <v:textbox>
                    <w:txbxContent>
                      <w:p w:rsidR="003819C3" w:rsidRDefault="003819C3" w:rsidP="003819C3">
                        <w:pPr>
                          <w:rPr>
                            <w:b/>
                            <w:sz w:val="28"/>
                            <w:u w:val="single"/>
                          </w:rPr>
                        </w:pPr>
                        <w:r>
                          <w:rPr>
                            <w:b/>
                            <w:sz w:val="28"/>
                            <w:u w:val="single"/>
                          </w:rPr>
                          <w:t xml:space="preserve"> Box and Pointer diagram</w:t>
                        </w:r>
                        <w:r>
                          <w:rPr>
                            <w:b/>
                            <w:sz w:val="28"/>
                            <w:u w:val="single"/>
                          </w:rPr>
                          <w:t xml:space="preserve"> 2</w:t>
                        </w:r>
                        <w:r>
                          <w:rPr>
                            <w:b/>
                            <w:sz w:val="28"/>
                            <w:u w:val="single"/>
                          </w:rPr>
                          <w:t>:</w:t>
                        </w:r>
                      </w:p>
                      <w:p w:rsidR="003819C3" w:rsidRPr="00DA5610" w:rsidRDefault="003819C3" w:rsidP="003819C3">
                        <w:pPr>
                          <w:rPr>
                            <w:b/>
                            <w:i/>
                            <w:sz w:val="24"/>
                            <w:u w:val="single"/>
                          </w:rPr>
                        </w:pPr>
                      </w:p>
                    </w:txbxContent>
                  </v:textbox>
                </v:shape>
                <v:rect id="Rectangle 460" o:spid="_x0000_s1061" style="position:absolute;left:19713;top:4512;width:6572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2LvsIA&#10;AADcAAAADwAAAGRycy9kb3ducmV2LnhtbERPTWsCMRC9F/ofwhS8SM0qIrI1igjqIrSg1oO3YTNu&#10;lm4mYRN1/ffNQfD4eN+zRWcbcaM21I4VDAcZCOLS6ZorBb/H9ecURIjIGhvHpOBBARbz97cZ5trd&#10;eU+3Q6xECuGQowITo8+lDKUhi2HgPHHiLq61GBNsK6lbvKdw28hRlk2kxZpTg0FPK0Pl3+FqFay3&#10;pr+Uu++TL8LPxY4Kv9n2z0r1PrrlF4hIXXyJn+5CKxhP0vx0Jh0B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7Yu+wgAAANwAAAAPAAAAAAAAAAAAAAAAAJgCAABkcnMvZG93&#10;bnJldi54bWxQSwUGAAAAAAQABAD1AAAAhwMAAAAA&#10;" filled="f" strokecolor="black [3213]" strokeweight="2pt">
                  <v:textbox>
                    <w:txbxContent>
                      <w:p w:rsidR="003819C3" w:rsidRPr="004A6207" w:rsidRDefault="003819C3" w:rsidP="003819C3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48</w:t>
                        </w:r>
                      </w:p>
                    </w:txbxContent>
                  </v:textbox>
                </v:rect>
                <v:rect id="Rectangle 461" o:spid="_x0000_s1062" style="position:absolute;left:5106;top:4512;width:3048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EuJcUA&#10;AADcAAAADwAAAGRycy9kb3ducmV2LnhtbESPQWsCMRSE74L/ITzBi9SsIlK2RhFBXQoWtO2ht8fm&#10;uVm6eQmbqNt/b4SCx2FmvmEWq8424kptqB0rmIwzEMSl0zVXCr4+ty+vIEJE1tg4JgV/FGC17PcW&#10;mGt34yNdT7ESCcIhRwUmRp9LGUpDFsPYeeLknV1rMSbZVlK3eEtw28hpls2lxZrTgkFPG0Pl7+li&#10;FWz3ZrSW74dvX4SPs50Wfrcf/Sg1HHTrNxCRuvgM/7cLrWA2n8DjTDoC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oS4lxQAAANwAAAAPAAAAAAAAAAAAAAAAAJgCAABkcnMv&#10;ZG93bnJldi54bWxQSwUGAAAAAAQABAD1AAAAigMAAAAA&#10;" filled="f" strokecolor="black [3213]" strokeweight="2pt"/>
                <v:rect id="Rectangle 462" o:spid="_x0000_s1063" style="position:absolute;left:1781;top:4512;width:3823;height:26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HIlsgA&#10;AADcAAAADwAAAGRycy9kb3ducmV2LnhtbESP3WoCMRSE7wXfIZxCb0SztUVkNYqU1pZiKVVBvDtN&#10;zv7YzcmySXXt0zcFwcthZr5hpvPWVuJIjS8dK7gbJCCItTMl5wq2m+f+GIQPyAYrx6TgTB7ms25n&#10;iqlxJ/6k4zrkIkLYp6igCKFOpfS6IIt+4Gri6GWusRiibHJpGjxFuK3kMElG0mLJcaHAmh4L0t/r&#10;H6vgvj6sPt71/ukt+zro5Dd76S23O6Vub9rFBESgNlzDl/arUfAwGsL/mXgE5OwP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aAciWyAAAANwAAAAPAAAAAAAAAAAAAAAAAJgCAABk&#10;cnMvZG93bnJldi54bWxQSwUGAAAAAAQABAD1AAAAjQMAAAAA&#10;" filled="f" stroked="f" strokeweight="2pt">
                  <v:textbox style="mso-fit-shape-to-text:t" inset="0,0,0,0">
                    <w:txbxContent>
                      <w:p w:rsidR="003819C3" w:rsidRPr="00DE256B" w:rsidRDefault="003819C3" w:rsidP="003819C3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</w:pPr>
                        <w:proofErr w:type="gramStart"/>
                        <w:r w:rsidRPr="00DE256B"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shape id="Straight Arrow Connector 463" o:spid="_x0000_s1064" type="#_x0000_t32" style="position:absolute;left:7006;top:5937;width:1264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T7WMMAAADcAAAADwAAAGRycy9kb3ducmV2LnhtbESPT4vCMBTE74LfITxhb5rqil2qUfzD&#10;gnhT9+Lt2bxtyjYvpYna9dMbQfA4zMxvmNmitZW4UuNLxwqGgwQEce50yYWCn+N3/wuED8gaK8ek&#10;4J88LObdzgwz7W68p+shFCJC2GeowIRQZ1L63JBFP3A1cfR+XWMxRNkUUjd4i3BbyVGSTKTFkuOC&#10;wZrWhvK/w8Uq2PDpvNzdabiqT5vUszUuLVulPnrtcgoiUBve4Vd7qxWMJ5/wPBOPgJ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R0+1jDAAAA3AAAAA8AAAAAAAAAAAAA&#10;AAAAoQIAAGRycy9kb3ducmV2LnhtbFBLBQYAAAAABAAEAPkAAACRAwAAAAA=&#10;" strokecolor="black [3213]" strokeweight="2pt">
                  <v:stroke endarrow="open"/>
                </v:shape>
                <v:rect id="Rectangle 466" o:spid="_x0000_s1065" style="position:absolute;left:19713;top:9144;width:6572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i2UcYA&#10;AADcAAAADwAAAGRycy9kb3ducmV2LnhtbESPQWsCMRSE7wX/Q3gFL1KziixlaxQR1EVoodv20Ntj&#10;89ws3byETdT135tCocdhZr5hluvBduJCfWgdK5hNMxDEtdMtNwo+P3ZPzyBCRNbYOSYFNwqwXo0e&#10;llhod+V3ulSxEQnCoUAFJkZfSBlqQxbD1Hni5J1cbzEm2TdS93hNcNvJeZbl0mLLacGgp62h+qc6&#10;WwW7g5ls5PH1y5fh7WTnpd8fJt9KjR+HzQuISEP8D/+1S61gkefweyYdAbm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ki2UcYAAADcAAAADwAAAAAAAAAAAAAAAACYAgAAZHJz&#10;L2Rvd25yZXYueG1sUEsFBgAAAAAEAAQA9QAAAIsDAAAAAA==&#10;" filled="f" strokecolor="black [3213]" strokeweight="2pt">
                  <v:textbox>
                    <w:txbxContent>
                      <w:p w:rsidR="003819C3" w:rsidRPr="004A6207" w:rsidRDefault="003819C3" w:rsidP="003819C3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51</w:t>
                        </w:r>
                      </w:p>
                    </w:txbxContent>
                  </v:textbox>
                </v:rect>
                <v:shape id="Straight Arrow Connector 467" o:spid="_x0000_s1066" type="#_x0000_t32" style="position:absolute;left:7006;top:5937;width:12649;height:498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YrjsYAAADcAAAADwAAAGRycy9kb3ducmV2LnhtbESPQWvCQBSE74L/YXmCN91UREvqKqKI&#10;FikY20N7e82+JsHs27C7mvTfuwWhx2FmvmEWq87U4kbOV5YVPI0TEMS51RUXCj7ed6NnED4ga6wt&#10;k4Jf8rBa9nsLTLVtOaPbORQiQtinqKAMoUml9HlJBv3YNsTR+7HOYIjSFVI7bCPc1HKSJDNpsOK4&#10;UGJDm5Lyy/lqFBj3tT+ctu1l8znZVtPXt+z7uM6UGg669QuIQF34Dz/aB61gOpvD35l4BOTy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WK47GAAAA3AAAAA8AAAAAAAAA&#10;AAAAAAAAoQIAAGRycy9kb3ducmV2LnhtbFBLBQYAAAAABAAEAPkAAACUAwAAAAA=&#10;" strokecolor="red" strokeweight="2pt">
                  <v:stroke endarrow="open"/>
                </v:shape>
                <v:group id="Group 471" o:spid="_x0000_s1067" style="position:absolute;left:13181;top:4512;width:1657;height:2635" coordsize="165677,263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DvPs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8Rb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4O8+xgAAANwA&#10;AAAPAAAAAAAAAAAAAAAAAKoCAABkcnMvZG93bnJldi54bWxQSwUGAAAAAAQABAD6AAAAnQMAAAAA&#10;">
                  <v:line id="Straight Connector 468" o:spid="_x0000_s1068" style="position:absolute;visibility:visible;mso-wrap-style:square" from="0,0" to="165677,26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ZZ3cEAAADcAAAADwAAAGRycy9kb3ducmV2LnhtbERPTU/CQBC9m/gfNmPiTbYqIKksRIgE&#10;rxQSr0N37DZ2Z0t3LOXfswcTji/ve74cfKN66mId2MDzKANFXAZbc2XgsN88zUBFQbbYBCYDF4qw&#10;XNzfzTG34cw76gupVArhmKMBJ9LmWsfSkcc4Ci1x4n5C51ES7CptOzyncN/olyybao81pwaHLa0d&#10;lb/Fnzcgx9lqOyneVnKc7F/LfvPpvk8HYx4fho93UEKD3MT/7i9rYDxNa9OZdAT04go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55lndwQAAANwAAAAPAAAAAAAAAAAAAAAA&#10;AKECAABkcnMvZG93bnJldi54bWxQSwUGAAAAAAQABAD5AAAAjwMAAAAA&#10;" strokecolor="red" strokeweight="4pt"/>
                  <v:line id="Straight Connector 470" o:spid="_x0000_s1069" style="position:absolute;flip:x;visibility:visible;mso-wrap-style:square" from="0,0" to="154306,26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Qn3MEAAADcAAAADwAAAGRycy9kb3ducmV2LnhtbERPzYrCMBC+L/gOYQRva6roKtUoIioe&#10;9LDVBxibsS02k9rEWn16c1jY48f3P1+2phQN1a6wrGDQj0AQp1YXnCk4n7bfUxDOI2ssLZOCFzlY&#10;Ljpfc4y1ffIvNYnPRAhhF6OC3PsqltKlORl0fVsRB+5qa4M+wDqTusZnCDelHEbRjzRYcGjIsaJ1&#10;TukteRgF1WH3bpLjsDze8bqZuPGF/eqiVK/brmYgPLX+X/zn3msFo0mYH86EIyAX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NCfcwQAAANwAAAAPAAAAAAAAAAAAAAAA&#10;AKECAABkcnMvZG93bnJldi54bWxQSwUGAAAAAAQABAD5AAAAjwMAAAAA&#10;" strokecolor="red" strokeweight="4pt"/>
                </v:group>
                <w10:wrap type="square"/>
              </v:group>
            </w:pict>
          </mc:Fallback>
        </mc:AlternateContent>
      </w:r>
    </w:p>
    <w:p w:rsidR="003819C3" w:rsidRDefault="003819C3" w:rsidP="003819C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19C3" w:rsidRDefault="003819C3" w:rsidP="003819C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01435" w:rsidRDefault="00201435" w:rsidP="003819C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01435" w:rsidRDefault="00201435" w:rsidP="003819C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E0C34" w:rsidRDefault="00201435" w:rsidP="001E0C3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201435">
        <w:rPr>
          <w:rFonts w:ascii="Candara" w:hAnsi="Candara" w:cs="Courier New"/>
          <w:i/>
          <w:sz w:val="24"/>
          <w:szCs w:val="24"/>
        </w:rPr>
        <w:t>W</w:t>
      </w:r>
      <w:r w:rsidRPr="00201435">
        <w:rPr>
          <w:rFonts w:ascii="Candara" w:hAnsi="Candara" w:cs="Courier New"/>
          <w:sz w:val="24"/>
          <w:szCs w:val="24"/>
        </w:rPr>
        <w:t>hen</w:t>
      </w:r>
      <w:r>
        <w:rPr>
          <w:rFonts w:ascii="Candara" w:hAnsi="Candara" w:cs="Courier New"/>
          <w:sz w:val="24"/>
          <w:szCs w:val="24"/>
        </w:rPr>
        <w:t xml:space="preserve"> an object is mutated, it no longer refers</w:t>
      </w:r>
      <w:r>
        <w:rPr>
          <w:rFonts w:ascii="Candara" w:hAnsi="Candara" w:cs="Courier New"/>
          <w:sz w:val="24"/>
          <w:szCs w:val="24"/>
        </w:rPr>
        <w:br/>
        <w:t>to the same object to which it referred prior to the mutating.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br/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201435" w:rsidRDefault="00201435" w:rsidP="0020143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statement</w:t>
      </w:r>
      <w:r w:rsidR="005016CD">
        <w:rPr>
          <w:rFonts w:ascii="Candara" w:hAnsi="Candara" w:cs="Courier New"/>
          <w:sz w:val="24"/>
          <w:szCs w:val="24"/>
        </w:rPr>
        <w:t>s:</w:t>
      </w:r>
    </w:p>
    <w:p w:rsidR="005016CD" w:rsidRDefault="005016CD" w:rsidP="005016C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c1 = </w:t>
      </w:r>
      <w:proofErr w:type="spellStart"/>
      <w:proofErr w:type="gramStart"/>
      <w:r>
        <w:rPr>
          <w:rFonts w:ascii="Consolas" w:hAnsi="Consolas" w:cs="Consolas"/>
          <w:b/>
          <w:sz w:val="24"/>
          <w:szCs w:val="24"/>
        </w:rPr>
        <w:t>zg.Circle</w:t>
      </w:r>
      <w:proofErr w:type="spellEnd"/>
      <w:r>
        <w:rPr>
          <w:rFonts w:ascii="Consolas" w:hAnsi="Consolas" w:cs="Consolas"/>
          <w:b/>
          <w:sz w:val="24"/>
          <w:szCs w:val="24"/>
        </w:rPr>
        <w:t>(</w:t>
      </w:r>
      <w:proofErr w:type="spellStart"/>
      <w:proofErr w:type="gramEnd"/>
      <w:r>
        <w:rPr>
          <w:rFonts w:ascii="Consolas" w:hAnsi="Consolas" w:cs="Consolas"/>
          <w:b/>
          <w:sz w:val="24"/>
          <w:szCs w:val="24"/>
        </w:rPr>
        <w:t>zg.Point</w:t>
      </w:r>
      <w:proofErr w:type="spellEnd"/>
      <w:r>
        <w:rPr>
          <w:rFonts w:ascii="Consolas" w:hAnsi="Consolas" w:cs="Consolas"/>
          <w:b/>
          <w:sz w:val="24"/>
          <w:szCs w:val="24"/>
        </w:rPr>
        <w:t>(200, 200), 25)</w:t>
      </w:r>
    </w:p>
    <w:p w:rsidR="005016CD" w:rsidRPr="005016CD" w:rsidRDefault="005016CD" w:rsidP="005016C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5016CD">
        <w:rPr>
          <w:rFonts w:ascii="Consolas" w:hAnsi="Consolas" w:cs="Consolas"/>
          <w:b/>
          <w:sz w:val="24"/>
          <w:szCs w:val="24"/>
        </w:rPr>
        <w:t>c2 = c1</w:t>
      </w:r>
    </w:p>
    <w:p w:rsidR="005A4036" w:rsidRPr="005A4036" w:rsidRDefault="005016CD" w:rsidP="005A40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0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At this point, how many </w:t>
      </w:r>
      <w:proofErr w:type="spellStart"/>
      <w:r w:rsidRPr="005016CD">
        <w:rPr>
          <w:rFonts w:ascii="Consolas" w:hAnsi="Consolas" w:cs="Consolas"/>
          <w:b/>
          <w:i/>
          <w:sz w:val="24"/>
          <w:szCs w:val="24"/>
        </w:rPr>
        <w:t>zg.Circle</w:t>
      </w:r>
      <w:proofErr w:type="spellEnd"/>
      <w:r>
        <w:rPr>
          <w:rFonts w:ascii="Candara" w:hAnsi="Candara" w:cs="Courier New"/>
          <w:sz w:val="24"/>
          <w:szCs w:val="24"/>
        </w:rPr>
        <w:t xml:space="preserve"> objects have been constructed?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5016CD">
        <w:rPr>
          <w:rFonts w:ascii="Consolas" w:hAnsi="Consolas" w:cs="Consolas"/>
          <w:b/>
          <w:sz w:val="24"/>
          <w:szCs w:val="24"/>
        </w:rPr>
        <w:t>1</w:t>
      </w:r>
      <w:r w:rsidRPr="005016CD">
        <w:rPr>
          <w:rFonts w:ascii="Consolas" w:hAnsi="Consolas" w:cs="Consolas"/>
          <w:b/>
          <w:sz w:val="24"/>
          <w:szCs w:val="24"/>
        </w:rPr>
        <w:tab/>
        <w:t>2</w:t>
      </w:r>
      <w:r w:rsidR="00201435" w:rsidRPr="005016CD">
        <w:rPr>
          <w:rFonts w:ascii="Consolas" w:hAnsi="Consolas" w:cs="Consolas"/>
          <w:b/>
          <w:sz w:val="24"/>
          <w:szCs w:val="24"/>
        </w:rPr>
        <w:br/>
      </w:r>
      <w:r w:rsidR="00201435">
        <w:rPr>
          <w:rFonts w:ascii="Candara" w:hAnsi="Candara" w:cs="Courier New"/>
          <w:sz w:val="24"/>
          <w:szCs w:val="24"/>
        </w:rPr>
        <w:t xml:space="preserve">          </w:t>
      </w:r>
      <w:r w:rsidR="00201435" w:rsidRPr="004711A8">
        <w:rPr>
          <w:rFonts w:ascii="Candara" w:hAnsi="Candara" w:cs="Courier New"/>
          <w:sz w:val="20"/>
          <w:szCs w:val="24"/>
        </w:rPr>
        <w:t>(circle your choice)</w:t>
      </w:r>
    </w:p>
    <w:p w:rsidR="005016CD" w:rsidRDefault="005016CD" w:rsidP="005016C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previous problem, consider an additional statement that follows the preceding two statements:</w:t>
      </w:r>
    </w:p>
    <w:p w:rsidR="005016CD" w:rsidRPr="005016CD" w:rsidRDefault="005016CD" w:rsidP="005016CD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5016CD">
        <w:rPr>
          <w:rFonts w:ascii="Consolas" w:hAnsi="Consolas" w:cs="Consolas"/>
          <w:b/>
          <w:sz w:val="24"/>
          <w:szCs w:val="24"/>
        </w:rPr>
        <w:t xml:space="preserve">c1.radius = </w:t>
      </w:r>
      <w:r>
        <w:rPr>
          <w:rFonts w:ascii="Consolas" w:hAnsi="Consolas" w:cs="Consolas"/>
          <w:b/>
          <w:sz w:val="24"/>
          <w:szCs w:val="24"/>
        </w:rPr>
        <w:t>77</w:t>
      </w:r>
    </w:p>
    <w:p w:rsidR="005016CD" w:rsidRDefault="005016CD" w:rsidP="005016C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After the above statement executes, the variable </w:t>
      </w:r>
      <w:r w:rsidRPr="00201435">
        <w:rPr>
          <w:rFonts w:ascii="Consolas" w:hAnsi="Consolas" w:cs="Consolas"/>
          <w:b/>
          <w:i/>
          <w:sz w:val="24"/>
          <w:szCs w:val="24"/>
        </w:rPr>
        <w:t>c1</w:t>
      </w:r>
      <w:r>
        <w:rPr>
          <w:rFonts w:ascii="Candara" w:hAnsi="Candara" w:cs="Courier New"/>
          <w:sz w:val="24"/>
          <w:szCs w:val="24"/>
        </w:rPr>
        <w:t xml:space="preserve"> refers</w:t>
      </w:r>
      <w:r>
        <w:rPr>
          <w:rFonts w:ascii="Candara" w:hAnsi="Candara" w:cs="Courier New"/>
          <w:sz w:val="24"/>
          <w:szCs w:val="24"/>
        </w:rPr>
        <w:br/>
        <w:t>to the same object to which it referred prior to this statement.</w:t>
      </w:r>
      <w:r>
        <w:rPr>
          <w:rFonts w:ascii="Candara" w:hAnsi="Candara" w:cs="Courier New"/>
          <w:b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br/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5016CD" w:rsidRDefault="00201435" w:rsidP="0020143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Continuing the </w:t>
      </w:r>
      <w:r w:rsidR="005016CD">
        <w:rPr>
          <w:rFonts w:ascii="Candara" w:hAnsi="Candara" w:cs="Courier New"/>
          <w:sz w:val="24"/>
          <w:szCs w:val="24"/>
        </w:rPr>
        <w:t>previous</w:t>
      </w:r>
      <w:r>
        <w:rPr>
          <w:rFonts w:ascii="Candara" w:hAnsi="Candara" w:cs="Courier New"/>
          <w:sz w:val="24"/>
          <w:szCs w:val="24"/>
        </w:rPr>
        <w:t xml:space="preserve"> problem</w:t>
      </w:r>
      <w:r w:rsidR="005016CD">
        <w:rPr>
          <w:rFonts w:ascii="Candara" w:hAnsi="Candara" w:cs="Courier New"/>
          <w:sz w:val="24"/>
          <w:szCs w:val="24"/>
        </w:rPr>
        <w:t>s:</w:t>
      </w:r>
    </w:p>
    <w:p w:rsidR="005016CD" w:rsidRPr="005016CD" w:rsidRDefault="005016CD" w:rsidP="005016CD">
      <w:pPr>
        <w:pStyle w:val="ListParagraph"/>
        <w:numPr>
          <w:ilvl w:val="2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</w:t>
      </w:r>
      <w:r w:rsidRPr="005016CD">
        <w:rPr>
          <w:rFonts w:ascii="Consolas" w:hAnsi="Consolas" w:cs="Consolas"/>
          <w:b/>
          <w:i/>
          <w:sz w:val="24"/>
          <w:szCs w:val="24"/>
        </w:rPr>
        <w:t>c1</w:t>
      </w:r>
      <w:r>
        <w:rPr>
          <w:rFonts w:ascii="Candara" w:hAnsi="Candara" w:cs="Courier New"/>
          <w:sz w:val="24"/>
          <w:szCs w:val="24"/>
        </w:rPr>
        <w:t>’s radius after the</w:t>
      </w:r>
      <w:r>
        <w:rPr>
          <w:rFonts w:ascii="Candara" w:hAnsi="Candara" w:cs="Courier New"/>
          <w:sz w:val="24"/>
          <w:szCs w:val="24"/>
        </w:rPr>
        <w:br/>
        <w:t>statement in the previous problem executes?</w:t>
      </w:r>
      <w:r w:rsidRPr="005016C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>
        <w:rPr>
          <w:rFonts w:ascii="Consolas" w:hAnsi="Consolas" w:cs="Consolas"/>
          <w:b/>
          <w:sz w:val="24"/>
          <w:szCs w:val="24"/>
        </w:rPr>
        <w:t>25</w:t>
      </w:r>
      <w:r w:rsidRPr="005016CD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>77</w:t>
      </w:r>
      <w:r>
        <w:rPr>
          <w:rFonts w:ascii="Consolas" w:hAnsi="Consolas" w:cs="Consolas"/>
          <w:b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0225E" w:rsidRPr="0040225E" w:rsidRDefault="005016CD" w:rsidP="0040225E">
      <w:pPr>
        <w:pStyle w:val="ListParagraph"/>
        <w:numPr>
          <w:ilvl w:val="2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</w:t>
      </w:r>
      <w:r w:rsidRPr="005016CD">
        <w:rPr>
          <w:rFonts w:ascii="Consolas" w:hAnsi="Consolas" w:cs="Consolas"/>
          <w:b/>
          <w:i/>
          <w:sz w:val="24"/>
          <w:szCs w:val="24"/>
        </w:rPr>
        <w:t>c</w:t>
      </w:r>
      <w:r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>’s radius after the</w:t>
      </w:r>
      <w:r>
        <w:rPr>
          <w:rFonts w:ascii="Candara" w:hAnsi="Candara" w:cs="Courier New"/>
          <w:sz w:val="24"/>
          <w:szCs w:val="24"/>
        </w:rPr>
        <w:br/>
        <w:t>statement in the previous problem executes?</w:t>
      </w:r>
      <w:r w:rsidRPr="005016C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>
        <w:rPr>
          <w:rFonts w:ascii="Consolas" w:hAnsi="Consolas" w:cs="Consolas"/>
          <w:b/>
          <w:sz w:val="24"/>
          <w:szCs w:val="24"/>
        </w:rPr>
        <w:t>25</w:t>
      </w:r>
      <w:r w:rsidRPr="005016CD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>77</w:t>
      </w:r>
      <w:r>
        <w:rPr>
          <w:rFonts w:ascii="Consolas" w:hAnsi="Consolas" w:cs="Consolas"/>
          <w:b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0225E" w:rsidRDefault="0040225E" w:rsidP="0040225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Which of the following two statements mutates an object?  (Circle your choice.)</w:t>
      </w:r>
    </w:p>
    <w:p w:rsidR="005A4036" w:rsidRDefault="005A4036" w:rsidP="0040225E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numbers1 = numbers2</w:t>
      </w:r>
    </w:p>
    <w:p w:rsidR="0040225E" w:rsidRDefault="0040225E" w:rsidP="0040225E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numbers1[</w:t>
      </w:r>
      <w:proofErr w:type="gramEnd"/>
      <w:r>
        <w:rPr>
          <w:rFonts w:ascii="Consolas" w:hAnsi="Consolas" w:cs="Consolas"/>
          <w:b/>
          <w:sz w:val="24"/>
          <w:szCs w:val="24"/>
        </w:rPr>
        <w:t>0] = numbers2[0]</w:t>
      </w:r>
    </w:p>
    <w:p w:rsidR="005A4036" w:rsidRPr="0040225E" w:rsidRDefault="005A4036" w:rsidP="0040225E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40225E" w:rsidRDefault="0040225E" w:rsidP="0040225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Mutable objects are good because:</w:t>
      </w:r>
    </w:p>
    <w:p w:rsidR="0040225E" w:rsidRDefault="0040225E" w:rsidP="0040225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A4036" w:rsidRDefault="005A4036" w:rsidP="0040225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0225E" w:rsidRDefault="0040225E" w:rsidP="0040225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Explain briefly why mutable objects are dangerous.</w:t>
      </w:r>
    </w:p>
    <w:p w:rsidR="00CA160A" w:rsidRDefault="00CA160A" w:rsidP="0040225E">
      <w:pPr>
        <w:spacing w:before="120" w:after="0" w:line="240" w:lineRule="auto"/>
        <w:ind w:left="720"/>
        <w:rPr>
          <w:rFonts w:ascii="Consolas" w:hAnsi="Consolas" w:cs="Consolas"/>
          <w:b/>
          <w:sz w:val="24"/>
          <w:szCs w:val="24"/>
        </w:rPr>
      </w:pPr>
    </w:p>
    <w:p w:rsidR="00201435" w:rsidRDefault="005016CD" w:rsidP="0040225E">
      <w:pPr>
        <w:spacing w:before="120" w:after="0" w:line="240" w:lineRule="auto"/>
        <w:ind w:left="720"/>
        <w:rPr>
          <w:rFonts w:ascii="Candara" w:hAnsi="Candara" w:cs="Courier New"/>
          <w:sz w:val="24"/>
          <w:szCs w:val="24"/>
        </w:rPr>
      </w:pPr>
      <w:r w:rsidRPr="0040225E">
        <w:rPr>
          <w:rFonts w:ascii="Consolas" w:hAnsi="Consolas" w:cs="Consolas"/>
          <w:b/>
          <w:sz w:val="24"/>
          <w:szCs w:val="24"/>
        </w:rPr>
        <w:br/>
      </w:r>
    </w:p>
    <w:p w:rsidR="0040225E" w:rsidRPr="0040225E" w:rsidRDefault="0040225E" w:rsidP="0040225E">
      <w:pPr>
        <w:spacing w:before="120" w:after="0" w:line="240" w:lineRule="auto"/>
        <w:ind w:left="720"/>
        <w:rPr>
          <w:rFonts w:ascii="Candara" w:hAnsi="Candara" w:cs="Courier New"/>
          <w:sz w:val="24"/>
          <w:szCs w:val="24"/>
        </w:rPr>
      </w:pPr>
    </w:p>
    <w:p w:rsidR="0040225E" w:rsidRDefault="0040225E" w:rsidP="0040225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Circle </w:t>
      </w:r>
      <w:r w:rsidR="00CA160A">
        <w:rPr>
          <w:rFonts w:ascii="Candara" w:hAnsi="Candara" w:cs="Courier New"/>
          <w:sz w:val="24"/>
          <w:szCs w:val="24"/>
        </w:rPr>
        <w:t>each</w:t>
      </w:r>
      <w:r>
        <w:rPr>
          <w:rFonts w:ascii="Candara" w:hAnsi="Candara" w:cs="Courier New"/>
          <w:sz w:val="24"/>
          <w:szCs w:val="24"/>
        </w:rPr>
        <w:t xml:space="preserve"> of the following which </w:t>
      </w:r>
      <w:r w:rsidR="00CA160A">
        <w:rPr>
          <w:rFonts w:ascii="Candara" w:hAnsi="Candara" w:cs="Courier New"/>
          <w:sz w:val="24"/>
          <w:szCs w:val="24"/>
        </w:rPr>
        <w:t>is a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CA160A">
        <w:rPr>
          <w:rFonts w:ascii="Candara" w:hAnsi="Candara" w:cs="Courier New"/>
          <w:b/>
          <w:i/>
          <w:sz w:val="24"/>
          <w:szCs w:val="24"/>
        </w:rPr>
        <w:t>mutable</w:t>
      </w:r>
      <w:r w:rsidR="00CA160A">
        <w:rPr>
          <w:rFonts w:ascii="Candara" w:hAnsi="Candara" w:cs="Courier New"/>
          <w:sz w:val="24"/>
          <w:szCs w:val="24"/>
        </w:rPr>
        <w:t xml:space="preserve"> object</w:t>
      </w:r>
      <w:r>
        <w:rPr>
          <w:rFonts w:ascii="Candara" w:hAnsi="Candara" w:cs="Courier New"/>
          <w:sz w:val="24"/>
          <w:szCs w:val="24"/>
        </w:rPr>
        <w:t>:</w:t>
      </w:r>
    </w:p>
    <w:p w:rsidR="0040225E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 </w:t>
      </w:r>
      <w:proofErr w:type="spellStart"/>
      <w:r w:rsidRPr="00CA160A">
        <w:rPr>
          <w:rFonts w:ascii="Consolas" w:hAnsi="Consolas" w:cs="Consolas"/>
          <w:b/>
          <w:i/>
          <w:sz w:val="24"/>
          <w:szCs w:val="24"/>
        </w:rPr>
        <w:t>zg.Rectangle</w:t>
      </w:r>
      <w:proofErr w:type="spellEnd"/>
      <w:r w:rsidR="00CA160A">
        <w:rPr>
          <w:rFonts w:ascii="Candara" w:hAnsi="Candara" w:cs="Courier New"/>
          <w:sz w:val="24"/>
          <w:szCs w:val="24"/>
        </w:rPr>
        <w:t xml:space="preserve"> object</w:t>
      </w:r>
    </w:p>
    <w:p w:rsidR="0040225E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40225E">
        <w:rPr>
          <w:rFonts w:ascii="Candara" w:hAnsi="Candara" w:cs="Courier New"/>
          <w:sz w:val="24"/>
          <w:szCs w:val="24"/>
        </w:rPr>
        <w:t xml:space="preserve">A </w:t>
      </w:r>
      <w:r w:rsidRPr="00CA160A">
        <w:rPr>
          <w:rFonts w:ascii="Consolas" w:hAnsi="Consolas" w:cs="Consolas"/>
          <w:b/>
          <w:i/>
          <w:sz w:val="24"/>
          <w:szCs w:val="24"/>
        </w:rPr>
        <w:t>Create</w:t>
      </w:r>
      <w:r w:rsidRPr="0040225E">
        <w:rPr>
          <w:rFonts w:ascii="Candara" w:hAnsi="Candara" w:cs="Courier New"/>
          <w:sz w:val="24"/>
          <w:szCs w:val="24"/>
        </w:rPr>
        <w:t xml:space="preserve"> object </w:t>
      </w:r>
      <w:r>
        <w:rPr>
          <w:rFonts w:ascii="Candara" w:hAnsi="Candara" w:cs="Courier New"/>
          <w:sz w:val="24"/>
          <w:szCs w:val="24"/>
        </w:rPr>
        <w:t>(</w:t>
      </w:r>
      <w:r w:rsidRPr="0040225E">
        <w:rPr>
          <w:rFonts w:ascii="Candara" w:hAnsi="Candara" w:cs="Courier New"/>
          <w:sz w:val="24"/>
          <w:szCs w:val="24"/>
        </w:rPr>
        <w:t>as w</w:t>
      </w:r>
      <w:r>
        <w:rPr>
          <w:rFonts w:ascii="Candara" w:hAnsi="Candara" w:cs="Courier New"/>
          <w:sz w:val="24"/>
          <w:szCs w:val="24"/>
        </w:rPr>
        <w:t>e use in our robotics exercises).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[3, 6, 22]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(3, 6, 22)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r w:rsidRPr="00CA160A">
        <w:rPr>
          <w:rFonts w:ascii="Consolas" w:hAnsi="Consolas" w:cs="Consolas"/>
          <w:b/>
          <w:sz w:val="24"/>
          <w:szCs w:val="24"/>
        </w:rPr>
        <w:t>zg.Point</w:t>
      </w:r>
      <w:proofErr w:type="spellEnd"/>
      <w:r w:rsidRPr="00CA160A">
        <w:rPr>
          <w:rFonts w:ascii="Consolas" w:hAnsi="Consolas" w:cs="Consolas"/>
          <w:b/>
          <w:sz w:val="24"/>
          <w:szCs w:val="24"/>
        </w:rPr>
        <w:t>(100, 30)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(100, 30)</w:t>
      </w:r>
    </w:p>
    <w:p w:rsidR="00CA160A" w:rsidRPr="00CA160A" w:rsidRDefault="00CA160A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100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'</w:t>
      </w:r>
      <w:proofErr w:type="spellStart"/>
      <w:r w:rsidR="00CA160A" w:rsidRPr="00CA160A">
        <w:rPr>
          <w:rFonts w:ascii="Consolas" w:hAnsi="Consolas" w:cs="Consolas"/>
          <w:b/>
          <w:sz w:val="24"/>
          <w:szCs w:val="24"/>
        </w:rPr>
        <w:t>Jello</w:t>
      </w:r>
      <w:proofErr w:type="spellEnd"/>
      <w:r w:rsidRPr="00CA160A">
        <w:rPr>
          <w:rFonts w:ascii="Consolas" w:hAnsi="Consolas" w:cs="Consolas"/>
          <w:b/>
          <w:sz w:val="24"/>
          <w:szCs w:val="24"/>
        </w:rPr>
        <w:t>'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'</w:t>
      </w:r>
      <w:r w:rsidR="00CA160A" w:rsidRPr="00CA160A">
        <w:rPr>
          <w:rFonts w:ascii="Consolas" w:hAnsi="Consolas" w:cs="Consolas"/>
          <w:b/>
          <w:sz w:val="24"/>
          <w:szCs w:val="24"/>
        </w:rPr>
        <w:t>ice cream</w:t>
      </w:r>
      <w:r w:rsidRPr="00CA160A">
        <w:rPr>
          <w:rFonts w:ascii="Consolas" w:hAnsi="Consolas" w:cs="Consolas"/>
          <w:b/>
          <w:sz w:val="24"/>
          <w:szCs w:val="24"/>
        </w:rPr>
        <w:t>'</w:t>
      </w:r>
    </w:p>
    <w:p w:rsidR="0040225E" w:rsidRPr="00CA160A" w:rsidRDefault="0040225E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"</w:t>
      </w:r>
      <w:r w:rsidR="00CA160A" w:rsidRPr="00CA160A">
        <w:rPr>
          <w:rFonts w:ascii="Consolas" w:hAnsi="Consolas" w:cs="Consolas"/>
          <w:b/>
          <w:sz w:val="24"/>
          <w:szCs w:val="24"/>
        </w:rPr>
        <w:t>ice cream</w:t>
      </w:r>
      <w:r w:rsidRPr="00CA160A">
        <w:rPr>
          <w:rFonts w:ascii="Consolas" w:hAnsi="Consolas" w:cs="Consolas"/>
          <w:b/>
          <w:sz w:val="24"/>
          <w:szCs w:val="24"/>
        </w:rPr>
        <w:t>"</w:t>
      </w:r>
    </w:p>
    <w:p w:rsidR="00CA160A" w:rsidRPr="00CA160A" w:rsidRDefault="00CA160A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True</w:t>
      </w:r>
    </w:p>
    <w:p w:rsidR="00CA160A" w:rsidRPr="00CA160A" w:rsidRDefault="00CA160A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onsolas" w:hAnsi="Consolas" w:cs="Consolas"/>
          <w:b/>
          <w:sz w:val="24"/>
          <w:szCs w:val="24"/>
        </w:rPr>
        <w:t>88.6</w:t>
      </w:r>
    </w:p>
    <w:p w:rsidR="00CA160A" w:rsidRPr="00CA160A" w:rsidRDefault="00CA160A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r w:rsidRPr="00CA160A">
        <w:rPr>
          <w:rFonts w:ascii="Consolas" w:hAnsi="Consolas" w:cs="Consolas"/>
          <w:b/>
          <w:sz w:val="24"/>
          <w:szCs w:val="24"/>
        </w:rPr>
        <w:t>zg.Point</w:t>
      </w:r>
      <w:proofErr w:type="spellEnd"/>
      <w:r w:rsidRPr="00CA160A">
        <w:rPr>
          <w:rFonts w:ascii="Consolas" w:hAnsi="Consolas" w:cs="Consolas"/>
          <w:b/>
          <w:sz w:val="24"/>
          <w:szCs w:val="24"/>
        </w:rPr>
        <w:t>(88.6, 88.6)</w:t>
      </w:r>
    </w:p>
    <w:p w:rsidR="00CA160A" w:rsidRPr="00CA160A" w:rsidRDefault="00CA160A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CA160A">
        <w:rPr>
          <w:rFonts w:ascii="Candara" w:hAnsi="Candara" w:cs="Courier New"/>
          <w:sz w:val="24"/>
          <w:szCs w:val="24"/>
        </w:rPr>
        <w:t>A</w:t>
      </w:r>
      <w:r w:rsidRPr="00CA160A">
        <w:rPr>
          <w:rFonts w:ascii="Consolas" w:hAnsi="Consolas" w:cs="Consolas"/>
          <w:b/>
          <w:sz w:val="24"/>
          <w:szCs w:val="24"/>
        </w:rPr>
        <w:t xml:space="preserve"> </w:t>
      </w:r>
      <w:proofErr w:type="spellStart"/>
      <w:r w:rsidRPr="00CA160A">
        <w:rPr>
          <w:rFonts w:ascii="Consolas" w:hAnsi="Consolas" w:cs="Consolas"/>
          <w:b/>
          <w:i/>
          <w:sz w:val="24"/>
          <w:szCs w:val="24"/>
        </w:rPr>
        <w:t>zg.Entry</w:t>
      </w:r>
      <w:proofErr w:type="spellEnd"/>
      <w:r w:rsidRPr="00CA160A">
        <w:rPr>
          <w:rFonts w:ascii="Consolas" w:hAnsi="Consolas" w:cs="Consolas"/>
          <w:b/>
          <w:sz w:val="24"/>
          <w:szCs w:val="24"/>
        </w:rPr>
        <w:t xml:space="preserve"> </w:t>
      </w:r>
      <w:r w:rsidRPr="00CA160A">
        <w:rPr>
          <w:rFonts w:ascii="Candara" w:hAnsi="Candara" w:cs="Courier New"/>
          <w:sz w:val="24"/>
          <w:szCs w:val="24"/>
        </w:rPr>
        <w:t>object</w:t>
      </w:r>
    </w:p>
    <w:p w:rsidR="00CA160A" w:rsidRDefault="00CA160A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r w:rsidRPr="00CA160A">
        <w:rPr>
          <w:rFonts w:ascii="Consolas" w:hAnsi="Consolas" w:cs="Consolas"/>
          <w:b/>
          <w:sz w:val="24"/>
          <w:szCs w:val="24"/>
        </w:rPr>
        <w:t>math.pi</w:t>
      </w:r>
      <w:proofErr w:type="spellEnd"/>
    </w:p>
    <w:p w:rsidR="00CA160A" w:rsidRPr="00CA160A" w:rsidRDefault="00280251" w:rsidP="0040225E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r>
        <w:rPr>
          <w:rFonts w:ascii="Consolas" w:hAnsi="Consolas" w:cs="Consolas"/>
          <w:b/>
          <w:sz w:val="24"/>
          <w:szCs w:val="24"/>
        </w:rPr>
        <w:t>turtle.Turtle</w:t>
      </w:r>
      <w:proofErr w:type="spellEnd"/>
      <w:r w:rsidR="00CA160A">
        <w:rPr>
          <w:rFonts w:ascii="Consolas" w:hAnsi="Consolas" w:cs="Consolas"/>
          <w:b/>
          <w:sz w:val="24"/>
          <w:szCs w:val="24"/>
        </w:rPr>
        <w:t>()</w:t>
      </w:r>
    </w:p>
    <w:p w:rsidR="00CA160A" w:rsidRDefault="00CA160A">
      <w:pPr>
        <w:rPr>
          <w:rFonts w:ascii="Candara" w:hAnsi="Candara" w:cs="Courier New"/>
          <w:b/>
          <w:sz w:val="24"/>
          <w:szCs w:val="24"/>
          <w:u w:val="single"/>
        </w:rPr>
      </w:pPr>
      <w:r>
        <w:rPr>
          <w:rFonts w:ascii="Candara" w:hAnsi="Candara" w:cs="Courier New"/>
          <w:b/>
          <w:sz w:val="24"/>
          <w:szCs w:val="24"/>
          <w:u w:val="single"/>
        </w:rPr>
        <w:br w:type="page"/>
      </w:r>
    </w:p>
    <w:p w:rsidR="00B42D6B" w:rsidRDefault="00B42D6B" w:rsidP="00B42D6B">
      <w:pPr>
        <w:spacing w:before="36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lastRenderedPageBreak/>
        <w:t xml:space="preserve">Textbook </w:t>
      </w:r>
      <w:r>
        <w:rPr>
          <w:rFonts w:ascii="Candara" w:hAnsi="Candara" w:cs="Courier New"/>
          <w:b/>
          <w:sz w:val="24"/>
          <w:szCs w:val="24"/>
          <w:u w:val="single"/>
        </w:rPr>
        <w:t>RE-r</w:t>
      </w:r>
      <w:r w:rsidRPr="00B9132B">
        <w:rPr>
          <w:rFonts w:ascii="Candara" w:hAnsi="Candara" w:cs="Courier New"/>
          <w:b/>
          <w:sz w:val="24"/>
          <w:szCs w:val="24"/>
          <w:u w:val="single"/>
        </w:rPr>
        <w:t>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Pr="008D4F68">
        <w:rPr>
          <w:rFonts w:ascii="Candara" w:hAnsi="Candara"/>
          <w:b/>
          <w:i/>
          <w:sz w:val="24"/>
          <w:szCs w:val="24"/>
        </w:rPr>
        <w:t>Section 6.1</w:t>
      </w:r>
      <w:r>
        <w:rPr>
          <w:rFonts w:ascii="Candara" w:hAnsi="Candara"/>
          <w:b/>
          <w:i/>
          <w:sz w:val="24"/>
          <w:szCs w:val="24"/>
        </w:rPr>
        <w:t>.4</w:t>
      </w:r>
      <w:r w:rsidRPr="008D4F68">
        <w:rPr>
          <w:rFonts w:ascii="Candara" w:hAnsi="Candara"/>
          <w:b/>
          <w:i/>
          <w:sz w:val="24"/>
          <w:szCs w:val="24"/>
        </w:rPr>
        <w:t xml:space="preserve"> —List</w:t>
      </w:r>
      <w:r>
        <w:rPr>
          <w:rFonts w:ascii="Candara" w:hAnsi="Candara"/>
          <w:b/>
          <w:i/>
          <w:sz w:val="24"/>
          <w:szCs w:val="24"/>
        </w:rPr>
        <w:t xml:space="preserve"> Reference</w:t>
      </w:r>
      <w:r w:rsidRPr="008D4F68">
        <w:rPr>
          <w:rFonts w:ascii="Candara" w:hAnsi="Candara"/>
          <w:b/>
          <w:i/>
          <w:sz w:val="24"/>
          <w:szCs w:val="24"/>
        </w:rPr>
        <w:t>s</w:t>
      </w:r>
      <w:r>
        <w:rPr>
          <w:rFonts w:ascii="Candara" w:hAnsi="Candara"/>
          <w:sz w:val="24"/>
          <w:szCs w:val="24"/>
        </w:rPr>
        <w:t xml:space="preserve"> (bottom of page 281)</w:t>
      </w:r>
    </w:p>
    <w:p w:rsidR="00B42D6B" w:rsidRPr="00B42D6B" w:rsidRDefault="00B42D6B" w:rsidP="00B42D6B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You read this subsection for a previous session, but it is worth reading again in order to answer the following questions:</w:t>
      </w:r>
    </w:p>
    <w:p w:rsidR="00D052A8" w:rsidRDefault="00D052A8" w:rsidP="00D052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When the code snippet below is executed, what gets printed?</w:t>
      </w:r>
    </w:p>
    <w:p w:rsidR="00D052A8" w:rsidRDefault="00D052A8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1" locked="0" layoutInCell="1" allowOverlap="1" wp14:anchorId="6B23AA77" wp14:editId="524F7E2E">
                <wp:simplePos x="0" y="0"/>
                <wp:positionH relativeFrom="column">
                  <wp:posOffset>352425</wp:posOffset>
                </wp:positionH>
                <wp:positionV relativeFrom="paragraph">
                  <wp:posOffset>147955</wp:posOffset>
                </wp:positionV>
                <wp:extent cx="3819525" cy="222885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654" y="21600"/>
                    <wp:lineTo x="21654" y="0"/>
                    <wp:lineTo x="0" y="0"/>
                  </wp:wrapPolygon>
                </wp:wrapTight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9525" cy="2228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052A8" w:rsidRPr="00D052A8" w:rsidRDefault="00D052A8" w:rsidP="00D052A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seq1 = [</w:t>
                            </w:r>
                            <w:r w:rsidRPr="00D052A8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'John'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D052A8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'Paul'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D052A8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'George'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D052A8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'Pete'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D052A8" w:rsidRPr="00D052A8" w:rsidRDefault="00D052A8" w:rsidP="00D052A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seq1[</w:t>
                            </w:r>
                            <w:proofErr w:type="gramEnd"/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1] = </w:t>
                            </w:r>
                            <w:r w:rsidRPr="00D052A8">
                              <w:rPr>
                                <w:rFonts w:ascii="Consolas" w:hAnsi="Consolas" w:cs="Consolas"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'Sir Paul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'</w:t>
                            </w:r>
                          </w:p>
                          <w:p w:rsid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D052A8" w:rsidRP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seq2 = seq1</w:t>
                            </w:r>
                          </w:p>
                          <w:p w:rsidR="00D052A8" w:rsidRP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seq2[</w:t>
                            </w:r>
                            <w:proofErr w:type="gramEnd"/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3] = </w:t>
                            </w:r>
                            <w:r w:rsidRPr="00D052A8"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'Ringo'</w:t>
                            </w:r>
                          </w:p>
                          <w:p w:rsidR="00D052A8" w:rsidRP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seq1[1]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, seq2[1])</w:t>
                            </w:r>
                          </w:p>
                          <w:p w:rsidR="00D052A8" w:rsidRP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D052A8" w:rsidRPr="00D052A8" w:rsidRDefault="00D052A8" w:rsidP="00D052A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seq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1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[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3</w:t>
                            </w:r>
                            <w:r w:rsidRPr="00D052A8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]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  <w:t>, seq2[3])</w:t>
                            </w:r>
                          </w:p>
                          <w:p w:rsidR="00D052A8" w:rsidRPr="00D54CBE" w:rsidRDefault="00D052A8" w:rsidP="00D052A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70" style="position:absolute;margin-left:27.75pt;margin-top:11.65pt;width:300.75pt;height:175.5pt;z-index:-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" fillcolor="#bfbfbf [2412]" strokecolor="black [3213]" strokeweight="2pt">
                <v:textbox inset="14.4pt,7.2pt,,7.2pt">
                  <w:txbxContent>
                    <w:p w:rsidR="00D052A8" w:rsidRPr="00D052A8" w:rsidRDefault="00D052A8" w:rsidP="00D052A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seq1 = [</w:t>
                      </w:r>
                      <w:r w:rsidRPr="00D052A8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'John'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, </w:t>
                      </w:r>
                      <w:r w:rsidRPr="00D052A8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'Paul'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, </w:t>
                      </w:r>
                      <w:r w:rsidRPr="00D052A8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'George'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, </w:t>
                      </w:r>
                      <w:r w:rsidRPr="00D052A8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'Pete'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]</w:t>
                      </w:r>
                    </w:p>
                    <w:p w:rsidR="00D052A8" w:rsidRPr="00D052A8" w:rsidRDefault="00D052A8" w:rsidP="00D052A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seq1[</w:t>
                      </w:r>
                      <w:proofErr w:type="gramEnd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1] = </w:t>
                      </w:r>
                      <w:r w:rsidRPr="00D052A8">
                        <w:rPr>
                          <w:rFonts w:ascii="Consolas" w:hAnsi="Consolas" w:cs="Consolas"/>
                          <w:i/>
                          <w:color w:val="000000" w:themeColor="text1"/>
                          <w:sz w:val="24"/>
                          <w:szCs w:val="24"/>
                        </w:rPr>
                        <w:t>'Sir Paul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'</w:t>
                      </w:r>
                    </w:p>
                    <w:p w:rsid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D052A8" w:rsidRP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seq2 = seq1</w:t>
                      </w:r>
                    </w:p>
                    <w:p w:rsidR="00D052A8" w:rsidRP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seq2[</w:t>
                      </w:r>
                      <w:proofErr w:type="gramEnd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 xml:space="preserve">3] = </w:t>
                      </w:r>
                      <w:r w:rsidRPr="00D052A8"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'Ringo'</w:t>
                      </w:r>
                    </w:p>
                    <w:p w:rsidR="00D052A8" w:rsidRP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seq1[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1]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, seq2[1])</w:t>
                      </w:r>
                    </w:p>
                    <w:p w:rsidR="00D052A8" w:rsidRP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D052A8" w:rsidRPr="00D052A8" w:rsidRDefault="00D052A8" w:rsidP="00D052A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seq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1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[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3</w:t>
                      </w:r>
                      <w:r w:rsidRPr="00D052A8"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]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  <w:t>, seq2[3])</w:t>
                      </w:r>
                    </w:p>
                    <w:p w:rsidR="00D052A8" w:rsidRPr="00D54CBE" w:rsidRDefault="00D052A8" w:rsidP="00D052A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D052A8" w:rsidRDefault="00D052A8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D052A8" w:rsidRDefault="00D052A8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D052A8" w:rsidRDefault="00CA160A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1" locked="0" layoutInCell="1" allowOverlap="1" wp14:anchorId="6D264173" wp14:editId="6FA9C3C6">
                <wp:simplePos x="0" y="0"/>
                <wp:positionH relativeFrom="column">
                  <wp:posOffset>4295140</wp:posOffset>
                </wp:positionH>
                <wp:positionV relativeFrom="paragraph">
                  <wp:posOffset>635</wp:posOffset>
                </wp:positionV>
                <wp:extent cx="2276475" cy="1789430"/>
                <wp:effectExtent l="0" t="0" r="28575" b="27305"/>
                <wp:wrapTight wrapText="bothSides">
                  <wp:wrapPolygon edited="0">
                    <wp:start x="0" y="0"/>
                    <wp:lineTo x="0" y="21729"/>
                    <wp:lineTo x="21690" y="21729"/>
                    <wp:lineTo x="21690" y="0"/>
                    <wp:lineTo x="0" y="0"/>
                  </wp:wrapPolygon>
                </wp:wrapTight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6475" cy="17894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052A8" w:rsidRDefault="00D052A8" w:rsidP="00D052A8">
                            <w:pPr>
                              <w:spacing w:before="12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Output (</w:t>
                            </w:r>
                            <w:r w:rsidRPr="00D54CBE">
                              <w:rPr>
                                <w:rFonts w:cs="Consolas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fill in the blanks</w:t>
                            </w:r>
                            <w:r w:rsidRPr="00D54CBE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052A8" w:rsidRPr="00D54CBE" w:rsidRDefault="00D052A8" w:rsidP="00D052A8">
                            <w:pPr>
                              <w:spacing w:before="12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D052A8" w:rsidRDefault="00D052A8" w:rsidP="00D052A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_______________________</w:t>
                            </w:r>
                          </w:p>
                          <w:p w:rsidR="00D052A8" w:rsidRDefault="00D052A8" w:rsidP="00D052A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D052A8" w:rsidRPr="00D54CBE" w:rsidRDefault="00D052A8" w:rsidP="00D052A8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7" o:spid="_x0000_s1071" style="position:absolute;margin-left:338.2pt;margin-top:.05pt;width:179.25pt;height:140.9pt;z-index:-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" fillcolor="#bfbfbf [2412]" strokecolor="black [3213]" strokeweight="2pt">
                <v:textbox style="mso-fit-shape-to-text:t" inset="14.4pt,7.2pt,,7.2pt">
                  <w:txbxContent>
                    <w:p w:rsidR="00D052A8" w:rsidRDefault="00D052A8" w:rsidP="00D052A8">
                      <w:pPr>
                        <w:spacing w:before="12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Output (</w:t>
                      </w:r>
                      <w:r w:rsidRPr="00D54CBE">
                        <w:rPr>
                          <w:rFonts w:cs="Consolas"/>
                          <w:b/>
                          <w:i/>
                          <w:color w:val="000000" w:themeColor="text1"/>
                          <w:sz w:val="24"/>
                          <w:szCs w:val="24"/>
                        </w:rPr>
                        <w:t>fill in the blanks</w:t>
                      </w:r>
                      <w:r w:rsidRPr="00D54CBE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  <w:t>):</w:t>
                      </w:r>
                    </w:p>
                    <w:p w:rsidR="00D052A8" w:rsidRPr="00D54CBE" w:rsidRDefault="00D052A8" w:rsidP="00D052A8">
                      <w:pPr>
                        <w:spacing w:before="12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D052A8" w:rsidRDefault="00D052A8" w:rsidP="00D052A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__________________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</w:t>
                      </w:r>
                    </w:p>
                    <w:p w:rsidR="00D052A8" w:rsidRDefault="00D052A8" w:rsidP="00D052A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D052A8" w:rsidRPr="00D54CBE" w:rsidRDefault="00D052A8" w:rsidP="00D052A8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________________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____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___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D052A8" w:rsidRDefault="00D052A8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D052A8" w:rsidRDefault="00D052A8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D052A8" w:rsidRPr="00D052A8" w:rsidRDefault="00D052A8" w:rsidP="00D052A8">
      <w:pPr>
        <w:autoSpaceDE w:val="0"/>
        <w:autoSpaceDN w:val="0"/>
        <w:adjustRightInd w:val="0"/>
        <w:spacing w:before="240" w:after="0" w:line="240" w:lineRule="auto"/>
        <w:rPr>
          <w:rFonts w:ascii="Consolas" w:hAnsi="Consolas" w:cs="Consolas"/>
          <w:sz w:val="24"/>
          <w:szCs w:val="24"/>
        </w:rPr>
      </w:pPr>
    </w:p>
    <w:p w:rsidR="00B42D6B" w:rsidRDefault="00B42D6B" w:rsidP="00B42D6B">
      <w:pPr>
        <w:spacing w:after="0" w:line="240" w:lineRule="auto"/>
        <w:rPr>
          <w:rFonts w:ascii="Candara" w:hAnsi="Candara" w:cs="Courier New"/>
          <w:sz w:val="24"/>
          <w:szCs w:val="24"/>
        </w:rPr>
      </w:pPr>
    </w:p>
    <w:p w:rsidR="001F47F9" w:rsidRPr="00CA160A" w:rsidRDefault="001F47F9" w:rsidP="00CA160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above code snippet, there are 3 assignment statements:</w:t>
      </w:r>
    </w:p>
    <w:p w:rsidR="001F47F9" w:rsidRPr="00CA160A" w:rsidRDefault="001F47F9" w:rsidP="00CA160A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b/>
          <w:color w:val="000000" w:themeColor="text1"/>
          <w:sz w:val="24"/>
          <w:szCs w:val="24"/>
        </w:rPr>
      </w:pPr>
      <w:proofErr w:type="gramStart"/>
      <w:r w:rsidRPr="00CA160A">
        <w:rPr>
          <w:rFonts w:ascii="Consolas" w:hAnsi="Consolas" w:cs="Consolas"/>
          <w:b/>
          <w:color w:val="000000" w:themeColor="text1"/>
          <w:sz w:val="24"/>
          <w:szCs w:val="24"/>
        </w:rPr>
        <w:t>seq1[</w:t>
      </w:r>
      <w:proofErr w:type="gramEnd"/>
      <w:r w:rsidRPr="00CA160A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1] = </w:t>
      </w:r>
      <w:r w:rsidRPr="00CA160A">
        <w:rPr>
          <w:rFonts w:ascii="Consolas" w:hAnsi="Consolas" w:cs="Consolas"/>
          <w:b/>
          <w:i/>
          <w:color w:val="000000" w:themeColor="text1"/>
          <w:sz w:val="24"/>
          <w:szCs w:val="24"/>
        </w:rPr>
        <w:t>'Sir Paul</w:t>
      </w:r>
      <w:r w:rsidRPr="00CA160A">
        <w:rPr>
          <w:rFonts w:ascii="Consolas" w:hAnsi="Consolas" w:cs="Consolas"/>
          <w:b/>
          <w:color w:val="000000" w:themeColor="text1"/>
          <w:sz w:val="24"/>
          <w:szCs w:val="24"/>
        </w:rPr>
        <w:t>'</w:t>
      </w:r>
    </w:p>
    <w:p w:rsidR="001F47F9" w:rsidRPr="00CA160A" w:rsidRDefault="001F47F9" w:rsidP="00CA160A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b/>
          <w:color w:val="000000" w:themeColor="text1"/>
          <w:sz w:val="24"/>
          <w:szCs w:val="24"/>
        </w:rPr>
      </w:pPr>
      <w:r w:rsidRPr="00CA160A">
        <w:rPr>
          <w:rFonts w:ascii="Consolas" w:hAnsi="Consolas" w:cs="Consolas"/>
          <w:b/>
          <w:color w:val="000000" w:themeColor="text1"/>
          <w:sz w:val="24"/>
          <w:szCs w:val="24"/>
        </w:rPr>
        <w:t>seq2 = seq1</w:t>
      </w:r>
    </w:p>
    <w:p w:rsidR="001F47F9" w:rsidRPr="00CA160A" w:rsidRDefault="001F47F9" w:rsidP="00CA160A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CA160A">
        <w:rPr>
          <w:rFonts w:ascii="Consolas" w:hAnsi="Consolas" w:cs="Consolas"/>
          <w:b/>
          <w:color w:val="000000" w:themeColor="text1"/>
          <w:sz w:val="24"/>
          <w:szCs w:val="24"/>
        </w:rPr>
        <w:t>seq2[</w:t>
      </w:r>
      <w:proofErr w:type="gramEnd"/>
      <w:r w:rsidRPr="00CA160A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3] = </w:t>
      </w:r>
      <w:r w:rsidRPr="00CA160A">
        <w:rPr>
          <w:rFonts w:ascii="Consolas" w:hAnsi="Consolas" w:cs="Consolas"/>
          <w:b/>
          <w:i/>
          <w:iCs/>
          <w:color w:val="000000" w:themeColor="text1"/>
          <w:sz w:val="24"/>
          <w:szCs w:val="24"/>
        </w:rPr>
        <w:t>'Ringo'</w:t>
      </w:r>
    </w:p>
    <w:p w:rsidR="001F47F9" w:rsidRPr="00CA160A" w:rsidRDefault="001F47F9" w:rsidP="00CA160A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Which of </w:t>
      </w:r>
      <w:r w:rsidR="00CA160A">
        <w:rPr>
          <w:rFonts w:ascii="Candara" w:hAnsi="Candara" w:cs="Courier New"/>
          <w:sz w:val="24"/>
          <w:szCs w:val="24"/>
        </w:rPr>
        <w:t>the above</w:t>
      </w:r>
      <w:r>
        <w:rPr>
          <w:rFonts w:ascii="Candara" w:hAnsi="Candara" w:cs="Courier New"/>
          <w:sz w:val="24"/>
          <w:szCs w:val="24"/>
        </w:rPr>
        <w:t xml:space="preserve"> assignment statements </w:t>
      </w:r>
      <w:r w:rsidRPr="001F47F9">
        <w:rPr>
          <w:rFonts w:ascii="Candara" w:hAnsi="Candara" w:cs="Courier New"/>
          <w:b/>
          <w:i/>
          <w:sz w:val="24"/>
          <w:szCs w:val="24"/>
        </w:rPr>
        <w:t>mutates</w:t>
      </w:r>
      <w:r w:rsidR="00CA160A">
        <w:rPr>
          <w:rFonts w:ascii="Candara" w:hAnsi="Candara" w:cs="Courier New"/>
          <w:sz w:val="24"/>
          <w:szCs w:val="24"/>
        </w:rPr>
        <w:t xml:space="preserve"> a list?  </w:t>
      </w:r>
      <w:r>
        <w:rPr>
          <w:rFonts w:ascii="Candara" w:hAnsi="Candara" w:cs="Courier New"/>
          <w:sz w:val="24"/>
          <w:szCs w:val="24"/>
        </w:rPr>
        <w:t>(Circle your choice</w:t>
      </w:r>
      <w:r w:rsidRPr="00CA160A">
        <w:rPr>
          <w:rFonts w:ascii="Candara" w:hAnsi="Candara" w:cs="Courier New"/>
          <w:sz w:val="24"/>
          <w:szCs w:val="24"/>
        </w:rPr>
        <w:t>(s).)</w:t>
      </w:r>
    </w:p>
    <w:p w:rsidR="00D052A8" w:rsidRPr="00CA160A" w:rsidRDefault="005B0C4A" w:rsidP="00CA160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to refer to the code snippet in the box above, s</w:t>
      </w:r>
      <w:r w:rsidR="00D052A8">
        <w:rPr>
          <w:rFonts w:ascii="Candara" w:hAnsi="Candara" w:cs="Courier New"/>
          <w:sz w:val="24"/>
          <w:szCs w:val="24"/>
        </w:rPr>
        <w:t xml:space="preserve">uppose that we wanted the code </w:t>
      </w:r>
      <w:r w:rsidR="0018753A">
        <w:rPr>
          <w:rFonts w:ascii="Candara" w:hAnsi="Candara" w:cs="Courier New"/>
          <w:sz w:val="24"/>
          <w:szCs w:val="24"/>
        </w:rPr>
        <w:t xml:space="preserve">snippet </w:t>
      </w:r>
      <w:r w:rsidR="00D052A8">
        <w:rPr>
          <w:rFonts w:ascii="Candara" w:hAnsi="Candara" w:cs="Courier New"/>
          <w:sz w:val="24"/>
          <w:szCs w:val="24"/>
        </w:rPr>
        <w:t xml:space="preserve">to </w:t>
      </w:r>
      <w:r w:rsidR="0018753A">
        <w:rPr>
          <w:rFonts w:ascii="Candara" w:hAnsi="Candara" w:cs="Courier New"/>
          <w:sz w:val="24"/>
          <w:szCs w:val="24"/>
        </w:rPr>
        <w:t xml:space="preserve">end </w:t>
      </w:r>
      <w:r>
        <w:rPr>
          <w:rFonts w:ascii="Candara" w:hAnsi="Candara" w:cs="Courier New"/>
          <w:sz w:val="24"/>
          <w:szCs w:val="24"/>
        </w:rPr>
        <w:t>in the following state:</w:t>
      </w:r>
    </w:p>
    <w:p w:rsidR="0018753A" w:rsidRPr="0018753A" w:rsidRDefault="0018753A" w:rsidP="0018753A">
      <w:pPr>
        <w:pStyle w:val="ListParagraph"/>
        <w:numPr>
          <w:ilvl w:val="2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sz w:val="24"/>
          <w:szCs w:val="24"/>
        </w:rPr>
      </w:pPr>
      <w:proofErr w:type="gramStart"/>
      <w:r w:rsidRPr="0018753A">
        <w:rPr>
          <w:rFonts w:ascii="Consolas" w:hAnsi="Consolas" w:cs="Consolas"/>
          <w:b/>
          <w:i/>
          <w:sz w:val="24"/>
          <w:szCs w:val="24"/>
        </w:rPr>
        <w:t>seq2</w:t>
      </w:r>
      <w:proofErr w:type="gramEnd"/>
      <w:r>
        <w:rPr>
          <w:rFonts w:ascii="Candara" w:hAnsi="Candara" w:cs="Courier New"/>
          <w:sz w:val="24"/>
          <w:szCs w:val="24"/>
        </w:rPr>
        <w:t xml:space="preserve">   is a </w:t>
      </w:r>
      <w:r w:rsidR="001F47F9">
        <w:rPr>
          <w:rFonts w:ascii="Candara" w:hAnsi="Candara" w:cs="Courier New"/>
          <w:sz w:val="24"/>
          <w:szCs w:val="24"/>
        </w:rPr>
        <w:t xml:space="preserve">  </w:t>
      </w:r>
      <w:r w:rsidRPr="0018753A">
        <w:rPr>
          <w:rFonts w:ascii="Candara" w:hAnsi="Candara" w:cs="Courier New"/>
          <w:b/>
          <w:i/>
          <w:sz w:val="24"/>
          <w:szCs w:val="24"/>
        </w:rPr>
        <w:t>COPY</w:t>
      </w:r>
      <w:r>
        <w:rPr>
          <w:rFonts w:ascii="Candara" w:hAnsi="Candara" w:cs="Courier New"/>
          <w:sz w:val="24"/>
          <w:szCs w:val="24"/>
        </w:rPr>
        <w:t xml:space="preserve"> </w:t>
      </w:r>
      <w:r w:rsidR="001F47F9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of  </w:t>
      </w:r>
      <w:r w:rsidRPr="0018753A">
        <w:rPr>
          <w:rFonts w:ascii="Consolas" w:hAnsi="Consolas" w:cs="Consolas"/>
          <w:b/>
          <w:i/>
          <w:sz w:val="24"/>
          <w:szCs w:val="24"/>
        </w:rPr>
        <w:t>seq1</w:t>
      </w:r>
      <w:r>
        <w:rPr>
          <w:rFonts w:ascii="Candara" w:hAnsi="Candara" w:cs="Courier New"/>
          <w:sz w:val="24"/>
          <w:szCs w:val="24"/>
        </w:rPr>
        <w:t xml:space="preserve">  that contains the same information as </w:t>
      </w:r>
      <w:r w:rsidRPr="0018753A">
        <w:rPr>
          <w:rFonts w:ascii="Consolas" w:hAnsi="Consolas" w:cs="Consolas"/>
          <w:b/>
          <w:i/>
          <w:sz w:val="24"/>
          <w:szCs w:val="24"/>
        </w:rPr>
        <w:t>seq1</w:t>
      </w:r>
      <w:r>
        <w:rPr>
          <w:rFonts w:ascii="Candara" w:hAnsi="Candara" w:cs="Courier New"/>
          <w:sz w:val="24"/>
          <w:szCs w:val="24"/>
        </w:rPr>
        <w:t xml:space="preserve"> but with the index </w:t>
      </w:r>
      <w:r w:rsidRPr="0018753A">
        <w:rPr>
          <w:rFonts w:ascii="Consolas" w:hAnsi="Consolas" w:cs="Consolas"/>
          <w:b/>
          <w:i/>
          <w:sz w:val="24"/>
          <w:szCs w:val="24"/>
        </w:rPr>
        <w:t>3</w:t>
      </w:r>
      <w:r>
        <w:rPr>
          <w:rFonts w:ascii="Candara" w:hAnsi="Candara" w:cs="Courier New"/>
          <w:sz w:val="24"/>
          <w:szCs w:val="24"/>
        </w:rPr>
        <w:t xml:space="preserve"> item of   </w:t>
      </w:r>
      <w:r w:rsidRPr="0018753A">
        <w:rPr>
          <w:rFonts w:ascii="Consolas" w:hAnsi="Consolas" w:cs="Consolas"/>
          <w:b/>
          <w:i/>
          <w:sz w:val="24"/>
          <w:szCs w:val="24"/>
        </w:rPr>
        <w:t>seq2</w:t>
      </w:r>
      <w:r>
        <w:rPr>
          <w:rFonts w:ascii="Candara" w:hAnsi="Candara" w:cs="Courier New"/>
          <w:sz w:val="24"/>
          <w:szCs w:val="24"/>
        </w:rPr>
        <w:t xml:space="preserve">   being  </w:t>
      </w:r>
      <w:r w:rsidRPr="0018753A">
        <w:rPr>
          <w:rFonts w:ascii="Consolas" w:hAnsi="Consolas" w:cs="Consolas"/>
          <w:b/>
          <w:i/>
          <w:sz w:val="24"/>
          <w:szCs w:val="24"/>
        </w:rPr>
        <w:t>'Ringo'</w:t>
      </w:r>
      <w:r>
        <w:rPr>
          <w:rFonts w:ascii="Consolas" w:hAnsi="Consolas" w:cs="Consolas"/>
          <w:b/>
          <w:i/>
          <w:sz w:val="24"/>
          <w:szCs w:val="24"/>
        </w:rPr>
        <w:t xml:space="preserve"> </w:t>
      </w:r>
      <w:r w:rsidRPr="0018753A">
        <w:rPr>
          <w:rFonts w:ascii="Consolas" w:hAnsi="Consolas" w:cs="Consolas"/>
          <w:b/>
          <w:i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instead of   </w:t>
      </w:r>
      <w:r w:rsidRPr="0018753A">
        <w:rPr>
          <w:rFonts w:ascii="Consolas" w:hAnsi="Consolas" w:cs="Consolas"/>
          <w:b/>
          <w:i/>
          <w:sz w:val="24"/>
          <w:szCs w:val="24"/>
        </w:rPr>
        <w:t>'Pete</w:t>
      </w:r>
      <w:r>
        <w:rPr>
          <w:rFonts w:ascii="Consolas" w:hAnsi="Consolas" w:cs="Consolas"/>
          <w:b/>
          <w:i/>
          <w:sz w:val="24"/>
          <w:szCs w:val="24"/>
        </w:rPr>
        <w:t>'</w:t>
      </w:r>
      <w:r>
        <w:rPr>
          <w:rFonts w:ascii="Candara" w:hAnsi="Candara" w:cs="Courier New"/>
          <w:sz w:val="24"/>
          <w:szCs w:val="24"/>
        </w:rPr>
        <w:t xml:space="preserve">  (while the index </w:t>
      </w:r>
      <w:r w:rsidRPr="0018753A">
        <w:rPr>
          <w:rFonts w:ascii="Consolas" w:hAnsi="Consolas" w:cs="Consolas"/>
          <w:b/>
          <w:i/>
          <w:sz w:val="24"/>
          <w:szCs w:val="24"/>
        </w:rPr>
        <w:t>3</w:t>
      </w:r>
      <w:r>
        <w:rPr>
          <w:rFonts w:ascii="Candara" w:hAnsi="Candara" w:cs="Courier New"/>
          <w:sz w:val="24"/>
          <w:szCs w:val="24"/>
        </w:rPr>
        <w:t xml:space="preserve"> item of </w:t>
      </w:r>
      <w:r w:rsidRPr="0018753A">
        <w:rPr>
          <w:rFonts w:ascii="Consolas" w:hAnsi="Consolas" w:cs="Consolas"/>
          <w:b/>
          <w:i/>
          <w:sz w:val="24"/>
          <w:szCs w:val="24"/>
        </w:rPr>
        <w:t>seq1</w:t>
      </w:r>
      <w:r>
        <w:rPr>
          <w:rFonts w:ascii="Candara" w:hAnsi="Candara" w:cs="Courier New"/>
          <w:sz w:val="24"/>
          <w:szCs w:val="24"/>
        </w:rPr>
        <w:t xml:space="preserve"> remains </w:t>
      </w:r>
      <w:r w:rsidR="00B868B4">
        <w:rPr>
          <w:rFonts w:ascii="Consolas" w:hAnsi="Consolas" w:cs="Consolas"/>
          <w:b/>
          <w:i/>
          <w:sz w:val="24"/>
          <w:szCs w:val="24"/>
        </w:rPr>
        <w:t>'Pete</w:t>
      </w:r>
      <w:r w:rsidRPr="0018753A">
        <w:rPr>
          <w:rFonts w:ascii="Consolas" w:hAnsi="Consolas" w:cs="Consolas"/>
          <w:b/>
          <w:i/>
          <w:sz w:val="24"/>
          <w:szCs w:val="24"/>
        </w:rPr>
        <w:t>'</w:t>
      </w:r>
      <w:r>
        <w:rPr>
          <w:rFonts w:ascii="Candara" w:hAnsi="Candara" w:cs="Courier New"/>
          <w:sz w:val="24"/>
          <w:szCs w:val="24"/>
        </w:rPr>
        <w:t>).</w:t>
      </w:r>
    </w:p>
    <w:p w:rsidR="00B42D6B" w:rsidRDefault="0018753A" w:rsidP="0018753A">
      <w:pPr>
        <w:pStyle w:val="ListParagraph"/>
        <w:spacing w:before="24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How could we change the 3</w:t>
      </w:r>
      <w:r w:rsidRPr="0018753A">
        <w:rPr>
          <w:rFonts w:ascii="Candara" w:hAnsi="Candara" w:cs="Courier New"/>
          <w:sz w:val="24"/>
          <w:szCs w:val="24"/>
          <w:vertAlign w:val="superscript"/>
        </w:rPr>
        <w:t>rd</w:t>
      </w:r>
      <w:r>
        <w:rPr>
          <w:rFonts w:ascii="Candara" w:hAnsi="Candara" w:cs="Courier New"/>
          <w:sz w:val="24"/>
          <w:szCs w:val="24"/>
        </w:rPr>
        <w:t xml:space="preserve"> line above (that is, the statement:  </w:t>
      </w:r>
      <w:r w:rsidRPr="0018753A">
        <w:rPr>
          <w:rFonts w:ascii="Consolas" w:hAnsi="Consolas" w:cs="Consolas"/>
          <w:b/>
          <w:sz w:val="24"/>
          <w:szCs w:val="24"/>
        </w:rPr>
        <w:t>seq2 = seq1</w:t>
      </w:r>
      <w:r>
        <w:rPr>
          <w:rFonts w:ascii="Candara" w:hAnsi="Candara" w:cs="Courier New"/>
          <w:sz w:val="24"/>
          <w:szCs w:val="24"/>
        </w:rPr>
        <w:t>) to accomplish this effect?</w:t>
      </w:r>
    </w:p>
    <w:p w:rsidR="006566D9" w:rsidRDefault="006566D9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18753A" w:rsidRDefault="0018753A" w:rsidP="006566D9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p w:rsidR="00B868B4" w:rsidRDefault="0018753A" w:rsidP="0040225E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 w:rsidRPr="0018753A">
        <w:rPr>
          <w:rFonts w:ascii="Candara" w:hAnsi="Candara" w:cs="Courier New"/>
          <w:b/>
          <w:i/>
          <w:sz w:val="24"/>
          <w:szCs w:val="24"/>
        </w:rPr>
        <w:t>Hint:</w:t>
      </w:r>
      <w:r>
        <w:rPr>
          <w:rFonts w:ascii="Candara" w:hAnsi="Candara" w:cs="Courier New"/>
          <w:sz w:val="24"/>
          <w:szCs w:val="24"/>
        </w:rPr>
        <w:t xml:space="preserve">  Nothing in your reading tells y</w:t>
      </w:r>
      <w:r w:rsidR="00B868B4">
        <w:rPr>
          <w:rFonts w:ascii="Candara" w:hAnsi="Candara" w:cs="Courier New"/>
          <w:sz w:val="24"/>
          <w:szCs w:val="24"/>
        </w:rPr>
        <w:t>ou the answer to this question.  Try typing the following in Eclipse (and pause after the dot) to see all the list methods:</w:t>
      </w:r>
    </w:p>
    <w:p w:rsidR="00B868B4" w:rsidRPr="00B868B4" w:rsidRDefault="00B868B4" w:rsidP="0040225E">
      <w:pPr>
        <w:pStyle w:val="ListParagraph"/>
        <w:spacing w:before="120" w:after="0" w:line="240" w:lineRule="auto"/>
        <w:ind w:left="360" w:right="-720"/>
        <w:contextualSpacing w:val="0"/>
        <w:rPr>
          <w:rFonts w:ascii="Consolas" w:hAnsi="Consolas" w:cs="Consolas"/>
          <w:b/>
          <w:color w:val="FF0000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B868B4">
        <w:rPr>
          <w:rFonts w:ascii="Consolas" w:hAnsi="Consolas" w:cs="Consolas"/>
          <w:b/>
          <w:color w:val="FF0000"/>
          <w:sz w:val="24"/>
          <w:szCs w:val="24"/>
        </w:rPr>
        <w:t>[].</w:t>
      </w:r>
    </w:p>
    <w:p w:rsidR="00B868B4" w:rsidRDefault="00B868B4" w:rsidP="0040225E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Continue by typing     </w:t>
      </w:r>
      <w:r w:rsidRPr="00B868B4">
        <w:rPr>
          <w:rFonts w:ascii="Consolas" w:hAnsi="Consolas" w:cs="Consolas"/>
          <w:b/>
          <w:color w:val="FF0000"/>
          <w:sz w:val="24"/>
          <w:szCs w:val="24"/>
        </w:rPr>
        <w:t>[].c</w:t>
      </w:r>
      <w:r>
        <w:rPr>
          <w:rFonts w:ascii="Candara" w:hAnsi="Candara" w:cs="Courier New"/>
          <w:color w:val="FF0000"/>
          <w:sz w:val="24"/>
          <w:szCs w:val="24"/>
        </w:rPr>
        <w:t xml:space="preserve">   </w:t>
      </w:r>
      <w:r>
        <w:rPr>
          <w:rFonts w:ascii="Candara" w:hAnsi="Candara" w:cs="Courier New"/>
          <w:sz w:val="24"/>
          <w:szCs w:val="24"/>
        </w:rPr>
        <w:t>(and pausing) to see if one of the suggestions looks like a good way to make a COPY of a list.  (That’s a hint!)</w:t>
      </w:r>
      <w:bookmarkStart w:id="0" w:name="_GoBack"/>
      <w:bookmarkEnd w:id="0"/>
    </w:p>
    <w:p w:rsidR="00B433E6" w:rsidRPr="0040225E" w:rsidRDefault="00B433E6" w:rsidP="0040225E">
      <w:pPr>
        <w:pStyle w:val="ListParagraph"/>
        <w:spacing w:before="120" w:after="0" w:line="240" w:lineRule="auto"/>
        <w:ind w:left="360" w:right="-720"/>
        <w:contextualSpacing w:val="0"/>
        <w:rPr>
          <w:rFonts w:ascii="Candara" w:hAnsi="Candara" w:cs="Courier New"/>
          <w:sz w:val="24"/>
          <w:szCs w:val="24"/>
        </w:rPr>
      </w:pPr>
    </w:p>
    <w:sectPr w:rsidR="00B433E6" w:rsidRPr="0040225E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B4D" w:rsidRDefault="00067B4D" w:rsidP="00117AA5">
      <w:pPr>
        <w:spacing w:after="0" w:line="240" w:lineRule="auto"/>
      </w:pPr>
      <w:r>
        <w:separator/>
      </w:r>
    </w:p>
  </w:endnote>
  <w:endnote w:type="continuationSeparator" w:id="0">
    <w:p w:rsidR="00067B4D" w:rsidRDefault="00067B4D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B4D" w:rsidRDefault="00067B4D" w:rsidP="00117AA5">
      <w:pPr>
        <w:spacing w:after="0" w:line="240" w:lineRule="auto"/>
      </w:pPr>
      <w:r>
        <w:separator/>
      </w:r>
    </w:p>
  </w:footnote>
  <w:footnote w:type="continuationSeparator" w:id="0">
    <w:p w:rsidR="00067B4D" w:rsidRDefault="00067B4D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49068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</w:t>
                            </w:r>
                            <w:r w:rsidR="00B42D6B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067B4D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B868B4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B868B4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72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73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49068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</w:t>
                      </w:r>
                      <w:r w:rsidR="00B42D6B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  <v:shape id="Text Box 5" o:spid="_x0000_s1074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067B4D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B868B4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B868B4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B842576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8D54B1"/>
    <w:multiLevelType w:val="hybridMultilevel"/>
    <w:tmpl w:val="8020B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F664CE"/>
    <w:multiLevelType w:val="hybridMultilevel"/>
    <w:tmpl w:val="E280F1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4"/>
  </w:num>
  <w:num w:numId="2">
    <w:abstractNumId w:val="1"/>
  </w:num>
  <w:num w:numId="3">
    <w:abstractNumId w:val="25"/>
  </w:num>
  <w:num w:numId="4">
    <w:abstractNumId w:val="30"/>
  </w:num>
  <w:num w:numId="5">
    <w:abstractNumId w:val="8"/>
  </w:num>
  <w:num w:numId="6">
    <w:abstractNumId w:val="29"/>
  </w:num>
  <w:num w:numId="7">
    <w:abstractNumId w:val="26"/>
  </w:num>
  <w:num w:numId="8">
    <w:abstractNumId w:val="6"/>
  </w:num>
  <w:num w:numId="9">
    <w:abstractNumId w:val="33"/>
  </w:num>
  <w:num w:numId="10">
    <w:abstractNumId w:val="9"/>
  </w:num>
  <w:num w:numId="11">
    <w:abstractNumId w:val="32"/>
  </w:num>
  <w:num w:numId="12">
    <w:abstractNumId w:val="36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8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7"/>
  </w:num>
  <w:num w:numId="35">
    <w:abstractNumId w:val="35"/>
  </w:num>
  <w:num w:numId="36">
    <w:abstractNumId w:val="31"/>
  </w:num>
  <w:num w:numId="37">
    <w:abstractNumId w:val="37"/>
  </w:num>
  <w:num w:numId="3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32506"/>
    <w:rsid w:val="00041F20"/>
    <w:rsid w:val="000449E1"/>
    <w:rsid w:val="00046D8B"/>
    <w:rsid w:val="00055F3A"/>
    <w:rsid w:val="000609F8"/>
    <w:rsid w:val="00067B4D"/>
    <w:rsid w:val="000746B4"/>
    <w:rsid w:val="00082200"/>
    <w:rsid w:val="0009286C"/>
    <w:rsid w:val="000C29AC"/>
    <w:rsid w:val="000C6085"/>
    <w:rsid w:val="000D6E47"/>
    <w:rsid w:val="0010127A"/>
    <w:rsid w:val="001027A0"/>
    <w:rsid w:val="00104512"/>
    <w:rsid w:val="001105F2"/>
    <w:rsid w:val="0011133B"/>
    <w:rsid w:val="00116BD4"/>
    <w:rsid w:val="00117AA5"/>
    <w:rsid w:val="001214BC"/>
    <w:rsid w:val="00124CC4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8753A"/>
    <w:rsid w:val="00192C99"/>
    <w:rsid w:val="001934E8"/>
    <w:rsid w:val="001A1920"/>
    <w:rsid w:val="001B471C"/>
    <w:rsid w:val="001C7B8B"/>
    <w:rsid w:val="001D2FC1"/>
    <w:rsid w:val="001D39EE"/>
    <w:rsid w:val="001E0C34"/>
    <w:rsid w:val="001E600A"/>
    <w:rsid w:val="001F47F9"/>
    <w:rsid w:val="00201435"/>
    <w:rsid w:val="00214DE4"/>
    <w:rsid w:val="00217347"/>
    <w:rsid w:val="0022522E"/>
    <w:rsid w:val="00237EE0"/>
    <w:rsid w:val="00240F00"/>
    <w:rsid w:val="0024209E"/>
    <w:rsid w:val="00253482"/>
    <w:rsid w:val="00256E51"/>
    <w:rsid w:val="00266F01"/>
    <w:rsid w:val="002675E9"/>
    <w:rsid w:val="00274E0E"/>
    <w:rsid w:val="00280251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C1E8F"/>
    <w:rsid w:val="002D651A"/>
    <w:rsid w:val="002D6863"/>
    <w:rsid w:val="002E77BC"/>
    <w:rsid w:val="002F54C2"/>
    <w:rsid w:val="00300E1A"/>
    <w:rsid w:val="00300EE5"/>
    <w:rsid w:val="00302D45"/>
    <w:rsid w:val="003142AA"/>
    <w:rsid w:val="00322C25"/>
    <w:rsid w:val="0032770A"/>
    <w:rsid w:val="00331EDF"/>
    <w:rsid w:val="00333287"/>
    <w:rsid w:val="003375F9"/>
    <w:rsid w:val="00342AD9"/>
    <w:rsid w:val="00346AFD"/>
    <w:rsid w:val="003575A6"/>
    <w:rsid w:val="00376A15"/>
    <w:rsid w:val="003773DF"/>
    <w:rsid w:val="003819C3"/>
    <w:rsid w:val="003B0082"/>
    <w:rsid w:val="003B18DC"/>
    <w:rsid w:val="003C7BCA"/>
    <w:rsid w:val="003D6234"/>
    <w:rsid w:val="003D689B"/>
    <w:rsid w:val="003F43E1"/>
    <w:rsid w:val="0040225E"/>
    <w:rsid w:val="004032D9"/>
    <w:rsid w:val="00407D31"/>
    <w:rsid w:val="0043644F"/>
    <w:rsid w:val="00445E71"/>
    <w:rsid w:val="004548FE"/>
    <w:rsid w:val="00465A36"/>
    <w:rsid w:val="00477F07"/>
    <w:rsid w:val="00480CD8"/>
    <w:rsid w:val="004876BD"/>
    <w:rsid w:val="0049068F"/>
    <w:rsid w:val="00492489"/>
    <w:rsid w:val="004A4EC4"/>
    <w:rsid w:val="004A55A6"/>
    <w:rsid w:val="004B4C0A"/>
    <w:rsid w:val="004C490E"/>
    <w:rsid w:val="004E7083"/>
    <w:rsid w:val="004F3A9A"/>
    <w:rsid w:val="004F7F69"/>
    <w:rsid w:val="005016CD"/>
    <w:rsid w:val="00503056"/>
    <w:rsid w:val="00515F80"/>
    <w:rsid w:val="00523778"/>
    <w:rsid w:val="0052643B"/>
    <w:rsid w:val="0053285D"/>
    <w:rsid w:val="00541175"/>
    <w:rsid w:val="00542C2A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A4036"/>
    <w:rsid w:val="005B0C4A"/>
    <w:rsid w:val="005B5679"/>
    <w:rsid w:val="005C702D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5E88"/>
    <w:rsid w:val="00646237"/>
    <w:rsid w:val="006566D9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C177B"/>
    <w:rsid w:val="006D6390"/>
    <w:rsid w:val="006D6D14"/>
    <w:rsid w:val="006E1729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43CF5"/>
    <w:rsid w:val="00752A93"/>
    <w:rsid w:val="00753A57"/>
    <w:rsid w:val="007625E1"/>
    <w:rsid w:val="00776417"/>
    <w:rsid w:val="007849E6"/>
    <w:rsid w:val="00784E51"/>
    <w:rsid w:val="00785216"/>
    <w:rsid w:val="007911E9"/>
    <w:rsid w:val="0079163F"/>
    <w:rsid w:val="00796637"/>
    <w:rsid w:val="00796E60"/>
    <w:rsid w:val="007A1C70"/>
    <w:rsid w:val="007A26B9"/>
    <w:rsid w:val="007B25C2"/>
    <w:rsid w:val="007B2FE8"/>
    <w:rsid w:val="007B7CC1"/>
    <w:rsid w:val="007D0552"/>
    <w:rsid w:val="007E15F8"/>
    <w:rsid w:val="007E3CE3"/>
    <w:rsid w:val="007F0621"/>
    <w:rsid w:val="007F7256"/>
    <w:rsid w:val="008006A6"/>
    <w:rsid w:val="008015B5"/>
    <w:rsid w:val="00805EC4"/>
    <w:rsid w:val="00811781"/>
    <w:rsid w:val="008120ED"/>
    <w:rsid w:val="00814069"/>
    <w:rsid w:val="00815CD5"/>
    <w:rsid w:val="00826D9A"/>
    <w:rsid w:val="00843199"/>
    <w:rsid w:val="008457FE"/>
    <w:rsid w:val="00870E98"/>
    <w:rsid w:val="00873084"/>
    <w:rsid w:val="00873F99"/>
    <w:rsid w:val="008845DC"/>
    <w:rsid w:val="00890F3C"/>
    <w:rsid w:val="00890FB4"/>
    <w:rsid w:val="008933A3"/>
    <w:rsid w:val="00895D82"/>
    <w:rsid w:val="008A50C3"/>
    <w:rsid w:val="008B298F"/>
    <w:rsid w:val="008B3399"/>
    <w:rsid w:val="008B3A6F"/>
    <w:rsid w:val="008B60DF"/>
    <w:rsid w:val="008B62AB"/>
    <w:rsid w:val="008C45D9"/>
    <w:rsid w:val="008D1BF6"/>
    <w:rsid w:val="008E7750"/>
    <w:rsid w:val="008F76ED"/>
    <w:rsid w:val="0091487F"/>
    <w:rsid w:val="00914EE9"/>
    <w:rsid w:val="00920497"/>
    <w:rsid w:val="00922626"/>
    <w:rsid w:val="00933381"/>
    <w:rsid w:val="00934825"/>
    <w:rsid w:val="009412D5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C76BE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093E"/>
    <w:rsid w:val="00AE3D4B"/>
    <w:rsid w:val="00AE689E"/>
    <w:rsid w:val="00AF652F"/>
    <w:rsid w:val="00B12CE5"/>
    <w:rsid w:val="00B16927"/>
    <w:rsid w:val="00B20745"/>
    <w:rsid w:val="00B21D3E"/>
    <w:rsid w:val="00B358F3"/>
    <w:rsid w:val="00B363CC"/>
    <w:rsid w:val="00B41DBE"/>
    <w:rsid w:val="00B42D6B"/>
    <w:rsid w:val="00B433E6"/>
    <w:rsid w:val="00B43E78"/>
    <w:rsid w:val="00B51B66"/>
    <w:rsid w:val="00B55AB2"/>
    <w:rsid w:val="00B56C12"/>
    <w:rsid w:val="00B6430A"/>
    <w:rsid w:val="00B66EE9"/>
    <w:rsid w:val="00B67E10"/>
    <w:rsid w:val="00B70A3C"/>
    <w:rsid w:val="00B71F09"/>
    <w:rsid w:val="00B73F91"/>
    <w:rsid w:val="00B76B51"/>
    <w:rsid w:val="00B77938"/>
    <w:rsid w:val="00B84657"/>
    <w:rsid w:val="00B8633F"/>
    <w:rsid w:val="00B868B4"/>
    <w:rsid w:val="00B9640B"/>
    <w:rsid w:val="00BA5485"/>
    <w:rsid w:val="00BC00D9"/>
    <w:rsid w:val="00BD2BAF"/>
    <w:rsid w:val="00BD4597"/>
    <w:rsid w:val="00BE1544"/>
    <w:rsid w:val="00BE580F"/>
    <w:rsid w:val="00BF5C75"/>
    <w:rsid w:val="00C07AED"/>
    <w:rsid w:val="00C34D49"/>
    <w:rsid w:val="00C41E29"/>
    <w:rsid w:val="00C421C7"/>
    <w:rsid w:val="00C57130"/>
    <w:rsid w:val="00C60979"/>
    <w:rsid w:val="00C71685"/>
    <w:rsid w:val="00C9705E"/>
    <w:rsid w:val="00CA0A85"/>
    <w:rsid w:val="00CA0C1F"/>
    <w:rsid w:val="00CA160A"/>
    <w:rsid w:val="00CA490C"/>
    <w:rsid w:val="00CC2484"/>
    <w:rsid w:val="00CC25A1"/>
    <w:rsid w:val="00CD4997"/>
    <w:rsid w:val="00CE5A4F"/>
    <w:rsid w:val="00CF3141"/>
    <w:rsid w:val="00D052A8"/>
    <w:rsid w:val="00D0548E"/>
    <w:rsid w:val="00D14B50"/>
    <w:rsid w:val="00D14B62"/>
    <w:rsid w:val="00D15A28"/>
    <w:rsid w:val="00D20BFB"/>
    <w:rsid w:val="00D330DE"/>
    <w:rsid w:val="00D363BB"/>
    <w:rsid w:val="00D40E91"/>
    <w:rsid w:val="00D54CBE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C782B"/>
    <w:rsid w:val="00DD5559"/>
    <w:rsid w:val="00DE3228"/>
    <w:rsid w:val="00DF1FD9"/>
    <w:rsid w:val="00DF48DC"/>
    <w:rsid w:val="00E00D70"/>
    <w:rsid w:val="00E035C8"/>
    <w:rsid w:val="00E07777"/>
    <w:rsid w:val="00E12A87"/>
    <w:rsid w:val="00E16162"/>
    <w:rsid w:val="00E25215"/>
    <w:rsid w:val="00E338CB"/>
    <w:rsid w:val="00E54229"/>
    <w:rsid w:val="00E61C27"/>
    <w:rsid w:val="00E62C65"/>
    <w:rsid w:val="00E73644"/>
    <w:rsid w:val="00E77BFF"/>
    <w:rsid w:val="00E808F7"/>
    <w:rsid w:val="00E83A6F"/>
    <w:rsid w:val="00E86595"/>
    <w:rsid w:val="00EA6CDE"/>
    <w:rsid w:val="00EC0CC3"/>
    <w:rsid w:val="00ED13ED"/>
    <w:rsid w:val="00EE15E1"/>
    <w:rsid w:val="00EE2D0F"/>
    <w:rsid w:val="00EF0BF6"/>
    <w:rsid w:val="00F11AA3"/>
    <w:rsid w:val="00F16249"/>
    <w:rsid w:val="00F304DB"/>
    <w:rsid w:val="00F31BE9"/>
    <w:rsid w:val="00F43A4B"/>
    <w:rsid w:val="00F568D4"/>
    <w:rsid w:val="00F56AED"/>
    <w:rsid w:val="00F6605D"/>
    <w:rsid w:val="00F745E5"/>
    <w:rsid w:val="00F74ED0"/>
    <w:rsid w:val="00F75B6B"/>
    <w:rsid w:val="00F83DE5"/>
    <w:rsid w:val="00F934F6"/>
    <w:rsid w:val="00F97928"/>
    <w:rsid w:val="00F97936"/>
    <w:rsid w:val="00FA27E8"/>
    <w:rsid w:val="00FC0C2A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3407</TotalTime>
  <Pages>4</Pages>
  <Words>637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84</cp:revision>
  <cp:lastPrinted>2013-09-27T15:13:00Z</cp:lastPrinted>
  <dcterms:created xsi:type="dcterms:W3CDTF">2012-03-20T15:48:00Z</dcterms:created>
  <dcterms:modified xsi:type="dcterms:W3CDTF">2014-08-08T01:35:00Z</dcterms:modified>
</cp:coreProperties>
</file>