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115" w:rsidRDefault="000F4115" w:rsidP="000F4115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D7684A" w:rsidRDefault="00D7684A" w:rsidP="00D7684A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</w:t>
      </w:r>
      <w:r w:rsidR="00330716">
        <w:rPr>
          <w:rFonts w:ascii="Candara" w:hAnsi="Candara"/>
          <w:sz w:val="24"/>
          <w:szCs w:val="24"/>
        </w:rPr>
        <w:t xml:space="preserve">ass and revise as needed then. </w:t>
      </w:r>
    </w:p>
    <w:p w:rsidR="00D7684A" w:rsidRDefault="00D7684A" w:rsidP="00D7684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080801" w:rsidRDefault="00080801" w:rsidP="00080801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  <w:u w:val="single"/>
        </w:rPr>
      </w:pPr>
    </w:p>
    <w:p w:rsidR="004711A8" w:rsidRDefault="004711A8" w:rsidP="000808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4711A8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Debugger</w:t>
      </w:r>
      <w:r>
        <w:rPr>
          <w:rFonts w:ascii="Candara" w:hAnsi="Candara"/>
          <w:sz w:val="24"/>
          <w:szCs w:val="24"/>
        </w:rPr>
        <w:t xml:space="preserve"> [13:04 minutes]</w:t>
      </w:r>
    </w:p>
    <w:p w:rsidR="004711A8" w:rsidRPr="00322C25" w:rsidRDefault="004711A8" w:rsidP="004711A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Note:  Don’t try to learn all the details of the Debugger – just breeze through this video to get the ideas, and return to it later as needed.  These questions highlight the main points: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coder finds and fixes errors in her code, we call that: _____________________.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Technically,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is the process one does </w:t>
      </w:r>
      <w:r w:rsidRPr="00890FB4">
        <w:rPr>
          <w:rFonts w:ascii="Candara" w:hAnsi="Candara" w:cs="Courier New"/>
          <w:b/>
          <w:i/>
          <w:sz w:val="24"/>
          <w:szCs w:val="24"/>
        </w:rPr>
        <w:t>after</w:t>
      </w:r>
      <w:r>
        <w:rPr>
          <w:rFonts w:ascii="Candara" w:hAnsi="Candara" w:cs="Courier New"/>
          <w:sz w:val="24"/>
          <w:szCs w:val="24"/>
        </w:rPr>
        <w:t xml:space="preserve"> producing the code (or at least after producing its first version), while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>
        <w:rPr>
          <w:rFonts w:ascii="Candara" w:hAnsi="Candara" w:cs="Courier New"/>
          <w:sz w:val="24"/>
          <w:szCs w:val="24"/>
        </w:rPr>
        <w:t xml:space="preserve"> is what the coder does to find and fix errors </w:t>
      </w:r>
      <w:r w:rsidRPr="00890FB4">
        <w:rPr>
          <w:rFonts w:ascii="Candara" w:hAnsi="Candara" w:cs="Courier New"/>
          <w:b/>
          <w:i/>
          <w:sz w:val="24"/>
          <w:szCs w:val="24"/>
        </w:rPr>
        <w:t>while</w:t>
      </w:r>
      <w:r>
        <w:rPr>
          <w:rFonts w:ascii="Candara" w:hAnsi="Candara" w:cs="Courier New"/>
          <w:sz w:val="24"/>
          <w:szCs w:val="24"/>
        </w:rPr>
        <w:t xml:space="preserve"> producing the code.</w:t>
      </w:r>
    </w:p>
    <w:p w:rsidR="004711A8" w:rsidRDefault="004711A8" w:rsidP="004711A8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However, we will use the terms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 w:rsidR="00080801">
        <w:rPr>
          <w:rFonts w:ascii="Candara" w:hAnsi="Candara" w:cs="Courier New"/>
          <w:sz w:val="24"/>
          <w:szCs w:val="24"/>
        </w:rPr>
        <w:t xml:space="preserve"> </w:t>
      </w:r>
      <w:r w:rsidR="00080801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and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interchangeably in CSSE 120.  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set a </w:t>
      </w:r>
      <w:r w:rsidRPr="00890FB4">
        <w:rPr>
          <w:rFonts w:ascii="Candara" w:hAnsi="Candara" w:cs="Courier New"/>
          <w:b/>
          <w:i/>
          <w:sz w:val="24"/>
          <w:szCs w:val="24"/>
        </w:rPr>
        <w:t>breakpoint</w:t>
      </w:r>
      <w:r w:rsidR="00B7146E">
        <w:rPr>
          <w:rFonts w:ascii="Candara" w:hAnsi="Candara" w:cs="Courier New"/>
          <w:sz w:val="24"/>
          <w:szCs w:val="24"/>
        </w:rPr>
        <w:t xml:space="preserve"> and run</w:t>
      </w:r>
      <w:r w:rsidR="00B7146E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the program</w:t>
      </w:r>
      <w:r w:rsidR="00B7146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to that point, pausing the execution at the breakpoint.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 w:rsidRPr="00890FB4">
        <w:rPr>
          <w:rFonts w:ascii="Candara" w:hAnsi="Candara" w:cs="Courier New"/>
          <w:b/>
          <w:i/>
          <w:sz w:val="24"/>
          <w:szCs w:val="24"/>
        </w:rPr>
        <w:t>step</w:t>
      </w:r>
      <w:r w:rsidR="006D689B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through a program, line by line.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>
        <w:rPr>
          <w:rFonts w:ascii="Candara" w:hAnsi="Candara" w:cs="Courier New"/>
          <w:b/>
          <w:i/>
          <w:sz w:val="24"/>
          <w:szCs w:val="24"/>
        </w:rPr>
        <w:t>see the values of the variables</w:t>
      </w:r>
      <w:r>
        <w:rPr>
          <w:rFonts w:ascii="Candara" w:hAnsi="Candara" w:cs="Courier New"/>
          <w:b/>
          <w:i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in your </w:t>
      </w:r>
      <w:r w:rsidRPr="00890FB4">
        <w:rPr>
          <w:rFonts w:ascii="Candara" w:hAnsi="Candara" w:cs="Courier New"/>
          <w:sz w:val="24"/>
          <w:szCs w:val="24"/>
        </w:rPr>
        <w:t>program and how they change as you step through program.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080801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066D40BB" wp14:editId="2858EEEC">
            <wp:simplePos x="0" y="0"/>
            <wp:positionH relativeFrom="column">
              <wp:posOffset>3570605</wp:posOffset>
            </wp:positionH>
            <wp:positionV relativeFrom="paragraph">
              <wp:posOffset>219075</wp:posOffset>
            </wp:positionV>
            <wp:extent cx="3092450" cy="2790825"/>
            <wp:effectExtent l="19050" t="19050" r="12700" b="28575"/>
            <wp:wrapSquare wrapText="bothSides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790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1A8">
        <w:rPr>
          <w:rFonts w:ascii="Candara" w:hAnsi="Candara" w:cs="Courier New"/>
          <w:sz w:val="24"/>
          <w:szCs w:val="24"/>
        </w:rPr>
        <w:t>Examine the code snippet to the right.</w:t>
      </w:r>
    </w:p>
    <w:p w:rsidR="004711A8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sz w:val="24"/>
          <w:szCs w:val="24"/>
        </w:rPr>
        <w:t>At what lines have breakpoints been set?</w:t>
      </w:r>
    </w:p>
    <w:p w:rsidR="00080801" w:rsidRPr="00622C7C" w:rsidRDefault="00080801" w:rsidP="00080801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what line is the program currently paused?</w:t>
      </w:r>
    </w:p>
    <w:p w:rsidR="00080801" w:rsidRPr="00080801" w:rsidRDefault="00080801" w:rsidP="00080801">
      <w:pPr>
        <w:spacing w:before="240" w:after="0" w:line="240" w:lineRule="auto"/>
        <w:ind w:left="576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this point: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Has the program just executed line 37, </w:t>
      </w:r>
      <w:r w:rsidRPr="00080801">
        <w:rPr>
          <w:rFonts w:ascii="Candara" w:hAnsi="Candara" w:cs="Courier New"/>
          <w:b/>
          <w:i/>
          <w:sz w:val="24"/>
          <w:szCs w:val="24"/>
        </w:rPr>
        <w:t>or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the program just about to execute line 37?</w:t>
      </w:r>
    </w:p>
    <w:p w:rsidR="004711A8" w:rsidRPr="00622C7C" w:rsidRDefault="004711A8" w:rsidP="004711A8">
      <w:pPr>
        <w:spacing w:before="120" w:after="0" w:line="240" w:lineRule="auto"/>
        <w:ind w:left="576"/>
        <w:rPr>
          <w:rFonts w:ascii="Candara" w:hAnsi="Candara" w:cs="Courier New"/>
          <w:sz w:val="24"/>
          <w:szCs w:val="24"/>
        </w:rPr>
      </w:pPr>
      <w:r w:rsidRPr="006D689B">
        <w:rPr>
          <w:rFonts w:ascii="Candara" w:hAnsi="Candara" w:cs="Courier New"/>
          <w:sz w:val="20"/>
          <w:szCs w:val="24"/>
        </w:rPr>
        <w:t>(Circle your choice.)</w:t>
      </w:r>
    </w:p>
    <w:p w:rsidR="00080801" w:rsidRDefault="000808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State, very briefly (just a few words for each is enough), what each of the following circled-in-red symbols do in the debugger: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451448C" wp14:editId="1CBF8AF3">
                <wp:simplePos x="0" y="0"/>
                <wp:positionH relativeFrom="column">
                  <wp:posOffset>4194175</wp:posOffset>
                </wp:positionH>
                <wp:positionV relativeFrom="paragraph">
                  <wp:posOffset>128905</wp:posOffset>
                </wp:positionV>
                <wp:extent cx="977265" cy="598170"/>
                <wp:effectExtent l="0" t="0" r="0" b="0"/>
                <wp:wrapNone/>
                <wp:docPr id="14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265" cy="598170"/>
                          <a:chOff x="928988" y="0"/>
                          <a:chExt cx="1048330" cy="60007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4818" y="0"/>
                            <a:ext cx="9525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Oval 3"/>
                        <wps:cNvSpPr/>
                        <wps:spPr>
                          <a:xfrm>
                            <a:off x="928988" y="0"/>
                            <a:ext cx="332871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51448C" id="Group 13" o:spid="_x0000_s1026" style="position:absolute;left:0;text-align:left;margin-left:330.25pt;margin-top:10.15pt;width:76.95pt;height:47.1pt;z-index:251708416" coordorigin="9289" coordsize="10483,6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0248;width:9525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fgCbDAAAA2gAAAA8AAABkcnMvZG93bnJldi54bWxEj09rAjEUxO8Fv0N4Qm81qxWrq1FEEOyt&#10;9c/B2yN57i5uXpYkums/vSkUehxm5jfMYtXZWtzJh8qxguEgA0Gsnam4UHA8bN+mIEJENlg7JgUP&#10;CrBa9l4WmBvX8jfd97EQCcIhRwVljE0uZdAlWQwD1xAn7+K8xZikL6Tx2Ca4reUoyybSYsVpocSG&#10;NiXp6/5mFXwG7X8Op+JjOxtP3td6057P0y+lXvvdeg4iUhf/w3/tnVEwgt8r6QbI5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5+AJsMAAADaAAAADwAAAAAAAAAAAAAAAACf&#10;AgAAZHJzL2Rvd25yZXYueG1sUEsFBgAAAAAEAAQA9wAAAI8DAAAAAA==&#10;" fillcolor="#4f81bd [3204]" strokecolor="black [3213]">
                  <v:imagedata r:id="rId10" o:title=""/>
                </v:shape>
                <v:oval id="Oval 3" o:spid="_x0000_s1028" style="position:absolute;left:9289;width:3329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/Vs8EA&#10;AADaAAAADwAAAGRycy9kb3ducmV2LnhtbESPS4vCMBSF98L8h3AHZqepHRWpjTIKA6OufOD60tw+&#10;sLkpTUarv94IgsvDeXycdNGZWlyodZVlBcNBBII4s7riQsHx8NufgnAeWWNtmRTcyMFi/tFLMdH2&#10;yju67H0hwgi7BBWU3jeJlC4ryaAb2IY4eLltDfog20LqFq9h3NQyjqKJNFhxIJTY0Kqk7Lz/N4G7&#10;XY7i+BQvx+f6vtpgPm60XSv19dn9zEB46vw7/Gr/aQXf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1bP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B4248D1" wp14:editId="38F07123">
                <wp:simplePos x="0" y="0"/>
                <wp:positionH relativeFrom="column">
                  <wp:posOffset>2268220</wp:posOffset>
                </wp:positionH>
                <wp:positionV relativeFrom="paragraph">
                  <wp:posOffset>198755</wp:posOffset>
                </wp:positionV>
                <wp:extent cx="1138555" cy="482600"/>
                <wp:effectExtent l="0" t="0" r="4445" b="0"/>
                <wp:wrapNone/>
                <wp:docPr id="10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8555" cy="482600"/>
                          <a:chOff x="439885" y="705633"/>
                          <a:chExt cx="1790700" cy="636683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885" y="732716"/>
                            <a:ext cx="1790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Oval 6"/>
                        <wps:cNvSpPr/>
                        <wps:spPr>
                          <a:xfrm>
                            <a:off x="820885" y="705633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4248D1" id="Group 9" o:spid="_x0000_s1029" style="position:absolute;left:0;text-align:left;margin-left:178.6pt;margin-top:15.65pt;width:89.65pt;height:38pt;z-index:251706368;mso-width-relative:margin;mso-height-relative:margin" coordorigin="4398,7056" coordsize="17907,63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">
                <v:shape id="Picture 5" o:spid="_x0000_s1030" type="#_x0000_t75" style="position:absolute;left:4398;top:7327;width:1790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BqhjGAAAA2gAAAA8AAABkcnMvZG93bnJldi54bWxEj0FrwkAUhO+C/2F5BS9SNxFiJXUVFaS9&#10;KNQWxdsj+5qkZt+G7DZJ++u7gtDjMDPfMItVbyrRUuNKywriSQSCOLO65FzBx/vucQ7CeWSNlWVS&#10;8EMOVsvhYIGpth2/UXv0uQgQdikqKLyvUyldVpBBN7E1cfA+bWPQB9nkUjfYBbip5DSKZtJgyWGh&#10;wJq2BWXX47dRsNnsv/ZPyW5+1njw49NvfDm/VEqNHvr1MwhPvf8P39uvWkECtyvhBs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gGqGMYAAADaAAAADwAAAAAAAAAAAAAA&#10;AACfAgAAZHJzL2Rvd25yZXYueG1sUEsFBgAAAAAEAAQA9wAAAJIDAAAAAA==&#10;" fillcolor="#4f81bd [3204]" strokecolor="black [3213]">
                  <v:imagedata r:id="rId12" o:title=""/>
                </v:shape>
                <v:oval id="Oval 6" o:spid="_x0000_s1031" style="position:absolute;left:8208;top:7056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h2K78A&#10;AADaAAAADwAAAGRycy9kb3ducmV2LnhtbESPS6vCMBCF94L/IYzgTlOLyqUaRQXBx0qvuB6asS02&#10;k9JErf56IwguD+fxcabzxpTiTrUrLCsY9CMQxKnVBWcKTv/r3h8I55E1lpZJwZMczGft1hQTbR98&#10;oPvRZyKMsEtQQe59lUjp0pwMur6tiIN3sbVBH2SdSV3jI4ybUsZRNJYGCw6EHCta5ZRejzcTuPvl&#10;MI7P8XJ0LV+rHV5GlbZbpbqdZjEB4anxv/C3vdEKxvC5Em6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qHYrvwAAANoAAAAPAAAAAAAAAAAAAAAAAJgCAABkcnMvZG93bnJl&#10;di54bWxQSwUGAAAAAAQABAD1AAAAhAMAAAAA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7B312540" wp14:editId="276F0AC7">
                <wp:simplePos x="0" y="0"/>
                <wp:positionH relativeFrom="column">
                  <wp:posOffset>350304</wp:posOffset>
                </wp:positionH>
                <wp:positionV relativeFrom="paragraph">
                  <wp:posOffset>200517</wp:posOffset>
                </wp:positionV>
                <wp:extent cx="1104900" cy="391795"/>
                <wp:effectExtent l="0" t="0" r="0" b="8255"/>
                <wp:wrapNone/>
                <wp:docPr id="36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91795"/>
                          <a:chOff x="0" y="1281710"/>
                          <a:chExt cx="1129553" cy="403264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84925"/>
                            <a:ext cx="1129553" cy="40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Oval 9"/>
                        <wps:cNvSpPr/>
                        <wps:spPr>
                          <a:xfrm>
                            <a:off x="104329" y="1281710"/>
                            <a:ext cx="383228" cy="3664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312540" id="Group 35" o:spid="_x0000_s1032" style="position:absolute;left:0;text-align:left;margin-left:27.6pt;margin-top:15.8pt;width:87pt;height:30.85pt;z-index:251707392;mso-width-relative:margin;mso-height-relative:margin" coordorigin=",12817" coordsize="11295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">
                <v:shape id="Picture 8" o:spid="_x0000_s1033" type="#_x0000_t75" style="position:absolute;top:12849;width:11295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Q03zAAAAA2gAAAA8AAABkcnMvZG93bnJldi54bWxET89rwjAUvg/8H8ITvIyZKiqzGkUGE2+y&#10;zjGPz+bZFpuXkkRb/euXg7Djx/d7ue5MLW7kfGVZwWiYgCDOra64UHD4/nx7B+EDssbaMim4k4f1&#10;qveyxFTblr/oloVCxBD2KSooQ2hSKX1ekkE/tA1x5M7WGQwRukJqh20MN7UcJ8lMGqw4NpTY0EdJ&#10;+SW7GgV1tuPHdKLD+XX+w7/7o9u2m5NSg363WYAI1IV/8dO90wri1ngl3gC5+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ZDTfMAAAADaAAAADwAAAAAAAAAAAAAAAACfAgAA&#10;ZHJzL2Rvd25yZXYueG1sUEsFBgAAAAAEAAQA9wAAAIwDAAAAAA==&#10;" fillcolor="#4f81bd [3204]" strokecolor="black [3213]">
                  <v:imagedata r:id="rId14" o:title=""/>
                </v:shape>
                <v:oval id="Oval 9" o:spid="_x0000_s1034" style="position:absolute;left:1043;top:12817;width:3832;height:3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fiWcEA&#10;AADaAAAADwAAAGRycy9kb3ducmV2LnhtbESPS4vCMBSF98L8h3AHZqepZRStjTIKA6OufOD60tw+&#10;sLkpTUarv94IgsvDeXycdNGZWlyodZVlBcNBBII4s7riQsHx8NufgHAeWWNtmRTcyMFi/tFLMdH2&#10;yju67H0hwgi7BBWU3jeJlC4ryaAb2IY4eLltDfog20LqFq9h3NQyjqKxNFhxIJTY0Kqk7Lz/N4G7&#10;XX7H8Slejs71fbXBfNRou1bq67P7mYHw1Pl3+NX+0wqm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34ln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Pr="00622C7C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69FD37F3" wp14:editId="3258664E">
                <wp:simplePos x="0" y="0"/>
                <wp:positionH relativeFrom="column">
                  <wp:posOffset>4233545</wp:posOffset>
                </wp:positionH>
                <wp:positionV relativeFrom="paragraph">
                  <wp:posOffset>-111125</wp:posOffset>
                </wp:positionV>
                <wp:extent cx="929640" cy="427990"/>
                <wp:effectExtent l="0" t="19050" r="22860" b="1016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9640" cy="427990"/>
                          <a:chOff x="0" y="0"/>
                          <a:chExt cx="1231900" cy="6096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11557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0" y="7918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FD37F3" id="Group 4" o:spid="_x0000_s1035" style="position:absolute;left:0;text-align:left;margin-left:333.35pt;margin-top:-8.75pt;width:73.2pt;height:33.7pt;z-index:251709440;mso-width-relative:margin;mso-height-relative:margin" coordsize="12319,6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">
                <v:shape id="Picture 7" o:spid="_x0000_s1036" type="#_x0000_t75" style="position:absolute;left:762;width:1155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R1XvBAAAA2gAAAA8AAABkcnMvZG93bnJldi54bWxEj92KwjAUhO8F3yEcYe80VRd/qlFUWNi9&#10;8KLqAxyaY1NsTkoTa92n3ywIXg4z8w2z3na2Ei01vnSsYDxKQBDnTpdcKLicv4YLED4ga6wck4In&#10;edhu+r01pto9OKP2FAoRIexTVGBCqFMpfW7Ioh+5mjh6V9dYDFE2hdQNPiLcVnKSJDNpseS4YLCm&#10;g6H8drpbBQnqydjQdL/Mfp7y85ePZNulUh+DbrcCEagL7/Cr/a0VzOH/SrwBcvM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1R1XvBAAAA2gAAAA8AAAAAAAAAAAAAAAAAnwIA&#10;AGRycy9kb3ducmV2LnhtbFBLBQYAAAAABAAEAPcAAACNAwAAAAA=&#10;" fillcolor="#4f81bd [3204]" stroked="t" strokecolor="black [3213]">
                  <v:imagedata r:id="rId16" o:title=""/>
                </v:shape>
                <v:oval id="Oval 11" o:spid="_x0000_s1037" style="position:absolute;top:79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04598FF0" wp14:editId="7AF3963E">
                <wp:simplePos x="0" y="0"/>
                <wp:positionH relativeFrom="column">
                  <wp:posOffset>5063490</wp:posOffset>
                </wp:positionH>
                <wp:positionV relativeFrom="paragraph">
                  <wp:posOffset>495935</wp:posOffset>
                </wp:positionV>
                <wp:extent cx="795655" cy="473710"/>
                <wp:effectExtent l="0" t="19050" r="23495" b="21590"/>
                <wp:wrapNone/>
                <wp:docPr id="1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5655" cy="473710"/>
                          <a:chOff x="514911" y="820931"/>
                          <a:chExt cx="1152757" cy="63817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2768" y="820931"/>
                            <a:ext cx="11049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514911" y="82093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598FF0" id="Group 5" o:spid="_x0000_s1038" style="position:absolute;left:0;text-align:left;margin-left:398.7pt;margin-top:39.05pt;width:62.65pt;height:37.3pt;z-index:251710464;mso-width-relative:margin;mso-height-relative:margin" coordorigin="5149,8209" coordsize="11527,6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">
                <v:shape id="Picture 13" o:spid="_x0000_s1039" type="#_x0000_t75" style="position:absolute;left:5627;top:8209;width:11049;height:6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sUcnCAAAA2wAAAA8AAABkcnMvZG93bnJldi54bWxET9tKw0AQfRf6D8sUfBG78UIpabelKEIQ&#10;FIwF8W3MTpOl2dmQHZP4964g9G0O5zqb3eRbNVAfXWADN4sMFHEVrOPawOH96XoFKgqyxTYwGfih&#10;CLvt7GKDuQ0jv9FQSq1SCMccDTQiXa51rBryGBehI07cMfQeJcG+1rbHMYX7Vt9m2VJ7dJwaGuzo&#10;oaHqVH57A+7qdfxy94MUn8Xy8aN8fsmYxZjL+bRfgxKa5Cz+dxc2zb+Dv1/SAXr7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LFHJwgAAANsAAAAPAAAAAAAAAAAAAAAAAJ8C&#10;AABkcnMvZG93bnJldi54bWxQSwUGAAAAAAQABAD3AAAAjgMAAAAA&#10;" fillcolor="#4f81bd [3204]" stroked="t" strokecolor="black [3213]">
                  <v:imagedata r:id="rId18" o:title=""/>
                </v:shape>
                <v:oval id="Oval 15" o:spid="_x0000_s1040" style="position:absolute;left:5149;top:8209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622C7C">
        <w:rPr>
          <w:rFonts w:ascii="Candara" w:hAnsi="Candara" w:cs="Courier New"/>
          <w:b/>
          <w:i/>
          <w:sz w:val="24"/>
          <w:szCs w:val="24"/>
        </w:rPr>
        <w:t>Step Into</w:t>
      </w:r>
      <w:r>
        <w:rPr>
          <w:rFonts w:ascii="Candara" w:hAnsi="Candara" w:cs="Courier New"/>
          <w:sz w:val="24"/>
          <w:szCs w:val="24"/>
        </w:rPr>
        <w:t xml:space="preserve"> button runs the next statement in the program.</w:t>
      </w:r>
      <w:r>
        <w:rPr>
          <w:rFonts w:ascii="Candara" w:hAnsi="Candara" w:cs="Courier New"/>
          <w:sz w:val="24"/>
          <w:szCs w:val="24"/>
        </w:rPr>
        <w:br/>
      </w:r>
      <w:r w:rsidRPr="00622C7C">
        <w:rPr>
          <w:rFonts w:ascii="Candara" w:hAnsi="Candara" w:cs="Courier New"/>
          <w:sz w:val="24"/>
          <w:szCs w:val="24"/>
        </w:rPr>
        <w:t>Explain, very briefly:</w:t>
      </w:r>
    </w:p>
    <w:p w:rsidR="004711A8" w:rsidRPr="00BE6D32" w:rsidRDefault="004711A8" w:rsidP="00BE6D32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Over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</w:t>
      </w:r>
    </w:p>
    <w:p w:rsidR="004711A8" w:rsidRDefault="004711A8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6DD7C13B" wp14:editId="091CE641">
                <wp:simplePos x="0" y="0"/>
                <wp:positionH relativeFrom="column">
                  <wp:posOffset>5280200</wp:posOffset>
                </wp:positionH>
                <wp:positionV relativeFrom="paragraph">
                  <wp:posOffset>78572</wp:posOffset>
                </wp:positionV>
                <wp:extent cx="880745" cy="484505"/>
                <wp:effectExtent l="0" t="19050" r="14605" b="10795"/>
                <wp:wrapNone/>
                <wp:docPr id="1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745" cy="484505"/>
                          <a:chOff x="891033" y="1623190"/>
                          <a:chExt cx="1166367" cy="597094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3925" y="1629734"/>
                            <a:ext cx="113347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Oval 18"/>
                        <wps:cNvSpPr/>
                        <wps:spPr>
                          <a:xfrm>
                            <a:off x="891033" y="1623190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D7C13B" id="Group 6" o:spid="_x0000_s1041" style="position:absolute;left:0;text-align:left;margin-left:415.75pt;margin-top:6.2pt;width:69.35pt;height:38.15pt;z-index:251711488;mso-width-relative:margin;mso-height-relative:margin" coordorigin="8910,16231" coordsize="11663,59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">
                <v:shape id="Picture 17" o:spid="_x0000_s1042" type="#_x0000_t75" style="position:absolute;left:9239;top:16297;width:11335;height:5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yqFjBAAAA2wAAAA8AAABkcnMvZG93bnJldi54bWxET02LwjAQvQv7H8II3jTVgytdo4iwUPEg&#10;dr30NtuMTWkzKU3U+u+NsLC3ebzPWW8H24o79b52rGA+S0AQl07XXCm4/HxPVyB8QNbYOiYFT/Kw&#10;3XyM1phq9+Az3fNQiRjCPkUFJoQuldKXhiz6meuII3d1vcUQYV9J3eMjhttWLpJkKS3WHBsMdrQ3&#10;VDb5zSooirI5rg51ts+z61z+mlNzO56UmoyH3ReIQEP4F/+5Mx3nf8L7l3iA3L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yqFjBAAAA2wAAAA8AAAAAAAAAAAAAAAAAnwIA&#10;AGRycy9kb3ducmV2LnhtbFBLBQYAAAAABAAEAPcAAACNAwAAAAA=&#10;" fillcolor="#4f81bd [3204]" stroked="t" strokecolor="black [3213]">
                  <v:imagedata r:id="rId20" o:title=""/>
                </v:shape>
                <v:oval id="Oval 18" o:spid="_x0000_s1043" style="position:absolute;left:8910;top:1623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ndMMA&#10;AADbAAAADwAAAGRycy9kb3ducmV2LnhtbESPTWvCQBCG70L/wzKF3nTT0EiJrsEIgm1P2tLzkB2T&#10;YHY2ZLcm9dc7h0JvM8z78cy6mFynrjSE1rOB50UCirjytuXawNfnfv4KKkRki51nMvBLAYrNw2yN&#10;ufUjH+l6irWSEA45Gmhi7HOtQ9WQw7DwPbHczn5wGGUdam0HHCXcdTpNkqV22LI0NNjTrqHqcvpx&#10;0vtRvqTpd1pml+62e8dz1lv/ZszT47RdgYo0xX/xn/tgBV9g5RcZQG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NndM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Return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 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B7146E" w:rsidRDefault="00B7146E">
      <w:pPr>
        <w:rPr>
          <w:rFonts w:ascii="Candara" w:hAnsi="Candara"/>
          <w:b/>
          <w:sz w:val="24"/>
          <w:szCs w:val="24"/>
          <w:u w:val="single"/>
        </w:rPr>
      </w:pPr>
      <w:r>
        <w:rPr>
          <w:rFonts w:ascii="Candara" w:hAnsi="Candara"/>
          <w:b/>
          <w:sz w:val="24"/>
          <w:szCs w:val="24"/>
          <w:u w:val="single"/>
        </w:rPr>
        <w:br w:type="page"/>
      </w:r>
    </w:p>
    <w:p w:rsidR="009118D5" w:rsidRPr="00AE689E" w:rsidRDefault="009118D5" w:rsidP="009118D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/>
          <w:b/>
          <w:sz w:val="24"/>
          <w:szCs w:val="24"/>
          <w:u w:val="single"/>
        </w:rPr>
        <w:lastRenderedPageBreak/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Accumulator Pattern – Summing</w:t>
      </w:r>
      <w:r w:rsidR="00E029AF">
        <w:rPr>
          <w:rFonts w:ascii="Candara" w:hAnsi="Candara"/>
          <w:sz w:val="24"/>
          <w:szCs w:val="24"/>
        </w:rPr>
        <w:t xml:space="preserve"> [7:32</w:t>
      </w:r>
      <w:r>
        <w:rPr>
          <w:rFonts w:ascii="Candara" w:hAnsi="Candara"/>
          <w:sz w:val="24"/>
          <w:szCs w:val="24"/>
        </w:rPr>
        <w:t xml:space="preserve"> minutes]</w:t>
      </w:r>
    </w:p>
    <w:p w:rsidR="009118D5" w:rsidRDefault="008352DD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DE22E0" wp14:editId="18ECCC2F">
                <wp:simplePos x="0" y="0"/>
                <wp:positionH relativeFrom="column">
                  <wp:posOffset>-523875</wp:posOffset>
                </wp:positionH>
                <wp:positionV relativeFrom="paragraph">
                  <wp:posOffset>1087120</wp:posOffset>
                </wp:positionV>
                <wp:extent cx="3133725" cy="3371850"/>
                <wp:effectExtent l="0" t="0" r="28575" b="15875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3371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Pr="0035555B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What gets printed</w:t>
                            </w: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Pr="00BD759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BD759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The sum 10 + 11 + 12 + 13 + 14 is</w:t>
                            </w:r>
                          </w:p>
                          <w:p w:rsidR="009118D5" w:rsidRPr="00D15A28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DE22E0" id="Rectangle 22" o:spid="_x0000_s1044" style="position:absolute;left:0;text-align:left;margin-left:-41.25pt;margin-top:85.6pt;width:246.75pt;height:265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" filled="f" strokecolor="black [3213]" strokeweight="2pt">
                <v:textbox style="mso-fit-shape-to-text:t" inset="14.4pt,7.2pt,,7.2pt">
                  <w:txbxContent>
                    <w:p w:rsidR="009118D5" w:rsidRPr="0035555B" w:rsidRDefault="009118D5" w:rsidP="008352DD">
                      <w:pPr>
                        <w:autoSpaceDE w:val="0"/>
                        <w:autoSpaceDN w:val="0"/>
                        <w:adjustRightInd w:val="0"/>
                        <w:spacing w:after="0" w:line="252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  <w:u w:val="single"/>
                        </w:rPr>
                        <w:t>What gets printed</w:t>
                      </w: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?</w:t>
                      </w: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Pr="00BD759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BD759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The sum 10 + 11 + 12 + 13 + 14 is</w:t>
                      </w:r>
                    </w:p>
                    <w:p w:rsidR="009118D5" w:rsidRPr="00D15A28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D759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E40F08B" wp14:editId="0C58C730">
                <wp:simplePos x="0" y="0"/>
                <wp:positionH relativeFrom="column">
                  <wp:posOffset>2790825</wp:posOffset>
                </wp:positionH>
                <wp:positionV relativeFrom="paragraph">
                  <wp:posOffset>106680</wp:posOffset>
                </wp:positionV>
                <wp:extent cx="3942080" cy="1858010"/>
                <wp:effectExtent l="0" t="0" r="20320" b="27940"/>
                <wp:wrapSquare wrapText="bothSides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2080" cy="18580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total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total = total + (k +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(k, total)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 sum 10 + 11 + 12 + 13 + 14 is'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Pr="00AE689E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773D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(total)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40F08B" id="Rectangle 21" o:spid="_x0000_s1045" style="position:absolute;left:0;text-align:left;margin-left:219.75pt;margin-top:8.4pt;width:310.4pt;height:146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" fillcolor="#f2f2f2 [3052]" strokecolor="black [3213]" strokeweight="2pt">
                <v:textbox inset="14.4pt,7.2pt,14.4pt,7.2pt">
                  <w:txbxContent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total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total = total + (k +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(k, total)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 sum 10 + 11 + 12 + 13 + 14 is'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Pr="00AE689E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773D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(total)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118D5">
        <w:rPr>
          <w:rFonts w:ascii="Candara" w:hAnsi="Candara" w:cs="Courier New"/>
          <w:sz w:val="24"/>
          <w:szCs w:val="24"/>
        </w:rPr>
        <w:t>Trace the snippet of code</w:t>
      </w:r>
      <w:r w:rsidR="00BD7595">
        <w:rPr>
          <w:rFonts w:ascii="Candara" w:hAnsi="Candara" w:cs="Courier New"/>
          <w:sz w:val="24"/>
          <w:szCs w:val="24"/>
        </w:rPr>
        <w:t xml:space="preserve"> shown to the right</w:t>
      </w:r>
      <w:r w:rsidR="009118D5">
        <w:rPr>
          <w:rFonts w:ascii="Candara" w:hAnsi="Candara" w:cs="Courier New"/>
          <w:sz w:val="24"/>
          <w:szCs w:val="24"/>
        </w:rPr>
        <w:t xml:space="preserve">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by hand</w:t>
      </w:r>
      <w:r w:rsidR="009118D5">
        <w:rPr>
          <w:rFonts w:ascii="Candara" w:hAnsi="Candara" w:cs="Courier New"/>
          <w:sz w:val="24"/>
          <w:szCs w:val="24"/>
        </w:rPr>
        <w:t xml:space="preserve"> (no </w:t>
      </w:r>
      <w:r w:rsidR="00BD7595">
        <w:rPr>
          <w:rFonts w:ascii="Candara" w:hAnsi="Candara" w:cs="Courier New"/>
          <w:sz w:val="24"/>
          <w:szCs w:val="24"/>
        </w:rPr>
        <w:t xml:space="preserve">fair typing it into a program), </w:t>
      </w:r>
      <w:r w:rsidR="009118D5">
        <w:rPr>
          <w:rFonts w:ascii="Candara" w:hAnsi="Candara" w:cs="Courier New"/>
          <w:sz w:val="24"/>
          <w:szCs w:val="24"/>
        </w:rPr>
        <w:t xml:space="preserve">and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show what gets printed</w:t>
      </w:r>
      <w:r w:rsidR="009118D5">
        <w:rPr>
          <w:rFonts w:ascii="Candara" w:hAnsi="Candara" w:cs="Courier New"/>
          <w:sz w:val="24"/>
          <w:szCs w:val="24"/>
        </w:rPr>
        <w:t>: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B7146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Pr="008352DD" w:rsidRDefault="00B7146E" w:rsidP="008352D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snippet of code that calculates:</w:t>
      </w:r>
    </w:p>
    <w:p w:rsidR="009118D5" w:rsidRPr="00126D20" w:rsidRDefault="009118D5" w:rsidP="00BD759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126D20">
        <w:rPr>
          <w:rFonts w:ascii="Consolas" w:hAnsi="Consolas" w:cs="Consolas"/>
          <w:b/>
          <w:sz w:val="24"/>
          <w:szCs w:val="24"/>
        </w:rPr>
        <w:t xml:space="preserve">sine(3) + sine(4) + sine(5) + </w:t>
      </w:r>
      <w:r>
        <w:rPr>
          <w:rFonts w:ascii="Consolas" w:hAnsi="Consolas" w:cs="Consolas"/>
          <w:b/>
          <w:sz w:val="24"/>
          <w:szCs w:val="24"/>
        </w:rPr>
        <w:t>...</w:t>
      </w:r>
      <w:r w:rsidRPr="00126D20">
        <w:rPr>
          <w:rFonts w:ascii="Consolas" w:hAnsi="Consolas" w:cs="Consolas"/>
          <w:b/>
          <w:sz w:val="24"/>
          <w:szCs w:val="24"/>
        </w:rPr>
        <w:t xml:space="preserve"> + sine(500)</w:t>
      </w:r>
    </w:p>
    <w:p w:rsidR="009118D5" w:rsidRPr="00BD7595" w:rsidRDefault="00BD7595" w:rsidP="00BD7595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Assume that there is already an        </w:t>
      </w:r>
      <w:r w:rsidRPr="00BD7595">
        <w:rPr>
          <w:rFonts w:ascii="Candara" w:hAnsi="Candara" w:cs="Courier New"/>
          <w:b/>
          <w:sz w:val="24"/>
          <w:szCs w:val="24"/>
        </w:rPr>
        <w:t>import math</w:t>
      </w:r>
      <w:r>
        <w:rPr>
          <w:rFonts w:ascii="Candara" w:hAnsi="Candara" w:cs="Courier New"/>
          <w:sz w:val="24"/>
          <w:szCs w:val="24"/>
        </w:rPr>
        <w:t xml:space="preserve">       that executed previously in the code.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>
      <w:pPr>
        <w:rPr>
          <w:rFonts w:ascii="Candara" w:hAnsi="Candara" w:cs="Courier New"/>
          <w:i/>
          <w:sz w:val="24"/>
          <w:szCs w:val="24"/>
        </w:rPr>
      </w:pPr>
      <w:r>
        <w:rPr>
          <w:rFonts w:ascii="Candara" w:hAnsi="Candara" w:cs="Courier New"/>
          <w:i/>
          <w:sz w:val="24"/>
          <w:szCs w:val="24"/>
        </w:rPr>
        <w:br w:type="page"/>
      </w:r>
    </w:p>
    <w:p w:rsidR="00181A43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lastRenderedPageBreak/>
        <w:t>Textbo</w:t>
      </w:r>
      <w:r w:rsidR="00181A43" w:rsidRPr="00952CEA">
        <w:rPr>
          <w:rFonts w:ascii="Candara" w:hAnsi="Candara" w:cs="Courier New"/>
          <w:b/>
          <w:sz w:val="24"/>
          <w:szCs w:val="24"/>
          <w:u w:val="single"/>
        </w:rPr>
        <w:t>o</w:t>
      </w:r>
      <w:r w:rsidRPr="00952CEA">
        <w:rPr>
          <w:rFonts w:ascii="Candara" w:hAnsi="Candara" w:cs="Courier New"/>
          <w:b/>
          <w:sz w:val="24"/>
          <w:szCs w:val="24"/>
          <w:u w:val="single"/>
        </w:rPr>
        <w:t>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 w:rsidR="00181A43">
        <w:rPr>
          <w:rFonts w:ascii="Candara" w:hAnsi="Candara"/>
          <w:b/>
          <w:i/>
          <w:sz w:val="24"/>
          <w:szCs w:val="24"/>
        </w:rPr>
        <w:t xml:space="preserve">Section 5.1 – Functions as Black Boxes </w:t>
      </w:r>
      <w:r w:rsidR="00181A43" w:rsidRPr="00181A43">
        <w:rPr>
          <w:rFonts w:ascii="Candara" w:hAnsi="Candara"/>
          <w:sz w:val="24"/>
          <w:szCs w:val="24"/>
        </w:rPr>
        <w:t>(pages 220 – 221)</w:t>
      </w:r>
    </w:p>
    <w:p w:rsidR="00181A43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function call   </w:t>
      </w:r>
      <w:r w:rsidRPr="00181A43">
        <w:rPr>
          <w:rFonts w:ascii="Consolas" w:hAnsi="Consolas" w:cs="Consolas"/>
          <w:b/>
          <w:sz w:val="24"/>
          <w:szCs w:val="24"/>
        </w:rPr>
        <w:t>round(3.14159, 2)</w:t>
      </w:r>
      <w:r w:rsidR="00952CEA">
        <w:rPr>
          <w:rFonts w:ascii="Candara" w:hAnsi="Candara" w:cs="Courier New"/>
          <w:sz w:val="24"/>
          <w:szCs w:val="24"/>
        </w:rPr>
        <w:t xml:space="preserve">, which rounds </w:t>
      </w:r>
      <w:r w:rsidR="00952CEA" w:rsidRPr="00952CEA">
        <w:rPr>
          <w:rFonts w:ascii="Consolas" w:hAnsi="Consolas" w:cs="Consolas"/>
          <w:b/>
          <w:sz w:val="24"/>
          <w:szCs w:val="24"/>
        </w:rPr>
        <w:t>3.14159</w:t>
      </w:r>
      <w:r w:rsidR="00952CEA">
        <w:rPr>
          <w:rFonts w:ascii="Candara" w:hAnsi="Candara" w:cs="Courier New"/>
          <w:sz w:val="24"/>
          <w:szCs w:val="24"/>
        </w:rPr>
        <w:t xml:space="preserve"> to </w:t>
      </w:r>
      <w:r w:rsidR="00952CEA" w:rsidRPr="00952CEA">
        <w:rPr>
          <w:rFonts w:ascii="Consolas" w:hAnsi="Consolas" w:cs="Consolas"/>
          <w:b/>
          <w:sz w:val="24"/>
          <w:szCs w:val="24"/>
        </w:rPr>
        <w:t>2</w:t>
      </w:r>
      <w:r w:rsidR="00952CEA">
        <w:rPr>
          <w:rFonts w:ascii="Candara" w:hAnsi="Candara" w:cs="Courier New"/>
          <w:sz w:val="24"/>
          <w:szCs w:val="24"/>
        </w:rPr>
        <w:t xml:space="preserve"> decimal places.</w:t>
      </w:r>
      <w:r w:rsidR="00952CEA">
        <w:rPr>
          <w:rStyle w:val="FootnoteReference"/>
          <w:rFonts w:ascii="Candara" w:hAnsi="Candara" w:cs="Courier New"/>
          <w:sz w:val="24"/>
          <w:szCs w:val="24"/>
        </w:rPr>
        <w:footnoteReference w:id="1"/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</w:t>
      </w:r>
      <w:r w:rsidRPr="00952CEA">
        <w:rPr>
          <w:rFonts w:ascii="Candara" w:hAnsi="Candara" w:cs="Courier New"/>
          <w:b/>
          <w:i/>
          <w:sz w:val="24"/>
          <w:szCs w:val="24"/>
        </w:rPr>
        <w:t>arguments</w:t>
      </w:r>
      <w:r>
        <w:rPr>
          <w:rFonts w:ascii="Candara" w:hAnsi="Candara" w:cs="Courier New"/>
          <w:sz w:val="24"/>
          <w:szCs w:val="24"/>
        </w:rPr>
        <w:t>: __________________________________________</w:t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</w:t>
      </w:r>
      <w:r w:rsidRPr="00952CEA">
        <w:rPr>
          <w:rFonts w:ascii="Candara" w:hAnsi="Candara" w:cs="Courier New"/>
          <w:b/>
          <w:i/>
          <w:sz w:val="24"/>
          <w:szCs w:val="24"/>
        </w:rPr>
        <w:t>return value</w:t>
      </w:r>
      <w:r>
        <w:rPr>
          <w:rFonts w:ascii="Candara" w:hAnsi="Candara" w:cs="Courier New"/>
          <w:sz w:val="24"/>
          <w:szCs w:val="24"/>
        </w:rPr>
        <w:t>? __________________________________________</w:t>
      </w:r>
    </w:p>
    <w:p w:rsidR="009118D5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</w:t>
      </w:r>
      <w:r w:rsidR="009118D5">
        <w:rPr>
          <w:rFonts w:ascii="Candara" w:hAnsi="Candara" w:cs="Courier New"/>
          <w:sz w:val="24"/>
          <w:szCs w:val="24"/>
        </w:rPr>
        <w:t xml:space="preserve">alse:  As a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user</w:t>
      </w:r>
      <w:r w:rsidR="009118D5"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call</w:t>
      </w:r>
      <w:r w:rsidR="009118D5">
        <w:rPr>
          <w:rFonts w:ascii="Candara" w:hAnsi="Candara" w:cs="Courier New"/>
          <w:sz w:val="24"/>
          <w:szCs w:val="24"/>
        </w:rPr>
        <w:t xml:space="preserve"> the function),</w:t>
      </w:r>
      <w:r w:rsidR="009118D5">
        <w:rPr>
          <w:rFonts w:ascii="Candara" w:hAnsi="Candara" w:cs="Courier New"/>
          <w:sz w:val="24"/>
          <w:szCs w:val="24"/>
        </w:rPr>
        <w:br/>
        <w:t xml:space="preserve">you </w:t>
      </w:r>
      <w:r w:rsidR="009118D5"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 w:rsidR="009118D5">
        <w:rPr>
          <w:rFonts w:ascii="Candara" w:hAnsi="Candara" w:cs="Courier New"/>
          <w:sz w:val="24"/>
          <w:szCs w:val="24"/>
        </w:rPr>
        <w:t>;</w:t>
      </w:r>
      <w:r w:rsidR="009118D5"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 w:rsidR="009118D5">
        <w:rPr>
          <w:rFonts w:ascii="Candara" w:hAnsi="Candara" w:cs="Courier New"/>
          <w:sz w:val="24"/>
          <w:szCs w:val="24"/>
        </w:rPr>
        <w:t xml:space="preserve"> of the function.    </w:t>
      </w:r>
      <w:r w:rsidR="009118D5" w:rsidRPr="00A812A6">
        <w:rPr>
          <w:rFonts w:ascii="Candara" w:hAnsi="Candara" w:cs="Courier New"/>
          <w:b/>
          <w:sz w:val="24"/>
          <w:szCs w:val="24"/>
        </w:rPr>
        <w:t>True</w:t>
      </w:r>
      <w:r w:rsidR="009118D5">
        <w:rPr>
          <w:rFonts w:ascii="Candara" w:hAnsi="Candara" w:cs="Courier New"/>
          <w:sz w:val="24"/>
          <w:szCs w:val="24"/>
        </w:rPr>
        <w:t xml:space="preserve">    </w:t>
      </w:r>
      <w:r w:rsidR="009118D5" w:rsidRPr="00A812A6">
        <w:rPr>
          <w:rFonts w:ascii="Candara" w:hAnsi="Candara" w:cs="Courier New"/>
          <w:b/>
          <w:sz w:val="24"/>
          <w:szCs w:val="24"/>
        </w:rPr>
        <w:t>False</w:t>
      </w:r>
      <w:r w:rsidR="009118D5">
        <w:rPr>
          <w:rFonts w:ascii="Candara" w:hAnsi="Candara" w:cs="Courier New"/>
          <w:sz w:val="24"/>
          <w:szCs w:val="24"/>
        </w:rPr>
        <w:t xml:space="preserve">      </w:t>
      </w:r>
      <w:r w:rsidR="009118D5" w:rsidRPr="009118D5">
        <w:rPr>
          <w:rFonts w:ascii="Candara" w:hAnsi="Candara" w:cs="Courier New"/>
          <w:sz w:val="20"/>
          <w:szCs w:val="24"/>
        </w:rPr>
        <w:t>(circle your choice)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F53428" w:rsidRDefault="00F53428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 xml:space="preserve">Section 5.2 – Implementing and Testing Functions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222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225</w:t>
      </w:r>
      <w:r w:rsidRPr="00181A43">
        <w:rPr>
          <w:rFonts w:ascii="Candara" w:hAnsi="Candara"/>
          <w:sz w:val="24"/>
          <w:szCs w:val="24"/>
        </w:rPr>
        <w:t>)</w:t>
      </w: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103505</wp:posOffset>
                </wp:positionV>
                <wp:extent cx="2638425" cy="853440"/>
                <wp:effectExtent l="0" t="0" r="28575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volume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sideLength **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volume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999EE3" id="Rectangle 29" o:spid="_x0000_s1046" style="position:absolute;left:0;text-align:left;margin-left:314.25pt;margin-top:8.15pt;width:207.7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volume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sideLength **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volume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F53428">
        <w:rPr>
          <w:rFonts w:ascii="Consolas" w:hAnsi="Consolas" w:cs="Consolas"/>
          <w:b/>
          <w:i/>
          <w:sz w:val="24"/>
          <w:szCs w:val="24"/>
        </w:rPr>
        <w:t>cubeVolume</w:t>
      </w:r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2"/>
      </w:r>
    </w:p>
    <w:p w:rsidR="007F43F9" w:rsidRPr="007F43F9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952CEA">
        <w:rPr>
          <w:rFonts w:ascii="Consolas" w:hAnsi="Consolas" w:cs="Consolas"/>
          <w:b/>
          <w:sz w:val="24"/>
          <w:szCs w:val="24"/>
        </w:rPr>
        <w:t>cubeVolume(3)</w:t>
      </w:r>
      <w:r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952CEA" w:rsidRPr="00952CEA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952CEA">
        <w:rPr>
          <w:rFonts w:ascii="Consolas" w:hAnsi="Consolas" w:cs="Consolas"/>
          <w:b/>
          <w:sz w:val="24"/>
          <w:szCs w:val="24"/>
        </w:rPr>
        <w:t>cubeVolume(cubeVolume(2))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7F43F9" w:rsidRDefault="007F43F9" w:rsidP="007F43F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52CEA" w:rsidRDefault="00F53428" w:rsidP="00952C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395436" wp14:editId="51605B3B">
                <wp:simplePos x="0" y="0"/>
                <wp:positionH relativeFrom="column">
                  <wp:posOffset>2018030</wp:posOffset>
                </wp:positionH>
                <wp:positionV relativeFrom="paragraph">
                  <wp:posOffset>381000</wp:posOffset>
                </wp:positionV>
                <wp:extent cx="4495800" cy="1238250"/>
                <wp:effectExtent l="0" t="0" r="19050" b="19050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0" cy="1238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3428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395436" id="Rectangle 31" o:spid="_x0000_s1047" style="position:absolute;left:0;text-align:left;margin-left:158.9pt;margin-top:30pt;width:354pt;height:97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" filled="f" strokecolor="black [3213]" strokeweight="2pt">
                <v:textbox>
                  <w:txbxContent>
                    <w:p w:rsidR="00F53428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Continuing to use the </w:t>
      </w:r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r>
        <w:rPr>
          <w:rFonts w:ascii="Candara" w:hAnsi="Candara" w:cs="Courier New"/>
          <w:sz w:val="24"/>
          <w:szCs w:val="24"/>
        </w:rPr>
        <w:t xml:space="preserve"> function defined above, provide an </w:t>
      </w:r>
      <w:r w:rsidRPr="00F53428">
        <w:rPr>
          <w:rFonts w:ascii="Candara" w:hAnsi="Candara" w:cs="Courier New"/>
          <w:b/>
          <w:i/>
          <w:sz w:val="24"/>
          <w:szCs w:val="24"/>
        </w:rPr>
        <w:t>alternate implementation</w:t>
      </w:r>
      <w:r>
        <w:rPr>
          <w:rFonts w:ascii="Candara" w:hAnsi="Candara" w:cs="Courier New"/>
          <w:sz w:val="24"/>
          <w:szCs w:val="24"/>
        </w:rPr>
        <w:t xml:space="preserve"> of the body of the </w:t>
      </w:r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r>
        <w:rPr>
          <w:rFonts w:ascii="Candara" w:hAnsi="Candara" w:cs="Courier New"/>
          <w:sz w:val="24"/>
          <w:szCs w:val="24"/>
        </w:rPr>
        <w:t xml:space="preserve"> that does </w:t>
      </w:r>
      <w:r w:rsidRPr="00F53428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use the exponent operator.</w:t>
      </w:r>
      <w:r w:rsidR="00257A0F">
        <w:rPr>
          <w:rFonts w:ascii="Candara" w:hAnsi="Candara" w:cs="Courier New"/>
          <w:sz w:val="24"/>
          <w:szCs w:val="24"/>
        </w:rPr>
        <w:t xml:space="preserve">  (Write your answer in the box.)</w:t>
      </w:r>
    </w:p>
    <w:p w:rsidR="005D1441" w:rsidRPr="00F53428" w:rsidRDefault="005D1441" w:rsidP="008614BC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F53428" w:rsidRPr="00F53428" w:rsidRDefault="005D1441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3486785</wp:posOffset>
                </wp:positionH>
                <wp:positionV relativeFrom="paragraph">
                  <wp:posOffset>195580</wp:posOffset>
                </wp:positionV>
                <wp:extent cx="2828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result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 + y) / (y – x)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4CB211" id="Rectangle 35" o:spid="_x0000_s1048" style="position:absolute;left:0;text-align:left;margin-left:274.55pt;margin-top:15.4pt;width:22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result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 + y) / (y – x)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3"/>
      </w:r>
    </w:p>
    <w:p w:rsidR="007F43F9" w:rsidRPr="007F43F9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3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_______________</w:t>
      </w:r>
    </w:p>
    <w:p w:rsidR="00F53428" w:rsidRPr="00952CEA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mystery(3, 2)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9C204B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br w:type="page"/>
      </w:r>
    </w:p>
    <w:p w:rsidR="00333287" w:rsidRDefault="00A51EC4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A51EC4">
        <w:rPr>
          <w:rFonts w:ascii="Candara" w:hAnsi="Candara"/>
          <w:b/>
          <w:sz w:val="24"/>
          <w:szCs w:val="24"/>
          <w:u w:val="single"/>
        </w:rPr>
        <w:lastRenderedPageBreak/>
        <w:t>Handout</w:t>
      </w:r>
      <w:r>
        <w:rPr>
          <w:rFonts w:ascii="Candara" w:hAnsi="Candara"/>
          <w:sz w:val="24"/>
          <w:szCs w:val="24"/>
        </w:rPr>
        <w:t xml:space="preserve">:  </w:t>
      </w:r>
      <w:r w:rsidRPr="00A51EC4">
        <w:rPr>
          <w:rFonts w:ascii="Candara" w:hAnsi="Candara"/>
          <w:b/>
          <w:i/>
          <w:sz w:val="24"/>
          <w:szCs w:val="24"/>
        </w:rPr>
        <w:t>Functions with Parameters and Returned Values</w:t>
      </w:r>
      <w:r>
        <w:rPr>
          <w:rFonts w:ascii="Candara" w:hAnsi="Candara"/>
          <w:sz w:val="24"/>
          <w:szCs w:val="24"/>
        </w:rPr>
        <w:t xml:space="preserve"> </w:t>
      </w:r>
      <w:r w:rsidR="004062A6">
        <w:rPr>
          <w:rFonts w:ascii="Candara" w:hAnsi="Candara"/>
          <w:sz w:val="24"/>
          <w:szCs w:val="24"/>
        </w:rPr>
        <w:t>and</w:t>
      </w:r>
      <w:r w:rsidR="004062A6">
        <w:rPr>
          <w:rFonts w:ascii="Candara" w:hAnsi="Candara"/>
          <w:sz w:val="24"/>
          <w:szCs w:val="24"/>
        </w:rPr>
        <w:br/>
      </w:r>
      <w:r w:rsidRPr="00A51EC4">
        <w:rPr>
          <w:rFonts w:ascii="Candara" w:hAnsi="Candara"/>
          <w:b/>
          <w:sz w:val="24"/>
          <w:szCs w:val="24"/>
          <w:u w:val="single"/>
        </w:rPr>
        <w:t>Textbook Reading</w:t>
      </w:r>
      <w:r w:rsidR="00333287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Section 5.</w:t>
      </w:r>
      <w:r w:rsidR="004062A6">
        <w:rPr>
          <w:rFonts w:ascii="Candara" w:hAnsi="Candara"/>
          <w:b/>
          <w:i/>
          <w:sz w:val="24"/>
          <w:szCs w:val="24"/>
        </w:rPr>
        <w:t>3</w:t>
      </w:r>
      <w:r>
        <w:rPr>
          <w:rFonts w:ascii="Candara" w:hAnsi="Candara"/>
          <w:b/>
          <w:i/>
          <w:sz w:val="24"/>
          <w:szCs w:val="24"/>
        </w:rPr>
        <w:t xml:space="preserve"> – </w:t>
      </w:r>
      <w:r w:rsidR="004062A6">
        <w:rPr>
          <w:rFonts w:ascii="Candara" w:hAnsi="Candara"/>
          <w:b/>
          <w:i/>
          <w:sz w:val="24"/>
          <w:szCs w:val="24"/>
        </w:rPr>
        <w:t>Parameter Passing</w:t>
      </w:r>
      <w:r>
        <w:rPr>
          <w:rFonts w:ascii="Candara" w:hAnsi="Candara"/>
          <w:b/>
          <w:i/>
          <w:sz w:val="24"/>
          <w:szCs w:val="24"/>
        </w:rPr>
        <w:t xml:space="preserve">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26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28</w:t>
      </w:r>
      <w:r w:rsidRPr="00181A43">
        <w:rPr>
          <w:rFonts w:ascii="Candara" w:hAnsi="Candara"/>
          <w:sz w:val="24"/>
          <w:szCs w:val="24"/>
        </w:rPr>
        <w:t>)</w:t>
      </w:r>
    </w:p>
    <w:p w:rsidR="000449E1" w:rsidRDefault="00257A0F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DC1E1D" wp14:editId="417C0CC3">
                <wp:simplePos x="0" y="0"/>
                <wp:positionH relativeFrom="column">
                  <wp:posOffset>3686175</wp:posOffset>
                </wp:positionH>
                <wp:positionV relativeFrom="paragraph">
                  <wp:posOffset>643890</wp:posOffset>
                </wp:positionV>
                <wp:extent cx="2590800" cy="4876800"/>
                <wp:effectExtent l="0" t="0" r="19050" b="19050"/>
                <wp:wrapSquare wrapText="bothSides"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Pr="00843199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C1E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9" type="#_x0000_t202" style="position:absolute;left:0;text-align:left;margin-left:290.25pt;margin-top:50.7pt;width:204pt;height:38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Pr="00843199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below?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38335A" w:rsidRDefault="00257A0F" w:rsidP="00257A0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FE4E2A" wp14:editId="58095E9F">
                <wp:simplePos x="0" y="0"/>
                <wp:positionH relativeFrom="column">
                  <wp:posOffset>352425</wp:posOffset>
                </wp:positionH>
                <wp:positionV relativeFrom="paragraph">
                  <wp:posOffset>152400</wp:posOffset>
                </wp:positionV>
                <wp:extent cx="2657475" cy="4562475"/>
                <wp:effectExtent l="0" t="0" r="28575" b="28575"/>
                <wp:wrapSquare wrapText="bothSides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4562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hello()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goodbye()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hello_and_goodbye()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goodbye()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'Ciao!'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hello_and_goodbye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 is stuff!'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goodbye()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hello()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hello()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'Here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more!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hello()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goodbye()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FE4E2A" id="Rectangle 32" o:spid="_x0000_s1050" style="position:absolute;margin-left:27.75pt;margin-top:12pt;width:209.25pt;height:35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hello_and_goodbye()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'Ciao!'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hello_and_goodbye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 is stuff!'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'Here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more!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257A0F" w:rsidRDefault="00257A0F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A52DE24" wp14:editId="4820D794">
                <wp:simplePos x="0" y="0"/>
                <wp:positionH relativeFrom="column">
                  <wp:posOffset>3514725</wp:posOffset>
                </wp:positionH>
                <wp:positionV relativeFrom="paragraph">
                  <wp:posOffset>233045</wp:posOffset>
                </wp:positionV>
                <wp:extent cx="2828925" cy="853440"/>
                <wp:effectExtent l="0" t="0" r="24765" b="21590"/>
                <wp:wrapSquare wrapText="bothSides"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 = mystery(a + 1)</w:t>
                            </w:r>
                          </w:p>
                          <w:p w:rsidR="00257A0F" w:rsidRP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(answer)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x * x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52DE24" id="Rectangle 41" o:spid="_x0000_s1051" style="position:absolute;margin-left:276.75pt;margin-top:18.35pt;width:222.75pt;height:67.2pt;z-index:251716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 = mystery(a + 1)</w:t>
                      </w:r>
                    </w:p>
                    <w:p w:rsidR="00257A0F" w:rsidRP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(answer)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x * x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257A0F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</w:t>
      </w:r>
      <w:r w:rsidR="00252AC7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4"/>
      </w:r>
    </w:p>
    <w:p w:rsidR="00257A0F" w:rsidRDefault="00257A0F" w:rsidP="00257A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449E1" w:rsidRDefault="00604357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C7847B" wp14:editId="10324FC8">
                <wp:simplePos x="0" y="0"/>
                <wp:positionH relativeFrom="column">
                  <wp:posOffset>3903345</wp:posOffset>
                </wp:positionH>
                <wp:positionV relativeFrom="paragraph">
                  <wp:posOffset>-117475</wp:posOffset>
                </wp:positionV>
                <wp:extent cx="2600325" cy="3752850"/>
                <wp:effectExtent l="0" t="0" r="28575" b="19050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3752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Default="000449E1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Pr="00843199" w:rsidRDefault="004A0CE7" w:rsidP="004A0CE7">
                            <w:pPr>
                              <w:spacing w:before="36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7847B" id="_x0000_s1052" type="#_x0000_t202" style="position:absolute;left:0;text-align:left;margin-left:307.35pt;margin-top:-9.25pt;width:204.75pt;height:29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Default="000449E1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Pr="00843199" w:rsidRDefault="004A0CE7" w:rsidP="004A0CE7">
                      <w:pPr>
                        <w:spacing w:before="36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0F968D" wp14:editId="040F589F">
                <wp:simplePos x="0" y="0"/>
                <wp:positionH relativeFrom="column">
                  <wp:posOffset>1495425</wp:posOffset>
                </wp:positionH>
                <wp:positionV relativeFrom="paragraph">
                  <wp:posOffset>-41275</wp:posOffset>
                </wp:positionV>
                <wp:extent cx="2286000" cy="3886200"/>
                <wp:effectExtent l="0" t="0" r="19050" b="1905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886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bigger()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biggest()</w:t>
                            </w:r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big()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'basketball')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bigger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'truck')</w:t>
                            </w:r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big()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biggest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'house')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bigger()</w:t>
                            </w:r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big()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0F968D" id="Rectangle 24" o:spid="_x0000_s1053" style="position:absolute;left:0;text-align:left;margin-left:117.75pt;margin-top:-3.25pt;width:180pt;height:30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bigger()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biggest()</w:t>
                      </w:r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'basketball')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bigger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'truck')</w:t>
                      </w:r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biggest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'house')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bigger()</w:t>
                      </w:r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big()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0449E1">
        <w:rPr>
          <w:rFonts w:ascii="Candara" w:hAnsi="Candara" w:cs="Courier New"/>
          <w:sz w:val="24"/>
          <w:szCs w:val="24"/>
        </w:rPr>
        <w:t xml:space="preserve">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403946" w:rsidRPr="000449E1" w:rsidRDefault="00403946" w:rsidP="0040394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E64B5" w:rsidRDefault="005E64B5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04357" w:rsidRDefault="00825247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9F680D" wp14:editId="7A67905D">
                <wp:simplePos x="0" y="0"/>
                <wp:positionH relativeFrom="column">
                  <wp:posOffset>4204335</wp:posOffset>
                </wp:positionH>
                <wp:positionV relativeFrom="paragraph">
                  <wp:posOffset>123190</wp:posOffset>
                </wp:positionV>
                <wp:extent cx="2828925" cy="853440"/>
                <wp:effectExtent l="0" t="0" r="20955" b="16510"/>
                <wp:wrapSquare wrapText="bothSides"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mystery(a + 1)</w:t>
                            </w:r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x *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9F680D" id="Rectangle 40" o:spid="_x0000_s1054" style="position:absolute;left:0;text-align:left;margin-left:331.05pt;margin-top:9.7pt;width:222.75pt;height:67.2pt;z-index:251714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print(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mystery(a + 1)</w:t>
                      </w:r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x * 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403946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257A0F" w:rsidRPr="00843199">
        <w:rPr>
          <w:rFonts w:ascii="Candara" w:hAnsi="Candara" w:cs="Courier New"/>
          <w:sz w:val="24"/>
          <w:szCs w:val="24"/>
        </w:rPr>
        <w:t xml:space="preserve">hat gets printed </w:t>
      </w:r>
      <w:r w:rsidR="00257A0F">
        <w:rPr>
          <w:rFonts w:ascii="Candara" w:hAnsi="Candara" w:cs="Courier New"/>
          <w:sz w:val="24"/>
          <w:szCs w:val="24"/>
        </w:rPr>
        <w:t xml:space="preserve">when </w:t>
      </w:r>
      <w:r w:rsidR="00257A0F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257A0F">
        <w:rPr>
          <w:rFonts w:ascii="Candara" w:hAnsi="Candara" w:cs="Courier New"/>
          <w:sz w:val="24"/>
          <w:szCs w:val="24"/>
        </w:rPr>
        <w:t xml:space="preserve"> is called in </w:t>
      </w:r>
      <w:r w:rsidR="00257A0F" w:rsidRPr="00843199">
        <w:rPr>
          <w:rFonts w:ascii="Candara" w:hAnsi="Candara" w:cs="Courier New"/>
          <w:sz w:val="24"/>
          <w:szCs w:val="24"/>
        </w:rPr>
        <w:t>the program</w:t>
      </w:r>
      <w:r w:rsidR="00257A0F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257A0F"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5"/>
      </w:r>
    </w:p>
    <w:p w:rsidR="00604357" w:rsidRDefault="0060435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25247" w:rsidRPr="00604357" w:rsidRDefault="0082524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A0CE7" w:rsidRPr="004A0CE7" w:rsidRDefault="005E64B5" w:rsidP="004A0CE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E720238" wp14:editId="56CBF76F">
                <wp:simplePos x="0" y="0"/>
                <wp:positionH relativeFrom="column">
                  <wp:posOffset>3348990</wp:posOffset>
                </wp:positionH>
                <wp:positionV relativeFrom="paragraph">
                  <wp:posOffset>781050</wp:posOffset>
                </wp:positionV>
                <wp:extent cx="2828925" cy="853440"/>
                <wp:effectExtent l="0" t="0" r="20955" b="18415"/>
                <wp:wrapSquare wrapText="bothSides"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cents = 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dollars * 100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cents</w:t>
                            </w:r>
                          </w:p>
                          <w:p w:rsidR="006B6F06" w:rsidRPr="00650D72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cents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720238" id="Rectangle 42" o:spid="_x0000_s1055" style="position:absolute;left:0;text-align:left;margin-left:263.7pt;margin-top:61.5pt;width:222.75pt;height:67.2pt;z-index:251718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" fillcolor="#f2f2f2 [3052]" strokecolor="black [3213]" strokeweight="2pt">
                <v:textbox style="mso-fit-shape-to-text:t" inset=",7.2pt,,7.2pt">
                  <w:txbxContent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cents = 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dollars * 100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cents</w:t>
                      </w:r>
                    </w:p>
                    <w:p w:rsidR="006B6F06" w:rsidRPr="00650D72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cents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A0CE7">
        <w:rPr>
          <w:rFonts w:ascii="Candara" w:hAnsi="Candara" w:cs="Courier New"/>
          <w:sz w:val="24"/>
          <w:szCs w:val="24"/>
        </w:rPr>
        <w:t xml:space="preserve">Consider the </w:t>
      </w:r>
      <w:r w:rsidR="006B6F06" w:rsidRPr="006B6F06">
        <w:rPr>
          <w:rFonts w:ascii="Consolas" w:hAnsi="Consolas" w:cs="Consolas"/>
          <w:b/>
          <w:i/>
          <w:sz w:val="24"/>
          <w:szCs w:val="24"/>
        </w:rPr>
        <w:t>totalCents</w:t>
      </w:r>
      <w:r w:rsidR="006B6F06">
        <w:rPr>
          <w:rFonts w:ascii="Candara" w:hAnsi="Candara" w:cs="Courier New"/>
          <w:sz w:val="24"/>
          <w:szCs w:val="24"/>
        </w:rPr>
        <w:t xml:space="preserve"> </w:t>
      </w:r>
      <w:r w:rsidR="004A0CE7">
        <w:rPr>
          <w:rFonts w:ascii="Candara" w:hAnsi="Candara" w:cs="Courier New"/>
          <w:sz w:val="24"/>
          <w:szCs w:val="24"/>
        </w:rPr>
        <w:t xml:space="preserve">function shown </w:t>
      </w:r>
      <w:r w:rsidR="0038335A">
        <w:rPr>
          <w:rFonts w:ascii="Candara" w:hAnsi="Candara" w:cs="Courier New"/>
          <w:sz w:val="24"/>
          <w:szCs w:val="24"/>
        </w:rPr>
        <w:t>below</w:t>
      </w:r>
      <w:r w:rsidR="00604357">
        <w:rPr>
          <w:rFonts w:ascii="Candara" w:hAnsi="Candara" w:cs="Courier New"/>
          <w:sz w:val="24"/>
          <w:szCs w:val="24"/>
        </w:rPr>
        <w:t xml:space="preserve"> and to the right</w:t>
      </w:r>
      <w:r w:rsidR="004A0CE7">
        <w:rPr>
          <w:rFonts w:ascii="Candara" w:hAnsi="Candara" w:cs="Courier New"/>
          <w:sz w:val="24"/>
          <w:szCs w:val="24"/>
        </w:rPr>
        <w:t xml:space="preserve">.  This function correctly calculates </w:t>
      </w:r>
      <w:r w:rsidR="0038335A">
        <w:rPr>
          <w:rFonts w:ascii="Candara" w:hAnsi="Candara" w:cs="Courier New"/>
          <w:sz w:val="24"/>
          <w:szCs w:val="24"/>
        </w:rPr>
        <w:t xml:space="preserve">and returns </w:t>
      </w:r>
      <w:r w:rsidR="004A0CE7">
        <w:rPr>
          <w:rFonts w:ascii="Candara" w:hAnsi="Candara" w:cs="Courier New"/>
          <w:sz w:val="24"/>
          <w:szCs w:val="24"/>
        </w:rPr>
        <w:t>the number of cents that is equivalent to a given number of dollar</w:t>
      </w:r>
      <w:r w:rsidR="00604357">
        <w:rPr>
          <w:rFonts w:ascii="Candara" w:hAnsi="Candara" w:cs="Courier New"/>
          <w:sz w:val="24"/>
          <w:szCs w:val="24"/>
        </w:rPr>
        <w:t xml:space="preserve">s and cents.  </w:t>
      </w:r>
      <w:r w:rsidR="004A0CE7">
        <w:rPr>
          <w:rFonts w:ascii="Candara" w:hAnsi="Candara" w:cs="Courier New"/>
          <w:sz w:val="24"/>
          <w:szCs w:val="24"/>
        </w:rPr>
        <w:t>For example</w:t>
      </w:r>
      <w:r w:rsidR="00604357">
        <w:rPr>
          <w:rFonts w:ascii="Candara" w:hAnsi="Candara" w:cs="Courier New"/>
          <w:b/>
          <w:sz w:val="24"/>
          <w:szCs w:val="24"/>
        </w:rPr>
        <w:t>,</w:t>
      </w:r>
      <w:r>
        <w:rPr>
          <w:rFonts w:ascii="Candara" w:hAnsi="Candara" w:cs="Courier New"/>
          <w:b/>
          <w:sz w:val="24"/>
          <w:szCs w:val="24"/>
        </w:rPr>
        <w:t xml:space="preserve">    </w:t>
      </w:r>
      <w:r w:rsidR="004A0CE7" w:rsidRPr="0038335A">
        <w:rPr>
          <w:rFonts w:ascii="Consolas" w:hAnsi="Consolas" w:cs="Consolas"/>
          <w:b/>
          <w:sz w:val="24"/>
          <w:szCs w:val="24"/>
        </w:rPr>
        <w:t>totalCents(3, 71)</w:t>
      </w:r>
      <w:r w:rsidR="004A0CE7">
        <w:rPr>
          <w:rFonts w:ascii="Candara" w:hAnsi="Candara" w:cs="Courier New"/>
          <w:sz w:val="24"/>
          <w:szCs w:val="24"/>
        </w:rPr>
        <w:t xml:space="preserve">     correctly returns </w:t>
      </w:r>
      <w:r w:rsidR="004A0CE7" w:rsidRPr="0038335A">
        <w:rPr>
          <w:rFonts w:ascii="Consolas" w:hAnsi="Consolas" w:cs="Consolas"/>
          <w:b/>
          <w:sz w:val="24"/>
          <w:szCs w:val="24"/>
        </w:rPr>
        <w:t>371</w:t>
      </w:r>
      <w:r w:rsidR="004A0CE7">
        <w:rPr>
          <w:rFonts w:ascii="Candara" w:hAnsi="Candara" w:cs="Courier New"/>
          <w:sz w:val="24"/>
          <w:szCs w:val="24"/>
        </w:rPr>
        <w:t>.</w:t>
      </w:r>
    </w:p>
    <w:p w:rsidR="004A0CE7" w:rsidRPr="006B6F06" w:rsidRDefault="004A0CE7" w:rsidP="0038335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However, this f</w:t>
      </w:r>
      <w:r w:rsidR="00604357">
        <w:rPr>
          <w:rFonts w:ascii="Candara" w:hAnsi="Candara" w:cs="Courier New"/>
          <w:sz w:val="24"/>
          <w:szCs w:val="24"/>
        </w:rPr>
        <w:t xml:space="preserve">unction violates a style rule: </w:t>
      </w:r>
      <w:r w:rsidR="00825247">
        <w:rPr>
          <w:rFonts w:ascii="Candara" w:hAnsi="Candara" w:cs="Courier New"/>
          <w:sz w:val="24"/>
          <w:szCs w:val="24"/>
        </w:rPr>
        <w:t xml:space="preserve"> </w:t>
      </w:r>
      <w:r w:rsidR="00825247">
        <w:rPr>
          <w:rFonts w:ascii="Candara" w:hAnsi="Candara" w:cs="Courier New"/>
          <w:sz w:val="24"/>
          <w:szCs w:val="24"/>
        </w:rPr>
        <w:br/>
      </w:r>
      <w:r w:rsidRPr="006B6F06">
        <w:rPr>
          <w:rFonts w:ascii="Candara" w:hAnsi="Candara" w:cs="Courier New"/>
          <w:b/>
          <w:i/>
          <w:sz w:val="24"/>
          <w:szCs w:val="24"/>
        </w:rPr>
        <w:t>Do Not Modify Parameter Values</w:t>
      </w:r>
      <w:r>
        <w:rPr>
          <w:rFonts w:ascii="Candara" w:hAnsi="Candara" w:cs="Courier New"/>
          <w:sz w:val="24"/>
          <w:szCs w:val="24"/>
        </w:rPr>
        <w:t xml:space="preserve"> (in a function’</w:t>
      </w:r>
      <w:r w:rsidR="006B6F06">
        <w:rPr>
          <w:rFonts w:ascii="Candara" w:hAnsi="Candara" w:cs="Courier New"/>
          <w:sz w:val="24"/>
          <w:szCs w:val="24"/>
        </w:rPr>
        <w:t xml:space="preserve">s body).  </w:t>
      </w:r>
      <w:r w:rsidRPr="006B6F06">
        <w:rPr>
          <w:rFonts w:ascii="Candara" w:hAnsi="Candara" w:cs="Courier New"/>
          <w:sz w:val="24"/>
          <w:szCs w:val="24"/>
        </w:rPr>
        <w:t>Th</w:t>
      </w:r>
      <w:r w:rsidR="006B6F06" w:rsidRPr="006B6F06">
        <w:rPr>
          <w:rFonts w:ascii="Candara" w:hAnsi="Candara" w:cs="Courier New"/>
          <w:sz w:val="24"/>
          <w:szCs w:val="24"/>
        </w:rPr>
        <w:t>is style rule is a good rule becau</w:t>
      </w:r>
      <w:r w:rsidR="0038335A">
        <w:rPr>
          <w:rFonts w:ascii="Candara" w:hAnsi="Candara" w:cs="Courier New"/>
          <w:sz w:val="24"/>
          <w:szCs w:val="24"/>
        </w:rPr>
        <w:t>se modifying parameter values:</w:t>
      </w:r>
    </w:p>
    <w:p w:rsidR="00604357" w:rsidRDefault="00825247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33D8A5C1" wp14:editId="195B9F47">
                <wp:simplePos x="0" y="0"/>
                <wp:positionH relativeFrom="column">
                  <wp:posOffset>2752725</wp:posOffset>
                </wp:positionH>
                <wp:positionV relativeFrom="paragraph">
                  <wp:posOffset>54610</wp:posOffset>
                </wp:positionV>
                <wp:extent cx="3754755" cy="853440"/>
                <wp:effectExtent l="0" t="0" r="17145" b="18415"/>
                <wp:wrapTight wrapText="bothSides">
                  <wp:wrapPolygon edited="0">
                    <wp:start x="0" y="0"/>
                    <wp:lineTo x="0" y="21589"/>
                    <wp:lineTo x="21589" y="21589"/>
                    <wp:lineTo x="21589" y="0"/>
                    <wp:lineTo x="0" y="0"/>
                  </wp:wrapPolygon>
                </wp:wrapTight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475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335A" w:rsidRDefault="0038335A" w:rsidP="0038335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8335A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___________________________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:rsidR="0038335A" w:rsidRPr="00650D72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D8A5C1" id="Rectangle 43" o:spid="_x0000_s1056" style="position:absolute;left:0;text-align:left;margin-left:216.75pt;margin-top:4.3pt;width:295.65pt;height:67.2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" fillcolor="#f2f2f2 [3052]" strokecolor="black [3213]" strokeweight="2pt">
                <v:textbox style="mso-fit-shape-to-text:t" inset=",7.2pt,,7.2pt">
                  <w:txbxContent>
                    <w:p w:rsidR="0038335A" w:rsidRDefault="0038335A" w:rsidP="0038335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38335A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___________________________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  <w:p w:rsidR="0038335A" w:rsidRPr="00650D72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38335A">
        <w:rPr>
          <w:rFonts w:ascii="Candara" w:hAnsi="Candara" w:cs="Courier New"/>
          <w:sz w:val="24"/>
          <w:szCs w:val="24"/>
        </w:rPr>
        <w:t>Yields ugly code.</w:t>
      </w:r>
    </w:p>
    <w:p w:rsidR="0038335A" w:rsidRPr="00604357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04357">
        <w:rPr>
          <w:rFonts w:ascii="Candara" w:hAnsi="Candara" w:cs="Courier New"/>
          <w:sz w:val="24"/>
          <w:szCs w:val="24"/>
        </w:rPr>
        <w:t>Is an error-prone practice.</w:t>
      </w:r>
      <w:r w:rsidRPr="00604357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38335A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Causes the sky to fall.</w:t>
      </w:r>
    </w:p>
    <w:p w:rsidR="00825247" w:rsidRPr="00825247" w:rsidRDefault="00825247" w:rsidP="0082524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Makes Pointy-Headed Managers unhappy.</w:t>
      </w:r>
    </w:p>
    <w:p w:rsidR="0038335A" w:rsidRPr="0038335A" w:rsidRDefault="0038335A" w:rsidP="00FE03A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Cs w:val="24"/>
        </w:rPr>
      </w:pPr>
      <w:r w:rsidRPr="0038335A">
        <w:rPr>
          <w:rFonts w:ascii="Candara" w:hAnsi="Candara" w:cs="Courier New"/>
          <w:b/>
          <w:i/>
          <w:szCs w:val="24"/>
        </w:rPr>
        <w:t>Cir</w:t>
      </w:r>
      <w:r w:rsidR="00604357">
        <w:rPr>
          <w:rFonts w:ascii="Candara" w:hAnsi="Candara" w:cs="Courier New"/>
          <w:b/>
          <w:i/>
          <w:szCs w:val="24"/>
        </w:rPr>
        <w:t>cle your choice, and ALSO:  Show</w:t>
      </w:r>
      <w:r>
        <w:rPr>
          <w:rFonts w:ascii="Candara" w:hAnsi="Candara" w:cs="Courier New"/>
          <w:b/>
          <w:i/>
          <w:szCs w:val="24"/>
        </w:rPr>
        <w:t xml:space="preserve"> in the box to the right </w:t>
      </w:r>
      <w:r w:rsidRPr="0038335A">
        <w:rPr>
          <w:rFonts w:ascii="Candara" w:hAnsi="Candara" w:cs="Courier New"/>
          <w:szCs w:val="24"/>
        </w:rPr>
        <w:t xml:space="preserve">how one could write </w:t>
      </w:r>
      <w:r w:rsidRPr="0038335A">
        <w:rPr>
          <w:rFonts w:ascii="Consolas" w:hAnsi="Consolas" w:cs="Consolas"/>
          <w:b/>
          <w:szCs w:val="24"/>
        </w:rPr>
        <w:t>totalCents</w:t>
      </w:r>
      <w:r w:rsidRPr="0038335A">
        <w:rPr>
          <w:rFonts w:ascii="Candara" w:hAnsi="Candara" w:cs="Courier New"/>
          <w:szCs w:val="24"/>
        </w:rPr>
        <w:t xml:space="preserve"> </w:t>
      </w:r>
      <w:r w:rsidRPr="0038335A">
        <w:rPr>
          <w:rFonts w:ascii="Candara" w:hAnsi="Candara" w:cs="Courier New"/>
          <w:b/>
          <w:i/>
          <w:szCs w:val="24"/>
        </w:rPr>
        <w:t>without</w:t>
      </w:r>
      <w:r w:rsidRPr="0038335A">
        <w:rPr>
          <w:rFonts w:ascii="Candara" w:hAnsi="Candara" w:cs="Courier New"/>
          <w:szCs w:val="24"/>
        </w:rPr>
        <w:t xml:space="preserve"> violating the </w:t>
      </w:r>
      <w:r w:rsidRPr="00604357">
        <w:rPr>
          <w:rFonts w:ascii="Candara" w:hAnsi="Candara" w:cs="Courier New"/>
          <w:i/>
          <w:szCs w:val="24"/>
        </w:rPr>
        <w:t>Do Not Modify Parameter Values</w:t>
      </w:r>
      <w:r w:rsidR="00825247">
        <w:rPr>
          <w:rFonts w:ascii="Candara" w:hAnsi="Candara" w:cs="Courier New"/>
          <w:szCs w:val="24"/>
        </w:rPr>
        <w:t xml:space="preserve"> rule.</w:t>
      </w:r>
    </w:p>
    <w:p w:rsidR="004E4B28" w:rsidRDefault="004E4B28" w:rsidP="004E4B28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4E4B28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4E4B28">
        <w:rPr>
          <w:rFonts w:ascii="Candara" w:hAnsi="Candara"/>
          <w:sz w:val="24"/>
          <w:szCs w:val="24"/>
        </w:rPr>
        <w:t xml:space="preserve">:  </w:t>
      </w:r>
      <w:r w:rsidRPr="004E4B28">
        <w:rPr>
          <w:rFonts w:ascii="Candara" w:hAnsi="Candara"/>
          <w:b/>
          <w:i/>
          <w:sz w:val="24"/>
          <w:szCs w:val="24"/>
        </w:rPr>
        <w:t xml:space="preserve">Section 5.5 – </w:t>
      </w:r>
      <w:r w:rsidR="007306EB">
        <w:rPr>
          <w:rFonts w:ascii="Candara" w:hAnsi="Candara"/>
          <w:b/>
          <w:i/>
          <w:sz w:val="24"/>
          <w:szCs w:val="24"/>
        </w:rPr>
        <w:t>Functions w</w:t>
      </w:r>
      <w:r>
        <w:rPr>
          <w:rFonts w:ascii="Candara" w:hAnsi="Candara"/>
          <w:b/>
          <w:i/>
          <w:sz w:val="24"/>
          <w:szCs w:val="24"/>
        </w:rPr>
        <w:t>ithout Return Values</w:t>
      </w:r>
      <w:r w:rsidRPr="004E4B28">
        <w:rPr>
          <w:rFonts w:ascii="Candara" w:hAnsi="Candara"/>
          <w:b/>
          <w:i/>
          <w:sz w:val="24"/>
          <w:szCs w:val="24"/>
        </w:rPr>
        <w:t xml:space="preserve"> </w:t>
      </w:r>
      <w:r w:rsidRPr="004E4B28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37</w:t>
      </w:r>
      <w:r w:rsidRPr="004E4B28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3</w:t>
      </w:r>
      <w:r w:rsidRPr="004E4B28">
        <w:rPr>
          <w:rFonts w:ascii="Candara" w:hAnsi="Candara"/>
          <w:sz w:val="24"/>
          <w:szCs w:val="24"/>
        </w:rPr>
        <w:t>8)</w:t>
      </w:r>
    </w:p>
    <w:p w:rsidR="00F64085" w:rsidRDefault="00D55619" w:rsidP="00D5561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F57AAA5" wp14:editId="713A67C3">
                <wp:simplePos x="0" y="0"/>
                <wp:positionH relativeFrom="column">
                  <wp:posOffset>3314700</wp:posOffset>
                </wp:positionH>
                <wp:positionV relativeFrom="paragraph">
                  <wp:posOffset>929640</wp:posOffset>
                </wp:positionV>
                <wp:extent cx="2971800" cy="809625"/>
                <wp:effectExtent l="0" t="0" r="19050" b="23495"/>
                <wp:wrapSquare wrapText="bothSides"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809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9767EF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Calling 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boxString</w:t>
                            </w: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with 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'Hello </w:t>
                            </w:r>
                            <w:r w:rsid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="009767EF">
                              <w:rPr>
                                <w:rFonts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br/>
                            </w: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>as its</w:t>
                            </w:r>
                            <w:r w:rsid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argument yields the following: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!Hello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57AAA5" id="Rectangle 45" o:spid="_x0000_s1057" style="position:absolute;left:0;text-align:left;margin-left:261pt;margin-top:73.2pt;width:234pt;height:63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" fillcolor="#f2f2f2 [3052]" strokecolor="black [3213]" strokeweight="2pt">
                <v:textbox style="mso-fit-shape-to-text:t">
                  <w:txbxContent>
                    <w:p w:rsidR="00F64085" w:rsidRPr="009767EF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Calling </w:t>
                      </w: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boxString</w:t>
                      </w: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with 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'Hello </w:t>
                      </w:r>
                      <w:r w:rsid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="009767EF">
                        <w:rPr>
                          <w:rFonts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br/>
                      </w: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>as its</w:t>
                      </w:r>
                      <w:r w:rsid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argument yields the following: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!Hello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907F38D" wp14:editId="611720F1">
                <wp:simplePos x="0" y="0"/>
                <wp:positionH relativeFrom="column">
                  <wp:posOffset>202565</wp:posOffset>
                </wp:positionH>
                <wp:positionV relativeFrom="paragraph">
                  <wp:posOffset>926465</wp:posOffset>
                </wp:positionV>
                <wp:extent cx="1695450" cy="1552575"/>
                <wp:effectExtent l="0" t="0" r="13335" b="23495"/>
                <wp:wrapSquare wrapText="bothSides"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6408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boxString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(contents):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 = len(contents)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contents + </w:t>
                            </w:r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07F38D" id="Rectangle 44" o:spid="_x0000_s1058" style="position:absolute;left:0;text-align:left;margin-left:15.95pt;margin-top:72.95pt;width:133.5pt;height:122.25pt;z-index:251722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F6408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boxString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(contents):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 = len(contents)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contents + </w:t>
                      </w:r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64085">
        <w:rPr>
          <w:rFonts w:ascii="Candara" w:hAnsi="Candara" w:cs="Courier New"/>
          <w:sz w:val="24"/>
          <w:szCs w:val="24"/>
        </w:rPr>
        <w:t xml:space="preserve">As your textbook explains, the </w:t>
      </w:r>
      <w:r w:rsidR="00F64085" w:rsidRPr="00F64085">
        <w:rPr>
          <w:rFonts w:ascii="Consolas" w:hAnsi="Consolas" w:cs="Consolas"/>
          <w:b/>
          <w:i/>
          <w:sz w:val="24"/>
          <w:szCs w:val="24"/>
        </w:rPr>
        <w:t>boxString</w:t>
      </w:r>
      <w:r w:rsidR="00F64085">
        <w:rPr>
          <w:rFonts w:ascii="Candara" w:hAnsi="Candara" w:cs="Courier New"/>
          <w:sz w:val="24"/>
          <w:szCs w:val="24"/>
        </w:rPr>
        <w:t xml:space="preserve"> function takes a string as its argument and displays that string “in a box”.  For your convenience, we show the function definition</w:t>
      </w:r>
      <w:r w:rsidR="009767EF">
        <w:rPr>
          <w:rFonts w:ascii="Candara" w:hAnsi="Candara" w:cs="Courier New"/>
          <w:sz w:val="24"/>
          <w:szCs w:val="24"/>
        </w:rPr>
        <w:t xml:space="preserve"> and a sample </w:t>
      </w:r>
      <w:r>
        <w:rPr>
          <w:rFonts w:ascii="Candara" w:hAnsi="Candara" w:cs="Courier New"/>
          <w:sz w:val="24"/>
          <w:szCs w:val="24"/>
        </w:rPr>
        <w:t>below</w:t>
      </w:r>
      <w:r w:rsidR="00F64085">
        <w:rPr>
          <w:rFonts w:ascii="Candara" w:hAnsi="Candara" w:cs="Courier New"/>
          <w:sz w:val="24"/>
          <w:szCs w:val="24"/>
        </w:rPr>
        <w:t>.</w:t>
      </w:r>
      <w:r w:rsidR="009767EF">
        <w:rPr>
          <w:rStyle w:val="FootnoteReference"/>
          <w:rFonts w:ascii="Candara" w:hAnsi="Candara" w:cs="Courier New"/>
          <w:sz w:val="24"/>
          <w:szCs w:val="24"/>
        </w:rPr>
        <w:footnoteReference w:id="6"/>
      </w:r>
    </w:p>
    <w:p w:rsidR="009767EF" w:rsidRDefault="009767EF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64085" w:rsidRDefault="00F64085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</w:t>
      </w:r>
      <w:r w:rsidR="009767EF">
        <w:rPr>
          <w:rFonts w:ascii="Candara" w:hAnsi="Candara" w:cs="Courier New"/>
          <w:sz w:val="24"/>
          <w:szCs w:val="24"/>
        </w:rPr>
        <w:t xml:space="preserve">(silly!) </w:t>
      </w:r>
      <w:r>
        <w:rPr>
          <w:rFonts w:ascii="Candara" w:hAnsi="Candara" w:cs="Courier New"/>
          <w:sz w:val="24"/>
          <w:szCs w:val="24"/>
        </w:rPr>
        <w:t>statement:</w:t>
      </w:r>
    </w:p>
    <w:p w:rsidR="009767EF" w:rsidRPr="009767EF" w:rsidRDefault="009767EF" w:rsidP="00D55619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9767EF">
        <w:rPr>
          <w:rFonts w:ascii="Consolas" w:hAnsi="Consolas" w:cs="Consolas"/>
          <w:b/>
          <w:sz w:val="24"/>
          <w:szCs w:val="24"/>
        </w:rPr>
        <w:t>print(boxString('Hello'))</w:t>
      </w:r>
    </w:p>
    <w:p w:rsidR="009767EF" w:rsidRDefault="009767EF" w:rsidP="009767EF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F64085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9767EF">
        <w:rPr>
          <w:rFonts w:ascii="Candara" w:hAnsi="Candara" w:cs="Courier New"/>
          <w:sz w:val="24"/>
          <w:szCs w:val="24"/>
        </w:rPr>
        <w:t>hat, exactly, does the above statement cause to appear on the Console?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</w:t>
      </w:r>
      <w:r w:rsidRPr="00D55619">
        <w:rPr>
          <w:rFonts w:ascii="Candara" w:hAnsi="Candara" w:cs="Courier New"/>
          <w:i/>
          <w:sz w:val="24"/>
          <w:szCs w:val="24"/>
        </w:rPr>
        <w:t>should</w:t>
      </w:r>
      <w:r>
        <w:rPr>
          <w:rFonts w:ascii="Candara" w:hAnsi="Candara" w:cs="Courier New"/>
          <w:sz w:val="24"/>
          <w:szCs w:val="24"/>
        </w:rPr>
        <w:t xml:space="preserve"> the above statement been written, to be sensible?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A51BC80" wp14:editId="6CB95A7B">
                <wp:simplePos x="0" y="0"/>
                <wp:positionH relativeFrom="column">
                  <wp:posOffset>5466715</wp:posOffset>
                </wp:positionH>
                <wp:positionV relativeFrom="paragraph">
                  <wp:posOffset>167005</wp:posOffset>
                </wp:positionV>
                <wp:extent cx="1114425" cy="1552575"/>
                <wp:effectExtent l="0" t="0" r="28575" b="28575"/>
                <wp:wrapSquare wrapText="bothSides"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!Hello!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51BC80" id="Rectangle 46" o:spid="_x0000_s1059" style="position:absolute;left:0;text-align:left;margin-left:430.45pt;margin-top:13.15pt;width:87.75pt;height:122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" fillcolor="#f2f2f2 [3052]" strokecolor="black [3213]" strokeweight="2pt">
                <v:textbox>
                  <w:txbxContent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!Hello!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64085" w:rsidRPr="00F64085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statements that would use </w:t>
      </w:r>
      <w:r w:rsidRPr="009767EF">
        <w:rPr>
          <w:rFonts w:ascii="Consolas" w:hAnsi="Consolas" w:cs="Consolas"/>
          <w:b/>
          <w:i/>
          <w:sz w:val="24"/>
          <w:szCs w:val="24"/>
        </w:rPr>
        <w:t>boxString</w:t>
      </w:r>
      <w:r>
        <w:rPr>
          <w:rFonts w:ascii="Candara" w:hAnsi="Candara" w:cs="Courier New"/>
          <w:sz w:val="24"/>
          <w:szCs w:val="24"/>
        </w:rPr>
        <w:t xml:space="preserve"> to produce </w:t>
      </w:r>
      <w:r w:rsidR="00D55619">
        <w:rPr>
          <w:rFonts w:ascii="Candara" w:hAnsi="Candara" w:cs="Courier New"/>
          <w:sz w:val="24"/>
          <w:szCs w:val="24"/>
        </w:rPr>
        <w:t xml:space="preserve">on the Console </w:t>
      </w:r>
      <w:r>
        <w:rPr>
          <w:rFonts w:ascii="Candara" w:hAnsi="Candara" w:cs="Courier New"/>
          <w:sz w:val="24"/>
          <w:szCs w:val="24"/>
        </w:rPr>
        <w:t>the output shown to the right.</w:t>
      </w:r>
    </w:p>
    <w:p w:rsidR="003662EF" w:rsidRPr="004E4B28" w:rsidRDefault="003662EF" w:rsidP="004E4B28">
      <w:pPr>
        <w:spacing w:before="240" w:after="0" w:line="240" w:lineRule="auto"/>
        <w:rPr>
          <w:rFonts w:ascii="Candara" w:hAnsi="Candara" w:cs="Courier New"/>
          <w:sz w:val="24"/>
        </w:rPr>
      </w:pPr>
    </w:p>
    <w:p w:rsidR="004E4B28" w:rsidRDefault="004E4B28">
      <w:pPr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br w:type="page"/>
      </w:r>
    </w:p>
    <w:p w:rsidR="00D330FA" w:rsidRPr="00D330FA" w:rsidRDefault="00D330FA" w:rsidP="00D330FA">
      <w:pPr>
        <w:spacing w:before="240" w:after="0" w:line="240" w:lineRule="auto"/>
        <w:rPr>
          <w:rFonts w:ascii="Candara" w:hAnsi="Candara" w:cs="Courier New"/>
          <w:sz w:val="24"/>
        </w:rPr>
      </w:pPr>
      <w:r w:rsidRPr="00D330FA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D330FA">
        <w:rPr>
          <w:rFonts w:ascii="Candara" w:hAnsi="Candara"/>
          <w:sz w:val="24"/>
          <w:szCs w:val="24"/>
        </w:rPr>
        <w:t xml:space="preserve">:  </w:t>
      </w:r>
      <w:r w:rsidRPr="00D330FA">
        <w:rPr>
          <w:rFonts w:ascii="Candara" w:hAnsi="Candara"/>
          <w:b/>
          <w:i/>
          <w:sz w:val="24"/>
          <w:szCs w:val="24"/>
        </w:rPr>
        <w:t>Section 5.</w:t>
      </w:r>
      <w:r>
        <w:rPr>
          <w:rFonts w:ascii="Candara" w:hAnsi="Candara"/>
          <w:b/>
          <w:i/>
          <w:sz w:val="24"/>
          <w:szCs w:val="24"/>
        </w:rPr>
        <w:t>8</w:t>
      </w:r>
      <w:r w:rsidRPr="00D330FA">
        <w:rPr>
          <w:rFonts w:ascii="Candara" w:hAnsi="Candara"/>
          <w:b/>
          <w:i/>
          <w:sz w:val="24"/>
          <w:szCs w:val="24"/>
        </w:rPr>
        <w:t xml:space="preserve"> – </w:t>
      </w:r>
      <w:r>
        <w:rPr>
          <w:rFonts w:ascii="Candara" w:hAnsi="Candara"/>
          <w:b/>
          <w:i/>
          <w:sz w:val="24"/>
          <w:szCs w:val="24"/>
        </w:rPr>
        <w:t xml:space="preserve">Variable Scope </w:t>
      </w:r>
      <w:r w:rsidRPr="00D330FA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51</w:t>
      </w:r>
      <w:r w:rsidRPr="00D330FA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53</w:t>
      </w:r>
      <w:r w:rsidRPr="00D330FA">
        <w:rPr>
          <w:rFonts w:ascii="Candara" w:hAnsi="Candara"/>
          <w:sz w:val="24"/>
          <w:szCs w:val="24"/>
        </w:rPr>
        <w:t>)</w:t>
      </w:r>
      <w:r w:rsidR="007306EB">
        <w:rPr>
          <w:rFonts w:ascii="Candara" w:hAnsi="Candara"/>
          <w:sz w:val="24"/>
          <w:szCs w:val="24"/>
        </w:rPr>
        <w:t xml:space="preserve"> [and also questions that summarize much of the previous videos/reading]</w:t>
      </w: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For each of the following boxes:</w:t>
      </w:r>
    </w:p>
    <w:p w:rsidR="000449E1" w:rsidRPr="00476A64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correct, state what gets printed when main runs.</w:t>
      </w:r>
    </w:p>
    <w:p w:rsidR="000449E1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wrong, explain why.</w:t>
      </w:r>
    </w:p>
    <w:p w:rsidR="00D413DE" w:rsidRPr="00D413DE" w:rsidRDefault="00D413DE" w:rsidP="00D413DE">
      <w:pPr>
        <w:spacing w:before="120" w:after="0" w:line="240" w:lineRule="auto"/>
        <w:ind w:left="360"/>
        <w:rPr>
          <w:rFonts w:ascii="Candara" w:hAnsi="Candara" w:cs="Courier New"/>
          <w:sz w:val="24"/>
        </w:rPr>
      </w:pPr>
      <w:r w:rsidRPr="00D413DE">
        <w:rPr>
          <w:rFonts w:ascii="Candara" w:hAnsi="Candara" w:cs="Courier New"/>
          <w:b/>
          <w:sz w:val="24"/>
        </w:rPr>
        <w:t>For this and all subsequent problems,</w:t>
      </w:r>
      <w:r>
        <w:rPr>
          <w:rFonts w:ascii="Candara" w:hAnsi="Candara" w:cs="Courier New"/>
          <w:sz w:val="24"/>
        </w:rPr>
        <w:t xml:space="preserve"> assume that </w:t>
      </w:r>
      <w:r w:rsidRPr="00D413DE">
        <w:rPr>
          <w:rFonts w:ascii="Candara" w:hAnsi="Candara" w:cs="Courier New"/>
          <w:b/>
          <w:i/>
          <w:sz w:val="24"/>
        </w:rPr>
        <w:t>no global variables have been defined</w:t>
      </w:r>
      <w:r>
        <w:rPr>
          <w:rFonts w:ascii="Candara" w:hAnsi="Candara" w:cs="Courier New"/>
          <w:sz w:val="24"/>
        </w:rPr>
        <w:t>.</w:t>
      </w:r>
    </w:p>
    <w:p w:rsidR="000449E1" w:rsidRPr="007C418C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207D2F" wp14:editId="4E6F5854">
                <wp:simplePos x="0" y="0"/>
                <wp:positionH relativeFrom="column">
                  <wp:posOffset>0</wp:posOffset>
                </wp:positionH>
                <wp:positionV relativeFrom="paragraph">
                  <wp:posOffset>300990</wp:posOffset>
                </wp:positionV>
                <wp:extent cx="1695450" cy="155257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207D2F" id="Rectangle 25" o:spid="_x0000_s1060" style="position:absolute;left:0;text-align:left;margin-left:0;margin-top:23.7pt;width:133.5pt;height:12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9C69B5" wp14:editId="2B8FFA67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1695450" cy="1552575"/>
                <wp:effectExtent l="0" t="0" r="19050" b="28575"/>
                <wp:wrapSquare wrapText="bothSides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9C69B5" id="Rectangle 26" o:spid="_x0000_s1061" style="position:absolute;left:0;text-align:left;margin-left:0;margin-top:10.45pt;width:133.5pt;height:12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onsolas" w:hAnsi="Consolas" w:cs="Consolas"/>
          <w:b/>
          <w:i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861D5B" wp14:editId="2D210107">
                <wp:simplePos x="0" y="0"/>
                <wp:positionH relativeFrom="column">
                  <wp:posOffset>-47625</wp:posOffset>
                </wp:positionH>
                <wp:positionV relativeFrom="paragraph">
                  <wp:posOffset>52070</wp:posOffset>
                </wp:positionV>
                <wp:extent cx="1809750" cy="1552575"/>
                <wp:effectExtent l="0" t="0" r="19050" b="28575"/>
                <wp:wrapSquare wrapText="bothSides"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 w:rsidRPr="006170C4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'help'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861D5B" id="Rectangle 27" o:spid="_x0000_s1062" style="position:absolute;left:0;text-align:left;margin-left:-3.75pt;margin-top:4.1pt;width:142.5pt;height:12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 w:rsidRPr="006170C4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'help'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</w:p>
    <w:p w:rsidR="000449E1" w:rsidRDefault="000449E1">
      <w:pPr>
        <w:rPr>
          <w:rFonts w:ascii="Candara" w:hAnsi="Candara" w:cs="Courier New"/>
        </w:rPr>
      </w:pPr>
      <w:r>
        <w:rPr>
          <w:rFonts w:ascii="Candara" w:hAnsi="Candara" w:cs="Courier New"/>
        </w:rPr>
        <w:br w:type="page"/>
      </w:r>
    </w:p>
    <w:p w:rsidR="000449E1" w:rsidRDefault="000449E1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right="2880" w:hanging="360"/>
        <w:contextualSpacing w:val="0"/>
        <w:rPr>
          <w:rFonts w:ascii="Candara" w:hAnsi="Candara" w:cs="Courier New"/>
        </w:rPr>
      </w:pPr>
      <w:r w:rsidRPr="00476A64">
        <w:rPr>
          <w:rFonts w:ascii="Consolas" w:hAnsi="Consolas" w:cs="Consolas"/>
          <w:noProof/>
          <w:sz w:val="28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CF5289" wp14:editId="719E1846">
                <wp:simplePos x="0" y="0"/>
                <wp:positionH relativeFrom="column">
                  <wp:posOffset>4791075</wp:posOffset>
                </wp:positionH>
                <wp:positionV relativeFrom="paragraph">
                  <wp:posOffset>-22225</wp:posOffset>
                </wp:positionV>
                <wp:extent cx="1646555" cy="2733675"/>
                <wp:effectExtent l="0" t="0" r="10795" b="28575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6555" cy="2733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foo()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(n)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(m)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F5289" id="Rectangle 28" o:spid="_x0000_s1063" style="position:absolute;left:0;text-align:left;margin-left:377.25pt;margin-top:-1.75pt;width:129.65pt;height:21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" fillcolor="#f2f2f2 [3052]" strokecolor="black [3213]" strokeweight="2pt">
                <v:textbox inset="14.4pt,7.2pt,14.4pt,7.2pt">
                  <w:txbxContent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foo()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(n)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(m)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76A64">
        <w:rPr>
          <w:rFonts w:ascii="Candara" w:hAnsi="Candara" w:cs="Courier New"/>
          <w:sz w:val="24"/>
        </w:rPr>
        <w:t xml:space="preserve">The code in the box to the right has syntax errors:  it causes big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message(s).  Circle the line(s) that will have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 beside them and explain why those line(s) will have those </w:t>
      </w:r>
      <w:r w:rsidRPr="00476A64">
        <w:rPr>
          <w:rFonts w:ascii="Consolas" w:hAnsi="Consolas" w:cs="Consolas"/>
          <w:b/>
          <w:color w:val="FF0000"/>
          <w:sz w:val="24"/>
        </w:rPr>
        <w:t>Xs</w:t>
      </w:r>
      <w:r w:rsidRPr="00476A64">
        <w:rPr>
          <w:rFonts w:ascii="Candara" w:hAnsi="Candara" w:cs="Courier New"/>
          <w:sz w:val="24"/>
        </w:rPr>
        <w:t>.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 xml:space="preserve"> that has two </w:t>
      </w:r>
      <w:r w:rsidR="00D87F38">
        <w:rPr>
          <w:rFonts w:ascii="Consolas" w:hAnsi="Consolas" w:cs="Consolas"/>
          <w:b/>
          <w:i/>
          <w:sz w:val="24"/>
          <w:szCs w:val="24"/>
        </w:rPr>
        <w:t>rg.</w:t>
      </w:r>
      <w:r w:rsidRPr="00476A64">
        <w:rPr>
          <w:rFonts w:ascii="Consolas" w:hAnsi="Consolas" w:cs="Consolas"/>
          <w:b/>
          <w:i/>
          <w:sz w:val="24"/>
          <w:szCs w:val="24"/>
        </w:rPr>
        <w:t>Point</w:t>
      </w:r>
      <w:r w:rsidRPr="00476A64">
        <w:rPr>
          <w:rFonts w:ascii="Candara" w:hAnsi="Candara" w:cs="Courier New"/>
          <w:sz w:val="24"/>
          <w:szCs w:val="24"/>
        </w:rPr>
        <w:t xml:space="preserve"> objects sent to it and does something with them.  Write the “header” line of </w:t>
      </w:r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 xml:space="preserve">, that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9F12E5" w:rsidRPr="009F12E5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 xml:space="preserve"> that takes a </w:t>
      </w:r>
      <w:r w:rsidR="00D87F38">
        <w:rPr>
          <w:rFonts w:ascii="Consolas" w:hAnsi="Consolas" w:cs="Consolas"/>
          <w:b/>
          <w:i/>
          <w:sz w:val="24"/>
          <w:szCs w:val="24"/>
        </w:rPr>
        <w:t>rg.</w:t>
      </w:r>
      <w:r w:rsidRPr="00476A64">
        <w:rPr>
          <w:rFonts w:ascii="Consolas" w:hAnsi="Consolas" w:cs="Consolas"/>
          <w:b/>
          <w:i/>
          <w:sz w:val="24"/>
          <w:szCs w:val="24"/>
        </w:rPr>
        <w:t>Point</w:t>
      </w:r>
      <w:r w:rsidRPr="00476A64">
        <w:rPr>
          <w:rFonts w:ascii="Candara" w:hAnsi="Candara" w:cs="Courier New"/>
          <w:sz w:val="24"/>
          <w:szCs w:val="24"/>
        </w:rPr>
        <w:t xml:space="preserve"> object and a  </w:t>
      </w:r>
      <w:r w:rsidR="00D87F38">
        <w:rPr>
          <w:rFonts w:ascii="Consolas" w:hAnsi="Consolas" w:cs="Consolas"/>
          <w:b/>
          <w:i/>
          <w:sz w:val="24"/>
          <w:szCs w:val="24"/>
        </w:rPr>
        <w:t>rg.RoseWindow</w:t>
      </w:r>
      <w:bookmarkStart w:id="0" w:name="_GoBack"/>
      <w:bookmarkEnd w:id="0"/>
      <w:r w:rsidRPr="00476A64">
        <w:rPr>
          <w:rFonts w:ascii="Candara" w:hAnsi="Candara" w:cs="Courier New"/>
          <w:sz w:val="24"/>
          <w:szCs w:val="24"/>
        </w:rPr>
        <w:t xml:space="preserve"> object (in that order) and does something with them.  Write the “header” line of </w:t>
      </w:r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 xml:space="preserve">, that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9F12E5" w:rsidRDefault="009F12E5">
      <w:pPr>
        <w:rPr>
          <w:rFonts w:ascii="Consolas" w:hAnsi="Consolas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FF"/>
          <w:sz w:val="24"/>
          <w:szCs w:val="24"/>
        </w:rPr>
        <w:br w:type="page"/>
      </w:r>
    </w:p>
    <w:p w:rsidR="009F12E5" w:rsidRPr="000449E1" w:rsidRDefault="009F12E5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3DC29F" wp14:editId="7F60469E">
                <wp:simplePos x="0" y="0"/>
                <wp:positionH relativeFrom="column">
                  <wp:posOffset>0</wp:posOffset>
                </wp:positionH>
                <wp:positionV relativeFrom="paragraph">
                  <wp:posOffset>238760</wp:posOffset>
                </wp:positionV>
                <wp:extent cx="2209800" cy="6229350"/>
                <wp:effectExtent l="0" t="0" r="19050" b="19050"/>
                <wp:wrapSquare wrapText="bothSides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229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do_it(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do_it(b,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do_it(a,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do_it(b,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do_it(b,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do_it(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(m)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do_it(b,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do_it(b,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9F12E5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**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DC29F" id="Rectangle 30" o:spid="_x0000_s1064" style="position:absolute;left:0;text-align:left;margin-left:0;margin-top:18.8pt;width:174pt;height:49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do_it(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do_it(b,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do_it(a,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do_it(b,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do_it(b,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do_it(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(m)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do_it(b,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do_it(b,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do_it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9F12E5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**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2C520C3" wp14:editId="7F86AB55">
                <wp:simplePos x="0" y="0"/>
                <wp:positionH relativeFrom="column">
                  <wp:posOffset>752475</wp:posOffset>
                </wp:positionH>
                <wp:positionV relativeFrom="paragraph">
                  <wp:posOffset>278765</wp:posOffset>
                </wp:positionV>
                <wp:extent cx="2600325" cy="4791075"/>
                <wp:effectExtent l="0" t="0" r="28575" b="28575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2E5" w:rsidRDefault="009F12E5" w:rsidP="009F12E5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Pr="00843199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520C3" id="_x0000_s1065" type="#_x0000_t202" style="position:absolute;left:0;text-align:left;margin-left:59.25pt;margin-top:21.95pt;width:204.75pt;height:377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" strokeweight="2pt">
                <v:textbox inset="14.4pt,7.2pt,14.4pt,7.2pt">
                  <w:txbxContent>
                    <w:p w:rsidR="009F12E5" w:rsidRDefault="009F12E5" w:rsidP="009F12E5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Pr="00843199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D413DE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CC709C" wp14:editId="5A08DE5F">
                <wp:simplePos x="0" y="0"/>
                <wp:positionH relativeFrom="column">
                  <wp:posOffset>-1143000</wp:posOffset>
                </wp:positionH>
                <wp:positionV relativeFrom="paragraph">
                  <wp:posOffset>33655</wp:posOffset>
                </wp:positionV>
                <wp:extent cx="1857375" cy="0"/>
                <wp:effectExtent l="0" t="76200" r="28575" b="11430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E9BEE8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9" o:spid="_x0000_s1026" type="#_x0000_t32" style="position:absolute;margin-left:-90pt;margin-top:2.65pt;width:146.25pt;height:0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g6+8AEAAD0EAAAOAAAAZHJzL2Uyb0RvYy54bWysU9uO0zAQfUfiHyy/06Rdyi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" strokecolor="red" strokeweight="2pt">
                <v:stroke endarrow="open"/>
              </v:shape>
            </w:pict>
          </mc:Fallback>
        </mc:AlternateContent>
      </w:r>
    </w:p>
    <w:p w:rsidR="009F12E5" w:rsidRP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Pr="009F12E5" w:rsidRDefault="00D413DE">
      <w:pPr>
        <w:rPr>
          <w:rFonts w:ascii="Candara" w:hAnsi="Candara" w:cs="Courier New"/>
          <w:sz w:val="28"/>
          <w:szCs w:val="24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3778BAB" wp14:editId="2C360673">
                <wp:simplePos x="0" y="0"/>
                <wp:positionH relativeFrom="column">
                  <wp:posOffset>-1104900</wp:posOffset>
                </wp:positionH>
                <wp:positionV relativeFrom="paragraph">
                  <wp:posOffset>3131185</wp:posOffset>
                </wp:positionV>
                <wp:extent cx="1857375" cy="0"/>
                <wp:effectExtent l="0" t="76200" r="28575" b="114300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939947" id="Straight Arrow Connector 51" o:spid="_x0000_s1026" type="#_x0000_t32" style="position:absolute;margin-left:-87pt;margin-top:246.55pt;width:146.25pt;height:0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jNf8w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4CD8BDF" wp14:editId="1C7BB8C4">
                <wp:simplePos x="0" y="0"/>
                <wp:positionH relativeFrom="column">
                  <wp:posOffset>-1143000</wp:posOffset>
                </wp:positionH>
                <wp:positionV relativeFrom="paragraph">
                  <wp:posOffset>45085</wp:posOffset>
                </wp:positionV>
                <wp:extent cx="1857375" cy="0"/>
                <wp:effectExtent l="0" t="76200" r="28575" b="11430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0F962F" id="Straight Arrow Connector 47" o:spid="_x0000_s1026" type="#_x0000_t32" style="position:absolute;margin-left:-90pt;margin-top:3.55pt;width:146.25pt;height:0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4BADA9F" wp14:editId="7F61E54B">
                <wp:simplePos x="0" y="0"/>
                <wp:positionH relativeFrom="column">
                  <wp:posOffset>-1143000</wp:posOffset>
                </wp:positionH>
                <wp:positionV relativeFrom="paragraph">
                  <wp:posOffset>2207260</wp:posOffset>
                </wp:positionV>
                <wp:extent cx="1857375" cy="0"/>
                <wp:effectExtent l="0" t="76200" r="28575" b="11430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7F1449" id="Straight Arrow Connector 48" o:spid="_x0000_s1026" type="#_x0000_t32" style="position:absolute;margin-left:-90pt;margin-top:173.8pt;width:146.25pt;height:0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9A65EC9" wp14:editId="2E8F3EA1">
                <wp:simplePos x="0" y="0"/>
                <wp:positionH relativeFrom="column">
                  <wp:posOffset>-1104900</wp:posOffset>
                </wp:positionH>
                <wp:positionV relativeFrom="paragraph">
                  <wp:posOffset>1340485</wp:posOffset>
                </wp:positionV>
                <wp:extent cx="1857375" cy="0"/>
                <wp:effectExtent l="0" t="76200" r="28575" b="11430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8F3BB4" id="Straight Arrow Connector 49" o:spid="_x0000_s1026" type="#_x0000_t32" style="position:absolute;margin-left:-87pt;margin-top:105.55pt;width:146.25pt;height:0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YGv8AEAAD0EAAAOAAAAZHJzL2Uyb0RvYy54bWysU9uO0zAQfUfiHyy/06Rlyy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86278C2" wp14:editId="04BF9541">
                <wp:simplePos x="0" y="0"/>
                <wp:positionH relativeFrom="column">
                  <wp:posOffset>-1104900</wp:posOffset>
                </wp:positionH>
                <wp:positionV relativeFrom="paragraph">
                  <wp:posOffset>711835</wp:posOffset>
                </wp:positionV>
                <wp:extent cx="1857375" cy="0"/>
                <wp:effectExtent l="0" t="76200" r="28575" b="11430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8D3E72" id="Straight Arrow Connector 50" o:spid="_x0000_s1026" type="#_x0000_t32" style="position:absolute;margin-left:-87pt;margin-top:56.05pt;width:146.25pt;height:0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+k8A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b/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67C04CEE" wp14:editId="575422D9">
                <wp:simplePos x="0" y="0"/>
                <wp:positionH relativeFrom="column">
                  <wp:posOffset>-1352550</wp:posOffset>
                </wp:positionH>
                <wp:positionV relativeFrom="paragraph">
                  <wp:posOffset>4340860</wp:posOffset>
                </wp:positionV>
                <wp:extent cx="2914650" cy="571500"/>
                <wp:effectExtent l="0" t="0" r="19050" b="19050"/>
                <wp:wrapTight wrapText="bothSides">
                  <wp:wrapPolygon edited="0">
                    <wp:start x="141" y="0"/>
                    <wp:lineTo x="0" y="720"/>
                    <wp:lineTo x="0" y="21600"/>
                    <wp:lineTo x="21600" y="21600"/>
                    <wp:lineTo x="21600" y="720"/>
                    <wp:lineTo x="21459" y="0"/>
                    <wp:lineTo x="141" y="0"/>
                  </wp:wrapPolygon>
                </wp:wrapTight>
                <wp:docPr id="4102" name="Rounded Rectangle 4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5715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13DE" w:rsidRPr="000448BD" w:rsidRDefault="00D413DE" w:rsidP="00D413DE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Note that </w:t>
                            </w:r>
                            <w:r w:rsidRPr="00D413D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do_it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does exponentiation (there are 2 asterisks, not 1).</w:t>
                            </w:r>
                          </w:p>
                          <w:p w:rsidR="00D413DE" w:rsidRDefault="00D413DE" w:rsidP="00D413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C04CEE" id="Rounded Rectangle 4102" o:spid="_x0000_s1066" style="position:absolute;margin-left:-106.5pt;margin-top:341.8pt;width:229.5pt;height:45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" filled="f" strokecolor="#243f60 [1604]" strokeweight="2pt">
                <v:textbox>
                  <w:txbxContent>
                    <w:p w:rsidR="00D413DE" w:rsidRPr="000448BD" w:rsidRDefault="00D413DE" w:rsidP="00D413DE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</w:rPr>
                        <w:t xml:space="preserve">Note that </w:t>
                      </w:r>
                      <w:r w:rsidRPr="00D413D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do_it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does exponentiation (there are 2 asterisks, not 1).</w:t>
                      </w:r>
                    </w:p>
                    <w:p w:rsidR="00D413DE" w:rsidRDefault="00D413DE" w:rsidP="00D413DE">
                      <w:pPr>
                        <w:jc w:val="center"/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  <w:r w:rsidR="009F12E5" w:rsidRPr="009F12E5">
        <w:rPr>
          <w:rFonts w:ascii="Candara" w:hAnsi="Candara" w:cs="Courier New"/>
          <w:sz w:val="28"/>
          <w:szCs w:val="24"/>
        </w:rPr>
        <w:br w:type="page"/>
      </w:r>
    </w:p>
    <w:p w:rsidR="00D363BB" w:rsidRPr="000449E1" w:rsidRDefault="00D363BB" w:rsidP="00D363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7C418C" w:rsidRDefault="00D15A28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DB69E4" wp14:editId="5A7A4FA8">
                <wp:simplePos x="0" y="0"/>
                <wp:positionH relativeFrom="column">
                  <wp:posOffset>466725</wp:posOffset>
                </wp:positionH>
                <wp:positionV relativeFrom="paragraph">
                  <wp:posOffset>203200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B69E4" id="Rectangle 19" o:spid="_x0000_s1067" style="position:absolute;left:0;text-align:left;margin-left:36.75pt;margin-top:16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33287" w:rsidRDefault="00333287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33287" w:rsidRPr="00AE689E" w:rsidRDefault="00D15A28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79DABC" wp14:editId="73C919DD">
                <wp:simplePos x="0" y="0"/>
                <wp:positionH relativeFrom="column">
                  <wp:posOffset>3076575</wp:posOffset>
                </wp:positionH>
                <wp:positionV relativeFrom="paragraph">
                  <wp:posOffset>238760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9DABC" id="_x0000_s1068" type="#_x0000_t202" style="position:absolute;margin-left:242.25pt;margin-top:18.8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2C25" w:rsidRPr="00D330FA" w:rsidRDefault="00322C25" w:rsidP="00D330FA">
      <w:pPr>
        <w:rPr>
          <w:rFonts w:ascii="Candara" w:hAnsi="Candara"/>
          <w:sz w:val="24"/>
          <w:szCs w:val="24"/>
        </w:rPr>
      </w:pPr>
    </w:p>
    <w:sectPr w:rsidR="00322C25" w:rsidRPr="00D330FA" w:rsidSect="00DB5D1C">
      <w:headerReference w:type="default" r:id="rId2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78D2" w:rsidRDefault="005078D2" w:rsidP="00117AA5">
      <w:pPr>
        <w:spacing w:after="0" w:line="240" w:lineRule="auto"/>
      </w:pPr>
      <w:r>
        <w:separator/>
      </w:r>
    </w:p>
  </w:endnote>
  <w:endnote w:type="continuationSeparator" w:id="0">
    <w:p w:rsidR="005078D2" w:rsidRDefault="005078D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78D2" w:rsidRDefault="005078D2" w:rsidP="00117AA5">
      <w:pPr>
        <w:spacing w:after="0" w:line="240" w:lineRule="auto"/>
      </w:pPr>
      <w:r>
        <w:separator/>
      </w:r>
    </w:p>
  </w:footnote>
  <w:footnote w:type="continuationSeparator" w:id="0">
    <w:p w:rsidR="005078D2" w:rsidRDefault="005078D2" w:rsidP="00117AA5">
      <w:pPr>
        <w:spacing w:after="0" w:line="240" w:lineRule="auto"/>
      </w:pPr>
      <w:r>
        <w:continuationSeparator/>
      </w:r>
    </w:p>
  </w:footnote>
  <w:footnote w:id="1">
    <w:p w:rsidR="00952CEA" w:rsidRDefault="00952CE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53428">
        <w:t>This problem is taken from</w:t>
      </w:r>
      <w:r>
        <w:t xml:space="preserve"> Self Check problem 1 </w:t>
      </w:r>
      <w:r w:rsidR="00F53428">
        <w:t>in</w:t>
      </w:r>
      <w:r>
        <w:t xml:space="preserve"> </w:t>
      </w:r>
      <w:r w:rsidR="00F53428">
        <w:t xml:space="preserve">Chapter 5 of </w:t>
      </w:r>
      <w:r>
        <w:t>your textbook.</w:t>
      </w:r>
    </w:p>
  </w:footnote>
  <w:footnote w:id="2">
    <w:p w:rsidR="00F53428" w:rsidRDefault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5 and 6 in Chapter 5 of your textbook.</w:t>
      </w:r>
    </w:p>
  </w:footnote>
  <w:footnote w:id="3">
    <w:p w:rsidR="00F53428" w:rsidRDefault="00F53428" w:rsidP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9 in Chapter 5 of your textbook.</w:t>
      </w:r>
    </w:p>
  </w:footnote>
  <w:footnote w:id="4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5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6">
    <w:p w:rsidR="009767EF" w:rsidRDefault="009767EF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16 and 17 in Chapter 5 of your textbook.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1573E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4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5078D2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87F3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9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87F3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6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6AaVQMAABo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7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1573E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4</w:t>
                      </w:r>
                    </w:p>
                  </w:txbxContent>
                </v:textbox>
              </v:shape>
              <v:shape id="Text Box 5" o:spid="_x0000_s107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5078D2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87F3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9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87F3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"/>
  </w:num>
  <w:num w:numId="3">
    <w:abstractNumId w:val="25"/>
  </w:num>
  <w:num w:numId="4">
    <w:abstractNumId w:val="30"/>
  </w:num>
  <w:num w:numId="5">
    <w:abstractNumId w:val="9"/>
  </w:num>
  <w:num w:numId="6">
    <w:abstractNumId w:val="29"/>
  </w:num>
  <w:num w:numId="7">
    <w:abstractNumId w:val="26"/>
  </w:num>
  <w:num w:numId="8">
    <w:abstractNumId w:val="7"/>
  </w:num>
  <w:num w:numId="9">
    <w:abstractNumId w:val="32"/>
  </w:num>
  <w:num w:numId="10">
    <w:abstractNumId w:val="10"/>
  </w:num>
  <w:num w:numId="11">
    <w:abstractNumId w:val="31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2"/>
  </w:num>
  <w:num w:numId="19">
    <w:abstractNumId w:val="23"/>
  </w:num>
  <w:num w:numId="20">
    <w:abstractNumId w:val="4"/>
  </w:num>
  <w:num w:numId="21">
    <w:abstractNumId w:val="5"/>
  </w:num>
  <w:num w:numId="22">
    <w:abstractNumId w:val="14"/>
  </w:num>
  <w:num w:numId="23">
    <w:abstractNumId w:val="17"/>
  </w:num>
  <w:num w:numId="24">
    <w:abstractNumId w:val="28"/>
  </w:num>
  <w:num w:numId="25">
    <w:abstractNumId w:val="18"/>
  </w:num>
  <w:num w:numId="26">
    <w:abstractNumId w:val="6"/>
  </w:num>
  <w:num w:numId="27">
    <w:abstractNumId w:val="19"/>
  </w:num>
  <w:num w:numId="28">
    <w:abstractNumId w:val="20"/>
  </w:num>
  <w:num w:numId="29">
    <w:abstractNumId w:val="12"/>
  </w:num>
  <w:num w:numId="30">
    <w:abstractNumId w:val="21"/>
  </w:num>
  <w:num w:numId="31">
    <w:abstractNumId w:val="3"/>
  </w:num>
  <w:num w:numId="32">
    <w:abstractNumId w:val="13"/>
  </w:num>
  <w:num w:numId="33">
    <w:abstractNumId w:val="11"/>
  </w:num>
  <w:num w:numId="34">
    <w:abstractNumId w:val="27"/>
  </w:num>
  <w:num w:numId="35">
    <w:abstractNumId w:val="35"/>
  </w:num>
  <w:num w:numId="36">
    <w:abstractNumId w:val="33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449E1"/>
    <w:rsid w:val="000609F8"/>
    <w:rsid w:val="000746B4"/>
    <w:rsid w:val="00080801"/>
    <w:rsid w:val="00082200"/>
    <w:rsid w:val="000C29AC"/>
    <w:rsid w:val="000F4115"/>
    <w:rsid w:val="0010127A"/>
    <w:rsid w:val="001027A0"/>
    <w:rsid w:val="00104512"/>
    <w:rsid w:val="00106B10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1A43"/>
    <w:rsid w:val="00186964"/>
    <w:rsid w:val="00192C99"/>
    <w:rsid w:val="001B471C"/>
    <w:rsid w:val="001D2FC1"/>
    <w:rsid w:val="001D39EE"/>
    <w:rsid w:val="001D45CE"/>
    <w:rsid w:val="00214DE4"/>
    <w:rsid w:val="00217347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0716"/>
    <w:rsid w:val="00333287"/>
    <w:rsid w:val="003375F9"/>
    <w:rsid w:val="00346AFD"/>
    <w:rsid w:val="0035555B"/>
    <w:rsid w:val="003575A6"/>
    <w:rsid w:val="003662EF"/>
    <w:rsid w:val="00376A15"/>
    <w:rsid w:val="003773DF"/>
    <w:rsid w:val="0038335A"/>
    <w:rsid w:val="003B18DC"/>
    <w:rsid w:val="003D689B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2489"/>
    <w:rsid w:val="004A0CE7"/>
    <w:rsid w:val="004A55A6"/>
    <w:rsid w:val="004B4C0A"/>
    <w:rsid w:val="004C490E"/>
    <w:rsid w:val="004E4B28"/>
    <w:rsid w:val="004E7083"/>
    <w:rsid w:val="004F3A9A"/>
    <w:rsid w:val="004F7F69"/>
    <w:rsid w:val="00503056"/>
    <w:rsid w:val="005078D2"/>
    <w:rsid w:val="0053285D"/>
    <w:rsid w:val="00541175"/>
    <w:rsid w:val="005432AF"/>
    <w:rsid w:val="005479E5"/>
    <w:rsid w:val="00547CD2"/>
    <w:rsid w:val="0055057F"/>
    <w:rsid w:val="00555AC9"/>
    <w:rsid w:val="00570FAE"/>
    <w:rsid w:val="0058583F"/>
    <w:rsid w:val="00592E07"/>
    <w:rsid w:val="005A03D2"/>
    <w:rsid w:val="005B5679"/>
    <w:rsid w:val="005D0DAB"/>
    <w:rsid w:val="005D1441"/>
    <w:rsid w:val="005D1F89"/>
    <w:rsid w:val="005D2135"/>
    <w:rsid w:val="005D4FC5"/>
    <w:rsid w:val="005D71CB"/>
    <w:rsid w:val="005E1B97"/>
    <w:rsid w:val="005E2956"/>
    <w:rsid w:val="005E64B5"/>
    <w:rsid w:val="00604357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073F"/>
    <w:rsid w:val="00694889"/>
    <w:rsid w:val="006A5E20"/>
    <w:rsid w:val="006B09FA"/>
    <w:rsid w:val="006B2F24"/>
    <w:rsid w:val="006B5AB5"/>
    <w:rsid w:val="006B6F06"/>
    <w:rsid w:val="006B740C"/>
    <w:rsid w:val="006C0279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12D9"/>
    <w:rsid w:val="00922626"/>
    <w:rsid w:val="00927C5B"/>
    <w:rsid w:val="00933381"/>
    <w:rsid w:val="00952CEA"/>
    <w:rsid w:val="009554FC"/>
    <w:rsid w:val="00960717"/>
    <w:rsid w:val="0096335C"/>
    <w:rsid w:val="00964F82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05E75"/>
    <w:rsid w:val="00A135D2"/>
    <w:rsid w:val="00A149F5"/>
    <w:rsid w:val="00A3022C"/>
    <w:rsid w:val="00A312A8"/>
    <w:rsid w:val="00A32F96"/>
    <w:rsid w:val="00A471C9"/>
    <w:rsid w:val="00A51EC4"/>
    <w:rsid w:val="00A554C8"/>
    <w:rsid w:val="00A6618C"/>
    <w:rsid w:val="00A72F80"/>
    <w:rsid w:val="00A812A6"/>
    <w:rsid w:val="00A81C4F"/>
    <w:rsid w:val="00AA1E67"/>
    <w:rsid w:val="00AB2705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146E"/>
    <w:rsid w:val="00B76B51"/>
    <w:rsid w:val="00B77938"/>
    <w:rsid w:val="00B84657"/>
    <w:rsid w:val="00B8633F"/>
    <w:rsid w:val="00B9640B"/>
    <w:rsid w:val="00BA5485"/>
    <w:rsid w:val="00BD2BAF"/>
    <w:rsid w:val="00BD4C7A"/>
    <w:rsid w:val="00BD7595"/>
    <w:rsid w:val="00BE6D32"/>
    <w:rsid w:val="00BF5C75"/>
    <w:rsid w:val="00C34D49"/>
    <w:rsid w:val="00C57130"/>
    <w:rsid w:val="00C71685"/>
    <w:rsid w:val="00C9705E"/>
    <w:rsid w:val="00CA0A85"/>
    <w:rsid w:val="00CA0C1F"/>
    <w:rsid w:val="00CB0377"/>
    <w:rsid w:val="00CB0BA6"/>
    <w:rsid w:val="00CC2484"/>
    <w:rsid w:val="00CC25A1"/>
    <w:rsid w:val="00CD4997"/>
    <w:rsid w:val="00CE5A4F"/>
    <w:rsid w:val="00D0548E"/>
    <w:rsid w:val="00D14B50"/>
    <w:rsid w:val="00D15A28"/>
    <w:rsid w:val="00D330DE"/>
    <w:rsid w:val="00D330FA"/>
    <w:rsid w:val="00D363BB"/>
    <w:rsid w:val="00D413DE"/>
    <w:rsid w:val="00D5191E"/>
    <w:rsid w:val="00D55619"/>
    <w:rsid w:val="00D6065C"/>
    <w:rsid w:val="00D73D8C"/>
    <w:rsid w:val="00D762FE"/>
    <w:rsid w:val="00D7684A"/>
    <w:rsid w:val="00D87F38"/>
    <w:rsid w:val="00D95CBA"/>
    <w:rsid w:val="00DB26EC"/>
    <w:rsid w:val="00DB48CE"/>
    <w:rsid w:val="00DB5D1C"/>
    <w:rsid w:val="00DC3DF3"/>
    <w:rsid w:val="00DC6D67"/>
    <w:rsid w:val="00DF1FD9"/>
    <w:rsid w:val="00DF48DC"/>
    <w:rsid w:val="00E00D70"/>
    <w:rsid w:val="00E029AF"/>
    <w:rsid w:val="00E16162"/>
    <w:rsid w:val="00E25215"/>
    <w:rsid w:val="00E35B76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E4258"/>
    <w:rsid w:val="00EF0BF6"/>
    <w:rsid w:val="00F16249"/>
    <w:rsid w:val="00F31BE9"/>
    <w:rsid w:val="00F43A4B"/>
    <w:rsid w:val="00F53428"/>
    <w:rsid w:val="00F56AED"/>
    <w:rsid w:val="00F64085"/>
    <w:rsid w:val="00F6605D"/>
    <w:rsid w:val="00F745E5"/>
    <w:rsid w:val="00F74ED0"/>
    <w:rsid w:val="00F83DE5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4A993A-A59C-4CF5-82EF-7A0532BA0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D6C9D-89BD-46BC-B66E-9177F6876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1503</TotalTime>
  <Pages>11</Pages>
  <Words>1116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Hays, Mark A</cp:lastModifiedBy>
  <cp:revision>56</cp:revision>
  <cp:lastPrinted>2011-12-01T17:47:00Z</cp:lastPrinted>
  <dcterms:created xsi:type="dcterms:W3CDTF">2012-03-20T15:48:00Z</dcterms:created>
  <dcterms:modified xsi:type="dcterms:W3CDTF">2014-12-02T22:23:00Z</dcterms:modified>
</cp:coreProperties>
</file>