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B3C" w:rsidRDefault="008D5B3C" w:rsidP="008D5B3C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  <w:bookmarkStart w:id="0" w:name="_GoBack"/>
      <w:bookmarkEnd w:id="0"/>
    </w:p>
    <w:p w:rsidR="008D5B3C" w:rsidRPr="00AF01EB" w:rsidRDefault="008D5B3C" w:rsidP="008D5B3C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8D5B3C" w:rsidRPr="008E3AE3" w:rsidRDefault="008D5B3C" w:rsidP="008D5B3C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 </w:t>
      </w:r>
      <w:r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8D5B3C" w:rsidRPr="00507126" w:rsidRDefault="008D5B3C" w:rsidP="008D5B3C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="00515F80">
        <w:rPr>
          <w:rFonts w:ascii="Candara" w:hAnsi="Candara"/>
          <w:b/>
          <w:i/>
          <w:sz w:val="24"/>
          <w:szCs w:val="24"/>
        </w:rPr>
        <w:t>Sequences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342AD9">
        <w:rPr>
          <w:rFonts w:ascii="Candara" w:hAnsi="Candara"/>
          <w:sz w:val="24"/>
          <w:szCs w:val="24"/>
        </w:rPr>
        <w:t>8</w:t>
      </w:r>
      <w:r w:rsidR="00D95CBA">
        <w:rPr>
          <w:rFonts w:ascii="Candara" w:hAnsi="Candara"/>
          <w:sz w:val="24"/>
          <w:szCs w:val="24"/>
        </w:rPr>
        <w:t>:</w:t>
      </w:r>
      <w:r w:rsidR="004876BD">
        <w:rPr>
          <w:rFonts w:ascii="Candara" w:hAnsi="Candara"/>
          <w:sz w:val="24"/>
          <w:szCs w:val="24"/>
        </w:rPr>
        <w:t>43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515F80" w:rsidRDefault="00515F80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Sequences are powerful because:</w:t>
      </w:r>
    </w:p>
    <w:p w:rsidR="00515F80" w:rsidRDefault="00515F80" w:rsidP="00515F8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15F80" w:rsidRPr="00515F80" w:rsidRDefault="00515F80" w:rsidP="00515F8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15F80" w:rsidRDefault="00515F80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t xml:space="preserve">What gets printed by the </w:t>
      </w:r>
      <w:r>
        <w:rPr>
          <w:rFonts w:ascii="Candara" w:hAnsi="Candara" w:cs="Courier New"/>
          <w:sz w:val="24"/>
          <w:szCs w:val="24"/>
        </w:rPr>
        <w:t xml:space="preserve">program shown below when </w:t>
      </w:r>
      <w:r w:rsidRPr="00322C25">
        <w:rPr>
          <w:rFonts w:ascii="Candara" w:hAnsi="Candara" w:cs="Courier New"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runs?</w:t>
      </w:r>
    </w:p>
    <w:p w:rsidR="00515F80" w:rsidRPr="00515F80" w:rsidRDefault="00515F80" w:rsidP="00515F80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D210CE" wp14:editId="44DBA4EC">
                <wp:simplePos x="0" y="0"/>
                <wp:positionH relativeFrom="column">
                  <wp:posOffset>-19050</wp:posOffset>
                </wp:positionH>
                <wp:positionV relativeFrom="paragraph">
                  <wp:posOffset>125095</wp:posOffset>
                </wp:positionV>
                <wp:extent cx="1857375" cy="6076950"/>
                <wp:effectExtent l="0" t="0" r="28575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607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</w:rPr>
                              <w:br/>
                            </w:r>
                            <w:r w:rsidRPr="00515F80">
                              <w:rPr>
                                <w:b/>
                                <w:sz w:val="28"/>
                              </w:rPr>
                              <w:t>(fill in the blanks)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D210C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5pt;margin-top:9.85pt;width:146.25pt;height:47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</w:rPr>
                        <w:br/>
                      </w:r>
                      <w:r w:rsidRPr="00515F80">
                        <w:rPr>
                          <w:b/>
                          <w:sz w:val="28"/>
                        </w:rPr>
                        <w:t>(fill in the blanks)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</w:txbxContent>
                </v:textbox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1E186A" wp14:editId="579B4C7C">
                <wp:simplePos x="0" y="0"/>
                <wp:positionH relativeFrom="column">
                  <wp:posOffset>2066925</wp:posOffset>
                </wp:positionH>
                <wp:positionV relativeFrom="paragraph">
                  <wp:posOffset>325120</wp:posOffset>
                </wp:positionV>
                <wp:extent cx="1828800" cy="606742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6067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(output continues)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i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i/>
                                <w:sz w:val="24"/>
                              </w:rPr>
                              <w:t>...</w:t>
                            </w:r>
                            <w:r w:rsidRPr="00515F80">
                              <w:rPr>
                                <w:i/>
                              </w:rPr>
                              <w:t>[don’t bother doing all of the letters</w: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="00C60979">
                              <w:rPr>
                                <w:i/>
                              </w:rPr>
                              <w:t>just skip to the last one</w:t>
                            </w:r>
                            <w:r w:rsidRPr="00515F80">
                              <w:rPr>
                                <w:i/>
                              </w:rPr>
                              <w:t>]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E186A" id="_x0000_s1027" type="#_x0000_t202" style="position:absolute;margin-left:162.75pt;margin-top:25.6pt;width:2in;height:47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(output continues)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i/>
                        </w:rPr>
                      </w:pPr>
                      <w:r w:rsidRPr="00515F80">
                        <w:rPr>
                          <w:rFonts w:ascii="Consolas" w:hAnsi="Consolas" w:cs="Consolas"/>
                          <w:i/>
                          <w:sz w:val="24"/>
                        </w:rPr>
                        <w:t>...</w:t>
                      </w:r>
                      <w:r w:rsidRPr="00515F80">
                        <w:rPr>
                          <w:i/>
                        </w:rPr>
                        <w:t>[don’t bother doing all of the letters</w: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="00C60979">
                        <w:rPr>
                          <w:i/>
                        </w:rPr>
                        <w:t>just skip to the last one</w:t>
                      </w:r>
                      <w:r w:rsidRPr="00515F80">
                        <w:rPr>
                          <w:i/>
                        </w:rPr>
                        <w:t>]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58CC2F" wp14:editId="639DFDB1">
                <wp:simplePos x="0" y="0"/>
                <wp:positionH relativeFrom="column">
                  <wp:posOffset>-638175</wp:posOffset>
                </wp:positionH>
                <wp:positionV relativeFrom="paragraph">
                  <wp:posOffset>86995</wp:posOffset>
                </wp:positionV>
                <wp:extent cx="3190875" cy="6115050"/>
                <wp:effectExtent l="0" t="0" r="28575" b="19050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61150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list1 = 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13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string1 =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'Expert texpert!'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examples_of_indexing(list1)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examples_of_indexing(string1)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examples_of_indexing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length = len(sequence)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Length is'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length)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'At indices 0, 1,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4:'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List them all:'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range(len(sequence)):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(sequence[k]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Cool stuff:'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(sequence[-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Last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item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length = len(sequence)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(sequence[length -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58CC2F" id="Rectangle 18" o:spid="_x0000_s1028" style="position:absolute;margin-left:-50.25pt;margin-top:6.85pt;width:251.25pt;height:48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" fillcolor="#ddd8c2 [2894]" strokecolor="black [3213]" strokeweight="2pt">
                <v:textbox>
                  <w:txbxContent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list1 = 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13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string1 =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'Expert texpert!'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examples_of_indexing(list1)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examples_of_indexing(string1)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examples_of_indexing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length = len(sequence)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Length is'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length)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'At indices 0, 1,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4:'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List them all:'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range(len(sequence)):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(sequence[k]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Cool stuff:'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(sequence[-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Last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item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length = len(sequence)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(sequence[length -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568D4" w:rsidRDefault="00F568D4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515F80" w:rsidRDefault="00C60979">
      <w:pPr>
        <w:rPr>
          <w:rFonts w:ascii="Candara" w:hAnsi="Candara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E92F9D" wp14:editId="5AD46988">
                <wp:simplePos x="0" y="0"/>
                <wp:positionH relativeFrom="column">
                  <wp:posOffset>1257300</wp:posOffset>
                </wp:positionH>
                <wp:positionV relativeFrom="paragraph">
                  <wp:posOffset>229235</wp:posOffset>
                </wp:positionV>
                <wp:extent cx="876300" cy="5095241"/>
                <wp:effectExtent l="0" t="38100" r="76200" b="2921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6300" cy="5095241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BEC7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99pt;margin-top:18.05pt;width:69pt;height:401.2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" strokecolor="red" strokeweight="2pt">
                <v:stroke endarrow="open"/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FEE4BE" wp14:editId="2E9A1E9F">
                <wp:simplePos x="0" y="0"/>
                <wp:positionH relativeFrom="column">
                  <wp:posOffset>-1247775</wp:posOffset>
                </wp:positionH>
                <wp:positionV relativeFrom="paragraph">
                  <wp:posOffset>4334510</wp:posOffset>
                </wp:positionV>
                <wp:extent cx="351790" cy="123825"/>
                <wp:effectExtent l="38100" t="0" r="29210" b="857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1790" cy="1238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A2DB83" id="Straight Arrow Connector 5" o:spid="_x0000_s1026" type="#_x0000_t32" style="position:absolute;margin-left:-98.25pt;margin-top:341.3pt;width:27.7pt;height:9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" strokecolor="red" strokeweight="2pt">
                <v:stroke endarrow="open"/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958C2E" wp14:editId="292FB96C">
                <wp:simplePos x="0" y="0"/>
                <wp:positionH relativeFrom="column">
                  <wp:posOffset>-1171575</wp:posOffset>
                </wp:positionH>
                <wp:positionV relativeFrom="paragraph">
                  <wp:posOffset>3773170</wp:posOffset>
                </wp:positionV>
                <wp:extent cx="1152525" cy="742950"/>
                <wp:effectExtent l="0" t="0" r="28575" b="1905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7429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B76B51" w:rsidRDefault="00515F80" w:rsidP="00515F8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Just take a wild guess and ask in class!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958C2E" id="Rounded Rectangle 4" o:spid="_x0000_s1029" style="position:absolute;margin-left:-92.25pt;margin-top:297.1pt;width:90.75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" fillcolor="yellow" strokecolor="#243f60 [1604]" strokeweight="2pt">
                <v:textbox>
                  <w:txbxContent>
                    <w:p w:rsidR="00515F80" w:rsidRPr="00B76B51" w:rsidRDefault="00515F80" w:rsidP="00515F8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Just take a wild guess and ask in class!</w:t>
                      </w:r>
                    </w:p>
                  </w:txbxContent>
                </v:textbox>
              </v:roundrect>
            </w:pict>
          </mc:Fallback>
        </mc:AlternateContent>
      </w:r>
      <w:r w:rsidR="00515F80">
        <w:rPr>
          <w:rFonts w:ascii="Candara" w:hAnsi="Candara"/>
          <w:sz w:val="24"/>
          <w:szCs w:val="24"/>
        </w:rPr>
        <w:br w:type="page"/>
      </w:r>
    </w:p>
    <w:p w:rsidR="00D14B62" w:rsidRDefault="00E338CB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paper)</w:t>
      </w:r>
      <w:r w:rsidR="00FA27E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the following function, per its specification</w:t>
      </w:r>
      <w:r w:rsidR="00FA27E8">
        <w:rPr>
          <w:rFonts w:ascii="Candara" w:hAnsi="Candara" w:cs="Courier New"/>
          <w:sz w:val="24"/>
          <w:szCs w:val="24"/>
        </w:rPr>
        <w:t>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 w:rsidR="001C7B8B">
        <w:rPr>
          <w:rFonts w:ascii="Consolas" w:hAnsi="Consolas" w:cs="Consolas"/>
          <w:b/>
          <w:bCs/>
          <w:color w:val="000000"/>
          <w:sz w:val="24"/>
          <w:szCs w:val="24"/>
        </w:rPr>
        <w:t>negative</w:t>
      </w:r>
      <w:r w:rsidRPr="00D14B62">
        <w:rPr>
          <w:rFonts w:ascii="Consolas" w:hAnsi="Consolas" w:cs="Consolas"/>
          <w:color w:val="000000"/>
          <w:sz w:val="24"/>
          <w:szCs w:val="24"/>
        </w:rPr>
        <w:t>(seq):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Returns the number of items in the given sequence of numbers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that are negative.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gument is a sequence of numbers.</w:t>
      </w:r>
    </w:p>
    <w:p w:rsidR="00E338CB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Pr="00C07AED" w:rsidRDefault="00D14B62" w:rsidP="00C07AED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D14B62" w:rsidRDefault="00D14B62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paper) the following function, per its specification.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short_ones</w:t>
      </w:r>
      <w:r w:rsidRPr="00D14B62">
        <w:rPr>
          <w:rFonts w:ascii="Consolas" w:hAnsi="Consolas" w:cs="Consolas"/>
          <w:color w:val="000000"/>
          <w:sz w:val="24"/>
          <w:szCs w:val="24"/>
        </w:rPr>
        <w:t>(seq</w:t>
      </w:r>
      <w:r>
        <w:rPr>
          <w:rFonts w:ascii="Consolas" w:hAnsi="Consolas" w:cs="Consolas"/>
          <w:color w:val="000000"/>
          <w:sz w:val="24"/>
          <w:szCs w:val="24"/>
        </w:rPr>
        <w:t>_of_lists</w:t>
      </w:r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The argument is a sequence of lists.  Returns the number of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i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tems in that sequence whose length is less than 3.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For example, if the argument is:</w:t>
      </w:r>
    </w:p>
    <w:p w:rsidR="00D14B62" w:rsidRPr="00C07AED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r w:rsidRPr="00C07AED">
        <w:rPr>
          <w:rFonts w:ascii="Consolas" w:hAnsi="Consolas" w:cs="Consolas"/>
          <w:i/>
          <w:iCs/>
          <w:sz w:val="24"/>
          <w:szCs w:val="24"/>
        </w:rPr>
        <w:t xml:space="preserve">[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[3, 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[3, 9, 0, 4]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5]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[9, 8, 7]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[5, 6]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]</w:t>
      </w:r>
    </w:p>
    <w:p w:rsidR="00C07AED" w:rsidRDefault="00C07AED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then this function returns 5, since 5 of the 7 lists in the</w:t>
      </w:r>
    </w:p>
    <w:p w:rsid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above sequence have length less than 3</w:t>
      </w:r>
    </w:p>
    <w:p w:rsidR="00D14B62" w:rsidRP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(I have displayed those 5 lists in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red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.)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gument is a sequence of 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lists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D14B62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07AED" w:rsidRDefault="00C07AED" w:rsidP="00C07AE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="00D40E91">
        <w:rPr>
          <w:rFonts w:ascii="Candara" w:hAnsi="Candara"/>
          <w:b/>
          <w:i/>
          <w:sz w:val="24"/>
          <w:szCs w:val="24"/>
        </w:rPr>
        <w:t>The Last Item in a Sequence</w:t>
      </w:r>
      <w:r w:rsidR="00D40E91">
        <w:rPr>
          <w:rFonts w:ascii="Candara" w:hAnsi="Candara"/>
          <w:sz w:val="24"/>
          <w:szCs w:val="24"/>
        </w:rPr>
        <w:t xml:space="preserve"> [3:20</w:t>
      </w:r>
      <w:r>
        <w:rPr>
          <w:rFonts w:ascii="Candara" w:hAnsi="Candara"/>
          <w:sz w:val="24"/>
          <w:szCs w:val="24"/>
        </w:rPr>
        <w:t xml:space="preserve"> minutes]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Given a sequence called   </w:t>
      </w:r>
      <w:r w:rsidRPr="00B76B51">
        <w:rPr>
          <w:rFonts w:ascii="Courier New" w:hAnsi="Courier New" w:cs="Courier New"/>
          <w:b/>
          <w:i/>
          <w:sz w:val="24"/>
          <w:szCs w:val="24"/>
        </w:rPr>
        <w:t>seq</w:t>
      </w:r>
      <w:r>
        <w:rPr>
          <w:rFonts w:ascii="Candara" w:hAnsi="Candara" w:cs="Courier New"/>
          <w:sz w:val="24"/>
          <w:szCs w:val="24"/>
        </w:rPr>
        <w:t xml:space="preserve">   that contains  </w:t>
      </w:r>
      <w:r w:rsidRPr="00B76B51">
        <w:rPr>
          <w:rFonts w:ascii="Consolas" w:hAnsi="Consolas" w:cs="Consolas"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  items,  write expressions for:</w:t>
      </w:r>
    </w:p>
    <w:p w:rsidR="00D40E91" w:rsidRDefault="00D40E91" w:rsidP="00D40E9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beginning item (element) in </w:t>
      </w:r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r>
        <w:rPr>
          <w:rFonts w:ascii="Candara" w:hAnsi="Candara" w:cs="Courier New"/>
          <w:sz w:val="24"/>
          <w:szCs w:val="24"/>
        </w:rPr>
        <w:t>: ___________________________________</w:t>
      </w:r>
    </w:p>
    <w:p w:rsidR="00D40E91" w:rsidRPr="00577111" w:rsidRDefault="00D40E91" w:rsidP="0057711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last item (element) in </w:t>
      </w:r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r>
        <w:rPr>
          <w:rFonts w:ascii="Candara" w:hAnsi="Candara" w:cs="Courier New"/>
          <w:sz w:val="24"/>
          <w:szCs w:val="24"/>
        </w:rPr>
        <w:t>: _________________________________________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list</w:t>
      </w:r>
      <w:r>
        <w:rPr>
          <w:rFonts w:ascii="Candara" w:hAnsi="Candara" w:cs="Courier New"/>
          <w:sz w:val="24"/>
          <w:szCs w:val="24"/>
        </w:rPr>
        <w:t xml:space="preserve"> called   </w:t>
      </w:r>
      <w:r>
        <w:rPr>
          <w:rFonts w:ascii="Courier New" w:hAnsi="Courier New" w:cs="Courier New"/>
          <w:b/>
          <w:i/>
          <w:sz w:val="24"/>
          <w:szCs w:val="24"/>
        </w:rPr>
        <w:t>my_list</w:t>
      </w:r>
      <w:r>
        <w:rPr>
          <w:rFonts w:ascii="Candara" w:hAnsi="Candara" w:cs="Courier New"/>
          <w:sz w:val="24"/>
          <w:szCs w:val="24"/>
        </w:rPr>
        <w:t xml:space="preserve">   that contains  </w:t>
      </w:r>
      <w:r w:rsidRPr="00B76B51">
        <w:rPr>
          <w:rFonts w:ascii="Consolas" w:hAnsi="Consolas" w:cs="Consolas"/>
          <w:sz w:val="24"/>
          <w:szCs w:val="24"/>
        </w:rPr>
        <w:t>10</w:t>
      </w:r>
      <w:r>
        <w:rPr>
          <w:rFonts w:ascii="Consolas" w:hAnsi="Consolas" w:cs="Consolas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items.  What error message appears if you attempt to access   </w:t>
      </w:r>
      <w:r>
        <w:rPr>
          <w:rFonts w:ascii="Courier New" w:hAnsi="Courier New" w:cs="Courier New"/>
          <w:b/>
          <w:i/>
          <w:sz w:val="24"/>
          <w:szCs w:val="24"/>
        </w:rPr>
        <w:t>my_list</w:t>
      </w:r>
      <w:r w:rsidRPr="00646237">
        <w:rPr>
          <w:rFonts w:ascii="Courier New" w:hAnsi="Courier New" w:cs="Courier New"/>
          <w:b/>
          <w:sz w:val="24"/>
          <w:szCs w:val="24"/>
        </w:rPr>
        <w:t>[10]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Pr="00322C25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string</w:t>
      </w:r>
      <w:r>
        <w:rPr>
          <w:rFonts w:ascii="Candara" w:hAnsi="Candara" w:cs="Courier New"/>
          <w:sz w:val="24"/>
          <w:szCs w:val="24"/>
        </w:rPr>
        <w:t xml:space="preserve"> called   </w:t>
      </w:r>
      <w:r>
        <w:rPr>
          <w:rFonts w:ascii="Courier New" w:hAnsi="Courier New" w:cs="Courier New"/>
          <w:b/>
          <w:i/>
          <w:sz w:val="24"/>
          <w:szCs w:val="24"/>
        </w:rPr>
        <w:t>my_string</w:t>
      </w:r>
      <w:r>
        <w:rPr>
          <w:rFonts w:ascii="Candara" w:hAnsi="Candara" w:cs="Courier New"/>
          <w:sz w:val="24"/>
          <w:szCs w:val="24"/>
        </w:rPr>
        <w:t xml:space="preserve">   that contains  </w:t>
      </w:r>
      <w:r w:rsidRPr="00B76B51">
        <w:rPr>
          <w:rFonts w:ascii="Consolas" w:hAnsi="Consolas" w:cs="Consolas"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  characters.  What error message appears if you attempt to access   </w:t>
      </w:r>
      <w:r>
        <w:rPr>
          <w:rFonts w:ascii="Courier New" w:hAnsi="Courier New" w:cs="Courier New"/>
          <w:b/>
          <w:i/>
          <w:sz w:val="24"/>
          <w:szCs w:val="24"/>
        </w:rPr>
        <w:t>my_string</w:t>
      </w:r>
      <w:r w:rsidRPr="00646237">
        <w:rPr>
          <w:rFonts w:ascii="Courier New" w:hAnsi="Courier New" w:cs="Courier New"/>
          <w:b/>
          <w:sz w:val="24"/>
          <w:szCs w:val="24"/>
        </w:rPr>
        <w:t>[10]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Eclipse, when a run-time </w:t>
      </w:r>
      <w:r w:rsidRPr="00646237">
        <w:rPr>
          <w:rFonts w:ascii="Candara" w:hAnsi="Candara" w:cs="Courier New"/>
          <w:i/>
          <w:sz w:val="24"/>
          <w:szCs w:val="24"/>
        </w:rPr>
        <w:t>exception</w:t>
      </w:r>
      <w:r>
        <w:rPr>
          <w:rFonts w:ascii="Candara" w:hAnsi="Candara" w:cs="Courier New"/>
          <w:sz w:val="24"/>
          <w:szCs w:val="24"/>
        </w:rPr>
        <w:t xml:space="preserve"> (error) occurs, how do you go straight to the line at which t</w:t>
      </w:r>
      <w:r w:rsidR="00577111">
        <w:rPr>
          <w:rFonts w:ascii="Candara" w:hAnsi="Candara" w:cs="Courier New"/>
          <w:sz w:val="24"/>
          <w:szCs w:val="24"/>
        </w:rPr>
        <w:t>he exception occurred?</w: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Is that line always the line that is wrong?      </w:t>
      </w:r>
      <w:r w:rsidRPr="00577111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577111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should you do if the exception occurred in the </w:t>
      </w:r>
      <w:r w:rsidRPr="00646237">
        <w:rPr>
          <w:rFonts w:ascii="Candara" w:hAnsi="Candara" w:cs="Courier New"/>
          <w:i/>
          <w:sz w:val="24"/>
          <w:szCs w:val="24"/>
        </w:rPr>
        <w:t>zellegraphics</w:t>
      </w:r>
      <w:r>
        <w:rPr>
          <w:rFonts w:ascii="Candara" w:hAnsi="Candara" w:cs="Courier New"/>
          <w:sz w:val="24"/>
          <w:szCs w:val="24"/>
        </w:rPr>
        <w:t xml:space="preserve"> or </w:t>
      </w:r>
      <w:r w:rsidR="00DE3228">
        <w:rPr>
          <w:rFonts w:ascii="Candara" w:hAnsi="Candara" w:cs="Courier New"/>
          <w:i/>
          <w:sz w:val="24"/>
          <w:szCs w:val="24"/>
        </w:rPr>
        <w:t>new_c</w:t>
      </w:r>
      <w:r w:rsidRPr="00B76B51">
        <w:rPr>
          <w:rFonts w:ascii="Candara" w:hAnsi="Candara" w:cs="Courier New"/>
          <w:i/>
          <w:sz w:val="24"/>
          <w:szCs w:val="24"/>
        </w:rPr>
        <w:t>reate</w:t>
      </w:r>
      <w:r>
        <w:rPr>
          <w:rFonts w:ascii="Candara" w:hAnsi="Candara" w:cs="Courier New"/>
          <w:sz w:val="24"/>
          <w:szCs w:val="24"/>
        </w:rPr>
        <w:t xml:space="preserve"> modules?</w:t>
      </w:r>
    </w:p>
    <w:p w:rsidR="00577111" w:rsidRP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two code fragments below, assume that the variable  </w:t>
      </w:r>
      <w:r w:rsidRPr="00577111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 has been assigned as its value some sequence.  The code on the left (below) causes a run-time exception.  The code on the right (below) does NOT cause a run-time exception.  But both use the same expression </w:t>
      </w:r>
      <w:r w:rsidRPr="00577111">
        <w:rPr>
          <w:rFonts w:ascii="Consolas" w:hAnsi="Consolas" w:cs="Consolas"/>
          <w:b/>
          <w:sz w:val="24"/>
          <w:szCs w:val="24"/>
        </w:rPr>
        <w:t>len(s)</w:t>
      </w:r>
      <w:r>
        <w:rPr>
          <w:rFonts w:ascii="Candara" w:hAnsi="Candara" w:cs="Courier New"/>
          <w:sz w:val="24"/>
          <w:szCs w:val="24"/>
        </w:rPr>
        <w:t>.  Explain why the code on the left breaks (and is wrong) but the code on the right does not break (and is correct).</w:t>
      </w: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0E9227" wp14:editId="7F09C4C5">
                <wp:simplePos x="0" y="0"/>
                <wp:positionH relativeFrom="column">
                  <wp:posOffset>3238500</wp:posOffset>
                </wp:positionH>
                <wp:positionV relativeFrom="paragraph">
                  <wp:posOffset>49530</wp:posOffset>
                </wp:positionV>
                <wp:extent cx="2343150" cy="590550"/>
                <wp:effectExtent l="0" t="0" r="19050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for k in range(len(s)):</w:t>
                            </w:r>
                          </w:p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    ... s[k]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0E9227" id="_x0000_s1030" type="#_x0000_t202" style="position:absolute;left:0;text-align:left;margin-left:255pt;margin-top:3.9pt;width:184.5pt;height:4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">
                <v:textbox>
                  <w:txbxContent>
                    <w:p w:rsid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for k in range(len(s)):</w:t>
                      </w:r>
                    </w:p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    ... s[k] ...</w:t>
                      </w:r>
                    </w:p>
                  </w:txbxContent>
                </v:textbox>
              </v:shape>
            </w:pict>
          </mc:Fallback>
        </mc:AlternateContent>
      </w: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464030" wp14:editId="2D19278A">
                <wp:simplePos x="0" y="0"/>
                <wp:positionH relativeFrom="column">
                  <wp:posOffset>381000</wp:posOffset>
                </wp:positionH>
                <wp:positionV relativeFrom="paragraph">
                  <wp:posOffset>192405</wp:posOffset>
                </wp:positionV>
                <wp:extent cx="1990725" cy="4286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...</w:t>
                            </w:r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s[len(s)]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64030" id="_x0000_s1031" type="#_x0000_t202" style="position:absolute;left:0;text-align:left;margin-left:30pt;margin-top:15.15pt;width:156.75pt;height:3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">
                <v:textbox>
                  <w:txbxContent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...</w:t>
                      </w:r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s[len(s)]</w:t>
                      </w: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...</w:t>
                      </w:r>
                    </w:p>
                  </w:txbxContent>
                </v:textbox>
              </v:shape>
            </w:pict>
          </mc:Fallback>
        </mc:AlternateConten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E07777" w:rsidRPr="00E07777" w:rsidRDefault="00E07777" w:rsidP="00E0777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E07777">
        <w:rPr>
          <w:rFonts w:ascii="Candara" w:hAnsi="Candara"/>
          <w:sz w:val="24"/>
          <w:szCs w:val="24"/>
        </w:rPr>
        <w:lastRenderedPageBreak/>
        <w:t xml:space="preserve">Video:  </w:t>
      </w:r>
      <w:r>
        <w:rPr>
          <w:rFonts w:ascii="Candara" w:hAnsi="Candara"/>
          <w:b/>
          <w:i/>
          <w:sz w:val="24"/>
          <w:szCs w:val="24"/>
        </w:rPr>
        <w:t>Iterating Through</w:t>
      </w:r>
      <w:r w:rsidRPr="00E07777">
        <w:rPr>
          <w:rFonts w:ascii="Candara" w:hAnsi="Candara"/>
          <w:b/>
          <w:i/>
          <w:sz w:val="24"/>
          <w:szCs w:val="24"/>
        </w:rPr>
        <w:t xml:space="preserve"> a Sequence</w:t>
      </w:r>
      <w:r w:rsidRPr="00E07777">
        <w:rPr>
          <w:rFonts w:ascii="Candara" w:hAnsi="Candara"/>
          <w:sz w:val="24"/>
          <w:szCs w:val="24"/>
        </w:rPr>
        <w:t xml:space="preserve"> [</w:t>
      </w:r>
      <w:r w:rsidR="000C6085">
        <w:rPr>
          <w:rFonts w:ascii="Candara" w:hAnsi="Candara"/>
          <w:sz w:val="24"/>
          <w:szCs w:val="24"/>
        </w:rPr>
        <w:t>11:35</w:t>
      </w:r>
      <w:r w:rsidRPr="00E07777">
        <w:rPr>
          <w:rFonts w:ascii="Candara" w:hAnsi="Candara"/>
          <w:sz w:val="24"/>
          <w:szCs w:val="24"/>
        </w:rPr>
        <w:t xml:space="preserve"> minutes]</w:t>
      </w:r>
    </w:p>
    <w:p w:rsidR="00577111" w:rsidRPr="00E07777" w:rsidRDefault="00E07777" w:rsidP="00E0777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each of the following problems, assume that there is a variable  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 that is a sequence of numbers.</w:t>
      </w:r>
    </w:p>
    <w:p w:rsidR="00E07777" w:rsidRDefault="00E07777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>, backwards.  For example, if x were the list [9, 4, 12, 88, 17], then your loop should print 17, 88, 12, 4 and 9.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 w:rsidRPr="00E07777">
        <w:rPr>
          <w:rFonts w:ascii="Candara" w:hAnsi="Candara" w:cs="Courier New"/>
          <w:sz w:val="24"/>
          <w:szCs w:val="24"/>
        </w:rPr>
        <w:t xml:space="preserve">between indices </w:t>
      </w:r>
      <w:r>
        <w:rPr>
          <w:rFonts w:ascii="Candara" w:hAnsi="Candara" w:cs="Courier New"/>
          <w:sz w:val="24"/>
          <w:szCs w:val="24"/>
        </w:rPr>
        <w:t>4 and 7, backwards.  For example, if x were the list [9, 4, 12, 88, 17, 33, 20, 21, 22], then your loop should print 21, 20, 33 and 17.  Assume that the sequence has at least 8 elements.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loop that prints every 3</w:t>
      </w:r>
      <w:r w:rsidRPr="00E07777">
        <w:rPr>
          <w:rFonts w:ascii="Candara" w:hAnsi="Candara" w:cs="Courier New"/>
          <w:sz w:val="24"/>
          <w:szCs w:val="24"/>
          <w:vertAlign w:val="superscript"/>
        </w:rPr>
        <w:t>rd</w:t>
      </w:r>
      <w:r>
        <w:rPr>
          <w:rFonts w:ascii="Candara" w:hAnsi="Candara" w:cs="Courier New"/>
          <w:sz w:val="24"/>
          <w:szCs w:val="24"/>
        </w:rPr>
        <w:t xml:space="preserve"> element of </w:t>
      </w:r>
      <w:r>
        <w:rPr>
          <w:rFonts w:ascii="Consolas" w:hAnsi="Consolas" w:cs="Consolas"/>
          <w:b/>
          <w:sz w:val="24"/>
          <w:szCs w:val="24"/>
        </w:rPr>
        <w:t xml:space="preserve">x, </w:t>
      </w:r>
      <w:r w:rsidRPr="00E07777">
        <w:rPr>
          <w:rFonts w:ascii="Candara" w:hAnsi="Candara" w:cs="Courier New"/>
          <w:sz w:val="24"/>
          <w:szCs w:val="24"/>
        </w:rPr>
        <w:t xml:space="preserve">starting at index </w:t>
      </w:r>
      <w:r>
        <w:rPr>
          <w:rFonts w:ascii="Candara" w:hAnsi="Candara" w:cs="Courier New"/>
          <w:sz w:val="24"/>
          <w:szCs w:val="24"/>
        </w:rPr>
        <w:t>1.  For example, if x were the list [9, 4, 12, 88, 17, 33, 20, 21, 22, 5, 7, 77], then your loop should print 4, 17, 21 and 7.  Assume that the sequence has at least 2 elements.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>
        <w:rPr>
          <w:rFonts w:ascii="Candara" w:hAnsi="Candara" w:cs="Courier New"/>
          <w:sz w:val="24"/>
          <w:szCs w:val="24"/>
        </w:rPr>
        <w:t>that are greater than 10.  For example, if x were the list [9, 4, 12, 88, 17, 33, 20, 21, 22, 5, 7, 77], then your loop should print 12, 88, 17, 33, 20, 21, 22 and 77.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sectPr w:rsidR="00E07777" w:rsidSect="00DB5D1C">
      <w:headerReference w:type="default" r:id="rId7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590D" w:rsidRDefault="009A590D" w:rsidP="00117AA5">
      <w:pPr>
        <w:spacing w:after="0" w:line="240" w:lineRule="auto"/>
      </w:pPr>
      <w:r>
        <w:separator/>
      </w:r>
    </w:p>
  </w:endnote>
  <w:endnote w:type="continuationSeparator" w:id="0">
    <w:p w:rsidR="009A590D" w:rsidRDefault="009A590D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590D" w:rsidRDefault="009A590D" w:rsidP="00117AA5">
      <w:pPr>
        <w:spacing w:after="0" w:line="240" w:lineRule="auto"/>
      </w:pPr>
      <w:r>
        <w:separator/>
      </w:r>
    </w:p>
  </w:footnote>
  <w:footnote w:type="continuationSeparator" w:id="0">
    <w:p w:rsidR="009A590D" w:rsidRDefault="009A590D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8F76ED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10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9A590D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9F4490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9F4490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71EBC5" id="Group 10" o:spid="_x0000_s1032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3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8F76ED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10</w:t>
                      </w:r>
                    </w:p>
                  </w:txbxContent>
                </v:textbox>
              </v:shape>
              <v:shape id="Text Box 5" o:spid="_x0000_s1034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9A590D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9F4490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9F4490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609F8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B471C"/>
    <w:rsid w:val="001C7B8B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70AB2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876BD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911E9"/>
    <w:rsid w:val="0079163F"/>
    <w:rsid w:val="00796E60"/>
    <w:rsid w:val="007A1C70"/>
    <w:rsid w:val="007A26B9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D5B3C"/>
    <w:rsid w:val="008E7750"/>
    <w:rsid w:val="008F76ED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92CA5"/>
    <w:rsid w:val="009974BA"/>
    <w:rsid w:val="009A590D"/>
    <w:rsid w:val="009B6837"/>
    <w:rsid w:val="009C2DB0"/>
    <w:rsid w:val="009C535B"/>
    <w:rsid w:val="009D1795"/>
    <w:rsid w:val="009E0AE0"/>
    <w:rsid w:val="009E570C"/>
    <w:rsid w:val="009F12E5"/>
    <w:rsid w:val="009F4490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D4597"/>
    <w:rsid w:val="00BF5C75"/>
    <w:rsid w:val="00C07AED"/>
    <w:rsid w:val="00C34D49"/>
    <w:rsid w:val="00C57130"/>
    <w:rsid w:val="00C60979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4B62"/>
    <w:rsid w:val="00D15A28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6162"/>
    <w:rsid w:val="00E25215"/>
    <w:rsid w:val="00E338CB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8352C8D-0F0A-4468-AFF9-58530CE45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2540</TotalTime>
  <Pages>4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Claude Anderson</cp:lastModifiedBy>
  <cp:revision>44</cp:revision>
  <cp:lastPrinted>2013-09-25T17:53:00Z</cp:lastPrinted>
  <dcterms:created xsi:type="dcterms:W3CDTF">2012-03-20T15:48:00Z</dcterms:created>
  <dcterms:modified xsi:type="dcterms:W3CDTF">2013-09-25T19:27:00Z</dcterms:modified>
</cp:coreProperties>
</file>