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51" w:rsidRPr="008E1858" w:rsidRDefault="00B76B51" w:rsidP="00B76B51">
      <w:pPr>
        <w:spacing w:before="120" w:after="0" w:line="240" w:lineRule="auto"/>
        <w:outlineLvl w:val="0"/>
        <w:rPr>
          <w:rFonts w:ascii="Candara" w:hAnsi="Candara" w:cstheme="minorHAnsi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______________________________________</w:t>
      </w:r>
      <w:r>
        <w:rPr>
          <w:rFonts w:ascii="Candara" w:hAnsi="Candara"/>
          <w:b/>
          <w:sz w:val="28"/>
          <w:szCs w:val="28"/>
        </w:rPr>
        <w:t xml:space="preserve"> </w:t>
      </w:r>
      <w:r w:rsidR="00AD735F">
        <w:rPr>
          <w:rFonts w:ascii="Candara" w:hAnsi="Candara"/>
          <w:b/>
          <w:sz w:val="28"/>
          <w:szCs w:val="28"/>
        </w:rPr>
        <w:t xml:space="preserve"> </w:t>
      </w:r>
    </w:p>
    <w:p w:rsidR="002D651A" w:rsidRDefault="00B76B51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Pr="00157092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157092">
        <w:rPr>
          <w:rFonts w:ascii="Candara" w:hAnsi="Candara"/>
          <w:sz w:val="24"/>
          <w:szCs w:val="24"/>
        </w:rPr>
        <w:t xml:space="preserve">Make additional notes as desired.  </w:t>
      </w:r>
      <w:r w:rsidRPr="00157092">
        <w:rPr>
          <w:rFonts w:ascii="Candara" w:hAnsi="Candara"/>
          <w:b/>
          <w:i/>
          <w:sz w:val="24"/>
          <w:szCs w:val="24"/>
        </w:rPr>
        <w:t>Not sure of an answer?</w:t>
      </w:r>
      <w:r w:rsidRPr="00157092">
        <w:rPr>
          <w:rFonts w:ascii="Candara" w:hAnsi="Candara"/>
          <w:sz w:val="24"/>
          <w:szCs w:val="24"/>
        </w:rPr>
        <w:t xml:space="preserve">  Ask your instructor to explain</w:t>
      </w:r>
      <w:r>
        <w:rPr>
          <w:rFonts w:ascii="Candara" w:hAnsi="Candara"/>
          <w:sz w:val="24"/>
          <w:szCs w:val="24"/>
        </w:rPr>
        <w:t xml:space="preserve"> in class</w:t>
      </w:r>
      <w:r w:rsidR="003575A6" w:rsidRPr="00157092">
        <w:rPr>
          <w:rFonts w:ascii="Candara" w:hAnsi="Candara"/>
          <w:sz w:val="24"/>
          <w:szCs w:val="24"/>
        </w:rPr>
        <w:t>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49068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Handout</w:t>
      </w:r>
      <w:r w:rsidR="00AD735F"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Overloading the Plus Operator</w:t>
      </w:r>
    </w:p>
    <w:p w:rsidR="00515F80" w:rsidRDefault="0049068F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Fill in the blanks:</w:t>
      </w:r>
    </w:p>
    <w:p w:rsidR="00515F80" w:rsidRDefault="0049068F" w:rsidP="00645E88">
      <w:pPr>
        <w:pStyle w:val="ListParagraph"/>
        <w:spacing w:before="36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C00000"/>
          <w:sz w:val="24"/>
          <w:szCs w:val="24"/>
        </w:rPr>
        <w:t xml:space="preserve">11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C00000"/>
          <w:sz w:val="24"/>
          <w:szCs w:val="24"/>
        </w:rPr>
        <w:t>22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49068F" w:rsidRDefault="0049068F" w:rsidP="00645E88">
      <w:pPr>
        <w:pStyle w:val="ListParagraph"/>
        <w:spacing w:before="36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Default="00645E88" w:rsidP="00645E88">
      <w:pPr>
        <w:pStyle w:val="ListParagraph"/>
        <w:spacing w:before="36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proofErr w:type="spellStart"/>
      <w:proofErr w:type="gramStart"/>
      <w:r>
        <w:rPr>
          <w:rFonts w:ascii="Consolas" w:hAnsi="Consolas" w:cs="Consolas"/>
          <w:b/>
          <w:color w:val="0070C0"/>
          <w:sz w:val="24"/>
          <w:szCs w:val="24"/>
        </w:rPr>
        <w:t>str</w:t>
      </w:r>
      <w:proofErr w:type="spellEnd"/>
      <w:r>
        <w:rPr>
          <w:rFonts w:ascii="Consolas" w:hAnsi="Consolas" w:cs="Consolas"/>
          <w:b/>
          <w:color w:val="0070C0"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 + </w:t>
      </w:r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) +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Pr="00645E88" w:rsidRDefault="00645E88" w:rsidP="00645E88">
      <w:pPr>
        <w:pStyle w:val="ListParagraph"/>
        <w:spacing w:before="36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645E88">
        <w:rPr>
          <w:rFonts w:ascii="Consolas" w:hAnsi="Consolas" w:cs="Consolas"/>
          <w:b/>
          <w:color w:val="C00000"/>
          <w:sz w:val="24"/>
          <w:szCs w:val="24"/>
        </w:rPr>
        <w:t>33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</w:t>
      </w:r>
      <w:r>
        <w:rPr>
          <w:rFonts w:ascii="Candara" w:hAnsi="Candara" w:cs="Courier New"/>
          <w:sz w:val="24"/>
          <w:szCs w:val="24"/>
        </w:rPr>
        <w:t>luates to ___________________ (this one is a trick question)</w:t>
      </w:r>
    </w:p>
    <w:p w:rsidR="00515F80" w:rsidRDefault="0049068F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Suppose you have variables x, y and z, each of whose values are integers.  Write a</w:t>
      </w:r>
      <w:r w:rsidR="00645E88">
        <w:rPr>
          <w:rFonts w:ascii="Candara" w:hAnsi="Candara" w:cs="Courier New"/>
          <w:sz w:val="24"/>
          <w:szCs w:val="24"/>
        </w:rPr>
        <w:t xml:space="preserve"> single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that would print those 3 values separated by commas, with </w:t>
      </w:r>
      <w:r w:rsidR="00645E88">
        <w:rPr>
          <w:rFonts w:ascii="Candara" w:hAnsi="Candara" w:cs="Courier New"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spaces.  For example, the </w:t>
      </w:r>
      <w:r w:rsidRPr="00645E88">
        <w:rPr>
          <w:rFonts w:ascii="Consolas" w:hAnsi="Consolas" w:cs="Consolas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might yield:</w:t>
      </w:r>
    </w:p>
    <w:p w:rsidR="0049068F" w:rsidRPr="0049068F" w:rsidRDefault="0049068F" w:rsidP="0049068F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49068F">
        <w:rPr>
          <w:rFonts w:ascii="Consolas" w:hAnsi="Consolas" w:cs="Consolas"/>
          <w:b/>
          <w:sz w:val="24"/>
          <w:szCs w:val="24"/>
        </w:rPr>
        <w:t>4,72,3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 xml:space="preserve">or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49068F">
        <w:rPr>
          <w:rFonts w:ascii="Consolas" w:hAnsi="Consolas" w:cs="Consolas"/>
          <w:b/>
          <w:sz w:val="24"/>
          <w:szCs w:val="24"/>
        </w:rPr>
        <w:t>101</w:t>
      </w:r>
      <w:proofErr w:type="gramStart"/>
      <w:r w:rsidRPr="0049068F">
        <w:rPr>
          <w:rFonts w:ascii="Consolas" w:hAnsi="Consolas" w:cs="Consolas"/>
          <w:b/>
          <w:sz w:val="24"/>
          <w:szCs w:val="24"/>
        </w:rPr>
        <w:t>,55,17</w:t>
      </w:r>
      <w:proofErr w:type="gramEnd"/>
    </w:p>
    <w:p w:rsidR="00645E88" w:rsidRDefault="00645E88" w:rsidP="00645E8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Note that something like   </w:t>
      </w:r>
      <w:r w:rsidRPr="00645E88">
        <w:rPr>
          <w:rFonts w:ascii="Consolas" w:hAnsi="Consolas" w:cs="Consolas"/>
          <w:b/>
          <w:sz w:val="24"/>
          <w:szCs w:val="24"/>
        </w:rPr>
        <w:t xml:space="preserve">print(x, y, </w:t>
      </w:r>
      <w:proofErr w:type="gramStart"/>
      <w:r w:rsidRPr="00645E88">
        <w:rPr>
          <w:rFonts w:ascii="Consolas" w:hAnsi="Consolas" w:cs="Consolas"/>
          <w:b/>
          <w:sz w:val="24"/>
          <w:szCs w:val="24"/>
        </w:rPr>
        <w:t>z</w:t>
      </w:r>
      <w:proofErr w:type="gramEnd"/>
      <w:r w:rsidRPr="00645E88">
        <w:rPr>
          <w:rFonts w:ascii="Consolas" w:hAnsi="Consolas" w:cs="Consolas"/>
          <w:b/>
          <w:sz w:val="24"/>
          <w:szCs w:val="24"/>
        </w:rPr>
        <w:t xml:space="preserve">) </w:t>
      </w:r>
      <w:r>
        <w:rPr>
          <w:rFonts w:ascii="Candara" w:hAnsi="Candara" w:cs="Courier New"/>
          <w:sz w:val="24"/>
          <w:szCs w:val="24"/>
        </w:rPr>
        <w:t>will NOT solve this problem – it puts spaces between each item that it prints.</w:t>
      </w:r>
    </w:p>
    <w:p w:rsidR="00645E88" w:rsidRDefault="00645E88" w:rsidP="00645E8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45E88" w:rsidRDefault="00645E88" w:rsidP="00645E8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75B6B" w:rsidRPr="00F75B6B" w:rsidRDefault="00F75B6B" w:rsidP="00F75B6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Handout:  </w:t>
      </w:r>
      <w:r>
        <w:rPr>
          <w:rFonts w:ascii="Candara" w:hAnsi="Candara"/>
          <w:b/>
          <w:i/>
          <w:sz w:val="24"/>
          <w:szCs w:val="24"/>
        </w:rPr>
        <w:t>Accumulating Sequences</w:t>
      </w:r>
    </w:p>
    <w:p w:rsidR="00D14B62" w:rsidRDefault="00E338CB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</w:t>
      </w:r>
      <w:r w:rsidR="00FA27E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the following function, per its specification</w:t>
      </w:r>
      <w:r w:rsidR="00FA27E8">
        <w:rPr>
          <w:rFonts w:ascii="Candara" w:hAnsi="Candara" w:cs="Courier New"/>
          <w:sz w:val="24"/>
          <w:szCs w:val="24"/>
        </w:rPr>
        <w:t>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="00F75B6B">
        <w:rPr>
          <w:rFonts w:ascii="Consolas" w:hAnsi="Consolas" w:cs="Consolas"/>
          <w:b/>
          <w:bCs/>
          <w:color w:val="000000"/>
          <w:sz w:val="24"/>
          <w:szCs w:val="24"/>
        </w:rPr>
        <w:t>make_list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(</w:t>
      </w:r>
      <w:r w:rsidR="00F75B6B">
        <w:rPr>
          <w:rFonts w:ascii="Consolas" w:hAnsi="Consolas" w:cs="Consolas"/>
          <w:color w:val="000000"/>
          <w:sz w:val="24"/>
          <w:szCs w:val="24"/>
        </w:rPr>
        <w:t>n</w:t>
      </w:r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Pr="00F75B6B" w:rsidRDefault="00D14B62" w:rsidP="00F75B6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  <w:r w:rsid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Returns </w:t>
      </w:r>
      <w:r w:rsidR="00F75B6B"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the list [1, 2, 3, 4, </w:t>
      </w:r>
      <w:proofErr w:type="gramStart"/>
      <w:r w:rsidR="00F75B6B" w:rsidRPr="00F75B6B">
        <w:rPr>
          <w:rFonts w:ascii="Consolas" w:hAnsi="Consolas" w:cs="Consolas"/>
          <w:i/>
          <w:iCs/>
          <w:color w:val="00AA00"/>
          <w:sz w:val="24"/>
          <w:szCs w:val="24"/>
        </w:rPr>
        <w:t>5, ...</w:t>
      </w:r>
      <w:proofErr w:type="gramEnd"/>
      <w:r w:rsidR="00F75B6B"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n],</w:t>
      </w:r>
    </w:p>
    <w:p w:rsidR="00D14B62" w:rsidRPr="00F75B6B" w:rsidRDefault="00F75B6B" w:rsidP="00F75B6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where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n is the given argument.</w:t>
      </w:r>
    </w:p>
    <w:p w:rsidR="00E338CB" w:rsidRPr="00F75B6B" w:rsidRDefault="00D14B62" w:rsidP="00F75B6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</w:t>
      </w:r>
      <w:r w:rsid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gument is a </w:t>
      </w:r>
      <w:r w:rsidR="00F75B6B">
        <w:rPr>
          <w:rFonts w:ascii="Consolas" w:hAnsi="Consolas" w:cs="Consolas"/>
          <w:i/>
          <w:iCs/>
          <w:color w:val="00AA00"/>
          <w:sz w:val="24"/>
          <w:szCs w:val="24"/>
        </w:rPr>
        <w:t>positive integer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  <w:r w:rsid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75B6B" w:rsidRDefault="00F75B6B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75B6B" w:rsidRDefault="00D14B62" w:rsidP="00F75B6B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paper) the following function, per its specification.</w:t>
      </w:r>
    </w:p>
    <w:p w:rsidR="00F75B6B" w:rsidRDefault="00F75B6B" w:rsidP="00F75B6B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r w:rsidRPr="00F75B6B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r w:rsidRPr="00F75B6B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Pr="00F75B6B">
        <w:rPr>
          <w:rFonts w:ascii="Consolas" w:hAnsi="Consolas" w:cs="Consolas"/>
          <w:b/>
          <w:bCs/>
          <w:color w:val="000000"/>
          <w:sz w:val="24"/>
          <w:szCs w:val="24"/>
        </w:rPr>
        <w:t>make_</w:t>
      </w:r>
      <w:r w:rsidR="00E12A87">
        <w:rPr>
          <w:rFonts w:ascii="Consolas" w:hAnsi="Consolas" w:cs="Consolas"/>
          <w:b/>
          <w:bCs/>
          <w:color w:val="000000"/>
          <w:sz w:val="24"/>
          <w:szCs w:val="24"/>
        </w:rPr>
        <w:t>string</w:t>
      </w:r>
      <w:bookmarkStart w:id="0" w:name="_GoBack"/>
      <w:bookmarkEnd w:id="0"/>
      <w:proofErr w:type="spellEnd"/>
      <w:r w:rsidRPr="00F75B6B">
        <w:rPr>
          <w:rFonts w:ascii="Consolas" w:hAnsi="Consolas" w:cs="Consolas"/>
          <w:color w:val="000000"/>
          <w:sz w:val="24"/>
          <w:szCs w:val="24"/>
        </w:rPr>
        <w:t>(n):</w:t>
      </w:r>
    </w:p>
    <w:p w:rsidR="00F75B6B" w:rsidRDefault="00F75B6B" w:rsidP="00F75B6B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Returns the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string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'12345678910111213...'</w:t>
      </w:r>
    </w:p>
    <w:p w:rsidR="00F75B6B" w:rsidRDefault="00F75B6B" w:rsidP="00F75B6B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where</w:t>
      </w:r>
      <w:proofErr w:type="gramEnd"/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the last number in the string is the given integer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F75B6B" w:rsidRPr="00F75B6B" w:rsidRDefault="00F75B6B" w:rsidP="00F75B6B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Precondition: The argument is a positive integer. """</w:t>
      </w: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07AED" w:rsidRDefault="00C07AED" w:rsidP="00C07AE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="00032506">
        <w:rPr>
          <w:rFonts w:ascii="Candara" w:hAnsi="Candara"/>
          <w:b/>
          <w:i/>
          <w:sz w:val="24"/>
          <w:szCs w:val="24"/>
        </w:rPr>
        <w:t>Patterns for Iterating Through Sequences</w:t>
      </w:r>
      <w:r w:rsidR="00D40E91">
        <w:rPr>
          <w:rFonts w:ascii="Candara" w:hAnsi="Candara"/>
          <w:sz w:val="24"/>
          <w:szCs w:val="24"/>
        </w:rPr>
        <w:t xml:space="preserve"> [</w:t>
      </w:r>
      <w:r w:rsidR="00032506">
        <w:rPr>
          <w:rFonts w:ascii="Candara" w:hAnsi="Candara"/>
          <w:sz w:val="24"/>
          <w:szCs w:val="24"/>
        </w:rPr>
        <w:t>15</w:t>
      </w:r>
      <w:r w:rsidR="00743CF5">
        <w:rPr>
          <w:rFonts w:ascii="Candara" w:hAnsi="Candara"/>
          <w:sz w:val="24"/>
          <w:szCs w:val="24"/>
        </w:rPr>
        <w:t>:21</w:t>
      </w:r>
      <w:r>
        <w:rPr>
          <w:rFonts w:ascii="Candara" w:hAnsi="Candara"/>
          <w:sz w:val="24"/>
          <w:szCs w:val="24"/>
        </w:rPr>
        <w:t xml:space="preserve"> minutes]</w:t>
      </w:r>
    </w:p>
    <w:p w:rsidR="00032506" w:rsidRDefault="00032506" w:rsidP="00032506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 the following function, per its specification.</w:t>
      </w:r>
    </w:p>
    <w:p w:rsidR="00032506" w:rsidRDefault="00032506" w:rsidP="00032506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F75B6B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F75B6B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find_negative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seq</w:t>
      </w:r>
      <w:proofErr w:type="spellEnd"/>
      <w:r w:rsidRPr="00F75B6B">
        <w:rPr>
          <w:rFonts w:ascii="Consolas" w:hAnsi="Consolas" w:cs="Consolas"/>
          <w:color w:val="000000"/>
          <w:sz w:val="24"/>
          <w:szCs w:val="24"/>
        </w:rPr>
        <w:t>):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Returns the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index of the first negative number in the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given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sequence of numbers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Precondition: The argument is a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sequence of numbers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. """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Pr="00F75B6B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032506" w:rsidRDefault="00032506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032506" w:rsidRDefault="00032506" w:rsidP="00032506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paper) the following function, per its specification.</w:t>
      </w:r>
    </w:p>
    <w:p w:rsidR="00032506" w:rsidRDefault="00032506" w:rsidP="00032506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F75B6B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F75B6B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max_stutter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(string</w:t>
      </w:r>
      <w:r w:rsidRPr="00F75B6B">
        <w:rPr>
          <w:rFonts w:ascii="Consolas" w:hAnsi="Consolas" w:cs="Consolas"/>
          <w:color w:val="000000"/>
          <w:sz w:val="24"/>
          <w:szCs w:val="24"/>
        </w:rPr>
        <w:t>):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Returns the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largest of times a letter is repeated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twice-in-a-row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in the given string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For example: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 '</w:t>
      </w:r>
      <w:proofErr w:type="spellStart"/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xhhbrrs</w:t>
      </w:r>
      <w:proofErr w:type="spellEnd"/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   returns 2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 '</w:t>
      </w:r>
      <w:proofErr w:type="spellStart"/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xxxx</w:t>
      </w:r>
      <w:proofErr w:type="spellEnd"/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      returns 3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 '</w:t>
      </w:r>
      <w:proofErr w:type="spellStart"/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xaxaxa</w:t>
      </w:r>
      <w:proofErr w:type="spellEnd"/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    returns 0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Precondition: The argument is a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string.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Pr="00F75B6B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032506" w:rsidRDefault="00032506" w:rsidP="00032506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 the following function, per its specification.</w:t>
      </w:r>
    </w:p>
    <w:p w:rsidR="00032506" w:rsidRDefault="00032506" w:rsidP="00032506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F75B6B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F75B6B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max_element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seq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, n</w:t>
      </w:r>
      <w:r w:rsidRPr="00F75B6B">
        <w:rPr>
          <w:rFonts w:ascii="Consolas" w:hAnsi="Consolas" w:cs="Consolas"/>
          <w:color w:val="000000"/>
          <w:sz w:val="24"/>
          <w:szCs w:val="24"/>
        </w:rPr>
        <w:t>):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Returns the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largest number in the first n numbers of the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given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sequence of numbers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Precondition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s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: The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first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argument is a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sequence of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numbers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, the second argument is a positive integer,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the length of the given sequence is at least</w:t>
      </w:r>
    </w:p>
    <w:p w:rsidR="00032506" w:rsidRPr="00F75B6B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the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given n.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F75B6B" w:rsidRDefault="00F75B6B" w:rsidP="0003250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E07777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544" w:rsidRDefault="00BE1544" w:rsidP="00117AA5">
      <w:pPr>
        <w:spacing w:after="0" w:line="240" w:lineRule="auto"/>
      </w:pPr>
      <w:r>
        <w:separator/>
      </w:r>
    </w:p>
  </w:endnote>
  <w:endnote w:type="continuationSeparator" w:id="0">
    <w:p w:rsidR="00BE1544" w:rsidRDefault="00BE1544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544" w:rsidRDefault="00BE1544" w:rsidP="00117AA5">
      <w:pPr>
        <w:spacing w:after="0" w:line="240" w:lineRule="auto"/>
      </w:pPr>
      <w:r>
        <w:separator/>
      </w:r>
    </w:p>
  </w:footnote>
  <w:footnote w:type="continuationSeparator" w:id="0">
    <w:p w:rsidR="00BE1544" w:rsidRDefault="00BE1544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BE1544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E12A87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E12A87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11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BE1544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E12A87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E12A87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55F3A"/>
    <w:rsid w:val="000609F8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B471C"/>
    <w:rsid w:val="001C7B8B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876BD"/>
    <w:rsid w:val="0049068F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A26B9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4B62"/>
    <w:rsid w:val="00D15A28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2486</TotalTime>
  <Pages>3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47</cp:revision>
  <cp:lastPrinted>2011-12-01T17:47:00Z</cp:lastPrinted>
  <dcterms:created xsi:type="dcterms:W3CDTF">2012-03-20T15:48:00Z</dcterms:created>
  <dcterms:modified xsi:type="dcterms:W3CDTF">2013-03-28T14:24:00Z</dcterms:modified>
</cp:coreProperties>
</file>