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51" w:rsidRPr="008E1858" w:rsidRDefault="00B76B51" w:rsidP="00B76B51">
      <w:pPr>
        <w:spacing w:before="120" w:after="0" w:line="240" w:lineRule="auto"/>
        <w:outlineLvl w:val="0"/>
        <w:rPr>
          <w:rFonts w:ascii="Candara" w:hAnsi="Candara" w:cstheme="minorHAnsi"/>
          <w:b/>
          <w:sz w:val="28"/>
          <w:szCs w:val="28"/>
        </w:rPr>
      </w:pPr>
      <w:bookmarkStart w:id="0" w:name="_GoBack"/>
      <w:bookmarkEnd w:id="0"/>
      <w:r w:rsidRPr="008E1858">
        <w:rPr>
          <w:rFonts w:ascii="Candara" w:hAnsi="Candara"/>
          <w:b/>
          <w:sz w:val="28"/>
          <w:szCs w:val="28"/>
        </w:rPr>
        <w:t>Name:  ______________________________________</w:t>
      </w:r>
      <w:r>
        <w:rPr>
          <w:rFonts w:ascii="Candara" w:hAnsi="Candara"/>
          <w:b/>
          <w:sz w:val="28"/>
          <w:szCs w:val="28"/>
        </w:rPr>
        <w:t xml:space="preserve"> </w:t>
      </w:r>
      <w:r w:rsidR="00AD735F">
        <w:rPr>
          <w:rFonts w:ascii="Candara" w:hAnsi="Candara"/>
          <w:b/>
          <w:sz w:val="28"/>
          <w:szCs w:val="28"/>
        </w:rPr>
        <w:t xml:space="preserve"> </w:t>
      </w:r>
    </w:p>
    <w:p w:rsidR="002D651A" w:rsidRDefault="00B76B51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Pr="00157092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157092">
        <w:rPr>
          <w:rFonts w:ascii="Candara" w:hAnsi="Candara"/>
          <w:sz w:val="24"/>
          <w:szCs w:val="24"/>
        </w:rPr>
        <w:t xml:space="preserve">Make additional notes as desired.  </w:t>
      </w:r>
      <w:r w:rsidRPr="00157092">
        <w:rPr>
          <w:rFonts w:ascii="Candara" w:hAnsi="Candara"/>
          <w:b/>
          <w:i/>
          <w:sz w:val="24"/>
          <w:szCs w:val="24"/>
        </w:rPr>
        <w:t>Not sure of an answer?</w:t>
      </w:r>
      <w:r w:rsidRPr="00157092">
        <w:rPr>
          <w:rFonts w:ascii="Candara" w:hAnsi="Candara"/>
          <w:sz w:val="24"/>
          <w:szCs w:val="24"/>
        </w:rPr>
        <w:t xml:space="preserve">  Ask your instructor to explain</w:t>
      </w:r>
      <w:r>
        <w:rPr>
          <w:rFonts w:ascii="Candara" w:hAnsi="Candara"/>
          <w:sz w:val="24"/>
          <w:szCs w:val="24"/>
        </w:rPr>
        <w:t xml:space="preserve"> in class</w:t>
      </w:r>
      <w:r w:rsidR="003575A6" w:rsidRPr="00157092">
        <w:rPr>
          <w:rFonts w:ascii="Candara" w:hAnsi="Candara"/>
          <w:sz w:val="24"/>
          <w:szCs w:val="24"/>
        </w:rPr>
        <w:t>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890FB4">
        <w:rPr>
          <w:rFonts w:ascii="Candara" w:hAnsi="Candara"/>
          <w:b/>
          <w:i/>
          <w:sz w:val="24"/>
          <w:szCs w:val="24"/>
        </w:rPr>
        <w:t>Debugger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74ED0">
        <w:rPr>
          <w:rFonts w:ascii="Candara" w:hAnsi="Candara"/>
          <w:sz w:val="24"/>
          <w:szCs w:val="24"/>
        </w:rPr>
        <w:t>13</w:t>
      </w:r>
      <w:r w:rsidR="00D95CBA">
        <w:rPr>
          <w:rFonts w:ascii="Candara" w:hAnsi="Candara"/>
          <w:sz w:val="24"/>
          <w:szCs w:val="24"/>
        </w:rPr>
        <w:t>:</w:t>
      </w:r>
      <w:r w:rsidR="00F74ED0">
        <w:rPr>
          <w:rFonts w:ascii="Candara" w:hAnsi="Candara"/>
          <w:sz w:val="24"/>
          <w:szCs w:val="24"/>
        </w:rPr>
        <w:t>04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890FB4" w:rsidRPr="00322C25" w:rsidRDefault="00890FB4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Note:  Don’t try to learn all the details of the Debugger – just breeze through this video to get the ideas, and return to it later as needed.  These questions highlight the main points:</w:t>
      </w:r>
    </w:p>
    <w:p w:rsidR="00016775" w:rsidRDefault="00890FB4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coder finds and fixes errors in her code, we call that: _____________________.</w:t>
      </w:r>
    </w:p>
    <w:p w:rsidR="00890FB4" w:rsidRDefault="00890FB4" w:rsidP="00890FB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Technically,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is the process one does </w:t>
      </w:r>
      <w:r w:rsidRPr="00890FB4">
        <w:rPr>
          <w:rFonts w:ascii="Candara" w:hAnsi="Candara" w:cs="Courier New"/>
          <w:b/>
          <w:i/>
          <w:sz w:val="24"/>
          <w:szCs w:val="24"/>
        </w:rPr>
        <w:t>after</w:t>
      </w:r>
      <w:r>
        <w:rPr>
          <w:rFonts w:ascii="Candara" w:hAnsi="Candara" w:cs="Courier New"/>
          <w:sz w:val="24"/>
          <w:szCs w:val="24"/>
        </w:rPr>
        <w:t xml:space="preserve"> producing the code (or at least after producing its first version), while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>
        <w:rPr>
          <w:rFonts w:ascii="Candara" w:hAnsi="Candara" w:cs="Courier New"/>
          <w:sz w:val="24"/>
          <w:szCs w:val="24"/>
        </w:rPr>
        <w:t xml:space="preserve"> is what the coder does to find and fix errors </w:t>
      </w:r>
      <w:r w:rsidRPr="00890FB4">
        <w:rPr>
          <w:rFonts w:ascii="Candara" w:hAnsi="Candara" w:cs="Courier New"/>
          <w:b/>
          <w:i/>
          <w:sz w:val="24"/>
          <w:szCs w:val="24"/>
        </w:rPr>
        <w:t>while</w:t>
      </w:r>
      <w:r>
        <w:rPr>
          <w:rFonts w:ascii="Candara" w:hAnsi="Candara" w:cs="Courier New"/>
          <w:sz w:val="24"/>
          <w:szCs w:val="24"/>
        </w:rPr>
        <w:t xml:space="preserve"> producing the code.</w:t>
      </w:r>
    </w:p>
    <w:p w:rsidR="00890FB4" w:rsidRDefault="00890FB4" w:rsidP="00890F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However, we will use the terms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>
        <w:rPr>
          <w:rFonts w:ascii="Candara" w:hAnsi="Candara" w:cs="Courier New"/>
          <w:sz w:val="24"/>
          <w:szCs w:val="24"/>
        </w:rPr>
        <w:br/>
        <w:t xml:space="preserve">and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interchangeably in CSSE 120.  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890FB4" w:rsidRDefault="00890FB4" w:rsidP="00890FB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set a </w:t>
      </w:r>
      <w:r w:rsidRPr="00890FB4">
        <w:rPr>
          <w:rFonts w:ascii="Candara" w:hAnsi="Candara" w:cs="Courier New"/>
          <w:b/>
          <w:i/>
          <w:sz w:val="24"/>
          <w:szCs w:val="24"/>
        </w:rPr>
        <w:t>breakpoint</w:t>
      </w:r>
      <w:r>
        <w:rPr>
          <w:rFonts w:ascii="Candara" w:hAnsi="Candara" w:cs="Courier New"/>
          <w:sz w:val="24"/>
          <w:szCs w:val="24"/>
        </w:rPr>
        <w:t xml:space="preserve"> and run the program to that point, </w:t>
      </w:r>
      <w:proofErr w:type="gramStart"/>
      <w:r>
        <w:rPr>
          <w:rFonts w:ascii="Candara" w:hAnsi="Candara" w:cs="Courier New"/>
          <w:sz w:val="24"/>
          <w:szCs w:val="24"/>
        </w:rPr>
        <w:t>pausing</w:t>
      </w:r>
      <w:proofErr w:type="gramEnd"/>
      <w:r>
        <w:rPr>
          <w:rFonts w:ascii="Candara" w:hAnsi="Candara" w:cs="Courier New"/>
          <w:sz w:val="24"/>
          <w:szCs w:val="24"/>
        </w:rPr>
        <w:t xml:space="preserve"> the execution at the breakpoint.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  <w:t>(circle your choice)</w:t>
      </w:r>
    </w:p>
    <w:p w:rsidR="00890FB4" w:rsidRDefault="00890FB4" w:rsidP="00890FB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 w:rsidRPr="00890FB4">
        <w:rPr>
          <w:rFonts w:ascii="Candara" w:hAnsi="Candara" w:cs="Courier New"/>
          <w:b/>
          <w:i/>
          <w:sz w:val="24"/>
          <w:szCs w:val="24"/>
        </w:rPr>
        <w:t>step</w:t>
      </w:r>
      <w:r>
        <w:rPr>
          <w:rFonts w:ascii="Candara" w:hAnsi="Candara" w:cs="Courier New"/>
          <w:sz w:val="24"/>
          <w:szCs w:val="24"/>
        </w:rPr>
        <w:br/>
        <w:t xml:space="preserve">through a program, line by line.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  <w:t>(circle your choice)</w:t>
      </w:r>
    </w:p>
    <w:p w:rsidR="00890FB4" w:rsidRDefault="00890FB4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>
        <w:rPr>
          <w:rFonts w:ascii="Candara" w:hAnsi="Candara" w:cs="Courier New"/>
          <w:b/>
          <w:i/>
          <w:sz w:val="24"/>
          <w:szCs w:val="24"/>
        </w:rPr>
        <w:t xml:space="preserve">see the values of the variables </w:t>
      </w:r>
      <w:r w:rsidRPr="00890FB4">
        <w:rPr>
          <w:rFonts w:ascii="Candara" w:hAnsi="Candara" w:cs="Courier New"/>
          <w:sz w:val="24"/>
          <w:szCs w:val="24"/>
        </w:rPr>
        <w:t>in your program and how they change as you step through program.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  <w:t>(circle your choice)</w:t>
      </w:r>
    </w:p>
    <w:p w:rsidR="00622C7C" w:rsidRDefault="00622C7C" w:rsidP="00622C7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262D3862" wp14:editId="2FD8C3B2">
            <wp:simplePos x="0" y="0"/>
            <wp:positionH relativeFrom="column">
              <wp:posOffset>4114165</wp:posOffset>
            </wp:positionH>
            <wp:positionV relativeFrom="paragraph">
              <wp:posOffset>257810</wp:posOffset>
            </wp:positionV>
            <wp:extent cx="2449830" cy="2211070"/>
            <wp:effectExtent l="19050" t="19050" r="26670" b="17780"/>
            <wp:wrapSquare wrapText="bothSides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2211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ndara" w:hAnsi="Candara" w:cs="Courier New"/>
          <w:sz w:val="24"/>
          <w:szCs w:val="24"/>
        </w:rPr>
        <w:t>Examine the code snippet to the right.</w:t>
      </w:r>
    </w:p>
    <w:p w:rsidR="00622C7C" w:rsidRPr="00622C7C" w:rsidRDefault="00622C7C" w:rsidP="00622C7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sz w:val="24"/>
          <w:szCs w:val="24"/>
        </w:rPr>
        <w:t>At what lines have breakpoints been set?</w:t>
      </w:r>
    </w:p>
    <w:p w:rsidR="00622C7C" w:rsidRDefault="00622C7C" w:rsidP="00622C7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what line is the program currently paused?</w:t>
      </w:r>
    </w:p>
    <w:p w:rsidR="00622C7C" w:rsidRDefault="00622C7C" w:rsidP="00622C7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this point:</w:t>
      </w:r>
    </w:p>
    <w:p w:rsidR="00622C7C" w:rsidRDefault="00622C7C" w:rsidP="00622C7C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Has the program just executed line 37, or</w:t>
      </w:r>
    </w:p>
    <w:p w:rsidR="00622C7C" w:rsidRDefault="00622C7C" w:rsidP="00622C7C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the program just about to execute line 37?</w:t>
      </w:r>
    </w:p>
    <w:p w:rsidR="00622C7C" w:rsidRPr="00622C7C" w:rsidRDefault="00622C7C" w:rsidP="00622C7C">
      <w:pPr>
        <w:spacing w:before="240" w:after="0" w:line="240" w:lineRule="auto"/>
        <w:ind w:left="576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sz w:val="24"/>
          <w:szCs w:val="24"/>
        </w:rPr>
        <w:t>(Circle your choice.)</w:t>
      </w:r>
    </w:p>
    <w:p w:rsidR="00890FB4" w:rsidRDefault="00890FB4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State, very briefly (just a few words for each is enough), what each of the following circled-in-red symbols do in the debugger:</w:t>
      </w:r>
    </w:p>
    <w:p w:rsidR="00890FB4" w:rsidRDefault="00622C7C" w:rsidP="00890F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AB2C864" wp14:editId="07BE4C1E">
                <wp:simplePos x="0" y="0"/>
                <wp:positionH relativeFrom="column">
                  <wp:posOffset>4194175</wp:posOffset>
                </wp:positionH>
                <wp:positionV relativeFrom="paragraph">
                  <wp:posOffset>128905</wp:posOffset>
                </wp:positionV>
                <wp:extent cx="977265" cy="598170"/>
                <wp:effectExtent l="0" t="0" r="0" b="0"/>
                <wp:wrapNone/>
                <wp:docPr id="14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265" cy="598170"/>
                          <a:chOff x="928988" y="0"/>
                          <a:chExt cx="1048330" cy="60007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4818" y="0"/>
                            <a:ext cx="9525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Oval 3"/>
                        <wps:cNvSpPr/>
                        <wps:spPr>
                          <a:xfrm>
                            <a:off x="928988" y="0"/>
                            <a:ext cx="332871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90FB4" w:rsidRDefault="00890FB4" w:rsidP="00890FB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30.25pt;margin-top:10.15pt;width:76.95pt;height:47.1pt;z-index:251663360" coordorigin="9289" coordsize="10483,6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0248;width:9525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fgCbDAAAA2gAAAA8AAABkcnMvZG93bnJldi54bWxEj09rAjEUxO8Fv0N4Qm81qxWrq1FEEOyt&#10;9c/B2yN57i5uXpYkums/vSkUehxm5jfMYtXZWtzJh8qxguEgA0Gsnam4UHA8bN+mIEJENlg7JgUP&#10;CrBa9l4WmBvX8jfd97EQCcIhRwVljE0uZdAlWQwD1xAn7+K8xZikL6Tx2Ca4reUoyybSYsVpocSG&#10;NiXp6/5mFXwG7X8Op+JjOxtP3td6057P0y+lXvvdeg4iUhf/w3/tnVEwgt8r6QbI5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5+AJsMAAADaAAAADwAAAAAAAAAAAAAAAACf&#10;AgAAZHJzL2Rvd25yZXYueG1sUEsFBgAAAAAEAAQA9wAAAI8DAAAAAA==&#10;" fillcolor="#4f81bd [3204]" strokecolor="black [3213]">
                  <v:imagedata r:id="rId10" o:title=""/>
                </v:shape>
                <v:oval id="Oval 3" o:spid="_x0000_s1028" style="position:absolute;left:9289;width:3329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/Vs8EA&#10;AADaAAAADwAAAGRycy9kb3ducmV2LnhtbESPS4vCMBSF98L8h3AHZqepHRWpjTIKA6OufOD60tw+&#10;sLkpTUarv94IgsvDeXycdNGZWlyodZVlBcNBBII4s7riQsHx8NufgnAeWWNtmRTcyMFi/tFLMdH2&#10;yju67H0hwgi7BBWU3jeJlC4ryaAb2IY4eLltDfog20LqFq9h3NQyjqKJNFhxIJTY0Kqk7Lz/N4G7&#10;XY7i+BQvx+f6vtpgPm60XSv19dn9zEB46vw7/Gr/aQXf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1bPBAAAA2gAAAA8AAAAAAAAAAAAAAAAAmAIAAGRycy9kb3du&#10;cmV2LnhtbFBLBQYAAAAABAAEAPUAAACGAwAAAAA=&#10;" filled="f" strokecolor="red" strokeweight="2pt">
                  <v:textbox>
                    <w:txbxContent>
                      <w:p w:rsidR="00890FB4" w:rsidRDefault="00890FB4" w:rsidP="00890FB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834AACA" wp14:editId="0788BD43">
                <wp:simplePos x="0" y="0"/>
                <wp:positionH relativeFrom="column">
                  <wp:posOffset>2268220</wp:posOffset>
                </wp:positionH>
                <wp:positionV relativeFrom="paragraph">
                  <wp:posOffset>198755</wp:posOffset>
                </wp:positionV>
                <wp:extent cx="1138555" cy="482600"/>
                <wp:effectExtent l="0" t="0" r="4445" b="0"/>
                <wp:wrapNone/>
                <wp:docPr id="10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8555" cy="482600"/>
                          <a:chOff x="439885" y="705633"/>
                          <a:chExt cx="1790700" cy="636683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885" y="732716"/>
                            <a:ext cx="17907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Oval 6"/>
                        <wps:cNvSpPr/>
                        <wps:spPr>
                          <a:xfrm>
                            <a:off x="820885" y="705633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90FB4" w:rsidRDefault="00890FB4" w:rsidP="00890FB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29" style="position:absolute;left:0;text-align:left;margin-left:178.6pt;margin-top:15.65pt;width:89.65pt;height:38pt;z-index:251660288;mso-width-relative:margin;mso-height-relative:margin" coordorigin="4398,7056" coordsize="17907,63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">
                <v:shape id="Picture 5" o:spid="_x0000_s1030" type="#_x0000_t75" style="position:absolute;left:4398;top:7327;width:1790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BqhjGAAAA2gAAAA8AAABkcnMvZG93bnJldi54bWxEj0FrwkAUhO+C/2F5BS9SNxFiJXUVFaS9&#10;KNQWxdsj+5qkZt+G7DZJ++u7gtDjMDPfMItVbyrRUuNKywriSQSCOLO65FzBx/vucQ7CeWSNlWVS&#10;8EMOVsvhYIGpth2/UXv0uQgQdikqKLyvUyldVpBBN7E1cfA+bWPQB9nkUjfYBbip5DSKZtJgyWGh&#10;wJq2BWXX47dRsNnsv/ZPyW5+1njw49NvfDm/VEqNHvr1MwhPvf8P39uvWkECtyvhBs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gGqGMYAAADaAAAADwAAAAAAAAAAAAAA&#10;AACfAgAAZHJzL2Rvd25yZXYueG1sUEsFBgAAAAAEAAQA9wAAAJIDAAAAAA==&#10;" fillcolor="#4f81bd [3204]" strokecolor="black [3213]">
                  <v:imagedata r:id="rId12" o:title=""/>
                </v:shape>
                <v:oval id="Oval 6" o:spid="_x0000_s1031" style="position:absolute;left:8208;top:7056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h2K78A&#10;AADaAAAADwAAAGRycy9kb3ducmV2LnhtbESPS6vCMBCF94L/IYzgTlOLyqUaRQXBx0qvuB6asS02&#10;k9JErf56IwguD+fxcabzxpTiTrUrLCsY9CMQxKnVBWcKTv/r3h8I55E1lpZJwZMczGft1hQTbR98&#10;oPvRZyKMsEtQQe59lUjp0pwMur6tiIN3sbVBH2SdSV3jI4ybUsZRNJYGCw6EHCta5ZRejzcTuPvl&#10;MI7P8XJ0LV+rHV5GlbZbpbqdZjEB4anxv/C3vdEKxvC5Em6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qHYrvwAAANoAAAAPAAAAAAAAAAAAAAAAAJgCAABkcnMvZG93bnJl&#10;di54bWxQSwUGAAAAAAQABAD1AAAAhAMAAAAA&#10;" filled="f" strokecolor="red" strokeweight="2pt">
                  <v:textbox>
                    <w:txbxContent>
                      <w:p w:rsidR="00890FB4" w:rsidRDefault="00890FB4" w:rsidP="00890FB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="00890FB4"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3D15775" wp14:editId="3114EC1C">
                <wp:simplePos x="0" y="0"/>
                <wp:positionH relativeFrom="column">
                  <wp:posOffset>350304</wp:posOffset>
                </wp:positionH>
                <wp:positionV relativeFrom="paragraph">
                  <wp:posOffset>200517</wp:posOffset>
                </wp:positionV>
                <wp:extent cx="1104900" cy="391795"/>
                <wp:effectExtent l="0" t="0" r="0" b="8255"/>
                <wp:wrapNone/>
                <wp:docPr id="36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91795"/>
                          <a:chOff x="0" y="1281710"/>
                          <a:chExt cx="1129553" cy="403264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84925"/>
                            <a:ext cx="1129553" cy="40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Oval 9"/>
                        <wps:cNvSpPr/>
                        <wps:spPr>
                          <a:xfrm>
                            <a:off x="104329" y="1281710"/>
                            <a:ext cx="383228" cy="3664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90FB4" w:rsidRDefault="00890FB4" w:rsidP="00890FB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5" o:spid="_x0000_s1032" style="position:absolute;left:0;text-align:left;margin-left:27.6pt;margin-top:15.8pt;width:87pt;height:30.85pt;z-index:251661312;mso-width-relative:margin;mso-height-relative:margin" coordorigin=",12817" coordsize="11295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">
                <v:shape id="Picture 8" o:spid="_x0000_s1033" type="#_x0000_t75" style="position:absolute;top:12849;width:11295;height:4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Q03zAAAAA2gAAAA8AAABkcnMvZG93bnJldi54bWxET89rwjAUvg/8H8ITvIyZKiqzGkUGE2+y&#10;zjGPz+bZFpuXkkRb/euXg7Djx/d7ue5MLW7kfGVZwWiYgCDOra64UHD4/nx7B+EDssbaMim4k4f1&#10;qveyxFTblr/oloVCxBD2KSooQ2hSKX1ekkE/tA1x5M7WGQwRukJqh20MN7UcJ8lMGqw4NpTY0EdJ&#10;+SW7GgV1tuPHdKLD+XX+w7/7o9u2m5NSg363WYAI1IV/8dO90wri1ngl3gC5+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ZDTfMAAAADaAAAADwAAAAAAAAAAAAAAAACfAgAA&#10;ZHJzL2Rvd25yZXYueG1sUEsFBgAAAAAEAAQA9wAAAIwDAAAAAA==&#10;" fillcolor="#4f81bd [3204]" strokecolor="black [3213]">
                  <v:imagedata r:id="rId14" o:title=""/>
                </v:shape>
                <v:oval id="Oval 9" o:spid="_x0000_s1034" style="position:absolute;left:1043;top:12817;width:3832;height:3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fiWcEA&#10;AADaAAAADwAAAGRycy9kb3ducmV2LnhtbESPS4vCMBSF98L8h3AHZqepZRStjTIKA6OufOD60tw+&#10;sLkpTUarv94IgsvDeXycdNGZWlyodZVlBcNBBII4s7riQsHx8NufgHAeWWNtmRTcyMFi/tFLMdH2&#10;yju67H0hwgi7BBWU3jeJlC4ryaAb2IY4eLltDfog20LqFq9h3NQyjqKxNFhxIJTY0Kqk7Lz/N4G7&#10;XX7H8Slejs71fbXBfNRou1bq67P7mYHw1Pl3+NX+0wqm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34lnBAAAA2gAAAA8AAAAAAAAAAAAAAAAAmAIAAGRycy9kb3du&#10;cmV2LnhtbFBLBQYAAAAABAAEAPUAAACGAwAAAAA=&#10;" filled="f" strokecolor="red" strokeweight="2pt">
                  <v:textbox>
                    <w:txbxContent>
                      <w:p w:rsidR="00890FB4" w:rsidRDefault="00890FB4" w:rsidP="00890FB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</w:p>
    <w:p w:rsidR="00890FB4" w:rsidRDefault="00890FB4" w:rsidP="00890F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90FB4" w:rsidRPr="00622C7C" w:rsidRDefault="00890FB4" w:rsidP="00622C7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622C7C" w:rsidRPr="00622C7C" w:rsidRDefault="00622C7C" w:rsidP="00622C7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4759595" wp14:editId="4DF84A19">
                <wp:simplePos x="0" y="0"/>
                <wp:positionH relativeFrom="column">
                  <wp:posOffset>4233545</wp:posOffset>
                </wp:positionH>
                <wp:positionV relativeFrom="paragraph">
                  <wp:posOffset>-111125</wp:posOffset>
                </wp:positionV>
                <wp:extent cx="929640" cy="427990"/>
                <wp:effectExtent l="0" t="19050" r="22860" b="1016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9640" cy="427990"/>
                          <a:chOff x="0" y="0"/>
                          <a:chExt cx="1231900" cy="6096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" y="0"/>
                            <a:ext cx="11557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0" y="7918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90FB4" w:rsidRDefault="00890FB4" w:rsidP="00890FB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35" style="position:absolute;left:0;text-align:left;margin-left:333.35pt;margin-top:-8.75pt;width:73.2pt;height:33.7pt;z-index:251665408;mso-width-relative:margin;mso-height-relative:margin" coordsize="12319,6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">
                <v:shape id="Picture 7" o:spid="_x0000_s1036" type="#_x0000_t75" style="position:absolute;left:762;width:1155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R1XvBAAAA2gAAAA8AAABkcnMvZG93bnJldi54bWxEj92KwjAUhO8F3yEcYe80VRd/qlFUWNi9&#10;8KLqAxyaY1NsTkoTa92n3ywIXg4z8w2z3na2Ei01vnSsYDxKQBDnTpdcKLicv4YLED4ga6wck4In&#10;edhu+r01pto9OKP2FAoRIexTVGBCqFMpfW7Ioh+5mjh6V9dYDFE2hdQNPiLcVnKSJDNpseS4YLCm&#10;g6H8drpbBQnqydjQdL/Mfp7y85ePZNulUh+DbrcCEagL7/Cr/a0VzOH/SrwBcvM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1R1XvBAAAA2gAAAA8AAAAAAAAAAAAAAAAAnwIA&#10;AGRycy9kb3ducmV2LnhtbFBLBQYAAAAABAAEAPcAAACNAwAAAAA=&#10;" fillcolor="#4f81bd [3204]" stroked="t" strokecolor="black [3213]">
                  <v:imagedata r:id="rId16" o:title=""/>
                </v:shape>
                <v:oval id="Oval 11" o:spid="_x0000_s1037" style="position:absolute;top:79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>
                  <v:textbox>
                    <w:txbxContent>
                      <w:p w:rsidR="00890FB4" w:rsidRDefault="00890FB4" w:rsidP="00890FB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4AEDA49" wp14:editId="22F906C7">
                <wp:simplePos x="0" y="0"/>
                <wp:positionH relativeFrom="column">
                  <wp:posOffset>5063490</wp:posOffset>
                </wp:positionH>
                <wp:positionV relativeFrom="paragraph">
                  <wp:posOffset>495935</wp:posOffset>
                </wp:positionV>
                <wp:extent cx="795655" cy="473710"/>
                <wp:effectExtent l="0" t="19050" r="23495" b="21590"/>
                <wp:wrapNone/>
                <wp:docPr id="1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5655" cy="473710"/>
                          <a:chOff x="514911" y="820931"/>
                          <a:chExt cx="1152757" cy="63817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2768" y="820931"/>
                            <a:ext cx="11049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Oval 15"/>
                        <wps:cNvSpPr/>
                        <wps:spPr>
                          <a:xfrm>
                            <a:off x="514911" y="82093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90FB4" w:rsidRDefault="00890FB4" w:rsidP="00890FB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38" style="position:absolute;left:0;text-align:left;margin-left:398.7pt;margin-top:39.05pt;width:62.65pt;height:37.3pt;z-index:251666432;mso-width-relative:margin;mso-height-relative:margin" coordorigin="5149,8209" coordsize="11527,6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">
                <v:shape id="Picture 13" o:spid="_x0000_s1039" type="#_x0000_t75" style="position:absolute;left:5627;top:8209;width:11049;height:6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sUcnCAAAA2wAAAA8AAABkcnMvZG93bnJldi54bWxET9tKw0AQfRf6D8sUfBG78UIpabelKEIQ&#10;FIwF8W3MTpOl2dmQHZP4964g9G0O5zqb3eRbNVAfXWADN4sMFHEVrOPawOH96XoFKgqyxTYwGfih&#10;CLvt7GKDuQ0jv9FQSq1SCMccDTQiXa51rBryGBehI07cMfQeJcG+1rbHMYX7Vt9m2VJ7dJwaGuzo&#10;oaHqVH57A+7qdfxy94MUn8Xy8aN8fsmYxZjL+bRfgxKa5Cz+dxc2zb+Dv1/SAXr7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LFHJwgAAANsAAAAPAAAAAAAAAAAAAAAAAJ8C&#10;AABkcnMvZG93bnJldi54bWxQSwUGAAAAAAQABAD3AAAAjgMAAAAA&#10;" fillcolor="#4f81bd [3204]" stroked="t" strokecolor="black [3213]">
                  <v:imagedata r:id="rId18" o:title=""/>
                </v:shape>
                <v:oval id="Oval 15" o:spid="_x0000_s1040" style="position:absolute;left:5149;top:8209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I6sMA&#10;AADbAAAADwAAAGRycy9kb3ducmV2LnhtbESPQWvCQBCF7wX/wzKCt7oxmCLRNZiAYNtTVTwP2TEJ&#10;ZmdDdo2xv75bKPQ2w3vzvjebbDStGKh3jWUFi3kEgri0uuFKwfm0f12BcB5ZY2uZFDzJQbadvGww&#10;1fbBXzQcfSVCCLsUFdTed6mUrqzJoJvbjjhoV9sb9GHtK6l7fIRw08o4it6kwYYDocaOiprK2/Fu&#10;AvczX8bxJc6TW/tdfOA16bR9V2o2HXdrEJ5G/2/+uz7oUD+B31/CAH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LI6sMAAADbAAAADwAAAAAAAAAAAAAAAACYAgAAZHJzL2Rv&#10;d25yZXYueG1sUEsFBgAAAAAEAAQA9QAAAIgDAAAAAA==&#10;" filled="f" strokecolor="red" strokeweight="2pt">
                  <v:textbox>
                    <w:txbxContent>
                      <w:p w:rsidR="00890FB4" w:rsidRDefault="00890FB4" w:rsidP="00890FB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622C7C">
        <w:rPr>
          <w:rFonts w:ascii="Candara" w:hAnsi="Candara" w:cs="Courier New"/>
          <w:b/>
          <w:i/>
          <w:sz w:val="24"/>
          <w:szCs w:val="24"/>
        </w:rPr>
        <w:t>Step Into</w:t>
      </w:r>
      <w:r>
        <w:rPr>
          <w:rFonts w:ascii="Candara" w:hAnsi="Candara" w:cs="Courier New"/>
          <w:sz w:val="24"/>
          <w:szCs w:val="24"/>
        </w:rPr>
        <w:t xml:space="preserve"> button runs the next statement in the program.</w:t>
      </w:r>
      <w:r>
        <w:rPr>
          <w:rFonts w:ascii="Candara" w:hAnsi="Candara" w:cs="Courier New"/>
          <w:sz w:val="24"/>
          <w:szCs w:val="24"/>
        </w:rPr>
        <w:br/>
      </w:r>
      <w:r w:rsidRPr="00622C7C">
        <w:rPr>
          <w:rFonts w:ascii="Candara" w:hAnsi="Candara" w:cs="Courier New"/>
          <w:sz w:val="24"/>
          <w:szCs w:val="24"/>
        </w:rPr>
        <w:t>Explain, very briefly:</w:t>
      </w:r>
    </w:p>
    <w:p w:rsidR="00622C7C" w:rsidRDefault="00622C7C" w:rsidP="00622C7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Over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</w:t>
      </w:r>
    </w:p>
    <w:p w:rsidR="00622C7C" w:rsidRDefault="00622C7C" w:rsidP="00622C7C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622C7C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622C7C" w:rsidRDefault="00622C7C" w:rsidP="00622C7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685B51E" wp14:editId="12821BEA">
                <wp:simplePos x="0" y="0"/>
                <wp:positionH relativeFrom="column">
                  <wp:posOffset>5280200</wp:posOffset>
                </wp:positionH>
                <wp:positionV relativeFrom="paragraph">
                  <wp:posOffset>78572</wp:posOffset>
                </wp:positionV>
                <wp:extent cx="880745" cy="484505"/>
                <wp:effectExtent l="0" t="19050" r="14605" b="10795"/>
                <wp:wrapNone/>
                <wp:docPr id="1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0745" cy="484505"/>
                          <a:chOff x="891033" y="1623190"/>
                          <a:chExt cx="1166367" cy="597094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3925" y="1629734"/>
                            <a:ext cx="113347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Oval 18"/>
                        <wps:cNvSpPr/>
                        <wps:spPr>
                          <a:xfrm>
                            <a:off x="891033" y="1623190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90FB4" w:rsidRDefault="00890FB4" w:rsidP="00890FB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41" style="position:absolute;left:0;text-align:left;margin-left:415.75pt;margin-top:6.2pt;width:69.35pt;height:38.15pt;z-index:251667456;mso-width-relative:margin;mso-height-relative:margin" coordorigin="8910,16231" coordsize="11663,59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">
                <v:shape id="Picture 17" o:spid="_x0000_s1042" type="#_x0000_t75" style="position:absolute;left:9239;top:16297;width:11335;height:5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yqFjBAAAA2wAAAA8AAABkcnMvZG93bnJldi54bWxET02LwjAQvQv7H8II3jTVgytdo4iwUPEg&#10;dr30NtuMTWkzKU3U+u+NsLC3ebzPWW8H24o79b52rGA+S0AQl07XXCm4/HxPVyB8QNbYOiYFT/Kw&#10;3XyM1phq9+Az3fNQiRjCPkUFJoQuldKXhiz6meuII3d1vcUQYV9J3eMjhttWLpJkKS3WHBsMdrQ3&#10;VDb5zSooirI5rg51ts+z61z+mlNzO56UmoyH3ReIQEP4F/+5Mx3nf8L7l3iA3L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RyqFjBAAAA2wAAAA8AAAAAAAAAAAAAAAAAnwIA&#10;AGRycy9kb3ducmV2LnhtbFBLBQYAAAAABAAEAPcAAACNAwAAAAA=&#10;" fillcolor="#4f81bd [3204]" stroked="t" strokecolor="black [3213]">
                  <v:imagedata r:id="rId20" o:title=""/>
                </v:shape>
                <v:oval id="Oval 18" o:spid="_x0000_s1043" style="position:absolute;left:8910;top:1623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NndMMA&#10;AADbAAAADwAAAGRycy9kb3ducmV2LnhtbESPTWvCQBCG70L/wzKF3nTT0EiJrsEIgm1P2tLzkB2T&#10;YHY2ZLcm9dc7h0JvM8z78cy6mFynrjSE1rOB50UCirjytuXawNfnfv4KKkRki51nMvBLAYrNw2yN&#10;ufUjH+l6irWSEA45Gmhi7HOtQ9WQw7DwPbHczn5wGGUdam0HHCXcdTpNkqV22LI0NNjTrqHqcvpx&#10;0vtRvqTpd1pml+62e8dz1lv/ZszT47RdgYo0xX/xn/tgBV9g5RcZQG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NndMMAAADbAAAADwAAAAAAAAAAAAAAAACYAgAAZHJzL2Rv&#10;d25yZXYueG1sUEsFBgAAAAAEAAQA9QAAAIgDAAAAAA==&#10;" filled="f" strokecolor="red" strokeweight="2pt">
                  <v:textbox>
                    <w:txbxContent>
                      <w:p w:rsidR="00890FB4" w:rsidRDefault="00890FB4" w:rsidP="00890FB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Return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 </w:t>
      </w:r>
    </w:p>
    <w:p w:rsidR="00890FB4" w:rsidRDefault="00890FB4" w:rsidP="00890F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22C7C" w:rsidRDefault="00622C7C" w:rsidP="00AE689E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33287" w:rsidRDefault="00333287" w:rsidP="00AE689E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33287" w:rsidRDefault="00333287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Handout:  </w:t>
      </w:r>
      <w:r>
        <w:rPr>
          <w:rFonts w:ascii="Candara" w:hAnsi="Candara"/>
          <w:b/>
          <w:i/>
          <w:sz w:val="24"/>
          <w:szCs w:val="24"/>
        </w:rPr>
        <w:t>Functions with Parameters, and Namespaces</w:t>
      </w:r>
    </w:p>
    <w:p w:rsidR="000449E1" w:rsidRPr="000449E1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Default="000449E1">
      <w:pPr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C7F44A7" wp14:editId="19799FE6">
                <wp:simplePos x="0" y="0"/>
                <wp:positionH relativeFrom="column">
                  <wp:posOffset>304800</wp:posOffset>
                </wp:positionH>
                <wp:positionV relativeFrom="paragraph">
                  <wp:posOffset>188595</wp:posOffset>
                </wp:positionV>
                <wp:extent cx="2600325" cy="5124450"/>
                <wp:effectExtent l="0" t="0" r="28575" b="1905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512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Pr="000449E1" w:rsidRDefault="000449E1" w:rsidP="000449E1">
                            <w:pPr>
                              <w:spacing w:before="24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Pr="000449E1" w:rsidRDefault="000449E1" w:rsidP="000449E1">
                            <w:pPr>
                              <w:spacing w:before="24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Pr="00843199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4" type="#_x0000_t202" style="position:absolute;margin-left:24pt;margin-top:14.85pt;width:204.75pt;height:40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Pr="000449E1" w:rsidRDefault="000449E1" w:rsidP="000449E1">
                      <w:pPr>
                        <w:spacing w:before="240" w:after="0"/>
                        <w:rPr>
                          <w:sz w:val="28"/>
                          <w:u w:val="single"/>
                        </w:rPr>
                      </w:pPr>
                    </w:p>
                    <w:p w:rsidR="000449E1" w:rsidRPr="000449E1" w:rsidRDefault="000449E1" w:rsidP="000449E1">
                      <w:pPr>
                        <w:spacing w:before="240" w:after="0"/>
                        <w:rPr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Pr="00843199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D5370F0" wp14:editId="2520575E">
                <wp:simplePos x="0" y="0"/>
                <wp:positionH relativeFrom="column">
                  <wp:posOffset>276225</wp:posOffset>
                </wp:positionH>
                <wp:positionV relativeFrom="paragraph">
                  <wp:posOffset>188595</wp:posOffset>
                </wp:positionV>
                <wp:extent cx="2657475" cy="4562475"/>
                <wp:effectExtent l="0" t="0" r="28575" b="28575"/>
                <wp:wrapSquare wrapText="bothSides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45624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hello_and_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'Ciao!'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hello_and_goodbye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 is stuff!'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'Here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more!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45" style="position:absolute;margin-left:21.75pt;margin-top:14.85pt;width:209.25pt;height:35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" fillcolor="#ddd8c2 [2894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hello_and_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goodbye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'Ciao!'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hello_and_goodbye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 is stuff!'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'Here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more!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br w:type="page"/>
      </w:r>
    </w:p>
    <w:p w:rsidR="000449E1" w:rsidRPr="000449E1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2A4520" wp14:editId="47AABEEE">
                <wp:simplePos x="0" y="0"/>
                <wp:positionH relativeFrom="column">
                  <wp:posOffset>3533775</wp:posOffset>
                </wp:positionH>
                <wp:positionV relativeFrom="paragraph">
                  <wp:posOffset>520700</wp:posOffset>
                </wp:positionV>
                <wp:extent cx="2600325" cy="5124450"/>
                <wp:effectExtent l="0" t="0" r="28575" b="1905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512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Pr="000449E1" w:rsidRDefault="000449E1" w:rsidP="000449E1">
                            <w:pPr>
                              <w:spacing w:before="24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Pr="000449E1" w:rsidRDefault="000449E1" w:rsidP="000449E1">
                            <w:pPr>
                              <w:spacing w:before="24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Pr="00843199" w:rsidRDefault="000449E1" w:rsidP="000449E1">
                            <w:pPr>
                              <w:spacing w:before="2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left:0;text-align:left;margin-left:278.25pt;margin-top:41pt;width:204.75pt;height:403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Pr="000449E1" w:rsidRDefault="000449E1" w:rsidP="000449E1">
                      <w:pPr>
                        <w:spacing w:before="240" w:after="0"/>
                        <w:rPr>
                          <w:sz w:val="28"/>
                          <w:u w:val="single"/>
                        </w:rPr>
                      </w:pPr>
                    </w:p>
                    <w:p w:rsidR="000449E1" w:rsidRPr="000449E1" w:rsidRDefault="000449E1" w:rsidP="000449E1">
                      <w:pPr>
                        <w:spacing w:before="240" w:after="0"/>
                        <w:rPr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Pr="00843199" w:rsidRDefault="000449E1" w:rsidP="000449E1">
                      <w:pPr>
                        <w:spacing w:before="2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172E07" wp14:editId="3E4DA11A">
                <wp:simplePos x="0" y="0"/>
                <wp:positionH relativeFrom="column">
                  <wp:posOffset>381000</wp:posOffset>
                </wp:positionH>
                <wp:positionV relativeFrom="paragraph">
                  <wp:posOffset>212090</wp:posOffset>
                </wp:positionV>
                <wp:extent cx="2638425" cy="3886200"/>
                <wp:effectExtent l="0" t="0" r="28575" b="19050"/>
                <wp:wrapSquare wrapText="bothSides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8862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biggest()</w:t>
                            </w:r>
                            <w:proofErr w:type="gramEnd"/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'basketball')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bigger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'truck')</w:t>
                            </w:r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biggest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'house')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47" style="position:absolute;left:0;text-align:left;margin-left:30pt;margin-top:16.7pt;width:207.75pt;height:30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" fillcolor="#ddd8c2 [2894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bigger()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biggest()</w:t>
                      </w:r>
                      <w:proofErr w:type="gramEnd"/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'basketball')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bigger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'truck')</w:t>
                      </w:r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biggest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'house')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bigger()</w:t>
                      </w:r>
                      <w:proofErr w:type="gramEnd"/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449E1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lastRenderedPageBreak/>
        <w:t>For each of the following boxes:</w:t>
      </w:r>
    </w:p>
    <w:p w:rsidR="000449E1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If the code is correct, state what gets printed when main runs.</w:t>
      </w:r>
    </w:p>
    <w:p w:rsidR="000449E1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If the code is wrong, explain why.</w:t>
      </w:r>
    </w:p>
    <w:p w:rsidR="000449E1" w:rsidRPr="007C418C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207D2F" wp14:editId="4E6F5854">
                <wp:simplePos x="0" y="0"/>
                <wp:positionH relativeFrom="column">
                  <wp:posOffset>0</wp:posOffset>
                </wp:positionH>
                <wp:positionV relativeFrom="paragraph">
                  <wp:posOffset>300990</wp:posOffset>
                </wp:positionV>
                <wp:extent cx="1695450" cy="155257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48" style="position:absolute;left:0;text-align:left;margin-left:0;margin-top:23.7pt;width:133.5pt;height:122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" filled="f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9C69B5" wp14:editId="2B8FFA67">
                <wp:simplePos x="0" y="0"/>
                <wp:positionH relativeFrom="column">
                  <wp:posOffset>0</wp:posOffset>
                </wp:positionH>
                <wp:positionV relativeFrom="paragraph">
                  <wp:posOffset>132715</wp:posOffset>
                </wp:positionV>
                <wp:extent cx="1695450" cy="1552575"/>
                <wp:effectExtent l="0" t="0" r="19050" b="28575"/>
                <wp:wrapSquare wrapText="bothSides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49" style="position:absolute;left:0;text-align:left;margin-left:0;margin-top:10.45pt;width:133.5pt;height:122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" filled="f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onsolas" w:hAnsi="Consolas" w:cs="Consolas"/>
          <w:b/>
          <w:i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861D5B" wp14:editId="2D210107">
                <wp:simplePos x="0" y="0"/>
                <wp:positionH relativeFrom="column">
                  <wp:posOffset>-47625</wp:posOffset>
                </wp:positionH>
                <wp:positionV relativeFrom="paragraph">
                  <wp:posOffset>52070</wp:posOffset>
                </wp:positionV>
                <wp:extent cx="1809750" cy="1552575"/>
                <wp:effectExtent l="0" t="0" r="19050" b="28575"/>
                <wp:wrapSquare wrapText="bothSides"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552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Pr="006170C4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'help'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50" style="position:absolute;left:0;text-align:left;margin-left:-3.75pt;margin-top:4.1pt;width:142.5pt;height:122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" filled="f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Pr="006170C4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'help'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>
      <w:pPr>
        <w:rPr>
          <w:rFonts w:ascii="Candara" w:hAnsi="Candara" w:cs="Courier New"/>
        </w:rPr>
      </w:pPr>
      <w:r>
        <w:rPr>
          <w:rFonts w:ascii="Candara" w:hAnsi="Candara" w:cs="Courier New"/>
        </w:rPr>
        <w:br w:type="page"/>
      </w:r>
    </w:p>
    <w:p w:rsidR="000449E1" w:rsidRDefault="000449E1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right="2880" w:hanging="360"/>
        <w:contextualSpacing w:val="0"/>
        <w:rPr>
          <w:rFonts w:ascii="Candara" w:hAnsi="Candara" w:cs="Courier New"/>
        </w:rPr>
      </w:pPr>
      <w:r w:rsidRPr="007C418C">
        <w:rPr>
          <w:rFonts w:ascii="Consolas" w:hAnsi="Consolas" w:cs="Consolas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6CFFF6" wp14:editId="46A45E7A">
                <wp:simplePos x="0" y="0"/>
                <wp:positionH relativeFrom="column">
                  <wp:posOffset>4791075</wp:posOffset>
                </wp:positionH>
                <wp:positionV relativeFrom="paragraph">
                  <wp:posOffset>-22225</wp:posOffset>
                </wp:positionV>
                <wp:extent cx="1646555" cy="2733675"/>
                <wp:effectExtent l="0" t="0" r="10795" b="28575"/>
                <wp:wrapSquare wrapText="bothSides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6555" cy="2733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51" style="position:absolute;left:0;text-align:left;margin-left:377.25pt;margin-top:-1.75pt;width:129.65pt;height:21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" filled="f" strokecolor="black [3213]" strokeweight="2pt">
                <v:textbox inset="14.4pt,7.2pt,14.4pt,7.2pt">
                  <w:txbxContent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n)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</w:rPr>
        <w:t xml:space="preserve">The code in the box to the right has syntax errors:  it causes big red </w:t>
      </w:r>
      <w:r w:rsidRPr="007C418C">
        <w:rPr>
          <w:rFonts w:ascii="Consolas" w:hAnsi="Consolas" w:cs="Consolas"/>
          <w:b/>
          <w:color w:val="FF0000"/>
        </w:rPr>
        <w:t>X</w:t>
      </w:r>
      <w:r>
        <w:rPr>
          <w:rFonts w:ascii="Candara" w:hAnsi="Candara" w:cs="Courier New"/>
        </w:rPr>
        <w:t xml:space="preserve"> error message(s).  Circle the line(s) that will have red </w:t>
      </w:r>
      <w:r w:rsidRPr="007C418C">
        <w:rPr>
          <w:rFonts w:ascii="Consolas" w:hAnsi="Consolas" w:cs="Consolas"/>
          <w:b/>
          <w:color w:val="FF0000"/>
        </w:rPr>
        <w:t>X</w:t>
      </w:r>
      <w:r>
        <w:rPr>
          <w:rFonts w:ascii="Candara" w:hAnsi="Candara" w:cs="Courier New"/>
        </w:rPr>
        <w:t xml:space="preserve"> error message(s) beside them and explain why those line(s) will have those </w:t>
      </w:r>
      <w:proofErr w:type="spellStart"/>
      <w:r w:rsidRPr="007C418C">
        <w:rPr>
          <w:rFonts w:ascii="Consolas" w:hAnsi="Consolas" w:cs="Consolas"/>
          <w:b/>
          <w:color w:val="FF0000"/>
        </w:rPr>
        <w:t>Xs</w:t>
      </w:r>
      <w:proofErr w:type="spellEnd"/>
      <w:r>
        <w:rPr>
          <w:rFonts w:ascii="Candara" w:hAnsi="Candara" w:cs="Courier New"/>
        </w:rPr>
        <w:t>.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Suppose you want to write a function called </w:t>
      </w:r>
      <w:r w:rsidRPr="003B0B9F">
        <w:rPr>
          <w:rFonts w:ascii="Consolas" w:hAnsi="Consolas" w:cs="Consolas"/>
          <w:b/>
          <w:i/>
        </w:rPr>
        <w:t>foo</w:t>
      </w:r>
      <w:r>
        <w:rPr>
          <w:rFonts w:ascii="Candara" w:hAnsi="Candara" w:cs="Courier New"/>
        </w:rPr>
        <w:t xml:space="preserve"> that has two </w:t>
      </w:r>
      <w:proofErr w:type="spellStart"/>
      <w:r w:rsidRPr="003B0B9F">
        <w:rPr>
          <w:rFonts w:ascii="Consolas" w:hAnsi="Consolas" w:cs="Consolas"/>
          <w:b/>
          <w:i/>
        </w:rPr>
        <w:t>zg.Point</w:t>
      </w:r>
      <w:proofErr w:type="spellEnd"/>
      <w:r>
        <w:rPr>
          <w:rFonts w:ascii="Candara" w:hAnsi="Candara" w:cs="Courier New"/>
        </w:rPr>
        <w:t xml:space="preserve"> objects sent to it and does something with them.  Write the “header” line of </w:t>
      </w:r>
      <w:proofErr w:type="gramStart"/>
      <w:r w:rsidRPr="003B0B9F">
        <w:rPr>
          <w:rFonts w:ascii="Consolas" w:hAnsi="Consolas" w:cs="Consolas"/>
          <w:b/>
          <w:i/>
        </w:rPr>
        <w:t>foo</w:t>
      </w:r>
      <w:r>
        <w:rPr>
          <w:rFonts w:ascii="Candara" w:hAnsi="Candara" w:cs="Courier New"/>
        </w:rPr>
        <w:t>, that</w:t>
      </w:r>
      <w:proofErr w:type="gramEnd"/>
      <w:r>
        <w:rPr>
          <w:rFonts w:ascii="Candara" w:hAnsi="Candara" w:cs="Courier New"/>
        </w:rPr>
        <w:t xml:space="preserve"> is the line that begins with 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def</w:t>
      </w:r>
      <w:r>
        <w:rPr>
          <w:rFonts w:ascii="Candara" w:hAnsi="Candara" w:cs="Courier New"/>
        </w:rPr>
        <w:t>.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9F12E5" w:rsidRPr="009F12E5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spellEnd"/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Suppose you want to write a function called </w:t>
      </w:r>
      <w:r>
        <w:rPr>
          <w:rFonts w:ascii="Consolas" w:hAnsi="Consolas" w:cs="Consolas"/>
          <w:b/>
          <w:i/>
        </w:rPr>
        <w:t>blah</w:t>
      </w:r>
      <w:r>
        <w:rPr>
          <w:rFonts w:ascii="Candara" w:hAnsi="Candara" w:cs="Courier New"/>
        </w:rPr>
        <w:t xml:space="preserve"> that takes a </w:t>
      </w:r>
      <w:proofErr w:type="spellStart"/>
      <w:r w:rsidRPr="003B0B9F">
        <w:rPr>
          <w:rFonts w:ascii="Consolas" w:hAnsi="Consolas" w:cs="Consolas"/>
          <w:b/>
          <w:i/>
        </w:rPr>
        <w:t>zg.Point</w:t>
      </w:r>
      <w:proofErr w:type="spellEnd"/>
      <w:r>
        <w:rPr>
          <w:rFonts w:ascii="Candara" w:hAnsi="Candara" w:cs="Courier New"/>
        </w:rPr>
        <w:t xml:space="preserve"> object and a  </w:t>
      </w:r>
      <w:proofErr w:type="spellStart"/>
      <w:r w:rsidRPr="003B0B9F">
        <w:rPr>
          <w:rFonts w:ascii="Consolas" w:hAnsi="Consolas" w:cs="Consolas"/>
          <w:b/>
          <w:i/>
        </w:rPr>
        <w:t>zg.GraphWin</w:t>
      </w:r>
      <w:proofErr w:type="spellEnd"/>
      <w:r>
        <w:rPr>
          <w:rFonts w:ascii="Candara" w:hAnsi="Candara" w:cs="Courier New"/>
        </w:rPr>
        <w:t xml:space="preserve"> object (in that order) and does something with them.  Write the “header” line of </w:t>
      </w:r>
      <w:proofErr w:type="gramStart"/>
      <w:r>
        <w:rPr>
          <w:rFonts w:ascii="Consolas" w:hAnsi="Consolas" w:cs="Consolas"/>
          <w:b/>
          <w:i/>
        </w:rPr>
        <w:t>blah</w:t>
      </w:r>
      <w:r>
        <w:rPr>
          <w:rFonts w:ascii="Candara" w:hAnsi="Candara" w:cs="Courier New"/>
        </w:rPr>
        <w:t>, that</w:t>
      </w:r>
      <w:proofErr w:type="gramEnd"/>
      <w:r>
        <w:rPr>
          <w:rFonts w:ascii="Candara" w:hAnsi="Candara" w:cs="Courier New"/>
        </w:rPr>
        <w:t xml:space="preserve"> is the line that begins with 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def</w:t>
      </w:r>
      <w:r>
        <w:rPr>
          <w:rFonts w:ascii="Candara" w:hAnsi="Candara" w:cs="Courier New"/>
        </w:rPr>
        <w:t>.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spellEnd"/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9F12E5" w:rsidRDefault="009F12E5">
      <w:pPr>
        <w:rPr>
          <w:rFonts w:ascii="Consolas" w:hAnsi="Consolas" w:cs="Consolas"/>
          <w:b/>
          <w:color w:val="0000FF"/>
          <w:sz w:val="24"/>
          <w:szCs w:val="24"/>
        </w:rPr>
      </w:pPr>
      <w:r>
        <w:rPr>
          <w:rFonts w:ascii="Consolas" w:hAnsi="Consolas" w:cs="Consolas"/>
          <w:b/>
          <w:color w:val="0000FF"/>
          <w:sz w:val="24"/>
          <w:szCs w:val="24"/>
        </w:rPr>
        <w:br w:type="page"/>
      </w:r>
    </w:p>
    <w:p w:rsidR="009F12E5" w:rsidRPr="000449E1" w:rsidRDefault="009F12E5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3DC29F" wp14:editId="7F60469E">
                <wp:simplePos x="0" y="0"/>
                <wp:positionH relativeFrom="column">
                  <wp:posOffset>0</wp:posOffset>
                </wp:positionH>
                <wp:positionV relativeFrom="paragraph">
                  <wp:posOffset>238760</wp:posOffset>
                </wp:positionV>
                <wp:extent cx="2209800" cy="6229350"/>
                <wp:effectExtent l="0" t="0" r="19050" b="19050"/>
                <wp:wrapSquare wrapText="bothSides"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2293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9F12E5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**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52" style="position:absolute;left:0;text-align:left;margin-left:0;margin-top:18.8pt;width:174pt;height:49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" fillcolor="#ddd8c2 [2894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do_it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9F12E5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**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2C520C3" wp14:editId="7F86AB55">
                <wp:simplePos x="0" y="0"/>
                <wp:positionH relativeFrom="column">
                  <wp:posOffset>752475</wp:posOffset>
                </wp:positionH>
                <wp:positionV relativeFrom="paragraph">
                  <wp:posOffset>278765</wp:posOffset>
                </wp:positionV>
                <wp:extent cx="2600325" cy="4791075"/>
                <wp:effectExtent l="0" t="0" r="28575" b="28575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12E5" w:rsidRDefault="009F12E5" w:rsidP="009F12E5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Pr="00843199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left:0;text-align:left;margin-left:59.25pt;margin-top:21.95pt;width:204.75pt;height:377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" strokeweight="2pt">
                <v:textbox inset="14.4pt,7.2pt,14.4pt,7.2pt">
                  <w:txbxContent>
                    <w:p w:rsidR="009F12E5" w:rsidRDefault="009F12E5" w:rsidP="009F12E5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Pr="00843199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P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Pr="009F12E5" w:rsidRDefault="009F12E5">
      <w:pPr>
        <w:rPr>
          <w:rFonts w:ascii="Candara" w:hAnsi="Candara" w:cs="Courier New"/>
          <w:sz w:val="28"/>
          <w:szCs w:val="24"/>
        </w:rPr>
      </w:pPr>
      <w:r w:rsidRPr="009F12E5">
        <w:rPr>
          <w:rFonts w:ascii="Candara" w:hAnsi="Candara" w:cs="Courier New"/>
          <w:sz w:val="28"/>
          <w:szCs w:val="24"/>
        </w:rPr>
        <w:br w:type="page"/>
      </w:r>
    </w:p>
    <w:p w:rsidR="00D363BB" w:rsidRPr="000449E1" w:rsidRDefault="00D363BB" w:rsidP="00D363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7C418C" w:rsidRDefault="00D15A28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DB69E4" wp14:editId="5A7A4FA8">
                <wp:simplePos x="0" y="0"/>
                <wp:positionH relativeFrom="column">
                  <wp:posOffset>466725</wp:posOffset>
                </wp:positionH>
                <wp:positionV relativeFrom="paragraph">
                  <wp:posOffset>203200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54" style="position:absolute;left:0;text-align:left;margin-left:36.75pt;margin-top:16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" fillcolor="#ddd8c2 [2894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33287" w:rsidRDefault="00333287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33287" w:rsidRPr="00AE689E" w:rsidRDefault="00D15A28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79DABC" wp14:editId="73C919DD">
                <wp:simplePos x="0" y="0"/>
                <wp:positionH relativeFrom="column">
                  <wp:posOffset>3076575</wp:posOffset>
                </wp:positionH>
                <wp:positionV relativeFrom="paragraph">
                  <wp:posOffset>238760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242.25pt;margin-top:18.8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363BB" w:rsidRDefault="00D363BB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br w:type="page"/>
      </w:r>
    </w:p>
    <w:p w:rsidR="00AE689E" w:rsidRPr="00AE689E" w:rsidRDefault="00AE689E" w:rsidP="00AE689E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Accumulator Pattern – Summing</w:t>
      </w:r>
      <w:r>
        <w:rPr>
          <w:rFonts w:ascii="Candara" w:hAnsi="Candara"/>
          <w:sz w:val="24"/>
          <w:szCs w:val="24"/>
        </w:rPr>
        <w:t xml:space="preserve"> [13:04 minutes]</w:t>
      </w:r>
    </w:p>
    <w:p w:rsidR="00622C7C" w:rsidRDefault="003773DF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DE109F" wp14:editId="52307FD9">
                <wp:simplePos x="0" y="0"/>
                <wp:positionH relativeFrom="column">
                  <wp:posOffset>3381375</wp:posOffset>
                </wp:positionH>
                <wp:positionV relativeFrom="paragraph">
                  <wp:posOffset>439420</wp:posOffset>
                </wp:positionV>
                <wp:extent cx="3260725" cy="3733800"/>
                <wp:effectExtent l="0" t="0" r="15875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0725" cy="3733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E689E" w:rsidRDefault="00AE689E" w:rsidP="00AE689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AE689E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What gets printed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3773DF" w:rsidRDefault="00AE689E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The sum 10 + 11 + 12 + 13 + 14</w:t>
                            </w:r>
                            <w:r w:rsidR="003773DF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is</w:t>
                            </w:r>
                          </w:p>
                          <w:p w:rsidR="00D15A28" w:rsidRP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56" style="position:absolute;left:0;text-align:left;margin-left:266.25pt;margin-top:34.6pt;width:256.75pt;height:29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" fillcolor="#d8d8d8 [2732]" strokecolor="black [3213]" strokeweight="2pt">
                <v:textbox inset="14.4pt,7.2pt,14.4pt,7.2pt">
                  <w:txbxContent>
                    <w:p w:rsidR="00AE689E" w:rsidRDefault="00AE689E" w:rsidP="00AE689E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AE689E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>What gets printed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?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3773DF" w:rsidRDefault="00AE689E" w:rsidP="00D15A28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The s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um 10 + 11 + 12 + 13 + 14</w:t>
                      </w:r>
                      <w:r w:rsidR="003773DF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is</w:t>
                      </w:r>
                    </w:p>
                    <w:p w:rsidR="00D15A28" w:rsidRP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E689E">
        <w:rPr>
          <w:rFonts w:ascii="Candara" w:hAnsi="Candara" w:cs="Courier New"/>
          <w:sz w:val="24"/>
          <w:szCs w:val="24"/>
        </w:rPr>
        <w:t xml:space="preserve">Trace the following snippet of code </w:t>
      </w:r>
      <w:r w:rsidR="00AE689E" w:rsidRPr="003773DF">
        <w:rPr>
          <w:rFonts w:ascii="Candara" w:hAnsi="Candara" w:cs="Courier New"/>
          <w:b/>
          <w:i/>
          <w:sz w:val="24"/>
          <w:szCs w:val="24"/>
        </w:rPr>
        <w:t>by hand</w:t>
      </w:r>
      <w:r w:rsidR="00AE689E">
        <w:rPr>
          <w:rFonts w:ascii="Candara" w:hAnsi="Candara" w:cs="Courier New"/>
          <w:sz w:val="24"/>
          <w:szCs w:val="24"/>
        </w:rPr>
        <w:t xml:space="preserve"> (no </w:t>
      </w:r>
      <w:r>
        <w:rPr>
          <w:rFonts w:ascii="Candara" w:hAnsi="Candara" w:cs="Courier New"/>
          <w:sz w:val="24"/>
          <w:szCs w:val="24"/>
        </w:rPr>
        <w:t>fair typing it into a program),</w:t>
      </w:r>
      <w:r>
        <w:rPr>
          <w:rFonts w:ascii="Candara" w:hAnsi="Candara" w:cs="Courier New"/>
          <w:sz w:val="24"/>
          <w:szCs w:val="24"/>
        </w:rPr>
        <w:br/>
      </w:r>
      <w:r w:rsidR="00AE689E">
        <w:rPr>
          <w:rFonts w:ascii="Candara" w:hAnsi="Candara" w:cs="Courier New"/>
          <w:sz w:val="24"/>
          <w:szCs w:val="24"/>
        </w:rPr>
        <w:t xml:space="preserve">and </w:t>
      </w:r>
      <w:r w:rsidR="00AE689E" w:rsidRPr="003773DF">
        <w:rPr>
          <w:rFonts w:ascii="Candara" w:hAnsi="Candara" w:cs="Courier New"/>
          <w:b/>
          <w:i/>
          <w:sz w:val="24"/>
          <w:szCs w:val="24"/>
        </w:rPr>
        <w:t>show what gets printed</w:t>
      </w:r>
      <w:r w:rsidR="00AE689E">
        <w:rPr>
          <w:rFonts w:ascii="Candara" w:hAnsi="Candara" w:cs="Courier New"/>
          <w:sz w:val="24"/>
          <w:szCs w:val="24"/>
        </w:rPr>
        <w:t>:</w:t>
      </w:r>
    </w:p>
    <w:p w:rsidR="00AE689E" w:rsidRDefault="00AE689E" w:rsidP="00AE68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E689E" w:rsidRDefault="003773DF" w:rsidP="00AE68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FEC299" wp14:editId="697C1E47">
                <wp:simplePos x="0" y="0"/>
                <wp:positionH relativeFrom="column">
                  <wp:posOffset>-707330</wp:posOffset>
                </wp:positionH>
                <wp:positionV relativeFrom="paragraph">
                  <wp:posOffset>12065</wp:posOffset>
                </wp:positionV>
                <wp:extent cx="3942080" cy="2000885"/>
                <wp:effectExtent l="0" t="0" r="20320" b="1841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2080" cy="20008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E689E" w:rsidRDefault="00AE689E" w:rsidP="00AE689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  <w:p w:rsidR="00AE689E" w:rsidRDefault="00AE689E" w:rsidP="00AE689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AE689E" w:rsidRDefault="00AE689E" w:rsidP="00AE689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total + (k +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E689E" w:rsidRDefault="00AE689E" w:rsidP="00AE689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k, total)</w:t>
                            </w:r>
                          </w:p>
                          <w:p w:rsidR="00AE689E" w:rsidRDefault="00AE689E" w:rsidP="00AE689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AE689E" w:rsidRDefault="00AE689E" w:rsidP="00AE689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 sum 10 + 11 + 12 + 13 + 14 is'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E689E" w:rsidRPr="00AE689E" w:rsidRDefault="003773DF" w:rsidP="00AE689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773D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AE689E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57" style="position:absolute;left:0;text-align:left;margin-left:-55.7pt;margin-top:.95pt;width:310.4pt;height:157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" fillcolor="#d8d8d8 [2732]" strokecolor="black [3213]" strokeweight="2pt">
                <v:textbox inset="14.4pt,7.2pt,14.4pt,7.2pt">
                  <w:txbxContent>
                    <w:p w:rsidR="00AE689E" w:rsidRDefault="00AE689E" w:rsidP="00AE689E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</w:p>
                    <w:p w:rsidR="00AE689E" w:rsidRDefault="00AE689E" w:rsidP="00AE689E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AE689E" w:rsidRDefault="00AE689E" w:rsidP="00AE689E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total + (k +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E689E" w:rsidRDefault="00AE689E" w:rsidP="00AE689E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k, total)</w:t>
                      </w:r>
                    </w:p>
                    <w:p w:rsidR="00AE689E" w:rsidRDefault="00AE689E" w:rsidP="00AE689E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AE689E" w:rsidRDefault="00AE689E" w:rsidP="00AE689E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 sum 10 + 11 + 12 + 13 + 14 is'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E689E" w:rsidRPr="00AE689E" w:rsidRDefault="003773DF" w:rsidP="00AE689E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3773D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AE689E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total)</w:t>
                      </w:r>
                    </w:p>
                  </w:txbxContent>
                </v:textbox>
              </v:rect>
            </w:pict>
          </mc:Fallback>
        </mc:AlternateContent>
      </w:r>
    </w:p>
    <w:p w:rsidR="00AE689E" w:rsidRDefault="00AE689E" w:rsidP="00AE68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E689E" w:rsidRDefault="00AE689E" w:rsidP="00AE68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E689E" w:rsidRDefault="00AE689E" w:rsidP="00AE68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E689E" w:rsidRDefault="00AE689E" w:rsidP="00AE68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5A28" w:rsidRDefault="00D15A28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5A28" w:rsidRDefault="00D15A28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71517" w:rsidRDefault="00671517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B7E45" w:rsidRDefault="003773DF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snippet of code that calculates:</w:t>
      </w:r>
    </w:p>
    <w:p w:rsidR="003773DF" w:rsidRPr="00126D20" w:rsidRDefault="003773DF" w:rsidP="003773D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126D20">
        <w:rPr>
          <w:rFonts w:ascii="Consolas" w:hAnsi="Consolas" w:cs="Consolas"/>
          <w:b/>
          <w:sz w:val="24"/>
          <w:szCs w:val="24"/>
        </w:rPr>
        <w:t>sine(</w:t>
      </w:r>
      <w:proofErr w:type="gramEnd"/>
      <w:r w:rsidRPr="00126D20">
        <w:rPr>
          <w:rFonts w:ascii="Consolas" w:hAnsi="Consolas" w:cs="Consolas"/>
          <w:b/>
          <w:sz w:val="24"/>
          <w:szCs w:val="24"/>
        </w:rPr>
        <w:t xml:space="preserve">3) + sine(4) + sine(5) + </w:t>
      </w:r>
      <w:r w:rsidR="00126D20">
        <w:rPr>
          <w:rFonts w:ascii="Consolas" w:hAnsi="Consolas" w:cs="Consolas"/>
          <w:b/>
          <w:sz w:val="24"/>
          <w:szCs w:val="24"/>
        </w:rPr>
        <w:t>...</w:t>
      </w:r>
      <w:r w:rsidRPr="00126D20">
        <w:rPr>
          <w:rFonts w:ascii="Consolas" w:hAnsi="Consolas" w:cs="Consolas"/>
          <w:b/>
          <w:sz w:val="24"/>
          <w:szCs w:val="24"/>
        </w:rPr>
        <w:t xml:space="preserve"> + sine(500)</w:t>
      </w:r>
    </w:p>
    <w:p w:rsidR="003773DF" w:rsidRDefault="003773DF" w:rsidP="003773D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Pr="0024209E" w:rsidRDefault="003B18DC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Default="003B18DC" w:rsidP="003B18D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083" w:rsidRPr="004E7083" w:rsidRDefault="004E7083" w:rsidP="004E708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322C25" w:rsidSect="00DB5D1C">
      <w:headerReference w:type="default" r:id="rId21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BAF" w:rsidRDefault="00BD2BAF" w:rsidP="00117AA5">
      <w:pPr>
        <w:spacing w:after="0" w:line="240" w:lineRule="auto"/>
      </w:pPr>
      <w:r>
        <w:separator/>
      </w:r>
    </w:p>
  </w:endnote>
  <w:endnote w:type="continuationSeparator" w:id="0">
    <w:p w:rsidR="00BD2BAF" w:rsidRDefault="00BD2BAF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BAF" w:rsidRDefault="00BD2BAF" w:rsidP="00117AA5">
      <w:pPr>
        <w:spacing w:after="0" w:line="240" w:lineRule="auto"/>
      </w:pPr>
      <w:r>
        <w:separator/>
      </w:r>
    </w:p>
  </w:footnote>
  <w:footnote w:type="continuationSeparator" w:id="0">
    <w:p w:rsidR="00BD2BAF" w:rsidRDefault="00BD2BAF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Quiz – </w:t>
                            </w:r>
                            <w:r w:rsidR="001573E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4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BD2BAF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573E2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8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573E2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8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58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6AaVQMAABo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59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Quiz – </w:t>
                      </w:r>
                      <w:r w:rsidR="001573E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4</w:t>
                      </w:r>
                    </w:p>
                  </w:txbxContent>
                </v:textbox>
              </v:shape>
              <v:shape id="Text Box 5" o:spid="_x0000_s1060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BD2BAF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573E2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8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573E2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8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1"/>
  </w:num>
  <w:num w:numId="10">
    <w:abstractNumId w:val="9"/>
  </w:num>
  <w:num w:numId="11">
    <w:abstractNumId w:val="30"/>
  </w:num>
  <w:num w:numId="12">
    <w:abstractNumId w:val="34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449E1"/>
    <w:rsid w:val="000609F8"/>
    <w:rsid w:val="000746B4"/>
    <w:rsid w:val="00082200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100AF"/>
    <w:rsid w:val="007138F8"/>
    <w:rsid w:val="00715013"/>
    <w:rsid w:val="00722CB5"/>
    <w:rsid w:val="007239F9"/>
    <w:rsid w:val="00726AB6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AED"/>
    <w:rsid w:val="00F6605D"/>
    <w:rsid w:val="00F745E5"/>
    <w:rsid w:val="00F74ED0"/>
    <w:rsid w:val="00F83DE5"/>
    <w:rsid w:val="00F934F6"/>
    <w:rsid w:val="00F9792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1257</TotalTime>
  <Pages>8</Pages>
  <Words>728</Words>
  <Characters>3535</Characters>
  <Application>Microsoft Office Word</Application>
  <DocSecurity>0</DocSecurity>
  <Lines>168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23</cp:revision>
  <cp:lastPrinted>2011-12-01T17:47:00Z</cp:lastPrinted>
  <dcterms:created xsi:type="dcterms:W3CDTF">2012-03-20T15:48:00Z</dcterms:created>
  <dcterms:modified xsi:type="dcterms:W3CDTF">2013-03-10T06:37:00Z</dcterms:modified>
</cp:coreProperties>
</file>